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6EE58" w14:textId="77777777" w:rsidR="003F5431" w:rsidRPr="00271146" w:rsidRDefault="003F5431" w:rsidP="003F5431">
      <w:pPr>
        <w:tabs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271146">
        <w:rPr>
          <w:rFonts w:ascii="Arial" w:eastAsia="Times New Roman" w:hAnsi="Arial" w:cs="Arial"/>
          <w:sz w:val="18"/>
          <w:szCs w:val="18"/>
          <w:lang w:eastAsia="sk-SK"/>
        </w:rPr>
        <w:t>Č</w:t>
      </w:r>
      <w:bookmarkStart w:id="0" w:name="_Ref144306281"/>
      <w:bookmarkEnd w:id="0"/>
      <w:r w:rsidRPr="00271146">
        <w:rPr>
          <w:rFonts w:ascii="Arial" w:eastAsia="Times New Roman" w:hAnsi="Arial" w:cs="Arial"/>
          <w:sz w:val="18"/>
          <w:szCs w:val="18"/>
          <w:lang w:eastAsia="sk-SK"/>
        </w:rPr>
        <w:t>íslo Zmluvy Poskytovateľa:</w:t>
      </w:r>
    </w:p>
    <w:p w14:paraId="39627A57" w14:textId="77777777" w:rsidR="003F5431" w:rsidRPr="00271146" w:rsidRDefault="003F5431" w:rsidP="003F5431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271146">
        <w:rPr>
          <w:rFonts w:ascii="Arial" w:eastAsia="Times New Roman" w:hAnsi="Arial" w:cs="Arial"/>
          <w:sz w:val="18"/>
          <w:szCs w:val="18"/>
          <w:lang w:eastAsia="cs-CZ"/>
        </w:rPr>
        <w:t>Číslo Zmluvy Prevádzkovateľa PS:</w:t>
      </w:r>
    </w:p>
    <w:p w14:paraId="28A9D81A" w14:textId="77777777" w:rsidR="003F5431" w:rsidRDefault="003F5431" w:rsidP="005D720A">
      <w:pPr>
        <w:pStyle w:val="Nadpis4"/>
        <w:rPr>
          <w:sz w:val="24"/>
          <w:szCs w:val="24"/>
        </w:rPr>
      </w:pPr>
    </w:p>
    <w:p w14:paraId="5ECD72E1" w14:textId="05F75F8F" w:rsidR="005D720A" w:rsidRDefault="001E526D" w:rsidP="005D720A">
      <w:pPr>
        <w:pStyle w:val="Nadpis4"/>
        <w:rPr>
          <w:sz w:val="24"/>
          <w:szCs w:val="24"/>
        </w:rPr>
      </w:pPr>
      <w:r>
        <w:rPr>
          <w:sz w:val="24"/>
          <w:szCs w:val="24"/>
        </w:rPr>
        <w:t>Z</w:t>
      </w:r>
      <w:r w:rsidR="005D720A" w:rsidRPr="005D720A">
        <w:rPr>
          <w:sz w:val="24"/>
          <w:szCs w:val="24"/>
        </w:rPr>
        <w:t>mluva o poskytovaní podporn</w:t>
      </w:r>
      <w:r w:rsidR="00E36A1F">
        <w:rPr>
          <w:sz w:val="24"/>
          <w:szCs w:val="24"/>
        </w:rPr>
        <w:t>ej</w:t>
      </w:r>
      <w:r w:rsidR="005D720A" w:rsidRPr="005D720A">
        <w:rPr>
          <w:sz w:val="24"/>
          <w:szCs w:val="24"/>
        </w:rPr>
        <w:t xml:space="preserve"> služb</w:t>
      </w:r>
      <w:r w:rsidR="00E36A1F">
        <w:rPr>
          <w:sz w:val="24"/>
          <w:szCs w:val="24"/>
        </w:rPr>
        <w:t>y</w:t>
      </w:r>
      <w:r w:rsidR="005D720A" w:rsidRPr="005D720A">
        <w:rPr>
          <w:sz w:val="24"/>
          <w:szCs w:val="24"/>
        </w:rPr>
        <w:t xml:space="preserve"> </w:t>
      </w:r>
      <w:r w:rsidR="00E36A1F">
        <w:rPr>
          <w:sz w:val="24"/>
          <w:szCs w:val="24"/>
        </w:rPr>
        <w:t>typu Štart z tmy na rok 202</w:t>
      </w:r>
      <w:r w:rsidR="00E218A6">
        <w:rPr>
          <w:sz w:val="24"/>
          <w:szCs w:val="24"/>
        </w:rPr>
        <w:t>6</w:t>
      </w:r>
    </w:p>
    <w:p w14:paraId="59599FBE" w14:textId="4FDB3796" w:rsidR="005D720A" w:rsidRPr="005D720A" w:rsidRDefault="005D720A" w:rsidP="005D720A">
      <w:pPr>
        <w:pStyle w:val="Nadpis4"/>
        <w:spacing w:before="120" w:after="120" w:line="259" w:lineRule="auto"/>
        <w:rPr>
          <w:sz w:val="22"/>
          <w:szCs w:val="22"/>
        </w:rPr>
      </w:pPr>
      <w:r w:rsidRPr="3AAE8F53">
        <w:rPr>
          <w:sz w:val="22"/>
          <w:szCs w:val="22"/>
        </w:rPr>
        <w:t>(ďalej len „Zmluva“)</w:t>
      </w:r>
    </w:p>
    <w:p w14:paraId="6F13A0D3" w14:textId="6CD9BFBC" w:rsidR="00DE4748" w:rsidRPr="005D720A" w:rsidRDefault="005D720A" w:rsidP="006056B2">
      <w:pPr>
        <w:spacing w:before="120" w:after="120"/>
        <w:jc w:val="center"/>
        <w:rPr>
          <w:rFonts w:ascii="Arial" w:hAnsi="Arial" w:cs="Arial"/>
          <w:bCs/>
        </w:rPr>
      </w:pPr>
      <w:r w:rsidRPr="005D720A">
        <w:rPr>
          <w:rFonts w:ascii="Arial" w:eastAsia="Times New Roman" w:hAnsi="Arial" w:cs="Arial"/>
          <w:bCs/>
          <w:lang w:eastAsia="sk-SK"/>
        </w:rPr>
        <w:t>medzi</w:t>
      </w:r>
    </w:p>
    <w:tbl>
      <w:tblPr>
        <w:tblStyle w:val="Mriekatabuky"/>
        <w:tblW w:w="10280" w:type="dxa"/>
        <w:tblInd w:w="-15" w:type="dxa"/>
        <w:tblBorders>
          <w:top w:val="double" w:sz="4" w:space="0" w:color="F2F2F2" w:themeColor="background1" w:themeShade="F2"/>
          <w:left w:val="double" w:sz="4" w:space="0" w:color="F2F2F2" w:themeColor="background1" w:themeShade="F2"/>
          <w:bottom w:val="double" w:sz="4" w:space="0" w:color="F2F2F2" w:themeColor="background1" w:themeShade="F2"/>
          <w:right w:val="double" w:sz="4" w:space="0" w:color="F2F2F2" w:themeColor="background1" w:themeShade="F2"/>
          <w:insideH w:val="double" w:sz="4" w:space="0" w:color="F2F2F2" w:themeColor="background1" w:themeShade="F2"/>
          <w:insideV w:val="doub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4536"/>
        <w:gridCol w:w="5744"/>
      </w:tblGrid>
      <w:tr w:rsidR="00C94437" w:rsidRPr="007948E8" w14:paraId="362F5E6A" w14:textId="77777777" w:rsidTr="003E4FAF">
        <w:trPr>
          <w:trHeight w:val="377"/>
        </w:trPr>
        <w:tc>
          <w:tcPr>
            <w:tcW w:w="4536" w:type="dxa"/>
            <w:vAlign w:val="center"/>
          </w:tcPr>
          <w:p w14:paraId="5F0DC11A" w14:textId="77777777" w:rsidR="00DE4748" w:rsidRPr="009040DA" w:rsidRDefault="00DE4748" w:rsidP="003E4FAF">
            <w:pPr>
              <w:rPr>
                <w:rFonts w:ascii="Arial" w:hAnsi="Arial" w:cs="Arial"/>
                <w:b/>
              </w:rPr>
            </w:pPr>
            <w:bookmarkStart w:id="1" w:name="_Hlk174535928"/>
            <w:r w:rsidRPr="009040DA">
              <w:rPr>
                <w:rFonts w:ascii="Arial" w:hAnsi="Arial" w:cs="Arial"/>
                <w:b/>
              </w:rPr>
              <w:t>Obchodné meno:</w:t>
            </w:r>
          </w:p>
        </w:tc>
        <w:tc>
          <w:tcPr>
            <w:tcW w:w="5744" w:type="dxa"/>
            <w:vAlign w:val="center"/>
          </w:tcPr>
          <w:p w14:paraId="2DB5E56D" w14:textId="77777777" w:rsidR="00DE4748" w:rsidRPr="00821C41" w:rsidRDefault="00DE4748" w:rsidP="003E4FAF">
            <w:pPr>
              <w:keepLines/>
              <w:tabs>
                <w:tab w:val="left" w:pos="2880"/>
                <w:tab w:val="left" w:pos="4111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4437" w:rsidRPr="007948E8" w14:paraId="4BB52850" w14:textId="77777777" w:rsidTr="003E4FAF">
        <w:trPr>
          <w:trHeight w:val="170"/>
        </w:trPr>
        <w:tc>
          <w:tcPr>
            <w:tcW w:w="4536" w:type="dxa"/>
            <w:vAlign w:val="center"/>
          </w:tcPr>
          <w:p w14:paraId="5245DDDA" w14:textId="77777777" w:rsidR="00DE4748" w:rsidRPr="009040DA" w:rsidRDefault="00DE4748" w:rsidP="003E4FAF">
            <w:pPr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Sídlo:</w:t>
            </w:r>
          </w:p>
        </w:tc>
        <w:tc>
          <w:tcPr>
            <w:tcW w:w="5744" w:type="dxa"/>
            <w:vAlign w:val="center"/>
          </w:tcPr>
          <w:p w14:paraId="5D5CC9C3" w14:textId="77777777" w:rsidR="00DE4748" w:rsidRPr="009040DA" w:rsidRDefault="00DE4748" w:rsidP="003E4FAF">
            <w:pPr>
              <w:rPr>
                <w:rFonts w:ascii="Arial" w:hAnsi="Arial" w:cs="Arial"/>
              </w:rPr>
            </w:pPr>
          </w:p>
        </w:tc>
      </w:tr>
      <w:tr w:rsidR="00C94437" w:rsidRPr="007948E8" w14:paraId="53CE2F16" w14:textId="77777777" w:rsidTr="003E4FAF">
        <w:tc>
          <w:tcPr>
            <w:tcW w:w="4536" w:type="dxa"/>
            <w:vAlign w:val="center"/>
          </w:tcPr>
          <w:p w14:paraId="7FD8632B" w14:textId="7F6893C7" w:rsidR="00DE4748" w:rsidRPr="009040DA" w:rsidRDefault="00DE4748" w:rsidP="003E4FAF">
            <w:pPr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I</w:t>
            </w:r>
            <w:r w:rsidR="00E516E4">
              <w:rPr>
                <w:rFonts w:ascii="Arial" w:hAnsi="Arial" w:cs="Arial"/>
                <w:bCs/>
              </w:rPr>
              <w:t>Č</w:t>
            </w:r>
            <w:r w:rsidRPr="009040DA">
              <w:rPr>
                <w:rFonts w:ascii="Arial" w:hAnsi="Arial" w:cs="Arial"/>
                <w:bCs/>
              </w:rPr>
              <w:t>O:</w:t>
            </w:r>
          </w:p>
        </w:tc>
        <w:tc>
          <w:tcPr>
            <w:tcW w:w="5744" w:type="dxa"/>
            <w:vAlign w:val="center"/>
          </w:tcPr>
          <w:p w14:paraId="2B616E38" w14:textId="77777777" w:rsidR="00DE4748" w:rsidRPr="009040DA" w:rsidRDefault="00DE4748" w:rsidP="003E4FAF">
            <w:pPr>
              <w:rPr>
                <w:rFonts w:ascii="Arial" w:hAnsi="Arial" w:cs="Arial"/>
              </w:rPr>
            </w:pPr>
          </w:p>
        </w:tc>
      </w:tr>
      <w:tr w:rsidR="00C94437" w:rsidRPr="007948E8" w14:paraId="6870AABA" w14:textId="77777777" w:rsidTr="003E4FAF">
        <w:tc>
          <w:tcPr>
            <w:tcW w:w="4536" w:type="dxa"/>
            <w:vAlign w:val="center"/>
          </w:tcPr>
          <w:p w14:paraId="27F1498B" w14:textId="77777777" w:rsidR="00DE4748" w:rsidRPr="009040DA" w:rsidRDefault="00DE4748" w:rsidP="003E4FAF">
            <w:pPr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DI</w:t>
            </w:r>
            <w:r>
              <w:rPr>
                <w:rFonts w:ascii="Arial" w:hAnsi="Arial" w:cs="Arial"/>
                <w:bCs/>
              </w:rPr>
              <w:t>Č</w:t>
            </w:r>
            <w:r w:rsidRPr="009040DA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744" w:type="dxa"/>
            <w:vAlign w:val="center"/>
          </w:tcPr>
          <w:p w14:paraId="6E9F1835" w14:textId="77777777" w:rsidR="00DE4748" w:rsidRPr="009040DA" w:rsidRDefault="00DE4748" w:rsidP="003E4FAF">
            <w:pPr>
              <w:rPr>
                <w:rFonts w:ascii="Arial" w:hAnsi="Arial" w:cs="Arial"/>
              </w:rPr>
            </w:pPr>
          </w:p>
        </w:tc>
      </w:tr>
      <w:tr w:rsidR="00C94437" w:rsidRPr="007948E8" w14:paraId="44444655" w14:textId="77777777" w:rsidTr="003E4FAF">
        <w:tc>
          <w:tcPr>
            <w:tcW w:w="4536" w:type="dxa"/>
            <w:vAlign w:val="center"/>
          </w:tcPr>
          <w:p w14:paraId="45529CFA" w14:textId="77777777" w:rsidR="00DE4748" w:rsidRPr="009040DA" w:rsidRDefault="00DE4748" w:rsidP="003E4FAF">
            <w:pPr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IČ pre DPH:</w:t>
            </w:r>
          </w:p>
        </w:tc>
        <w:tc>
          <w:tcPr>
            <w:tcW w:w="5744" w:type="dxa"/>
            <w:vAlign w:val="center"/>
          </w:tcPr>
          <w:p w14:paraId="0D5D02E2" w14:textId="77777777" w:rsidR="00DE4748" w:rsidRPr="009040DA" w:rsidRDefault="00DE4748" w:rsidP="003E4FAF">
            <w:pPr>
              <w:rPr>
                <w:rFonts w:ascii="Arial" w:hAnsi="Arial" w:cs="Arial"/>
              </w:rPr>
            </w:pPr>
          </w:p>
        </w:tc>
      </w:tr>
      <w:tr w:rsidR="00C94437" w:rsidRPr="007948E8" w14:paraId="2303AAD9" w14:textId="77777777" w:rsidTr="003E4FAF">
        <w:trPr>
          <w:trHeight w:val="367"/>
        </w:trPr>
        <w:tc>
          <w:tcPr>
            <w:tcW w:w="4536" w:type="dxa"/>
            <w:vAlign w:val="center"/>
          </w:tcPr>
          <w:p w14:paraId="0A4B077E" w14:textId="77777777" w:rsidR="00DE4748" w:rsidRPr="009040DA" w:rsidRDefault="00DE4748" w:rsidP="003E4FAF">
            <w:pPr>
              <w:keepLines/>
              <w:tabs>
                <w:tab w:val="left" w:pos="288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RČ SDE:</w:t>
            </w:r>
          </w:p>
          <w:p w14:paraId="7B6B33BA" w14:textId="77777777" w:rsidR="00DE4748" w:rsidRPr="009040DA" w:rsidRDefault="00DE4748" w:rsidP="003E4FAF">
            <w:pPr>
              <w:keepLines/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9040DA">
              <w:rPr>
                <w:rFonts w:ascii="Arial" w:hAnsi="Arial" w:cs="Arial"/>
                <w:bCs/>
                <w:sz w:val="16"/>
                <w:szCs w:val="16"/>
              </w:rPr>
              <w:t>(spotrebná daň z elektriny)</w:t>
            </w:r>
          </w:p>
        </w:tc>
        <w:tc>
          <w:tcPr>
            <w:tcW w:w="5744" w:type="dxa"/>
            <w:vAlign w:val="center"/>
          </w:tcPr>
          <w:p w14:paraId="5AAC674C" w14:textId="77777777" w:rsidR="00DE4748" w:rsidRPr="009040DA" w:rsidRDefault="00DE4748" w:rsidP="003E4FAF">
            <w:pPr>
              <w:rPr>
                <w:rFonts w:ascii="Arial" w:hAnsi="Arial" w:cs="Arial"/>
              </w:rPr>
            </w:pPr>
          </w:p>
        </w:tc>
      </w:tr>
      <w:tr w:rsidR="00C94437" w:rsidRPr="007948E8" w14:paraId="13120565" w14:textId="77777777" w:rsidTr="003E4FAF">
        <w:trPr>
          <w:trHeight w:val="170"/>
        </w:trPr>
        <w:tc>
          <w:tcPr>
            <w:tcW w:w="4536" w:type="dxa"/>
            <w:vAlign w:val="center"/>
          </w:tcPr>
          <w:p w14:paraId="5EBE114F" w14:textId="77777777" w:rsidR="00DE4748" w:rsidRPr="009040DA" w:rsidRDefault="00DE4748" w:rsidP="003E4FAF">
            <w:pPr>
              <w:tabs>
                <w:tab w:val="left" w:pos="2700"/>
              </w:tabs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Menom spoločnosti koná:</w:t>
            </w:r>
            <w:r w:rsidRPr="009040DA">
              <w:rPr>
                <w:rFonts w:ascii="Arial" w:hAnsi="Arial" w:cs="Arial"/>
                <w:bCs/>
              </w:rPr>
              <w:tab/>
              <w:t xml:space="preserve">    </w:t>
            </w:r>
          </w:p>
        </w:tc>
        <w:tc>
          <w:tcPr>
            <w:tcW w:w="5744" w:type="dxa"/>
            <w:vAlign w:val="center"/>
          </w:tcPr>
          <w:p w14:paraId="3CAAF2AB" w14:textId="77777777" w:rsidR="00DE4748" w:rsidRDefault="00DE4748" w:rsidP="003E4FAF">
            <w:pPr>
              <w:rPr>
                <w:rFonts w:ascii="Arial" w:hAnsi="Arial" w:cs="Arial"/>
              </w:rPr>
            </w:pPr>
          </w:p>
          <w:p w14:paraId="052C6457" w14:textId="77777777" w:rsidR="00DE4748" w:rsidRPr="009040DA" w:rsidRDefault="00DE4748" w:rsidP="003E4FAF">
            <w:pPr>
              <w:rPr>
                <w:rFonts w:ascii="Arial" w:hAnsi="Arial" w:cs="Arial"/>
              </w:rPr>
            </w:pPr>
          </w:p>
        </w:tc>
      </w:tr>
      <w:tr w:rsidR="00C94437" w:rsidRPr="007948E8" w14:paraId="60AE1961" w14:textId="77777777" w:rsidTr="003E4FAF">
        <w:tc>
          <w:tcPr>
            <w:tcW w:w="4536" w:type="dxa"/>
            <w:vAlign w:val="center"/>
          </w:tcPr>
          <w:p w14:paraId="3565B87A" w14:textId="77777777" w:rsidR="00DE4748" w:rsidRPr="009040DA" w:rsidRDefault="00DE4748" w:rsidP="003E4FAF">
            <w:pPr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Bankové spojenie:</w:t>
            </w:r>
          </w:p>
        </w:tc>
        <w:tc>
          <w:tcPr>
            <w:tcW w:w="5744" w:type="dxa"/>
            <w:vAlign w:val="center"/>
          </w:tcPr>
          <w:p w14:paraId="1A62F06C" w14:textId="77777777" w:rsidR="00DE4748" w:rsidRPr="009040DA" w:rsidRDefault="00DE4748" w:rsidP="003E4FAF">
            <w:pPr>
              <w:rPr>
                <w:rFonts w:ascii="Arial" w:hAnsi="Arial" w:cs="Arial"/>
              </w:rPr>
            </w:pPr>
          </w:p>
        </w:tc>
      </w:tr>
      <w:tr w:rsidR="00C94437" w:rsidRPr="007948E8" w14:paraId="51BBAB33" w14:textId="77777777" w:rsidTr="003E4FAF">
        <w:tc>
          <w:tcPr>
            <w:tcW w:w="4536" w:type="dxa"/>
            <w:vAlign w:val="center"/>
          </w:tcPr>
          <w:p w14:paraId="12107648" w14:textId="77777777" w:rsidR="00DE4748" w:rsidRPr="009040DA" w:rsidRDefault="00DE4748" w:rsidP="003E4FAF">
            <w:pPr>
              <w:keepLines/>
              <w:tabs>
                <w:tab w:val="left" w:pos="288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Číslo účtu:</w:t>
            </w:r>
          </w:p>
        </w:tc>
        <w:tc>
          <w:tcPr>
            <w:tcW w:w="5744" w:type="dxa"/>
            <w:vAlign w:val="center"/>
          </w:tcPr>
          <w:p w14:paraId="1C966C0B" w14:textId="77777777" w:rsidR="00DE4748" w:rsidRPr="009040DA" w:rsidRDefault="00DE4748" w:rsidP="003E4FAF">
            <w:pPr>
              <w:rPr>
                <w:rFonts w:ascii="Arial" w:hAnsi="Arial" w:cs="Arial"/>
              </w:rPr>
            </w:pPr>
          </w:p>
        </w:tc>
      </w:tr>
      <w:tr w:rsidR="00C94437" w:rsidRPr="007948E8" w14:paraId="16CB89C5" w14:textId="77777777" w:rsidTr="003E4FAF">
        <w:tc>
          <w:tcPr>
            <w:tcW w:w="4536" w:type="dxa"/>
            <w:vAlign w:val="center"/>
          </w:tcPr>
          <w:p w14:paraId="27A3AF20" w14:textId="77777777" w:rsidR="00DE4748" w:rsidRPr="009040DA" w:rsidRDefault="00DE4748" w:rsidP="003E4FAF">
            <w:pPr>
              <w:keepLines/>
              <w:tabs>
                <w:tab w:val="left" w:pos="288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IBAN:</w:t>
            </w:r>
          </w:p>
        </w:tc>
        <w:tc>
          <w:tcPr>
            <w:tcW w:w="5744" w:type="dxa"/>
            <w:vAlign w:val="center"/>
          </w:tcPr>
          <w:p w14:paraId="4D82322B" w14:textId="77777777" w:rsidR="00DE4748" w:rsidRPr="009040DA" w:rsidRDefault="00DE4748" w:rsidP="003E4FAF">
            <w:pPr>
              <w:rPr>
                <w:rFonts w:ascii="Arial" w:hAnsi="Arial" w:cs="Arial"/>
                <w:lang w:val="en-GB"/>
              </w:rPr>
            </w:pPr>
          </w:p>
        </w:tc>
      </w:tr>
      <w:tr w:rsidR="00C94437" w:rsidRPr="007948E8" w14:paraId="11F59DDC" w14:textId="77777777" w:rsidTr="003E4FAF">
        <w:tc>
          <w:tcPr>
            <w:tcW w:w="4536" w:type="dxa"/>
            <w:vAlign w:val="center"/>
          </w:tcPr>
          <w:p w14:paraId="1970FE7F" w14:textId="77777777" w:rsidR="00DE4748" w:rsidRPr="009040DA" w:rsidRDefault="00DE4748" w:rsidP="003E4FAF">
            <w:pPr>
              <w:keepLines/>
              <w:tabs>
                <w:tab w:val="left" w:pos="288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BIC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9040DA">
              <w:rPr>
                <w:rFonts w:ascii="Arial" w:hAnsi="Arial" w:cs="Arial"/>
                <w:bCs/>
              </w:rPr>
              <w:t>(SWIFT):</w:t>
            </w:r>
          </w:p>
        </w:tc>
        <w:tc>
          <w:tcPr>
            <w:tcW w:w="5744" w:type="dxa"/>
            <w:vAlign w:val="center"/>
          </w:tcPr>
          <w:p w14:paraId="1EDFFCE5" w14:textId="77777777" w:rsidR="00DE4748" w:rsidRPr="009040DA" w:rsidRDefault="00DE4748" w:rsidP="003E4FAF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7ED811A6" w14:textId="62A0866F" w:rsidR="00DE4748" w:rsidRPr="000916CF" w:rsidRDefault="00DE4748" w:rsidP="00DE4748">
      <w:pPr>
        <w:spacing w:before="120" w:after="120" w:line="240" w:lineRule="auto"/>
        <w:rPr>
          <w:rFonts w:ascii="Arial" w:hAnsi="Arial" w:cs="Arial"/>
          <w:b/>
          <w:bCs/>
          <w:color w:val="FF0000"/>
          <w:sz w:val="16"/>
          <w:szCs w:val="16"/>
        </w:rPr>
      </w:pPr>
      <w:bookmarkStart w:id="2" w:name="_Hlk174536388"/>
      <w:bookmarkEnd w:id="1"/>
      <w:r w:rsidRPr="009040DA">
        <w:rPr>
          <w:rFonts w:ascii="Arial" w:hAnsi="Arial" w:cs="Arial"/>
          <w:b/>
          <w:bCs/>
          <w:sz w:val="16"/>
          <w:szCs w:val="16"/>
        </w:rPr>
        <w:t xml:space="preserve">Spoločnosť je zapísaná v Obchodnom registri  Mestského súdu  </w:t>
      </w:r>
      <w:r>
        <w:rPr>
          <w:rFonts w:ascii="Arial" w:hAnsi="Arial" w:cs="Arial"/>
          <w:b/>
          <w:bCs/>
          <w:sz w:val="16"/>
          <w:szCs w:val="16"/>
        </w:rPr>
        <w:t>XXX,</w:t>
      </w:r>
      <w:r w:rsidRPr="009040DA">
        <w:rPr>
          <w:rFonts w:ascii="Arial" w:hAnsi="Arial" w:cs="Arial"/>
          <w:b/>
          <w:bCs/>
          <w:sz w:val="16"/>
          <w:szCs w:val="16"/>
        </w:rPr>
        <w:t xml:space="preserve"> Oddiel: </w:t>
      </w:r>
      <w:r>
        <w:rPr>
          <w:rFonts w:ascii="Arial" w:hAnsi="Arial" w:cs="Arial"/>
          <w:b/>
          <w:bCs/>
          <w:sz w:val="16"/>
          <w:szCs w:val="16"/>
        </w:rPr>
        <w:t>XXX</w:t>
      </w:r>
      <w:r w:rsidRPr="009040DA">
        <w:rPr>
          <w:rFonts w:ascii="Arial" w:hAnsi="Arial" w:cs="Arial"/>
          <w:b/>
          <w:bCs/>
          <w:sz w:val="16"/>
          <w:szCs w:val="16"/>
        </w:rPr>
        <w:t xml:space="preserve">, Vložka č.: </w:t>
      </w:r>
      <w:r>
        <w:rPr>
          <w:rFonts w:ascii="Arial" w:hAnsi="Arial" w:cs="Arial"/>
          <w:b/>
          <w:bCs/>
          <w:sz w:val="16"/>
          <w:szCs w:val="16"/>
        </w:rPr>
        <w:t>XXX</w:t>
      </w:r>
      <w:r w:rsidRPr="009040DA">
        <w:rPr>
          <w:rFonts w:ascii="Arial" w:hAnsi="Arial" w:cs="Arial"/>
          <w:b/>
          <w:bCs/>
          <w:sz w:val="16"/>
          <w:szCs w:val="16"/>
        </w:rPr>
        <w:t>.</w:t>
      </w:r>
      <w:r w:rsidR="000916CF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4229FA8D" w14:textId="77777777" w:rsidR="00DE4748" w:rsidRDefault="00DE4748" w:rsidP="00DE4748">
      <w:pPr>
        <w:spacing w:after="120" w:line="240" w:lineRule="auto"/>
        <w:rPr>
          <w:rFonts w:ascii="Arial" w:hAnsi="Arial" w:cs="Arial"/>
          <w:b/>
          <w:bCs/>
          <w:sz w:val="16"/>
          <w:szCs w:val="16"/>
        </w:rPr>
      </w:pPr>
      <w:r w:rsidRPr="009040DA">
        <w:rPr>
          <w:rFonts w:ascii="Arial" w:hAnsi="Arial" w:cs="Arial"/>
          <w:b/>
          <w:bCs/>
          <w:sz w:val="16"/>
          <w:szCs w:val="16"/>
        </w:rPr>
        <w:t>(ďalej len „</w:t>
      </w:r>
      <w:r>
        <w:rPr>
          <w:rFonts w:ascii="Arial" w:hAnsi="Arial" w:cs="Arial"/>
          <w:b/>
          <w:bCs/>
          <w:sz w:val="16"/>
          <w:szCs w:val="16"/>
        </w:rPr>
        <w:t>Poskytovateľ</w:t>
      </w:r>
      <w:r w:rsidRPr="009040DA">
        <w:rPr>
          <w:rFonts w:ascii="Arial" w:hAnsi="Arial" w:cs="Arial"/>
          <w:b/>
          <w:bCs/>
          <w:sz w:val="16"/>
          <w:szCs w:val="16"/>
        </w:rPr>
        <w:t>“</w:t>
      </w:r>
      <w:r w:rsidRPr="007948E8">
        <w:rPr>
          <w:rFonts w:ascii="Arial" w:hAnsi="Arial" w:cs="Arial"/>
          <w:b/>
          <w:bCs/>
          <w:sz w:val="16"/>
          <w:szCs w:val="16"/>
        </w:rPr>
        <w:t xml:space="preserve"> alebo</w:t>
      </w:r>
      <w:r w:rsidRPr="009040DA">
        <w:rPr>
          <w:rFonts w:ascii="Arial" w:hAnsi="Arial" w:cs="Arial"/>
          <w:b/>
          <w:bCs/>
          <w:sz w:val="16"/>
          <w:szCs w:val="16"/>
        </w:rPr>
        <w:t xml:space="preserve"> „</w:t>
      </w:r>
      <w:r>
        <w:rPr>
          <w:rFonts w:ascii="Arial" w:hAnsi="Arial" w:cs="Arial"/>
          <w:b/>
          <w:bCs/>
          <w:sz w:val="16"/>
          <w:szCs w:val="16"/>
        </w:rPr>
        <w:t>Dodávateľ</w:t>
      </w:r>
      <w:r w:rsidRPr="009040DA">
        <w:rPr>
          <w:rFonts w:ascii="Arial" w:hAnsi="Arial" w:cs="Arial"/>
          <w:b/>
          <w:bCs/>
          <w:sz w:val="16"/>
          <w:szCs w:val="16"/>
        </w:rPr>
        <w:t>“)</w:t>
      </w:r>
    </w:p>
    <w:bookmarkEnd w:id="2"/>
    <w:p w14:paraId="5F7DC6C4" w14:textId="2DA1A0C0" w:rsidR="00DE4748" w:rsidRPr="006319F3" w:rsidRDefault="006319F3" w:rsidP="006319F3">
      <w:pPr>
        <w:spacing w:after="120" w:line="240" w:lineRule="auto"/>
        <w:jc w:val="center"/>
        <w:rPr>
          <w:rFonts w:ascii="Arial" w:hAnsi="Arial" w:cs="Arial"/>
        </w:rPr>
      </w:pPr>
      <w:r w:rsidRPr="006319F3">
        <w:rPr>
          <w:rFonts w:ascii="Arial" w:hAnsi="Arial" w:cs="Arial"/>
        </w:rPr>
        <w:t>a</w:t>
      </w:r>
    </w:p>
    <w:tbl>
      <w:tblPr>
        <w:tblStyle w:val="Mriekatabuky"/>
        <w:tblW w:w="10280" w:type="dxa"/>
        <w:tblInd w:w="-15" w:type="dxa"/>
        <w:tblBorders>
          <w:top w:val="double" w:sz="4" w:space="0" w:color="F2F2F2" w:themeColor="background1" w:themeShade="F2"/>
          <w:left w:val="double" w:sz="4" w:space="0" w:color="F2F2F2" w:themeColor="background1" w:themeShade="F2"/>
          <w:bottom w:val="double" w:sz="4" w:space="0" w:color="F2F2F2" w:themeColor="background1" w:themeShade="F2"/>
          <w:right w:val="double" w:sz="4" w:space="0" w:color="F2F2F2" w:themeColor="background1" w:themeShade="F2"/>
          <w:insideH w:val="double" w:sz="4" w:space="0" w:color="F2F2F2" w:themeColor="background1" w:themeShade="F2"/>
          <w:insideV w:val="doub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4536"/>
        <w:gridCol w:w="5744"/>
      </w:tblGrid>
      <w:tr w:rsidR="00DE4748" w:rsidRPr="007948E8" w14:paraId="2AFC6BF5" w14:textId="77777777" w:rsidTr="003E4FAF">
        <w:trPr>
          <w:trHeight w:val="430"/>
        </w:trPr>
        <w:tc>
          <w:tcPr>
            <w:tcW w:w="4536" w:type="dxa"/>
            <w:vAlign w:val="center"/>
          </w:tcPr>
          <w:p w14:paraId="773F3B58" w14:textId="77777777" w:rsidR="00DE4748" w:rsidRPr="009040DA" w:rsidRDefault="00DE4748" w:rsidP="003E4FAF">
            <w:pPr>
              <w:rPr>
                <w:rFonts w:ascii="Arial" w:hAnsi="Arial" w:cs="Arial"/>
                <w:b/>
              </w:rPr>
            </w:pPr>
            <w:r w:rsidRPr="009040DA">
              <w:rPr>
                <w:rFonts w:ascii="Arial" w:hAnsi="Arial" w:cs="Arial"/>
                <w:b/>
              </w:rPr>
              <w:t>Obchodné meno:</w:t>
            </w:r>
          </w:p>
        </w:tc>
        <w:tc>
          <w:tcPr>
            <w:tcW w:w="5744" w:type="dxa"/>
            <w:vAlign w:val="center"/>
          </w:tcPr>
          <w:p w14:paraId="4FD49F9F" w14:textId="77777777" w:rsidR="00DE4748" w:rsidRPr="00821C41" w:rsidRDefault="00DE4748" w:rsidP="003E4FAF">
            <w:pPr>
              <w:keepLines/>
              <w:tabs>
                <w:tab w:val="left" w:pos="2880"/>
                <w:tab w:val="left" w:pos="4111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1C41">
              <w:rPr>
                <w:rFonts w:ascii="Arial" w:hAnsi="Arial" w:cs="Arial"/>
                <w:b/>
                <w:bCs/>
                <w:sz w:val="22"/>
                <w:szCs w:val="22"/>
              </w:rPr>
              <w:t>Slovenská elektrizačná prenosová sústava, a.s.</w:t>
            </w:r>
          </w:p>
        </w:tc>
      </w:tr>
      <w:tr w:rsidR="00DE4748" w:rsidRPr="007948E8" w14:paraId="1F86520A" w14:textId="77777777" w:rsidTr="003E4FAF">
        <w:trPr>
          <w:trHeight w:val="170"/>
        </w:trPr>
        <w:tc>
          <w:tcPr>
            <w:tcW w:w="4536" w:type="dxa"/>
            <w:vAlign w:val="center"/>
          </w:tcPr>
          <w:p w14:paraId="30C65DA3" w14:textId="77777777" w:rsidR="00DE4748" w:rsidRPr="009040DA" w:rsidRDefault="00DE4748" w:rsidP="003E4FAF">
            <w:pPr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Sídlo:</w:t>
            </w:r>
          </w:p>
        </w:tc>
        <w:tc>
          <w:tcPr>
            <w:tcW w:w="5744" w:type="dxa"/>
            <w:vAlign w:val="center"/>
          </w:tcPr>
          <w:p w14:paraId="45030291" w14:textId="77777777" w:rsidR="00DE4748" w:rsidRPr="009040DA" w:rsidRDefault="00DE4748" w:rsidP="003E4FAF">
            <w:pPr>
              <w:rPr>
                <w:rFonts w:ascii="Arial" w:hAnsi="Arial" w:cs="Arial"/>
              </w:rPr>
            </w:pPr>
            <w:r w:rsidRPr="009040DA">
              <w:rPr>
                <w:rFonts w:ascii="Arial" w:hAnsi="Arial" w:cs="Arial"/>
              </w:rPr>
              <w:t>Mlynské nivy 59/A, 824 84 Bratislava, SR</w:t>
            </w:r>
          </w:p>
        </w:tc>
      </w:tr>
      <w:tr w:rsidR="00DE4748" w:rsidRPr="007948E8" w14:paraId="62F29DB5" w14:textId="77777777" w:rsidTr="003E4FAF">
        <w:tc>
          <w:tcPr>
            <w:tcW w:w="4536" w:type="dxa"/>
            <w:vAlign w:val="center"/>
          </w:tcPr>
          <w:p w14:paraId="7F06098B" w14:textId="77777777" w:rsidR="00DE4748" w:rsidRPr="009040DA" w:rsidRDefault="00DE4748" w:rsidP="003E4FAF">
            <w:pPr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IČO:</w:t>
            </w:r>
          </w:p>
        </w:tc>
        <w:tc>
          <w:tcPr>
            <w:tcW w:w="5744" w:type="dxa"/>
            <w:vAlign w:val="center"/>
          </w:tcPr>
          <w:p w14:paraId="25A91761" w14:textId="77777777" w:rsidR="00DE4748" w:rsidRPr="009040DA" w:rsidRDefault="00DE4748" w:rsidP="003E4FAF">
            <w:pPr>
              <w:rPr>
                <w:rFonts w:ascii="Arial" w:hAnsi="Arial" w:cs="Arial"/>
              </w:rPr>
            </w:pPr>
            <w:r w:rsidRPr="009040DA">
              <w:rPr>
                <w:rFonts w:ascii="Arial" w:hAnsi="Arial" w:cs="Arial"/>
              </w:rPr>
              <w:t>35 829 141</w:t>
            </w:r>
          </w:p>
        </w:tc>
      </w:tr>
      <w:tr w:rsidR="00DE4748" w:rsidRPr="007948E8" w14:paraId="731F3A65" w14:textId="77777777" w:rsidTr="003E4FAF">
        <w:tc>
          <w:tcPr>
            <w:tcW w:w="4536" w:type="dxa"/>
            <w:vAlign w:val="center"/>
          </w:tcPr>
          <w:p w14:paraId="10990ECF" w14:textId="77777777" w:rsidR="00DE4748" w:rsidRPr="009040DA" w:rsidRDefault="00DE4748" w:rsidP="003E4FAF">
            <w:pPr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DIČ:</w:t>
            </w:r>
          </w:p>
        </w:tc>
        <w:tc>
          <w:tcPr>
            <w:tcW w:w="5744" w:type="dxa"/>
            <w:vAlign w:val="center"/>
          </w:tcPr>
          <w:p w14:paraId="5AD9DDCF" w14:textId="77777777" w:rsidR="00DE4748" w:rsidRPr="009040DA" w:rsidRDefault="00DE4748" w:rsidP="003E4FAF">
            <w:pPr>
              <w:rPr>
                <w:rFonts w:ascii="Arial" w:hAnsi="Arial" w:cs="Arial"/>
              </w:rPr>
            </w:pPr>
            <w:r w:rsidRPr="009040DA">
              <w:rPr>
                <w:rFonts w:ascii="Arial" w:hAnsi="Arial" w:cs="Arial"/>
              </w:rPr>
              <w:t>2020261342</w:t>
            </w:r>
          </w:p>
        </w:tc>
      </w:tr>
      <w:tr w:rsidR="00DE4748" w:rsidRPr="007948E8" w14:paraId="0D5A7559" w14:textId="77777777" w:rsidTr="003E4FAF">
        <w:tc>
          <w:tcPr>
            <w:tcW w:w="4536" w:type="dxa"/>
            <w:vAlign w:val="center"/>
          </w:tcPr>
          <w:p w14:paraId="101019A0" w14:textId="77777777" w:rsidR="00DE4748" w:rsidRPr="009040DA" w:rsidRDefault="00DE4748" w:rsidP="003E4FAF">
            <w:pPr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IČ pre DPH:</w:t>
            </w:r>
          </w:p>
        </w:tc>
        <w:tc>
          <w:tcPr>
            <w:tcW w:w="5744" w:type="dxa"/>
            <w:vAlign w:val="center"/>
          </w:tcPr>
          <w:p w14:paraId="54B3B603" w14:textId="77777777" w:rsidR="00DE4748" w:rsidRPr="009040DA" w:rsidRDefault="00DE4748" w:rsidP="003E4FAF">
            <w:pPr>
              <w:rPr>
                <w:rFonts w:ascii="Arial" w:hAnsi="Arial" w:cs="Arial"/>
              </w:rPr>
            </w:pPr>
            <w:r w:rsidRPr="009040DA">
              <w:rPr>
                <w:rFonts w:ascii="Arial" w:hAnsi="Arial" w:cs="Arial"/>
              </w:rPr>
              <w:t>SK2020261342</w:t>
            </w:r>
          </w:p>
        </w:tc>
      </w:tr>
      <w:tr w:rsidR="00DE4748" w:rsidRPr="007948E8" w14:paraId="26404D4B" w14:textId="77777777" w:rsidTr="003E4FAF">
        <w:trPr>
          <w:trHeight w:val="367"/>
        </w:trPr>
        <w:tc>
          <w:tcPr>
            <w:tcW w:w="4536" w:type="dxa"/>
            <w:vAlign w:val="center"/>
          </w:tcPr>
          <w:p w14:paraId="62548C28" w14:textId="77777777" w:rsidR="00DE4748" w:rsidRPr="009040DA" w:rsidRDefault="00DE4748" w:rsidP="003E4FAF">
            <w:pPr>
              <w:keepLines/>
              <w:tabs>
                <w:tab w:val="left" w:pos="288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RČ SDE:</w:t>
            </w:r>
          </w:p>
          <w:p w14:paraId="6091B68B" w14:textId="77777777" w:rsidR="00DE4748" w:rsidRPr="009040DA" w:rsidRDefault="00DE4748" w:rsidP="003E4FAF">
            <w:pPr>
              <w:keepLines/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9040DA">
              <w:rPr>
                <w:rFonts w:ascii="Arial" w:hAnsi="Arial" w:cs="Arial"/>
                <w:bCs/>
                <w:sz w:val="16"/>
                <w:szCs w:val="16"/>
              </w:rPr>
              <w:t>(spotrebná daň z elektriny)</w:t>
            </w:r>
          </w:p>
        </w:tc>
        <w:tc>
          <w:tcPr>
            <w:tcW w:w="5744" w:type="dxa"/>
            <w:vAlign w:val="center"/>
          </w:tcPr>
          <w:p w14:paraId="5114CE6F" w14:textId="77777777" w:rsidR="00DE4748" w:rsidRPr="009040DA" w:rsidRDefault="00DE4748" w:rsidP="003E4FAF">
            <w:pPr>
              <w:rPr>
                <w:rFonts w:ascii="Arial" w:hAnsi="Arial" w:cs="Arial"/>
              </w:rPr>
            </w:pPr>
            <w:r w:rsidRPr="009040DA">
              <w:rPr>
                <w:rFonts w:ascii="Arial" w:hAnsi="Arial" w:cs="Arial"/>
              </w:rPr>
              <w:t>SK52741300088</w:t>
            </w:r>
          </w:p>
        </w:tc>
      </w:tr>
      <w:tr w:rsidR="00DE4748" w:rsidRPr="007948E8" w14:paraId="574F9A13" w14:textId="77777777" w:rsidTr="003E4FAF">
        <w:trPr>
          <w:trHeight w:val="170"/>
        </w:trPr>
        <w:tc>
          <w:tcPr>
            <w:tcW w:w="4536" w:type="dxa"/>
            <w:vAlign w:val="center"/>
          </w:tcPr>
          <w:p w14:paraId="0BE20F57" w14:textId="77777777" w:rsidR="00DE4748" w:rsidRPr="009040DA" w:rsidRDefault="00DE4748" w:rsidP="003E4FAF">
            <w:pPr>
              <w:tabs>
                <w:tab w:val="left" w:pos="2700"/>
              </w:tabs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Menom spoločnosti koná:</w:t>
            </w:r>
            <w:r w:rsidRPr="009040DA">
              <w:rPr>
                <w:rFonts w:ascii="Arial" w:hAnsi="Arial" w:cs="Arial"/>
                <w:bCs/>
              </w:rPr>
              <w:tab/>
              <w:t xml:space="preserve">    </w:t>
            </w:r>
          </w:p>
        </w:tc>
        <w:tc>
          <w:tcPr>
            <w:tcW w:w="5744" w:type="dxa"/>
            <w:vAlign w:val="center"/>
          </w:tcPr>
          <w:p w14:paraId="7A732EF4" w14:textId="73162F8A" w:rsidR="00DE4748" w:rsidRPr="009040DA" w:rsidRDefault="00DE4748" w:rsidP="003E4FAF">
            <w:pPr>
              <w:rPr>
                <w:rFonts w:ascii="Arial" w:hAnsi="Arial" w:cs="Arial"/>
              </w:rPr>
            </w:pPr>
            <w:r w:rsidRPr="009040DA">
              <w:rPr>
                <w:rFonts w:ascii="Arial" w:hAnsi="Arial" w:cs="Arial"/>
              </w:rPr>
              <w:t xml:space="preserve">Ing. </w:t>
            </w:r>
            <w:r w:rsidR="009D253E">
              <w:rPr>
                <w:rFonts w:ascii="Arial" w:hAnsi="Arial" w:cs="Arial"/>
              </w:rPr>
              <w:t>Tibor Szabo</w:t>
            </w:r>
            <w:r w:rsidRPr="009040DA">
              <w:rPr>
                <w:rFonts w:ascii="Arial" w:hAnsi="Arial" w:cs="Arial"/>
              </w:rPr>
              <w:t xml:space="preserve">, predseda predstavenstva </w:t>
            </w:r>
          </w:p>
          <w:p w14:paraId="2FDD493E" w14:textId="45F0FE99" w:rsidR="00DE4748" w:rsidRPr="009040DA" w:rsidRDefault="00DE4748" w:rsidP="003E4FAF">
            <w:pPr>
              <w:rPr>
                <w:rFonts w:ascii="Arial" w:hAnsi="Arial" w:cs="Arial"/>
              </w:rPr>
            </w:pPr>
            <w:r w:rsidRPr="009040DA">
              <w:rPr>
                <w:rFonts w:ascii="Arial" w:hAnsi="Arial" w:cs="Arial"/>
              </w:rPr>
              <w:t xml:space="preserve">Ing. </w:t>
            </w:r>
            <w:r w:rsidR="00E218A6">
              <w:rPr>
                <w:rFonts w:ascii="Arial" w:hAnsi="Arial" w:cs="Arial"/>
              </w:rPr>
              <w:t>Milan Orešanský</w:t>
            </w:r>
            <w:r w:rsidRPr="009040DA">
              <w:rPr>
                <w:rFonts w:ascii="Arial" w:hAnsi="Arial" w:cs="Arial"/>
              </w:rPr>
              <w:t>, podpredseda predstavenstva</w:t>
            </w:r>
          </w:p>
        </w:tc>
      </w:tr>
      <w:tr w:rsidR="00DE4748" w:rsidRPr="007948E8" w14:paraId="19E3490E" w14:textId="77777777" w:rsidTr="003E4FAF">
        <w:tc>
          <w:tcPr>
            <w:tcW w:w="4536" w:type="dxa"/>
            <w:vAlign w:val="center"/>
          </w:tcPr>
          <w:p w14:paraId="23D6C0D7" w14:textId="77777777" w:rsidR="00DE4748" w:rsidRPr="009040DA" w:rsidRDefault="00DE4748" w:rsidP="003E4FAF">
            <w:pPr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Bankové spojenie:</w:t>
            </w:r>
          </w:p>
        </w:tc>
        <w:tc>
          <w:tcPr>
            <w:tcW w:w="5744" w:type="dxa"/>
            <w:vAlign w:val="center"/>
          </w:tcPr>
          <w:p w14:paraId="00B0CE34" w14:textId="0BFA4392" w:rsidR="00DE4748" w:rsidRPr="009040DA" w:rsidRDefault="00DE4748" w:rsidP="003E4FAF">
            <w:pPr>
              <w:rPr>
                <w:rFonts w:ascii="Arial" w:hAnsi="Arial" w:cs="Arial"/>
              </w:rPr>
            </w:pPr>
            <w:r w:rsidRPr="009040DA">
              <w:rPr>
                <w:rFonts w:ascii="Arial" w:hAnsi="Arial" w:cs="Arial"/>
              </w:rPr>
              <w:t>Tatra banka, a.s. Bratislava</w:t>
            </w:r>
          </w:p>
        </w:tc>
      </w:tr>
      <w:tr w:rsidR="00DE4748" w:rsidRPr="007948E8" w14:paraId="72B73EED" w14:textId="77777777" w:rsidTr="003E4FAF">
        <w:tc>
          <w:tcPr>
            <w:tcW w:w="4536" w:type="dxa"/>
            <w:vAlign w:val="center"/>
          </w:tcPr>
          <w:p w14:paraId="3F765F5A" w14:textId="77777777" w:rsidR="00DE4748" w:rsidRPr="009040DA" w:rsidRDefault="00DE4748" w:rsidP="003E4FAF">
            <w:pPr>
              <w:keepLines/>
              <w:tabs>
                <w:tab w:val="left" w:pos="288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Číslo účtu:</w:t>
            </w:r>
          </w:p>
        </w:tc>
        <w:tc>
          <w:tcPr>
            <w:tcW w:w="5744" w:type="dxa"/>
            <w:vAlign w:val="center"/>
          </w:tcPr>
          <w:p w14:paraId="3B34C6B1" w14:textId="77777777" w:rsidR="00DE4748" w:rsidRPr="009040DA" w:rsidRDefault="00DE4748" w:rsidP="003E4FAF">
            <w:pPr>
              <w:rPr>
                <w:rFonts w:ascii="Arial" w:hAnsi="Arial" w:cs="Arial"/>
              </w:rPr>
            </w:pPr>
            <w:r w:rsidRPr="009040DA">
              <w:rPr>
                <w:rFonts w:ascii="Arial" w:hAnsi="Arial" w:cs="Arial"/>
              </w:rPr>
              <w:t>2620191900/1100</w:t>
            </w:r>
          </w:p>
        </w:tc>
      </w:tr>
      <w:tr w:rsidR="00DE4748" w:rsidRPr="007948E8" w14:paraId="42F92916" w14:textId="77777777" w:rsidTr="003E4FAF">
        <w:tc>
          <w:tcPr>
            <w:tcW w:w="4536" w:type="dxa"/>
            <w:vAlign w:val="center"/>
          </w:tcPr>
          <w:p w14:paraId="7AF60700" w14:textId="77777777" w:rsidR="00DE4748" w:rsidRPr="009040DA" w:rsidRDefault="00DE4748" w:rsidP="003E4FAF">
            <w:pPr>
              <w:keepLines/>
              <w:tabs>
                <w:tab w:val="left" w:pos="288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IBAN:</w:t>
            </w:r>
          </w:p>
        </w:tc>
        <w:tc>
          <w:tcPr>
            <w:tcW w:w="5744" w:type="dxa"/>
            <w:vAlign w:val="center"/>
          </w:tcPr>
          <w:p w14:paraId="4B778369" w14:textId="77777777" w:rsidR="00DE4748" w:rsidRPr="009040DA" w:rsidRDefault="00DE4748" w:rsidP="003E4FAF">
            <w:pPr>
              <w:rPr>
                <w:rFonts w:ascii="Arial" w:hAnsi="Arial" w:cs="Arial"/>
                <w:lang w:val="en-GB"/>
              </w:rPr>
            </w:pPr>
            <w:r w:rsidRPr="009040DA">
              <w:rPr>
                <w:rFonts w:ascii="Arial" w:hAnsi="Arial" w:cs="Arial"/>
              </w:rPr>
              <w:t>SK30 1100 0000 0026 2019 1900</w:t>
            </w:r>
          </w:p>
        </w:tc>
      </w:tr>
      <w:tr w:rsidR="00DE4748" w:rsidRPr="007948E8" w14:paraId="0863B20F" w14:textId="77777777" w:rsidTr="003E4FAF">
        <w:tc>
          <w:tcPr>
            <w:tcW w:w="4536" w:type="dxa"/>
            <w:vAlign w:val="center"/>
          </w:tcPr>
          <w:p w14:paraId="6BAA17F1" w14:textId="77777777" w:rsidR="00DE4748" w:rsidRPr="009040DA" w:rsidRDefault="00DE4748" w:rsidP="003E4FAF">
            <w:pPr>
              <w:keepLines/>
              <w:tabs>
                <w:tab w:val="left" w:pos="288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Cs/>
              </w:rPr>
            </w:pPr>
            <w:r w:rsidRPr="009040DA">
              <w:rPr>
                <w:rFonts w:ascii="Arial" w:hAnsi="Arial" w:cs="Arial"/>
                <w:bCs/>
              </w:rPr>
              <w:t>BIC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9040DA">
              <w:rPr>
                <w:rFonts w:ascii="Arial" w:hAnsi="Arial" w:cs="Arial"/>
                <w:bCs/>
              </w:rPr>
              <w:t>(SWIFT):</w:t>
            </w:r>
          </w:p>
        </w:tc>
        <w:tc>
          <w:tcPr>
            <w:tcW w:w="5744" w:type="dxa"/>
            <w:vAlign w:val="center"/>
          </w:tcPr>
          <w:p w14:paraId="7765686A" w14:textId="77777777" w:rsidR="00DE4748" w:rsidRPr="009040DA" w:rsidRDefault="00DE4748" w:rsidP="003E4FAF">
            <w:pPr>
              <w:rPr>
                <w:rFonts w:ascii="Arial" w:hAnsi="Arial" w:cs="Arial"/>
                <w:lang w:val="en-GB"/>
              </w:rPr>
            </w:pPr>
            <w:r w:rsidRPr="009040DA">
              <w:rPr>
                <w:rFonts w:ascii="Arial" w:hAnsi="Arial" w:cs="Arial"/>
              </w:rPr>
              <w:t>TATRSKBX</w:t>
            </w:r>
          </w:p>
        </w:tc>
      </w:tr>
    </w:tbl>
    <w:p w14:paraId="6EAD41DB" w14:textId="77777777" w:rsidR="00DE4748" w:rsidRPr="009040DA" w:rsidRDefault="00DE4748" w:rsidP="00DE4748">
      <w:pPr>
        <w:spacing w:before="120" w:after="120" w:line="240" w:lineRule="auto"/>
        <w:rPr>
          <w:rFonts w:ascii="Arial" w:hAnsi="Arial" w:cs="Arial"/>
          <w:b/>
          <w:bCs/>
          <w:sz w:val="16"/>
          <w:szCs w:val="16"/>
        </w:rPr>
      </w:pPr>
      <w:r w:rsidRPr="00D46BDF">
        <w:rPr>
          <w:rFonts w:ascii="Arial" w:hAnsi="Arial" w:cs="Arial"/>
          <w:b/>
          <w:bCs/>
          <w:sz w:val="16"/>
          <w:szCs w:val="16"/>
        </w:rPr>
        <w:t xml:space="preserve">Spoločnosť je zapísaná v </w:t>
      </w:r>
      <w:r w:rsidRPr="009040DA">
        <w:rPr>
          <w:rFonts w:ascii="Arial" w:hAnsi="Arial" w:cs="Arial"/>
          <w:b/>
          <w:bCs/>
          <w:sz w:val="16"/>
          <w:szCs w:val="16"/>
        </w:rPr>
        <w:t>Obchodnom registri  Mestského súdu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9040DA">
        <w:rPr>
          <w:rFonts w:ascii="Arial" w:hAnsi="Arial" w:cs="Arial"/>
          <w:b/>
          <w:bCs/>
          <w:sz w:val="16"/>
          <w:szCs w:val="16"/>
        </w:rPr>
        <w:t>Bratislava III  Oddiel: Sa, Vložka č.: 2906/B.</w:t>
      </w:r>
    </w:p>
    <w:p w14:paraId="07C45E81" w14:textId="77777777" w:rsidR="00DE4748" w:rsidRDefault="00DE4748" w:rsidP="00DE4748">
      <w:pPr>
        <w:spacing w:after="12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D46BDF">
        <w:rPr>
          <w:rFonts w:ascii="Arial" w:hAnsi="Arial" w:cs="Arial"/>
          <w:b/>
          <w:bCs/>
          <w:sz w:val="16"/>
          <w:szCs w:val="16"/>
        </w:rPr>
        <w:t>(ďalej len „</w:t>
      </w:r>
      <w:r>
        <w:rPr>
          <w:rFonts w:ascii="Arial" w:hAnsi="Arial" w:cs="Arial"/>
          <w:b/>
          <w:bCs/>
          <w:sz w:val="16"/>
          <w:szCs w:val="16"/>
        </w:rPr>
        <w:t>Prevádzkovateľ PS</w:t>
      </w:r>
      <w:r w:rsidRPr="00D46BDF">
        <w:rPr>
          <w:rFonts w:ascii="Arial" w:hAnsi="Arial" w:cs="Arial"/>
          <w:b/>
          <w:bCs/>
          <w:sz w:val="16"/>
          <w:szCs w:val="16"/>
        </w:rPr>
        <w:t>“</w:t>
      </w:r>
      <w:r>
        <w:rPr>
          <w:rFonts w:ascii="Arial" w:hAnsi="Arial" w:cs="Arial"/>
          <w:b/>
          <w:bCs/>
          <w:sz w:val="16"/>
          <w:szCs w:val="16"/>
        </w:rPr>
        <w:t>, alebo</w:t>
      </w:r>
      <w:r w:rsidRPr="00D46BDF">
        <w:rPr>
          <w:rFonts w:ascii="Arial" w:hAnsi="Arial" w:cs="Arial"/>
          <w:b/>
          <w:bCs/>
          <w:sz w:val="16"/>
          <w:szCs w:val="16"/>
        </w:rPr>
        <w:t xml:space="preserve"> aj „</w:t>
      </w:r>
      <w:r>
        <w:rPr>
          <w:rFonts w:ascii="Arial" w:hAnsi="Arial" w:cs="Arial"/>
          <w:b/>
          <w:bCs/>
          <w:sz w:val="16"/>
          <w:szCs w:val="16"/>
        </w:rPr>
        <w:t>SEPS</w:t>
      </w:r>
      <w:r w:rsidRPr="00D46BDF">
        <w:rPr>
          <w:rFonts w:ascii="Arial" w:hAnsi="Arial" w:cs="Arial"/>
          <w:b/>
          <w:bCs/>
          <w:sz w:val="16"/>
          <w:szCs w:val="16"/>
        </w:rPr>
        <w:t>“)</w:t>
      </w:r>
    </w:p>
    <w:p w14:paraId="136A3CBA" w14:textId="77777777" w:rsidR="00DE4748" w:rsidRDefault="00DE4748" w:rsidP="00DE4748">
      <w:pPr>
        <w:spacing w:after="120" w:line="240" w:lineRule="auto"/>
        <w:jc w:val="both"/>
        <w:rPr>
          <w:rFonts w:ascii="Arial" w:hAnsi="Arial" w:cs="Arial"/>
          <w:b/>
          <w:bCs/>
          <w:sz w:val="16"/>
          <w:szCs w:val="16"/>
        </w:rPr>
        <w:sectPr w:rsidR="00DE4748" w:rsidSect="007C28AA">
          <w:headerReference w:type="default" r:id="rId11"/>
          <w:footerReference w:type="even" r:id="rId12"/>
          <w:footerReference w:type="default" r:id="rId13"/>
          <w:pgSz w:w="11906" w:h="16838"/>
          <w:pgMar w:top="1134" w:right="851" w:bottom="567" w:left="851" w:header="113" w:footer="96" w:gutter="0"/>
          <w:cols w:space="708"/>
          <w:titlePg/>
          <w:docGrid w:linePitch="360"/>
        </w:sectPr>
      </w:pPr>
      <w:r>
        <w:rPr>
          <w:rFonts w:ascii="Arial" w:hAnsi="Arial" w:cs="Arial"/>
          <w:b/>
          <w:bCs/>
          <w:sz w:val="16"/>
          <w:szCs w:val="16"/>
        </w:rPr>
        <w:t>(ďalej aj ako „Zmluvné strany“ alebo jednotlivo „Zmluvná strana“)</w:t>
      </w:r>
    </w:p>
    <w:p w14:paraId="59594A9C" w14:textId="77777777" w:rsidR="00F02359" w:rsidRPr="00F02359" w:rsidRDefault="00F02359" w:rsidP="00F02359">
      <w:pPr>
        <w:pStyle w:val="Odsekzoznamu"/>
        <w:keepNext/>
        <w:numPr>
          <w:ilvl w:val="0"/>
          <w:numId w:val="11"/>
        </w:numPr>
        <w:spacing w:before="480" w:after="60"/>
        <w:contextualSpacing w:val="0"/>
        <w:jc w:val="center"/>
        <w:outlineLvl w:val="0"/>
        <w:rPr>
          <w:rFonts w:ascii="Arial" w:hAnsi="Arial" w:cs="Arial"/>
          <w:b/>
          <w:bCs/>
          <w:vanish/>
          <w:sz w:val="24"/>
          <w:szCs w:val="24"/>
        </w:rPr>
      </w:pPr>
    </w:p>
    <w:p w14:paraId="23B63BD4" w14:textId="77777777" w:rsidR="00F02359" w:rsidRPr="00F02359" w:rsidRDefault="00F02359" w:rsidP="00F02359">
      <w:pPr>
        <w:pStyle w:val="Odsekzoznamu"/>
        <w:keepNext/>
        <w:numPr>
          <w:ilvl w:val="0"/>
          <w:numId w:val="11"/>
        </w:numPr>
        <w:spacing w:before="480" w:after="60"/>
        <w:contextualSpacing w:val="0"/>
        <w:jc w:val="center"/>
        <w:outlineLvl w:val="0"/>
        <w:rPr>
          <w:rFonts w:ascii="Arial" w:hAnsi="Arial" w:cs="Arial"/>
          <w:b/>
          <w:bCs/>
          <w:vanish/>
          <w:sz w:val="24"/>
          <w:szCs w:val="24"/>
        </w:rPr>
      </w:pPr>
    </w:p>
    <w:p w14:paraId="2FEAF9B8" w14:textId="77777777" w:rsidR="00F02359" w:rsidRPr="00F02359" w:rsidRDefault="00F02359" w:rsidP="00F02359">
      <w:pPr>
        <w:pStyle w:val="Odsekzoznamu"/>
        <w:keepNext/>
        <w:numPr>
          <w:ilvl w:val="0"/>
          <w:numId w:val="11"/>
        </w:numPr>
        <w:spacing w:before="480" w:after="60"/>
        <w:contextualSpacing w:val="0"/>
        <w:jc w:val="center"/>
        <w:outlineLvl w:val="0"/>
        <w:rPr>
          <w:rFonts w:ascii="Arial" w:hAnsi="Arial" w:cs="Arial"/>
          <w:b/>
          <w:bCs/>
          <w:vanish/>
          <w:sz w:val="24"/>
          <w:szCs w:val="24"/>
        </w:rPr>
      </w:pPr>
    </w:p>
    <w:p w14:paraId="56342AA5" w14:textId="77777777" w:rsidR="00F02359" w:rsidRPr="00F02359" w:rsidRDefault="00F02359" w:rsidP="00F02359">
      <w:pPr>
        <w:pStyle w:val="Odsekzoznamu"/>
        <w:keepNext/>
        <w:numPr>
          <w:ilvl w:val="0"/>
          <w:numId w:val="11"/>
        </w:numPr>
        <w:spacing w:before="480" w:after="60"/>
        <w:contextualSpacing w:val="0"/>
        <w:jc w:val="center"/>
        <w:outlineLvl w:val="0"/>
        <w:rPr>
          <w:rFonts w:ascii="Arial" w:hAnsi="Arial" w:cs="Arial"/>
          <w:b/>
          <w:bCs/>
          <w:vanish/>
          <w:sz w:val="24"/>
          <w:szCs w:val="24"/>
        </w:rPr>
      </w:pPr>
    </w:p>
    <w:p w14:paraId="16D60616" w14:textId="77777777" w:rsidR="00F02359" w:rsidRPr="00F02359" w:rsidRDefault="00F02359" w:rsidP="00F02359">
      <w:pPr>
        <w:pStyle w:val="Odsekzoznamu"/>
        <w:keepNext/>
        <w:numPr>
          <w:ilvl w:val="0"/>
          <w:numId w:val="11"/>
        </w:numPr>
        <w:spacing w:before="480" w:after="60"/>
        <w:contextualSpacing w:val="0"/>
        <w:jc w:val="center"/>
        <w:outlineLvl w:val="0"/>
        <w:rPr>
          <w:rFonts w:ascii="Arial" w:hAnsi="Arial" w:cs="Arial"/>
          <w:b/>
          <w:bCs/>
          <w:vanish/>
          <w:sz w:val="24"/>
          <w:szCs w:val="24"/>
        </w:rPr>
      </w:pPr>
    </w:p>
    <w:p w14:paraId="3A8BE2E7" w14:textId="77777777" w:rsidR="00F02359" w:rsidRPr="00F02359" w:rsidRDefault="00F02359" w:rsidP="00F02359">
      <w:pPr>
        <w:pStyle w:val="Odsekzoznamu"/>
        <w:keepNext/>
        <w:numPr>
          <w:ilvl w:val="0"/>
          <w:numId w:val="11"/>
        </w:numPr>
        <w:spacing w:before="480" w:after="60"/>
        <w:contextualSpacing w:val="0"/>
        <w:jc w:val="center"/>
        <w:outlineLvl w:val="0"/>
        <w:rPr>
          <w:rFonts w:ascii="Arial" w:hAnsi="Arial" w:cs="Arial"/>
          <w:b/>
          <w:bCs/>
          <w:vanish/>
          <w:sz w:val="24"/>
          <w:szCs w:val="24"/>
        </w:rPr>
      </w:pPr>
    </w:p>
    <w:p w14:paraId="63E00437" w14:textId="77777777" w:rsidR="00F02359" w:rsidRPr="00F02359" w:rsidRDefault="00F02359" w:rsidP="00F02359">
      <w:pPr>
        <w:pStyle w:val="Odsekzoznamu"/>
        <w:keepNext/>
        <w:numPr>
          <w:ilvl w:val="0"/>
          <w:numId w:val="11"/>
        </w:numPr>
        <w:spacing w:before="480" w:after="60"/>
        <w:contextualSpacing w:val="0"/>
        <w:jc w:val="center"/>
        <w:outlineLvl w:val="0"/>
        <w:rPr>
          <w:rFonts w:ascii="Arial" w:hAnsi="Arial" w:cs="Arial"/>
          <w:b/>
          <w:bCs/>
          <w:vanish/>
          <w:sz w:val="24"/>
          <w:szCs w:val="24"/>
        </w:rPr>
      </w:pPr>
    </w:p>
    <w:p w14:paraId="5E80F8AA" w14:textId="77777777" w:rsidR="00F02359" w:rsidRPr="00F02359" w:rsidRDefault="00F02359" w:rsidP="00F02359">
      <w:pPr>
        <w:pStyle w:val="Odsekzoznamu"/>
        <w:keepNext/>
        <w:numPr>
          <w:ilvl w:val="0"/>
          <w:numId w:val="11"/>
        </w:numPr>
        <w:spacing w:before="480" w:after="60"/>
        <w:contextualSpacing w:val="0"/>
        <w:jc w:val="center"/>
        <w:outlineLvl w:val="0"/>
        <w:rPr>
          <w:rFonts w:ascii="Arial" w:hAnsi="Arial" w:cs="Arial"/>
          <w:b/>
          <w:bCs/>
          <w:vanish/>
          <w:sz w:val="24"/>
          <w:szCs w:val="24"/>
        </w:rPr>
      </w:pPr>
    </w:p>
    <w:p w14:paraId="1D578041" w14:textId="77777777" w:rsidR="00F02359" w:rsidRPr="00F02359" w:rsidRDefault="00F02359" w:rsidP="00F02359">
      <w:pPr>
        <w:pStyle w:val="Odsekzoznamu"/>
        <w:keepNext/>
        <w:numPr>
          <w:ilvl w:val="0"/>
          <w:numId w:val="11"/>
        </w:numPr>
        <w:spacing w:before="480" w:after="60"/>
        <w:contextualSpacing w:val="0"/>
        <w:jc w:val="center"/>
        <w:outlineLvl w:val="0"/>
        <w:rPr>
          <w:rFonts w:ascii="Arial" w:hAnsi="Arial" w:cs="Arial"/>
          <w:b/>
          <w:bCs/>
          <w:vanish/>
          <w:sz w:val="24"/>
          <w:szCs w:val="24"/>
        </w:rPr>
      </w:pPr>
    </w:p>
    <w:p w14:paraId="6A928CA1" w14:textId="77777777" w:rsidR="00F02359" w:rsidRPr="00F02359" w:rsidRDefault="00F02359" w:rsidP="00F02359">
      <w:pPr>
        <w:pStyle w:val="Odsekzoznamu"/>
        <w:keepNext/>
        <w:numPr>
          <w:ilvl w:val="0"/>
          <w:numId w:val="11"/>
        </w:numPr>
        <w:spacing w:before="480" w:after="60"/>
        <w:contextualSpacing w:val="0"/>
        <w:jc w:val="center"/>
        <w:outlineLvl w:val="0"/>
        <w:rPr>
          <w:rFonts w:ascii="Arial" w:hAnsi="Arial" w:cs="Arial"/>
          <w:b/>
          <w:bCs/>
          <w:vanish/>
          <w:sz w:val="24"/>
          <w:szCs w:val="24"/>
        </w:rPr>
      </w:pPr>
    </w:p>
    <w:p w14:paraId="48FE8FF1" w14:textId="77777777" w:rsidR="00F02359" w:rsidRPr="00F02359" w:rsidRDefault="00F02359" w:rsidP="00F02359">
      <w:pPr>
        <w:pStyle w:val="Odsekzoznamu"/>
        <w:keepNext/>
        <w:numPr>
          <w:ilvl w:val="0"/>
          <w:numId w:val="11"/>
        </w:numPr>
        <w:spacing w:before="480" w:after="60"/>
        <w:contextualSpacing w:val="0"/>
        <w:jc w:val="center"/>
        <w:outlineLvl w:val="0"/>
        <w:rPr>
          <w:rFonts w:ascii="Arial" w:hAnsi="Arial" w:cs="Arial"/>
          <w:b/>
          <w:bCs/>
          <w:vanish/>
          <w:sz w:val="24"/>
          <w:szCs w:val="24"/>
        </w:rPr>
      </w:pPr>
    </w:p>
    <w:p w14:paraId="33F1EE1E" w14:textId="77777777" w:rsidR="00F02359" w:rsidRPr="00F02359" w:rsidRDefault="00F02359" w:rsidP="00F02359">
      <w:pPr>
        <w:pStyle w:val="Odsekzoznamu"/>
        <w:keepNext/>
        <w:numPr>
          <w:ilvl w:val="0"/>
          <w:numId w:val="11"/>
        </w:numPr>
        <w:spacing w:before="480" w:after="60"/>
        <w:contextualSpacing w:val="0"/>
        <w:jc w:val="center"/>
        <w:outlineLvl w:val="0"/>
        <w:rPr>
          <w:rFonts w:ascii="Arial" w:hAnsi="Arial" w:cs="Arial"/>
          <w:b/>
          <w:bCs/>
          <w:vanish/>
          <w:sz w:val="24"/>
          <w:szCs w:val="24"/>
        </w:rPr>
      </w:pPr>
    </w:p>
    <w:p w14:paraId="7A4A04AD" w14:textId="77777777" w:rsidR="00F02359" w:rsidRPr="00F02359" w:rsidRDefault="00F02359" w:rsidP="00F02359">
      <w:pPr>
        <w:pStyle w:val="Odsekzoznamu"/>
        <w:keepNext/>
        <w:numPr>
          <w:ilvl w:val="0"/>
          <w:numId w:val="11"/>
        </w:numPr>
        <w:spacing w:before="480" w:after="60"/>
        <w:contextualSpacing w:val="0"/>
        <w:jc w:val="center"/>
        <w:outlineLvl w:val="0"/>
        <w:rPr>
          <w:rFonts w:ascii="Arial" w:hAnsi="Arial" w:cs="Arial"/>
          <w:b/>
          <w:bCs/>
          <w:vanish/>
          <w:sz w:val="24"/>
          <w:szCs w:val="24"/>
        </w:rPr>
      </w:pPr>
    </w:p>
    <w:p w14:paraId="620ADD25" w14:textId="77777777" w:rsidR="00F02359" w:rsidRPr="00F02359" w:rsidRDefault="00F02359" w:rsidP="00F02359">
      <w:pPr>
        <w:pStyle w:val="Odsekzoznamu"/>
        <w:keepNext/>
        <w:numPr>
          <w:ilvl w:val="0"/>
          <w:numId w:val="11"/>
        </w:numPr>
        <w:spacing w:before="480" w:after="60"/>
        <w:contextualSpacing w:val="0"/>
        <w:jc w:val="center"/>
        <w:outlineLvl w:val="0"/>
        <w:rPr>
          <w:rFonts w:ascii="Arial" w:hAnsi="Arial" w:cs="Arial"/>
          <w:b/>
          <w:bCs/>
          <w:vanish/>
          <w:sz w:val="24"/>
          <w:szCs w:val="24"/>
        </w:rPr>
      </w:pPr>
    </w:p>
    <w:p w14:paraId="0F5DA75B" w14:textId="77777777" w:rsidR="00F02359" w:rsidRPr="00F02359" w:rsidRDefault="00F02359" w:rsidP="00F02359">
      <w:pPr>
        <w:pStyle w:val="Odsekzoznamu"/>
        <w:keepNext/>
        <w:numPr>
          <w:ilvl w:val="0"/>
          <w:numId w:val="11"/>
        </w:numPr>
        <w:spacing w:before="480" w:after="60"/>
        <w:contextualSpacing w:val="0"/>
        <w:jc w:val="center"/>
        <w:outlineLvl w:val="0"/>
        <w:rPr>
          <w:rFonts w:ascii="Arial" w:hAnsi="Arial" w:cs="Arial"/>
          <w:b/>
          <w:bCs/>
          <w:vanish/>
          <w:sz w:val="24"/>
          <w:szCs w:val="24"/>
        </w:rPr>
      </w:pPr>
    </w:p>
    <w:p w14:paraId="411BE057" w14:textId="77777777" w:rsidR="00F02359" w:rsidRPr="00F02359" w:rsidRDefault="00F02359" w:rsidP="00F02359">
      <w:pPr>
        <w:pStyle w:val="Odsekzoznamu"/>
        <w:keepLines/>
        <w:numPr>
          <w:ilvl w:val="1"/>
          <w:numId w:val="11"/>
        </w:numPr>
        <w:spacing w:before="120" w:after="0" w:line="240" w:lineRule="auto"/>
        <w:contextualSpacing w:val="0"/>
        <w:jc w:val="both"/>
        <w:outlineLvl w:val="1"/>
        <w:rPr>
          <w:rFonts w:ascii="Arial" w:eastAsiaTheme="majorEastAsia" w:hAnsi="Arial" w:cstheme="majorBidi"/>
          <w:vanish/>
          <w:szCs w:val="26"/>
        </w:rPr>
      </w:pPr>
    </w:p>
    <w:p w14:paraId="1F23D675" w14:textId="77777777" w:rsidR="00F02359" w:rsidRPr="00F02359" w:rsidRDefault="00F02359" w:rsidP="00F02359">
      <w:pPr>
        <w:pStyle w:val="Odsekzoznamu"/>
        <w:keepLines/>
        <w:numPr>
          <w:ilvl w:val="1"/>
          <w:numId w:val="11"/>
        </w:numPr>
        <w:spacing w:before="120" w:after="0" w:line="240" w:lineRule="auto"/>
        <w:contextualSpacing w:val="0"/>
        <w:jc w:val="both"/>
        <w:outlineLvl w:val="1"/>
        <w:rPr>
          <w:rFonts w:ascii="Arial" w:eastAsiaTheme="majorEastAsia" w:hAnsi="Arial" w:cstheme="majorBidi"/>
          <w:vanish/>
          <w:szCs w:val="26"/>
        </w:rPr>
      </w:pPr>
    </w:p>
    <w:p w14:paraId="07CE18CB" w14:textId="77777777" w:rsidR="00F02359" w:rsidRPr="00F02359" w:rsidRDefault="00F02359" w:rsidP="00F02359">
      <w:pPr>
        <w:pStyle w:val="Odsekzoznamu"/>
        <w:keepLines/>
        <w:numPr>
          <w:ilvl w:val="1"/>
          <w:numId w:val="11"/>
        </w:numPr>
        <w:spacing w:before="120" w:after="0" w:line="240" w:lineRule="auto"/>
        <w:contextualSpacing w:val="0"/>
        <w:jc w:val="both"/>
        <w:outlineLvl w:val="1"/>
        <w:rPr>
          <w:rFonts w:ascii="Arial" w:eastAsiaTheme="majorEastAsia" w:hAnsi="Arial" w:cstheme="majorBidi"/>
          <w:vanish/>
          <w:szCs w:val="26"/>
        </w:rPr>
      </w:pPr>
    </w:p>
    <w:p w14:paraId="12218907" w14:textId="77777777" w:rsidR="00F02359" w:rsidRPr="00F02359" w:rsidRDefault="00F02359" w:rsidP="00F02359">
      <w:pPr>
        <w:pStyle w:val="Odsekzoznamu"/>
        <w:keepLines/>
        <w:numPr>
          <w:ilvl w:val="1"/>
          <w:numId w:val="11"/>
        </w:numPr>
        <w:spacing w:before="120" w:after="0" w:line="240" w:lineRule="auto"/>
        <w:contextualSpacing w:val="0"/>
        <w:jc w:val="both"/>
        <w:outlineLvl w:val="1"/>
        <w:rPr>
          <w:rFonts w:ascii="Arial" w:eastAsiaTheme="majorEastAsia" w:hAnsi="Arial" w:cstheme="majorBidi"/>
          <w:vanish/>
          <w:szCs w:val="26"/>
        </w:rPr>
      </w:pPr>
    </w:p>
    <w:p w14:paraId="2F64BE39" w14:textId="77777777" w:rsidR="00F02359" w:rsidRPr="00F02359" w:rsidRDefault="00F02359" w:rsidP="00F02359">
      <w:pPr>
        <w:pStyle w:val="Odsekzoznamu"/>
        <w:keepLines/>
        <w:numPr>
          <w:ilvl w:val="1"/>
          <w:numId w:val="11"/>
        </w:numPr>
        <w:spacing w:before="120" w:after="0" w:line="240" w:lineRule="auto"/>
        <w:contextualSpacing w:val="0"/>
        <w:jc w:val="both"/>
        <w:outlineLvl w:val="1"/>
        <w:rPr>
          <w:rFonts w:ascii="Arial" w:eastAsiaTheme="majorEastAsia" w:hAnsi="Arial" w:cstheme="majorBidi"/>
          <w:vanish/>
          <w:szCs w:val="26"/>
        </w:rPr>
      </w:pPr>
    </w:p>
    <w:p w14:paraId="73EB1363" w14:textId="77777777" w:rsidR="00F02359" w:rsidRPr="00F02359" w:rsidRDefault="00F02359" w:rsidP="00F02359">
      <w:pPr>
        <w:pStyle w:val="Odsekzoznamu"/>
        <w:keepLines/>
        <w:numPr>
          <w:ilvl w:val="1"/>
          <w:numId w:val="11"/>
        </w:numPr>
        <w:spacing w:before="120" w:after="0" w:line="240" w:lineRule="auto"/>
        <w:contextualSpacing w:val="0"/>
        <w:jc w:val="both"/>
        <w:outlineLvl w:val="1"/>
        <w:rPr>
          <w:rFonts w:ascii="Arial" w:eastAsiaTheme="majorEastAsia" w:hAnsi="Arial" w:cstheme="majorBidi"/>
          <w:vanish/>
          <w:szCs w:val="26"/>
        </w:rPr>
      </w:pPr>
    </w:p>
    <w:p w14:paraId="2361CD43" w14:textId="46E25531" w:rsidR="0086788F" w:rsidRDefault="005A204E" w:rsidP="00F02359">
      <w:pPr>
        <w:pStyle w:val="Nadpis2"/>
      </w:pPr>
      <w:r w:rsidRPr="005A204E">
        <w:t xml:space="preserve">Zmluvné strany vyhlasujú, že Zmluva nebola uzavretá v tiesni ani za nápadne nevýhodných podmienok a že predstavuje prejav ich vôle, ktorý je urobený slobodne, vážne, určite a zrozumiteľne, a ktorý nie je urobený v omyle a svojím obsahom alebo účelom neodporuje alebo neobchádza zákon. Ďalej </w:t>
      </w:r>
      <w:r w:rsidR="00663B96">
        <w:t>Z</w:t>
      </w:r>
      <w:r w:rsidRPr="005A204E">
        <w:t>mluvné strany vyhlasujú, že sú spôsobilé na uzatvorenie tejto Zmluvy a jej plnenie je možné, sú oboznámené s jej obsahom a bez výhrad s ním súhlasia, na znak čoho k tejto Zmluve pripájajú svoje podpisy.</w:t>
      </w:r>
    </w:p>
    <w:p w14:paraId="376E0067" w14:textId="77777777" w:rsidR="00E05ADC" w:rsidRDefault="00E05ADC" w:rsidP="00377BCA">
      <w:pPr>
        <w:pStyle w:val="Nadpis2"/>
        <w:numPr>
          <w:ilvl w:val="0"/>
          <w:numId w:val="0"/>
        </w:numPr>
        <w:ind w:left="275"/>
        <w:rPr>
          <w:rFonts w:cs="Arial"/>
          <w:b/>
          <w:bCs/>
        </w:rPr>
      </w:pPr>
    </w:p>
    <w:p w14:paraId="27A49FEF" w14:textId="572166B5" w:rsidR="003728CB" w:rsidRPr="00654610" w:rsidRDefault="00A76443" w:rsidP="00377BCA">
      <w:pPr>
        <w:pStyle w:val="Nadpis2"/>
        <w:numPr>
          <w:ilvl w:val="0"/>
          <w:numId w:val="0"/>
        </w:numPr>
        <w:ind w:left="275"/>
        <w:rPr>
          <w:rFonts w:cs="Arial"/>
          <w:b/>
          <w:bCs/>
        </w:rPr>
      </w:pPr>
      <w:r w:rsidRPr="00654610">
        <w:rPr>
          <w:rFonts w:cs="Arial"/>
          <w:b/>
          <w:bCs/>
        </w:rPr>
        <w:t>Slovenská elektrizačná prenosová sústava, a.s.</w:t>
      </w:r>
    </w:p>
    <w:p w14:paraId="14A53C44" w14:textId="77777777" w:rsidR="003B396C" w:rsidRDefault="003B396C" w:rsidP="003B396C">
      <w:pPr>
        <w:pStyle w:val="Nadpis2"/>
        <w:numPr>
          <w:ilvl w:val="0"/>
          <w:numId w:val="0"/>
        </w:numPr>
        <w:ind w:left="275"/>
        <w:rPr>
          <w:rFonts w:cs="Arial"/>
        </w:rPr>
      </w:pPr>
      <w:r w:rsidRPr="009F1E33">
        <w:rPr>
          <w:rFonts w:cs="Arial"/>
        </w:rPr>
        <w:t>V Bratislave, dňa .........</w:t>
      </w:r>
    </w:p>
    <w:p w14:paraId="35BD640B" w14:textId="77777777" w:rsidR="002D619F" w:rsidRDefault="002D619F" w:rsidP="004574E8">
      <w:pPr>
        <w:pStyle w:val="Nadpis2"/>
        <w:numPr>
          <w:ilvl w:val="0"/>
          <w:numId w:val="0"/>
        </w:numPr>
        <w:ind w:left="700" w:hanging="567"/>
        <w:rPr>
          <w:rFonts w:cs="Arial"/>
        </w:rPr>
      </w:pPr>
    </w:p>
    <w:p w14:paraId="01693F1A" w14:textId="77777777" w:rsidR="00830AC2" w:rsidRDefault="00830AC2" w:rsidP="004574E8">
      <w:pPr>
        <w:pStyle w:val="Nadpis2"/>
        <w:numPr>
          <w:ilvl w:val="0"/>
          <w:numId w:val="0"/>
        </w:numPr>
        <w:ind w:left="700" w:hanging="567"/>
        <w:rPr>
          <w:rFonts w:cs="Arial"/>
        </w:rPr>
      </w:pPr>
    </w:p>
    <w:p w14:paraId="1ACF300A" w14:textId="00F287EC" w:rsidR="002D619F" w:rsidRDefault="00DB439E" w:rsidP="00AA3E83">
      <w:pPr>
        <w:pStyle w:val="Nadpis2"/>
        <w:numPr>
          <w:ilvl w:val="0"/>
          <w:numId w:val="0"/>
        </w:numPr>
        <w:ind w:left="794" w:hanging="661"/>
        <w:rPr>
          <w:rFonts w:cs="Arial"/>
        </w:rPr>
      </w:pPr>
      <w:r>
        <w:rPr>
          <w:rFonts w:cs="Arial"/>
        </w:rPr>
        <w:t xml:space="preserve"> </w:t>
      </w:r>
    </w:p>
    <w:tbl>
      <w:tblPr>
        <w:tblStyle w:val="Mriekatabuky"/>
        <w:tblW w:w="0" w:type="auto"/>
        <w:jc w:val="center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2603"/>
        <w:gridCol w:w="3210"/>
      </w:tblGrid>
      <w:tr w:rsidR="00EB2EE1" w:rsidRPr="00BF0E22" w14:paraId="0DDEA4CD" w14:textId="77777777" w:rsidTr="009A727B">
        <w:trPr>
          <w:trHeight w:val="393"/>
          <w:jc w:val="center"/>
        </w:trPr>
        <w:tc>
          <w:tcPr>
            <w:tcW w:w="3209" w:type="dxa"/>
            <w:vAlign w:val="center"/>
          </w:tcPr>
          <w:p w14:paraId="4574ADCB" w14:textId="0D0CC2A2" w:rsidR="00EB2EE1" w:rsidRPr="00EA547A" w:rsidRDefault="00EB2EE1" w:rsidP="001777FC">
            <w:pPr>
              <w:widowControl w:val="0"/>
              <w:ind w:left="17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54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Ing. </w:t>
            </w:r>
            <w:r w:rsidR="009D253E">
              <w:rPr>
                <w:rFonts w:ascii="Arial" w:hAnsi="Arial" w:cs="Arial"/>
                <w:b/>
                <w:bCs/>
                <w:sz w:val="22"/>
                <w:szCs w:val="22"/>
              </w:rPr>
              <w:t>Tibor Szabo</w:t>
            </w:r>
          </w:p>
        </w:tc>
        <w:tc>
          <w:tcPr>
            <w:tcW w:w="2603" w:type="dxa"/>
            <w:tcBorders>
              <w:top w:val="nil"/>
            </w:tcBorders>
            <w:vAlign w:val="center"/>
          </w:tcPr>
          <w:p w14:paraId="283C1226" w14:textId="77777777" w:rsidR="00EB2EE1" w:rsidRPr="00EA547A" w:rsidRDefault="00EB2EE1" w:rsidP="00D31A3D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10" w:type="dxa"/>
            <w:vAlign w:val="center"/>
          </w:tcPr>
          <w:p w14:paraId="239107A2" w14:textId="17E3B4A1" w:rsidR="00EB2EE1" w:rsidRPr="00EA547A" w:rsidRDefault="00EB2EE1" w:rsidP="00D31A3D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547A">
              <w:rPr>
                <w:rFonts w:ascii="Arial" w:hAnsi="Arial" w:cs="Arial"/>
                <w:b/>
                <w:bCs/>
                <w:sz w:val="22"/>
                <w:szCs w:val="22"/>
              </w:rPr>
              <w:t>Ing. Mil</w:t>
            </w:r>
            <w:r w:rsidR="00AA6E5D" w:rsidRPr="00EA547A">
              <w:rPr>
                <w:rFonts w:ascii="Arial" w:hAnsi="Arial" w:cs="Arial"/>
                <w:b/>
                <w:bCs/>
                <w:sz w:val="22"/>
                <w:szCs w:val="22"/>
              </w:rPr>
              <w:t>an Orešansk</w:t>
            </w:r>
            <w:r w:rsidR="00A43C88">
              <w:rPr>
                <w:rFonts w:ascii="Arial" w:hAnsi="Arial" w:cs="Arial"/>
                <w:b/>
                <w:bCs/>
                <w:sz w:val="22"/>
                <w:szCs w:val="22"/>
              </w:rPr>
              <w:t>ý</w:t>
            </w:r>
          </w:p>
        </w:tc>
      </w:tr>
      <w:tr w:rsidR="00EB2EE1" w14:paraId="0F054B42" w14:textId="77777777" w:rsidTr="009A727B">
        <w:trPr>
          <w:trHeight w:val="424"/>
          <w:jc w:val="center"/>
        </w:trPr>
        <w:tc>
          <w:tcPr>
            <w:tcW w:w="3209" w:type="dxa"/>
          </w:tcPr>
          <w:p w14:paraId="316502DF" w14:textId="77777777" w:rsidR="00EB2EE1" w:rsidRPr="00EA547A" w:rsidRDefault="00EB2EE1" w:rsidP="001777FC">
            <w:pPr>
              <w:widowControl w:val="0"/>
              <w:ind w:left="17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47A">
              <w:rPr>
                <w:rFonts w:ascii="Arial" w:hAnsi="Arial" w:cs="Arial"/>
                <w:sz w:val="22"/>
                <w:szCs w:val="22"/>
              </w:rPr>
              <w:t>predseda predstavenstva</w:t>
            </w:r>
          </w:p>
        </w:tc>
        <w:tc>
          <w:tcPr>
            <w:tcW w:w="2603" w:type="dxa"/>
          </w:tcPr>
          <w:p w14:paraId="0B2BF9E9" w14:textId="77777777" w:rsidR="00EB2EE1" w:rsidRPr="00EA547A" w:rsidRDefault="00EB2EE1" w:rsidP="00D31A3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10" w:type="dxa"/>
          </w:tcPr>
          <w:p w14:paraId="311F0B67" w14:textId="77777777" w:rsidR="00EB2EE1" w:rsidRPr="00EA547A" w:rsidRDefault="00EB2EE1" w:rsidP="00D31A3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47A">
              <w:rPr>
                <w:rFonts w:ascii="Arial" w:hAnsi="Arial" w:cs="Arial"/>
                <w:sz w:val="22"/>
                <w:szCs w:val="22"/>
              </w:rPr>
              <w:t>podpredseda predstavenstva</w:t>
            </w:r>
          </w:p>
        </w:tc>
      </w:tr>
      <w:tr w:rsidR="004E1BF7" w14:paraId="3B6348BD" w14:textId="77777777" w:rsidTr="009A727B">
        <w:trPr>
          <w:trHeight w:val="424"/>
          <w:jc w:val="center"/>
        </w:trPr>
        <w:tc>
          <w:tcPr>
            <w:tcW w:w="3209" w:type="dxa"/>
          </w:tcPr>
          <w:p w14:paraId="39EDFDAC" w14:textId="77777777" w:rsidR="00AA1206" w:rsidRDefault="00AA1206" w:rsidP="001777FC">
            <w:pPr>
              <w:widowControl w:val="0"/>
              <w:ind w:left="171"/>
              <w:rPr>
                <w:rFonts w:ascii="Arial" w:hAnsi="Arial" w:cs="Arial"/>
                <w:b/>
                <w:bCs/>
              </w:rPr>
            </w:pPr>
          </w:p>
          <w:p w14:paraId="1A668DA0" w14:textId="77777777" w:rsidR="00A63416" w:rsidRDefault="00A63416" w:rsidP="00A63416">
            <w:pPr>
              <w:widowControl w:val="0"/>
              <w:ind w:left="-113"/>
              <w:rPr>
                <w:rFonts w:ascii="Arial" w:hAnsi="Arial" w:cs="Arial"/>
                <w:b/>
                <w:bCs/>
              </w:rPr>
            </w:pPr>
          </w:p>
          <w:p w14:paraId="642FDFDE" w14:textId="77777777" w:rsidR="00E05ADC" w:rsidRDefault="00E05ADC" w:rsidP="00A63416">
            <w:pPr>
              <w:widowControl w:val="0"/>
              <w:ind w:lef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537E1F" w14:textId="77777777" w:rsidR="00E05ADC" w:rsidRDefault="00E05ADC" w:rsidP="00A63416">
            <w:pPr>
              <w:widowControl w:val="0"/>
              <w:ind w:lef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07E934C" w14:textId="6EB232CB" w:rsidR="00AA1206" w:rsidRPr="00F9420F" w:rsidRDefault="00AA1206" w:rsidP="00A63416">
            <w:pPr>
              <w:widowControl w:val="0"/>
              <w:ind w:lef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420F">
              <w:rPr>
                <w:rFonts w:ascii="Arial" w:hAnsi="Arial" w:cs="Arial"/>
                <w:b/>
                <w:bCs/>
                <w:sz w:val="22"/>
                <w:szCs w:val="22"/>
              </w:rPr>
              <w:t>Obchodné meno spoločnosti</w:t>
            </w:r>
          </w:p>
          <w:p w14:paraId="56032869" w14:textId="1E024920" w:rsidR="007520E1" w:rsidRPr="00F9420F" w:rsidRDefault="007520E1" w:rsidP="007520E1">
            <w:pPr>
              <w:pStyle w:val="Nadpis2"/>
              <w:numPr>
                <w:ilvl w:val="0"/>
                <w:numId w:val="0"/>
              </w:numPr>
              <w:ind w:left="275" w:hanging="388"/>
              <w:rPr>
                <w:rFonts w:cs="Arial"/>
                <w:sz w:val="22"/>
                <w:szCs w:val="22"/>
              </w:rPr>
            </w:pPr>
            <w:r w:rsidRPr="00F9420F">
              <w:rPr>
                <w:rFonts w:cs="Arial"/>
                <w:sz w:val="22"/>
                <w:szCs w:val="22"/>
              </w:rPr>
              <w:t>V</w:t>
            </w:r>
            <w:r w:rsidR="004C3904">
              <w:rPr>
                <w:rFonts w:cs="Arial"/>
                <w:sz w:val="22"/>
                <w:szCs w:val="22"/>
              </w:rPr>
              <w:t>...................</w:t>
            </w:r>
            <w:r w:rsidRPr="00F9420F">
              <w:rPr>
                <w:rFonts w:cs="Arial"/>
                <w:sz w:val="22"/>
                <w:szCs w:val="22"/>
              </w:rPr>
              <w:t>, dňa .........</w:t>
            </w:r>
            <w:r w:rsidR="004C3904">
              <w:rPr>
                <w:rFonts w:cs="Arial"/>
                <w:sz w:val="22"/>
                <w:szCs w:val="22"/>
              </w:rPr>
              <w:t>..........</w:t>
            </w:r>
          </w:p>
          <w:p w14:paraId="7C2BDC6E" w14:textId="77777777" w:rsidR="004E1BF7" w:rsidRPr="00EB5ABE" w:rsidRDefault="004E1BF7" w:rsidP="001777FC">
            <w:pPr>
              <w:widowControl w:val="0"/>
              <w:ind w:left="171"/>
              <w:rPr>
                <w:rFonts w:ascii="Arial" w:hAnsi="Arial" w:cs="Arial"/>
              </w:rPr>
            </w:pPr>
          </w:p>
        </w:tc>
        <w:tc>
          <w:tcPr>
            <w:tcW w:w="2603" w:type="dxa"/>
          </w:tcPr>
          <w:p w14:paraId="39B46372" w14:textId="77777777" w:rsidR="004E1BF7" w:rsidRDefault="004E1BF7" w:rsidP="00D31A3D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14:paraId="5857CD13" w14:textId="77777777" w:rsidR="004E1BF7" w:rsidRPr="00BF0E22" w:rsidRDefault="004E1BF7" w:rsidP="00D31A3D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</w:tbl>
    <w:p w14:paraId="2BE4E102" w14:textId="77777777" w:rsidR="00EB2EE1" w:rsidRDefault="00EB2EE1" w:rsidP="004574E8">
      <w:pPr>
        <w:pStyle w:val="Nadpis2"/>
        <w:numPr>
          <w:ilvl w:val="0"/>
          <w:numId w:val="0"/>
        </w:numPr>
        <w:ind w:left="700" w:hanging="567"/>
        <w:rPr>
          <w:rFonts w:cs="Arial"/>
        </w:rPr>
      </w:pPr>
    </w:p>
    <w:p w14:paraId="2DAD7968" w14:textId="77777777" w:rsidR="00AA1206" w:rsidRDefault="00AA1206" w:rsidP="004574E8">
      <w:pPr>
        <w:pStyle w:val="Nadpis2"/>
        <w:numPr>
          <w:ilvl w:val="0"/>
          <w:numId w:val="0"/>
        </w:numPr>
        <w:ind w:left="700" w:hanging="567"/>
        <w:rPr>
          <w:rFonts w:cs="Arial"/>
        </w:rPr>
      </w:pPr>
    </w:p>
    <w:tbl>
      <w:tblPr>
        <w:tblStyle w:val="Mriekatabuky"/>
        <w:tblW w:w="0" w:type="auto"/>
        <w:jc w:val="center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2603"/>
        <w:gridCol w:w="3210"/>
      </w:tblGrid>
      <w:tr w:rsidR="00102115" w:rsidRPr="00BF0E22" w14:paraId="7A57F903" w14:textId="77777777" w:rsidTr="009A727B">
        <w:trPr>
          <w:trHeight w:val="393"/>
          <w:jc w:val="center"/>
        </w:trPr>
        <w:tc>
          <w:tcPr>
            <w:tcW w:w="3209" w:type="dxa"/>
            <w:vAlign w:val="center"/>
          </w:tcPr>
          <w:p w14:paraId="1DCD8B62" w14:textId="77777777" w:rsidR="00102115" w:rsidRPr="00EA547A" w:rsidRDefault="00102115" w:rsidP="00D31A3D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3" w:name="_Hlk174977559"/>
            <w:r w:rsidRPr="00EA547A">
              <w:rPr>
                <w:rFonts w:ascii="Arial" w:hAnsi="Arial" w:cs="Arial"/>
                <w:b/>
                <w:bCs/>
                <w:sz w:val="22"/>
                <w:szCs w:val="22"/>
              </w:rPr>
              <w:t>[meno a priezvisko]</w:t>
            </w:r>
          </w:p>
        </w:tc>
        <w:tc>
          <w:tcPr>
            <w:tcW w:w="2603" w:type="dxa"/>
            <w:tcBorders>
              <w:top w:val="nil"/>
            </w:tcBorders>
            <w:vAlign w:val="center"/>
          </w:tcPr>
          <w:p w14:paraId="7168ECCA" w14:textId="77777777" w:rsidR="00102115" w:rsidRPr="00EA547A" w:rsidRDefault="00102115" w:rsidP="00D31A3D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10" w:type="dxa"/>
            <w:vAlign w:val="center"/>
          </w:tcPr>
          <w:p w14:paraId="6150F871" w14:textId="77777777" w:rsidR="00102115" w:rsidRPr="00EA547A" w:rsidRDefault="00102115" w:rsidP="00D31A3D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EA547A">
              <w:rPr>
                <w:rFonts w:ascii="Arial" w:hAnsi="Arial" w:cs="Arial"/>
                <w:b/>
                <w:bCs/>
                <w:sz w:val="22"/>
                <w:szCs w:val="22"/>
              </w:rPr>
              <w:t>[meno a priezvisko]</w:t>
            </w:r>
          </w:p>
        </w:tc>
      </w:tr>
      <w:tr w:rsidR="00102115" w14:paraId="225D89A8" w14:textId="77777777" w:rsidTr="009A727B">
        <w:trPr>
          <w:trHeight w:val="424"/>
          <w:jc w:val="center"/>
        </w:trPr>
        <w:tc>
          <w:tcPr>
            <w:tcW w:w="3209" w:type="dxa"/>
          </w:tcPr>
          <w:p w14:paraId="1BF8F2DC" w14:textId="77777777" w:rsidR="00102115" w:rsidRPr="00EA547A" w:rsidRDefault="00102115" w:rsidP="00D31A3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A547A">
              <w:rPr>
                <w:rFonts w:ascii="Arial" w:hAnsi="Arial" w:cs="Arial"/>
                <w:sz w:val="22"/>
                <w:szCs w:val="22"/>
              </w:rPr>
              <w:t>[funkcia]</w:t>
            </w:r>
          </w:p>
        </w:tc>
        <w:tc>
          <w:tcPr>
            <w:tcW w:w="2603" w:type="dxa"/>
          </w:tcPr>
          <w:p w14:paraId="3889A4AF" w14:textId="77777777" w:rsidR="00102115" w:rsidRPr="00EA547A" w:rsidRDefault="00102115" w:rsidP="00D31A3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10" w:type="dxa"/>
          </w:tcPr>
          <w:p w14:paraId="137FA159" w14:textId="77777777" w:rsidR="00102115" w:rsidRPr="00EA547A" w:rsidRDefault="00102115" w:rsidP="00D31A3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A547A">
              <w:rPr>
                <w:rFonts w:ascii="Arial" w:hAnsi="Arial" w:cs="Arial"/>
                <w:sz w:val="22"/>
                <w:szCs w:val="22"/>
              </w:rPr>
              <w:t>[funkcia]</w:t>
            </w:r>
          </w:p>
        </w:tc>
      </w:tr>
      <w:bookmarkEnd w:id="3"/>
      <w:tr w:rsidR="00F95321" w14:paraId="10C2EB0F" w14:textId="77777777" w:rsidTr="009A727B">
        <w:trPr>
          <w:trHeight w:val="424"/>
          <w:jc w:val="center"/>
        </w:trPr>
        <w:tc>
          <w:tcPr>
            <w:tcW w:w="3209" w:type="dxa"/>
          </w:tcPr>
          <w:p w14:paraId="6DA6F23B" w14:textId="77777777" w:rsidR="00F95321" w:rsidRPr="00EB5ABE" w:rsidRDefault="00F95321" w:rsidP="00D31A3D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603" w:type="dxa"/>
          </w:tcPr>
          <w:p w14:paraId="38A7AA1C" w14:textId="77777777" w:rsidR="00F95321" w:rsidRDefault="00F95321" w:rsidP="00D31A3D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10" w:type="dxa"/>
          </w:tcPr>
          <w:p w14:paraId="1335C493" w14:textId="77777777" w:rsidR="00F95321" w:rsidRPr="00BF0E22" w:rsidRDefault="00F95321" w:rsidP="00D31A3D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</w:tbl>
    <w:p w14:paraId="68CA73F8" w14:textId="77777777" w:rsidR="00455DF4" w:rsidRPr="00455DF4" w:rsidRDefault="00455DF4" w:rsidP="00F02359">
      <w:pPr>
        <w:widowControl w:val="0"/>
        <w:jc w:val="center"/>
      </w:pPr>
    </w:p>
    <w:sectPr w:rsidR="00455DF4" w:rsidRPr="00455DF4" w:rsidSect="00F02359">
      <w:footerReference w:type="default" r:id="rId14"/>
      <w:pgSz w:w="11906" w:h="16838"/>
      <w:pgMar w:top="851" w:right="1134" w:bottom="284" w:left="1134" w:header="113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500E9" w14:textId="77777777" w:rsidR="00E15A46" w:rsidRDefault="00E15A46" w:rsidP="003375EB">
      <w:pPr>
        <w:spacing w:after="0" w:line="240" w:lineRule="auto"/>
      </w:pPr>
      <w:r>
        <w:separator/>
      </w:r>
    </w:p>
  </w:endnote>
  <w:endnote w:type="continuationSeparator" w:id="0">
    <w:p w14:paraId="5601BCCE" w14:textId="77777777" w:rsidR="00E15A46" w:rsidRDefault="00E15A46" w:rsidP="003375EB">
      <w:pPr>
        <w:spacing w:after="0" w:line="240" w:lineRule="auto"/>
      </w:pPr>
      <w:r>
        <w:continuationSeparator/>
      </w:r>
    </w:p>
  </w:endnote>
  <w:endnote w:type="continuationNotice" w:id="1">
    <w:p w14:paraId="09D4BA48" w14:textId="77777777" w:rsidR="00E15A46" w:rsidRDefault="00E15A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E3759" w14:textId="77777777" w:rsidR="00DE4748" w:rsidRDefault="00DE4748">
    <w:pPr>
      <w:pStyle w:val="Pta"/>
    </w:pPr>
  </w:p>
  <w:p w14:paraId="7F2E167D" w14:textId="77777777" w:rsidR="00DE4748" w:rsidRDefault="00DE474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DC4BF" w14:textId="77777777" w:rsidR="00DE4748" w:rsidRDefault="00DE4748">
    <w:pPr>
      <w:pStyle w:val="Pta"/>
    </w:pPr>
  </w:p>
  <w:p w14:paraId="7AD1BB3C" w14:textId="77777777" w:rsidR="00DE4748" w:rsidRDefault="00DE4748">
    <w:pPr>
      <w:pStyle w:val="Pta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2E334" w14:textId="77777777" w:rsidR="00BC6DD4" w:rsidRDefault="00BC6DD4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725303AD" w14:textId="3DC9F8A1" w:rsidR="00BC6DD4" w:rsidRPr="00374D3E" w:rsidRDefault="001E526D" w:rsidP="00374D3E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</w:t>
    </w:r>
    <w:r w:rsidR="00BC6DD4" w:rsidRPr="00BC6DD4">
      <w:rPr>
        <w:rFonts w:ascii="Arial" w:hAnsi="Arial" w:cs="Arial"/>
        <w:sz w:val="18"/>
        <w:szCs w:val="18"/>
      </w:rPr>
      <w:t>mluv</w:t>
    </w:r>
    <w:r w:rsidR="00DF3EA5">
      <w:rPr>
        <w:rFonts w:ascii="Arial" w:hAnsi="Arial" w:cs="Arial"/>
        <w:sz w:val="18"/>
        <w:szCs w:val="18"/>
      </w:rPr>
      <w:t>a</w:t>
    </w:r>
    <w:r w:rsidR="00BC6DD4" w:rsidRPr="00BC6DD4">
      <w:rPr>
        <w:rFonts w:ascii="Arial" w:hAnsi="Arial" w:cs="Arial"/>
        <w:sz w:val="18"/>
        <w:szCs w:val="18"/>
      </w:rPr>
      <w:t xml:space="preserve"> o poskytovaní podpornej služby typu Štart z tmy na rok 2026</w:t>
    </w:r>
    <w:r w:rsidR="00BC6DD4" w:rsidRPr="00374D3E">
      <w:rPr>
        <w:rFonts w:ascii="Arial" w:hAnsi="Arial" w:cs="Arial"/>
        <w:sz w:val="18"/>
        <w:szCs w:val="18"/>
      </w:rPr>
      <w:tab/>
      <w:t>str</w:t>
    </w:r>
    <w:r w:rsidR="00BC6DD4" w:rsidRPr="00184764">
      <w:rPr>
        <w:rFonts w:ascii="Arial" w:hAnsi="Arial" w:cs="Arial"/>
        <w:sz w:val="18"/>
        <w:szCs w:val="18"/>
      </w:rPr>
      <w:t xml:space="preserve">.: </w:t>
    </w:r>
    <w:r w:rsidR="0070104B">
      <w:rPr>
        <w:rFonts w:ascii="Arial" w:hAnsi="Arial" w:cs="Arial"/>
        <w:sz w:val="18"/>
        <w:szCs w:val="18"/>
      </w:rPr>
      <w:t>11</w:t>
    </w:r>
    <w:r w:rsidR="00BC6DD4" w:rsidRPr="00184764">
      <w:rPr>
        <w:rFonts w:ascii="Arial" w:hAnsi="Arial" w:cs="Arial"/>
        <w:sz w:val="18"/>
        <w:szCs w:val="18"/>
      </w:rPr>
      <w:t>/</w:t>
    </w:r>
    <w:r w:rsidR="0070104B">
      <w:rPr>
        <w:rFonts w:ascii="Arial" w:hAnsi="Arial" w:cs="Arial"/>
        <w:sz w:val="18"/>
        <w:szCs w:val="18"/>
      </w:rPr>
      <w:t>11</w:t>
    </w:r>
  </w:p>
  <w:p w14:paraId="75C0F01E" w14:textId="77777777" w:rsidR="00BC6DD4" w:rsidRDefault="00BC6DD4">
    <w:pPr>
      <w:pStyle w:val="Pt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13847" w14:textId="77777777" w:rsidR="00E15A46" w:rsidRDefault="00E15A46" w:rsidP="003375EB">
      <w:pPr>
        <w:spacing w:after="0" w:line="240" w:lineRule="auto"/>
      </w:pPr>
      <w:r>
        <w:separator/>
      </w:r>
    </w:p>
  </w:footnote>
  <w:footnote w:type="continuationSeparator" w:id="0">
    <w:p w14:paraId="1A83F4C2" w14:textId="77777777" w:rsidR="00E15A46" w:rsidRDefault="00E15A46" w:rsidP="003375EB">
      <w:pPr>
        <w:spacing w:after="0" w:line="240" w:lineRule="auto"/>
      </w:pPr>
      <w:r>
        <w:continuationSeparator/>
      </w:r>
    </w:p>
  </w:footnote>
  <w:footnote w:type="continuationNotice" w:id="1">
    <w:p w14:paraId="766E7AE5" w14:textId="77777777" w:rsidR="00E15A46" w:rsidRDefault="00E15A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5424E" w14:textId="77777777" w:rsidR="00DE4748" w:rsidRDefault="00DE4748">
    <w:pPr>
      <w:pStyle w:val="Hlavika"/>
    </w:pPr>
    <w:r>
      <w:rPr>
        <w:noProof/>
      </w:rPr>
      <w:drawing>
        <wp:inline distT="0" distB="0" distL="0" distR="0" wp14:anchorId="1A50A0C2" wp14:editId="2233FD7B">
          <wp:extent cx="705553" cy="613832"/>
          <wp:effectExtent l="0" t="0" r="0" b="0"/>
          <wp:docPr id="302990625" name="Obrázok 302990625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90CFA"/>
    <w:multiLevelType w:val="multilevel"/>
    <w:tmpl w:val="B85058D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1D64633"/>
    <w:multiLevelType w:val="multilevel"/>
    <w:tmpl w:val="B85058D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5362412"/>
    <w:multiLevelType w:val="hybridMultilevel"/>
    <w:tmpl w:val="90D81AF4"/>
    <w:lvl w:ilvl="0" w:tplc="A9E67C2E">
      <w:numFmt w:val="bullet"/>
      <w:lvlText w:val="-"/>
      <w:lvlJc w:val="left"/>
      <w:pPr>
        <w:ind w:left="1778" w:hanging="360"/>
      </w:pPr>
      <w:rPr>
        <w:rFonts w:ascii="Arial" w:eastAsiaTheme="maj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43357E28"/>
    <w:multiLevelType w:val="hybridMultilevel"/>
    <w:tmpl w:val="EC087ECE"/>
    <w:lvl w:ilvl="0" w:tplc="15EAF728">
      <w:start w:val="1"/>
      <w:numFmt w:val="lowerLetter"/>
      <w:pStyle w:val="tl2abc"/>
      <w:lvlText w:val="%1)"/>
      <w:lvlJc w:val="left"/>
      <w:pPr>
        <w:tabs>
          <w:tab w:val="num" w:pos="851"/>
        </w:tabs>
        <w:ind w:left="851" w:hanging="426"/>
      </w:pPr>
      <w:rPr>
        <w:rFonts w:ascii="Arial" w:eastAsiaTheme="minorHAnsi" w:hAnsi="Arial" w:cs="Arial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E5FCB"/>
    <w:multiLevelType w:val="multilevel"/>
    <w:tmpl w:val="B85058D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59DC07B8"/>
    <w:multiLevelType w:val="multilevel"/>
    <w:tmpl w:val="C29EC0D2"/>
    <w:lvl w:ilvl="0">
      <w:start w:val="1"/>
      <w:numFmt w:val="upperRoman"/>
      <w:pStyle w:val="Nadpis1"/>
      <w:suff w:val="nothing"/>
      <w:lvlText w:val="Článok %1."/>
      <w:lvlJc w:val="left"/>
      <w:pPr>
        <w:ind w:left="7788" w:firstLine="0"/>
      </w:pPr>
    </w:lvl>
    <w:lvl w:ilvl="1">
      <w:start w:val="1"/>
      <w:numFmt w:val="decimal"/>
      <w:pStyle w:val="Nadpis2"/>
      <w:isLgl/>
      <w:lvlText w:val="%1.%2."/>
      <w:lvlJc w:val="left"/>
      <w:pPr>
        <w:ind w:left="945" w:hanging="661"/>
      </w:pPr>
    </w:lvl>
    <w:lvl w:ilvl="2">
      <w:start w:val="1"/>
      <w:numFmt w:val="decimal"/>
      <w:isLgl/>
      <w:lvlText w:val="%1.%2.%3."/>
      <w:lvlJc w:val="left"/>
      <w:pPr>
        <w:ind w:left="1012" w:hanging="737"/>
      </w:pPr>
      <w:rPr>
        <w:rFonts w:ascii="Arial" w:hAnsi="Arial" w:cs="Arial" w:hint="default"/>
        <w:b w:val="0"/>
        <w:bCs/>
      </w:rPr>
    </w:lvl>
    <w:lvl w:ilvl="3">
      <w:start w:val="1"/>
      <w:numFmt w:val="lowerLetter"/>
      <w:isLgl/>
      <w:lvlText w:val="%4)"/>
      <w:lvlJc w:val="left"/>
      <w:pPr>
        <w:ind w:left="1579" w:hanging="1021"/>
      </w:pPr>
      <w:rPr>
        <w:rFonts w:ascii="Arial" w:eastAsiaTheme="majorEastAsia" w:hAnsi="Arial" w:cstheme="majorBidi" w:hint="default"/>
      </w:r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6" w15:restartNumberingAfterBreak="0">
    <w:nsid w:val="64780F50"/>
    <w:multiLevelType w:val="hybridMultilevel"/>
    <w:tmpl w:val="43907B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E0FA9"/>
    <w:multiLevelType w:val="multilevel"/>
    <w:tmpl w:val="B80413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A067C2F"/>
    <w:multiLevelType w:val="multilevel"/>
    <w:tmpl w:val="B85058D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260259199">
    <w:abstractNumId w:val="5"/>
  </w:num>
  <w:num w:numId="2" w16cid:durableId="753207018">
    <w:abstractNumId w:val="5"/>
  </w:num>
  <w:num w:numId="3" w16cid:durableId="1010911062">
    <w:abstractNumId w:val="8"/>
  </w:num>
  <w:num w:numId="4" w16cid:durableId="1069423360">
    <w:abstractNumId w:val="5"/>
  </w:num>
  <w:num w:numId="5" w16cid:durableId="959531403">
    <w:abstractNumId w:val="1"/>
  </w:num>
  <w:num w:numId="6" w16cid:durableId="498540590">
    <w:abstractNumId w:val="5"/>
  </w:num>
  <w:num w:numId="7" w16cid:durableId="906645180">
    <w:abstractNumId w:val="4"/>
  </w:num>
  <w:num w:numId="8" w16cid:durableId="1550340017">
    <w:abstractNumId w:val="0"/>
  </w:num>
  <w:num w:numId="9" w16cid:durableId="1386181960">
    <w:abstractNumId w:val="5"/>
  </w:num>
  <w:num w:numId="10" w16cid:durableId="1067151339">
    <w:abstractNumId w:val="5"/>
  </w:num>
  <w:num w:numId="11" w16cid:durableId="247279183">
    <w:abstractNumId w:val="5"/>
  </w:num>
  <w:num w:numId="12" w16cid:durableId="1556241093">
    <w:abstractNumId w:val="5"/>
  </w:num>
  <w:num w:numId="13" w16cid:durableId="1475871407">
    <w:abstractNumId w:val="5"/>
  </w:num>
  <w:num w:numId="14" w16cid:durableId="481888752">
    <w:abstractNumId w:val="5"/>
  </w:num>
  <w:num w:numId="15" w16cid:durableId="1549803778">
    <w:abstractNumId w:val="5"/>
  </w:num>
  <w:num w:numId="16" w16cid:durableId="1077051345">
    <w:abstractNumId w:val="5"/>
  </w:num>
  <w:num w:numId="17" w16cid:durableId="1429085013">
    <w:abstractNumId w:val="5"/>
  </w:num>
  <w:num w:numId="18" w16cid:durableId="1150056621">
    <w:abstractNumId w:val="5"/>
  </w:num>
  <w:num w:numId="19" w16cid:durableId="751243092">
    <w:abstractNumId w:val="3"/>
  </w:num>
  <w:num w:numId="20" w16cid:durableId="1592810784">
    <w:abstractNumId w:val="3"/>
    <w:lvlOverride w:ilvl="0">
      <w:startOverride w:val="1"/>
    </w:lvlOverride>
  </w:num>
  <w:num w:numId="21" w16cid:durableId="2129885874">
    <w:abstractNumId w:val="6"/>
  </w:num>
  <w:num w:numId="22" w16cid:durableId="1317035317">
    <w:abstractNumId w:val="7"/>
  </w:num>
  <w:num w:numId="23" w16cid:durableId="602222635">
    <w:abstractNumId w:val="5"/>
  </w:num>
  <w:num w:numId="24" w16cid:durableId="14300802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58537021">
    <w:abstractNumId w:val="5"/>
  </w:num>
  <w:num w:numId="26" w16cid:durableId="2067530909">
    <w:abstractNumId w:val="5"/>
  </w:num>
  <w:num w:numId="27" w16cid:durableId="664368">
    <w:abstractNumId w:val="5"/>
  </w:num>
  <w:num w:numId="28" w16cid:durableId="765731214">
    <w:abstractNumId w:val="5"/>
  </w:num>
  <w:num w:numId="29" w16cid:durableId="2075396301">
    <w:abstractNumId w:val="5"/>
  </w:num>
  <w:num w:numId="30" w16cid:durableId="427116741">
    <w:abstractNumId w:val="5"/>
  </w:num>
  <w:num w:numId="31" w16cid:durableId="788355573">
    <w:abstractNumId w:val="5"/>
  </w:num>
  <w:num w:numId="32" w16cid:durableId="1870333164">
    <w:abstractNumId w:val="5"/>
  </w:num>
  <w:num w:numId="33" w16cid:durableId="546525310">
    <w:abstractNumId w:val="5"/>
  </w:num>
  <w:num w:numId="34" w16cid:durableId="274868957">
    <w:abstractNumId w:val="5"/>
  </w:num>
  <w:num w:numId="35" w16cid:durableId="1947299422">
    <w:abstractNumId w:val="2"/>
  </w:num>
  <w:num w:numId="36" w16cid:durableId="722827244">
    <w:abstractNumId w:val="5"/>
  </w:num>
  <w:num w:numId="37" w16cid:durableId="1037312557">
    <w:abstractNumId w:val="5"/>
  </w:num>
  <w:num w:numId="38" w16cid:durableId="15692326">
    <w:abstractNumId w:val="5"/>
  </w:num>
  <w:num w:numId="39" w16cid:durableId="53654648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28"/>
    <w:rsid w:val="000003AB"/>
    <w:rsid w:val="000008CE"/>
    <w:rsid w:val="0000128D"/>
    <w:rsid w:val="00001339"/>
    <w:rsid w:val="000016D9"/>
    <w:rsid w:val="00001724"/>
    <w:rsid w:val="000018EE"/>
    <w:rsid w:val="00001E5A"/>
    <w:rsid w:val="00002B74"/>
    <w:rsid w:val="00002D28"/>
    <w:rsid w:val="00003708"/>
    <w:rsid w:val="0000379F"/>
    <w:rsid w:val="00003931"/>
    <w:rsid w:val="0000404E"/>
    <w:rsid w:val="0000405E"/>
    <w:rsid w:val="00004A66"/>
    <w:rsid w:val="000055DD"/>
    <w:rsid w:val="000059BB"/>
    <w:rsid w:val="00006B11"/>
    <w:rsid w:val="00006BDF"/>
    <w:rsid w:val="00007141"/>
    <w:rsid w:val="000071D9"/>
    <w:rsid w:val="00007930"/>
    <w:rsid w:val="00007B5C"/>
    <w:rsid w:val="00007BC4"/>
    <w:rsid w:val="00007FC1"/>
    <w:rsid w:val="0001060E"/>
    <w:rsid w:val="00010822"/>
    <w:rsid w:val="000112F5"/>
    <w:rsid w:val="0001199B"/>
    <w:rsid w:val="000122DC"/>
    <w:rsid w:val="00012DBD"/>
    <w:rsid w:val="00013A28"/>
    <w:rsid w:val="00013A29"/>
    <w:rsid w:val="00014323"/>
    <w:rsid w:val="000144A4"/>
    <w:rsid w:val="000145A2"/>
    <w:rsid w:val="000148A6"/>
    <w:rsid w:val="000148DD"/>
    <w:rsid w:val="00014CD6"/>
    <w:rsid w:val="00014FBB"/>
    <w:rsid w:val="00016378"/>
    <w:rsid w:val="00016E33"/>
    <w:rsid w:val="00016E5E"/>
    <w:rsid w:val="00017FB5"/>
    <w:rsid w:val="00021753"/>
    <w:rsid w:val="00021FAB"/>
    <w:rsid w:val="0002236D"/>
    <w:rsid w:val="0002239D"/>
    <w:rsid w:val="000228C6"/>
    <w:rsid w:val="00022D14"/>
    <w:rsid w:val="00022E75"/>
    <w:rsid w:val="00022F10"/>
    <w:rsid w:val="00023D77"/>
    <w:rsid w:val="000246EE"/>
    <w:rsid w:val="00025315"/>
    <w:rsid w:val="00025621"/>
    <w:rsid w:val="00025976"/>
    <w:rsid w:val="00025A04"/>
    <w:rsid w:val="00025C36"/>
    <w:rsid w:val="00026F7D"/>
    <w:rsid w:val="000275A7"/>
    <w:rsid w:val="0002785C"/>
    <w:rsid w:val="00027CEF"/>
    <w:rsid w:val="00030315"/>
    <w:rsid w:val="000303DA"/>
    <w:rsid w:val="0003073E"/>
    <w:rsid w:val="0003108A"/>
    <w:rsid w:val="00031099"/>
    <w:rsid w:val="000315E2"/>
    <w:rsid w:val="00032190"/>
    <w:rsid w:val="000329B7"/>
    <w:rsid w:val="00033716"/>
    <w:rsid w:val="00034E74"/>
    <w:rsid w:val="000358AF"/>
    <w:rsid w:val="00035B1C"/>
    <w:rsid w:val="00035E3B"/>
    <w:rsid w:val="00036271"/>
    <w:rsid w:val="00036EEE"/>
    <w:rsid w:val="00037935"/>
    <w:rsid w:val="00037B16"/>
    <w:rsid w:val="0004071C"/>
    <w:rsid w:val="00040765"/>
    <w:rsid w:val="0004108D"/>
    <w:rsid w:val="0004115C"/>
    <w:rsid w:val="000416EF"/>
    <w:rsid w:val="00041985"/>
    <w:rsid w:val="00041CB3"/>
    <w:rsid w:val="00041E22"/>
    <w:rsid w:val="00043A52"/>
    <w:rsid w:val="00043DB5"/>
    <w:rsid w:val="00043DCA"/>
    <w:rsid w:val="00044148"/>
    <w:rsid w:val="0004417E"/>
    <w:rsid w:val="000448FF"/>
    <w:rsid w:val="00044A79"/>
    <w:rsid w:val="00044AED"/>
    <w:rsid w:val="000450A6"/>
    <w:rsid w:val="00045128"/>
    <w:rsid w:val="00045D25"/>
    <w:rsid w:val="00046B9D"/>
    <w:rsid w:val="00046CE7"/>
    <w:rsid w:val="0004741E"/>
    <w:rsid w:val="00050190"/>
    <w:rsid w:val="0005249F"/>
    <w:rsid w:val="00052947"/>
    <w:rsid w:val="00052A4A"/>
    <w:rsid w:val="0005357C"/>
    <w:rsid w:val="00053CC5"/>
    <w:rsid w:val="0005417D"/>
    <w:rsid w:val="00055D45"/>
    <w:rsid w:val="0005646C"/>
    <w:rsid w:val="00056B75"/>
    <w:rsid w:val="00057EF3"/>
    <w:rsid w:val="000601C3"/>
    <w:rsid w:val="0006172F"/>
    <w:rsid w:val="00061EC2"/>
    <w:rsid w:val="000629AA"/>
    <w:rsid w:val="00062DD3"/>
    <w:rsid w:val="000638A5"/>
    <w:rsid w:val="00063C0A"/>
    <w:rsid w:val="0006412A"/>
    <w:rsid w:val="0006433E"/>
    <w:rsid w:val="000644DE"/>
    <w:rsid w:val="000645C3"/>
    <w:rsid w:val="000651AC"/>
    <w:rsid w:val="0006524A"/>
    <w:rsid w:val="00065A21"/>
    <w:rsid w:val="00065C31"/>
    <w:rsid w:val="00065EC4"/>
    <w:rsid w:val="0006693F"/>
    <w:rsid w:val="00066C66"/>
    <w:rsid w:val="00066F81"/>
    <w:rsid w:val="00067759"/>
    <w:rsid w:val="000678FB"/>
    <w:rsid w:val="00067932"/>
    <w:rsid w:val="00067D49"/>
    <w:rsid w:val="00071CFE"/>
    <w:rsid w:val="00072203"/>
    <w:rsid w:val="00072693"/>
    <w:rsid w:val="00072D59"/>
    <w:rsid w:val="00073667"/>
    <w:rsid w:val="00073C6D"/>
    <w:rsid w:val="00074594"/>
    <w:rsid w:val="00074A13"/>
    <w:rsid w:val="00074C11"/>
    <w:rsid w:val="00074CB3"/>
    <w:rsid w:val="00075724"/>
    <w:rsid w:val="00075E2F"/>
    <w:rsid w:val="0007621E"/>
    <w:rsid w:val="00076270"/>
    <w:rsid w:val="00076A2C"/>
    <w:rsid w:val="00076FA5"/>
    <w:rsid w:val="00077581"/>
    <w:rsid w:val="00080E9A"/>
    <w:rsid w:val="00081E28"/>
    <w:rsid w:val="00082129"/>
    <w:rsid w:val="00082798"/>
    <w:rsid w:val="00082897"/>
    <w:rsid w:val="00083779"/>
    <w:rsid w:val="00083923"/>
    <w:rsid w:val="00084916"/>
    <w:rsid w:val="00084F16"/>
    <w:rsid w:val="00085070"/>
    <w:rsid w:val="00085FBE"/>
    <w:rsid w:val="00087415"/>
    <w:rsid w:val="00087C61"/>
    <w:rsid w:val="00090B4E"/>
    <w:rsid w:val="00090FA5"/>
    <w:rsid w:val="000916CF"/>
    <w:rsid w:val="000917DF"/>
    <w:rsid w:val="00091A64"/>
    <w:rsid w:val="00091B52"/>
    <w:rsid w:val="00091DDA"/>
    <w:rsid w:val="00092174"/>
    <w:rsid w:val="00092769"/>
    <w:rsid w:val="00092A30"/>
    <w:rsid w:val="00093000"/>
    <w:rsid w:val="0009318E"/>
    <w:rsid w:val="0009323C"/>
    <w:rsid w:val="0009362E"/>
    <w:rsid w:val="0009382B"/>
    <w:rsid w:val="00093F8E"/>
    <w:rsid w:val="000943CA"/>
    <w:rsid w:val="00094A55"/>
    <w:rsid w:val="000957BD"/>
    <w:rsid w:val="00096849"/>
    <w:rsid w:val="00096A56"/>
    <w:rsid w:val="00096FF4"/>
    <w:rsid w:val="00097347"/>
    <w:rsid w:val="00097A5B"/>
    <w:rsid w:val="00097D61"/>
    <w:rsid w:val="00097DAA"/>
    <w:rsid w:val="000A0176"/>
    <w:rsid w:val="000A1CEC"/>
    <w:rsid w:val="000A1E43"/>
    <w:rsid w:val="000A314B"/>
    <w:rsid w:val="000A34C4"/>
    <w:rsid w:val="000A36CB"/>
    <w:rsid w:val="000A3FC0"/>
    <w:rsid w:val="000A439A"/>
    <w:rsid w:val="000A4DC5"/>
    <w:rsid w:val="000A4F4E"/>
    <w:rsid w:val="000A5193"/>
    <w:rsid w:val="000A5C47"/>
    <w:rsid w:val="000A5D93"/>
    <w:rsid w:val="000A71FC"/>
    <w:rsid w:val="000A7572"/>
    <w:rsid w:val="000A78A7"/>
    <w:rsid w:val="000B00CA"/>
    <w:rsid w:val="000B03B2"/>
    <w:rsid w:val="000B0B95"/>
    <w:rsid w:val="000B0D05"/>
    <w:rsid w:val="000B125F"/>
    <w:rsid w:val="000B1753"/>
    <w:rsid w:val="000B1C5C"/>
    <w:rsid w:val="000B2417"/>
    <w:rsid w:val="000B24F3"/>
    <w:rsid w:val="000B27B8"/>
    <w:rsid w:val="000B2F8F"/>
    <w:rsid w:val="000B2FB1"/>
    <w:rsid w:val="000B34C6"/>
    <w:rsid w:val="000B381C"/>
    <w:rsid w:val="000B4A4D"/>
    <w:rsid w:val="000B4B7D"/>
    <w:rsid w:val="000B53F5"/>
    <w:rsid w:val="000B5B9A"/>
    <w:rsid w:val="000B5DC0"/>
    <w:rsid w:val="000B677C"/>
    <w:rsid w:val="000C05B6"/>
    <w:rsid w:val="000C0686"/>
    <w:rsid w:val="000C0A33"/>
    <w:rsid w:val="000C0C96"/>
    <w:rsid w:val="000C0E69"/>
    <w:rsid w:val="000C158A"/>
    <w:rsid w:val="000C18E6"/>
    <w:rsid w:val="000C18EE"/>
    <w:rsid w:val="000C2038"/>
    <w:rsid w:val="000C2F99"/>
    <w:rsid w:val="000C32CE"/>
    <w:rsid w:val="000C338C"/>
    <w:rsid w:val="000C3748"/>
    <w:rsid w:val="000C3B61"/>
    <w:rsid w:val="000C4293"/>
    <w:rsid w:val="000C49F6"/>
    <w:rsid w:val="000C50EA"/>
    <w:rsid w:val="000C64BD"/>
    <w:rsid w:val="000C6B51"/>
    <w:rsid w:val="000C6E65"/>
    <w:rsid w:val="000C725C"/>
    <w:rsid w:val="000C7952"/>
    <w:rsid w:val="000C7AFF"/>
    <w:rsid w:val="000D095B"/>
    <w:rsid w:val="000D0A01"/>
    <w:rsid w:val="000D1012"/>
    <w:rsid w:val="000D177B"/>
    <w:rsid w:val="000D18E4"/>
    <w:rsid w:val="000D1F15"/>
    <w:rsid w:val="000D22ED"/>
    <w:rsid w:val="000D361F"/>
    <w:rsid w:val="000D3E7F"/>
    <w:rsid w:val="000D4731"/>
    <w:rsid w:val="000D4C24"/>
    <w:rsid w:val="000D4F9F"/>
    <w:rsid w:val="000D5C4E"/>
    <w:rsid w:val="000D66F9"/>
    <w:rsid w:val="000D6704"/>
    <w:rsid w:val="000D6905"/>
    <w:rsid w:val="000D7F1E"/>
    <w:rsid w:val="000E01F7"/>
    <w:rsid w:val="000E0378"/>
    <w:rsid w:val="000E05ED"/>
    <w:rsid w:val="000E0D11"/>
    <w:rsid w:val="000E0E3C"/>
    <w:rsid w:val="000E1459"/>
    <w:rsid w:val="000E2C7F"/>
    <w:rsid w:val="000E393F"/>
    <w:rsid w:val="000E443A"/>
    <w:rsid w:val="000E5CD5"/>
    <w:rsid w:val="000E60EC"/>
    <w:rsid w:val="000E64C4"/>
    <w:rsid w:val="000E6B29"/>
    <w:rsid w:val="000E7658"/>
    <w:rsid w:val="000E77F0"/>
    <w:rsid w:val="000F0689"/>
    <w:rsid w:val="000F0EAC"/>
    <w:rsid w:val="000F1937"/>
    <w:rsid w:val="000F1AFF"/>
    <w:rsid w:val="000F1C87"/>
    <w:rsid w:val="000F2AF6"/>
    <w:rsid w:val="000F2C08"/>
    <w:rsid w:val="000F3AF4"/>
    <w:rsid w:val="000F4018"/>
    <w:rsid w:val="000F41AE"/>
    <w:rsid w:val="000F429C"/>
    <w:rsid w:val="000F42AF"/>
    <w:rsid w:val="000F4E8A"/>
    <w:rsid w:val="000F51E5"/>
    <w:rsid w:val="000F568F"/>
    <w:rsid w:val="000F58BF"/>
    <w:rsid w:val="000F59A3"/>
    <w:rsid w:val="000F6233"/>
    <w:rsid w:val="000F6507"/>
    <w:rsid w:val="000F69F5"/>
    <w:rsid w:val="000F6F59"/>
    <w:rsid w:val="000F708C"/>
    <w:rsid w:val="00100517"/>
    <w:rsid w:val="00100B1B"/>
    <w:rsid w:val="00100E92"/>
    <w:rsid w:val="0010150A"/>
    <w:rsid w:val="0010157D"/>
    <w:rsid w:val="0010167F"/>
    <w:rsid w:val="00101A4C"/>
    <w:rsid w:val="00101E6E"/>
    <w:rsid w:val="00102115"/>
    <w:rsid w:val="00102447"/>
    <w:rsid w:val="00103050"/>
    <w:rsid w:val="00103E12"/>
    <w:rsid w:val="00105CA9"/>
    <w:rsid w:val="001060CB"/>
    <w:rsid w:val="0010638D"/>
    <w:rsid w:val="00106B85"/>
    <w:rsid w:val="001075AA"/>
    <w:rsid w:val="001078D3"/>
    <w:rsid w:val="00107A7E"/>
    <w:rsid w:val="00107BFA"/>
    <w:rsid w:val="00107D20"/>
    <w:rsid w:val="00110674"/>
    <w:rsid w:val="00110AA5"/>
    <w:rsid w:val="0011146D"/>
    <w:rsid w:val="00111B73"/>
    <w:rsid w:val="001128D1"/>
    <w:rsid w:val="00113855"/>
    <w:rsid w:val="00114105"/>
    <w:rsid w:val="00114181"/>
    <w:rsid w:val="0011453A"/>
    <w:rsid w:val="0011475D"/>
    <w:rsid w:val="00114783"/>
    <w:rsid w:val="001148D5"/>
    <w:rsid w:val="00114F91"/>
    <w:rsid w:val="00115A2E"/>
    <w:rsid w:val="001162A4"/>
    <w:rsid w:val="0011674D"/>
    <w:rsid w:val="001168A8"/>
    <w:rsid w:val="00116984"/>
    <w:rsid w:val="001169F9"/>
    <w:rsid w:val="00116FC0"/>
    <w:rsid w:val="00116FCE"/>
    <w:rsid w:val="0011734F"/>
    <w:rsid w:val="00117748"/>
    <w:rsid w:val="001204F6"/>
    <w:rsid w:val="0012053D"/>
    <w:rsid w:val="00121AC6"/>
    <w:rsid w:val="00121F8C"/>
    <w:rsid w:val="00123041"/>
    <w:rsid w:val="00123DB5"/>
    <w:rsid w:val="00124D76"/>
    <w:rsid w:val="0012524D"/>
    <w:rsid w:val="00125863"/>
    <w:rsid w:val="00125A7B"/>
    <w:rsid w:val="00125FF2"/>
    <w:rsid w:val="0012659D"/>
    <w:rsid w:val="00126E3B"/>
    <w:rsid w:val="001272B9"/>
    <w:rsid w:val="00127662"/>
    <w:rsid w:val="001305B1"/>
    <w:rsid w:val="00130EAB"/>
    <w:rsid w:val="00131795"/>
    <w:rsid w:val="0013197E"/>
    <w:rsid w:val="001319B6"/>
    <w:rsid w:val="0013242E"/>
    <w:rsid w:val="00132EC6"/>
    <w:rsid w:val="00133290"/>
    <w:rsid w:val="00133622"/>
    <w:rsid w:val="00134055"/>
    <w:rsid w:val="0013443C"/>
    <w:rsid w:val="00134E84"/>
    <w:rsid w:val="00134E92"/>
    <w:rsid w:val="00134FDE"/>
    <w:rsid w:val="001356BF"/>
    <w:rsid w:val="0013592F"/>
    <w:rsid w:val="00135E52"/>
    <w:rsid w:val="001365E4"/>
    <w:rsid w:val="001367B5"/>
    <w:rsid w:val="001376A8"/>
    <w:rsid w:val="001379F6"/>
    <w:rsid w:val="00137F88"/>
    <w:rsid w:val="0014065D"/>
    <w:rsid w:val="00140CE5"/>
    <w:rsid w:val="001417A0"/>
    <w:rsid w:val="00141A46"/>
    <w:rsid w:val="00141E01"/>
    <w:rsid w:val="00141F32"/>
    <w:rsid w:val="00142988"/>
    <w:rsid w:val="00142AE0"/>
    <w:rsid w:val="001430F3"/>
    <w:rsid w:val="0014328D"/>
    <w:rsid w:val="001432B0"/>
    <w:rsid w:val="00143535"/>
    <w:rsid w:val="001441BE"/>
    <w:rsid w:val="00144EAE"/>
    <w:rsid w:val="00145666"/>
    <w:rsid w:val="00145A6B"/>
    <w:rsid w:val="00145E18"/>
    <w:rsid w:val="00145EB2"/>
    <w:rsid w:val="00146500"/>
    <w:rsid w:val="00147123"/>
    <w:rsid w:val="0014788E"/>
    <w:rsid w:val="00150249"/>
    <w:rsid w:val="00150D37"/>
    <w:rsid w:val="0015203C"/>
    <w:rsid w:val="001527FE"/>
    <w:rsid w:val="00152BEF"/>
    <w:rsid w:val="00152E26"/>
    <w:rsid w:val="00152F91"/>
    <w:rsid w:val="001539B6"/>
    <w:rsid w:val="00154559"/>
    <w:rsid w:val="0015485F"/>
    <w:rsid w:val="00154BA7"/>
    <w:rsid w:val="001550D5"/>
    <w:rsid w:val="0015568C"/>
    <w:rsid w:val="00156072"/>
    <w:rsid w:val="00156B1C"/>
    <w:rsid w:val="00156BAB"/>
    <w:rsid w:val="00157185"/>
    <w:rsid w:val="001575BD"/>
    <w:rsid w:val="00157BDE"/>
    <w:rsid w:val="00160761"/>
    <w:rsid w:val="0016079A"/>
    <w:rsid w:val="00160F07"/>
    <w:rsid w:val="00161092"/>
    <w:rsid w:val="00161CED"/>
    <w:rsid w:val="001623BF"/>
    <w:rsid w:val="00162EF5"/>
    <w:rsid w:val="001630CE"/>
    <w:rsid w:val="001636B6"/>
    <w:rsid w:val="0016450D"/>
    <w:rsid w:val="0016477D"/>
    <w:rsid w:val="0016521F"/>
    <w:rsid w:val="00165294"/>
    <w:rsid w:val="001652E6"/>
    <w:rsid w:val="00165339"/>
    <w:rsid w:val="00165626"/>
    <w:rsid w:val="00165A3D"/>
    <w:rsid w:val="00165CFB"/>
    <w:rsid w:val="00166233"/>
    <w:rsid w:val="00167106"/>
    <w:rsid w:val="00167658"/>
    <w:rsid w:val="00167932"/>
    <w:rsid w:val="00167C17"/>
    <w:rsid w:val="001700A6"/>
    <w:rsid w:val="001701EE"/>
    <w:rsid w:val="00170433"/>
    <w:rsid w:val="001708F5"/>
    <w:rsid w:val="00170C47"/>
    <w:rsid w:val="00170F8C"/>
    <w:rsid w:val="00170FDB"/>
    <w:rsid w:val="001718E9"/>
    <w:rsid w:val="00171A79"/>
    <w:rsid w:val="00172B8B"/>
    <w:rsid w:val="0017355F"/>
    <w:rsid w:val="00173AAE"/>
    <w:rsid w:val="001745B1"/>
    <w:rsid w:val="0017465F"/>
    <w:rsid w:val="0017510A"/>
    <w:rsid w:val="00175A44"/>
    <w:rsid w:val="00176091"/>
    <w:rsid w:val="001760A8"/>
    <w:rsid w:val="00176939"/>
    <w:rsid w:val="001777FC"/>
    <w:rsid w:val="001805FA"/>
    <w:rsid w:val="00180766"/>
    <w:rsid w:val="00180C13"/>
    <w:rsid w:val="00181253"/>
    <w:rsid w:val="0018138C"/>
    <w:rsid w:val="00181A5F"/>
    <w:rsid w:val="00181E9E"/>
    <w:rsid w:val="001823FE"/>
    <w:rsid w:val="00182FEE"/>
    <w:rsid w:val="00183C58"/>
    <w:rsid w:val="0018432A"/>
    <w:rsid w:val="00184F2B"/>
    <w:rsid w:val="001854DF"/>
    <w:rsid w:val="001866CA"/>
    <w:rsid w:val="00186F31"/>
    <w:rsid w:val="00187F9A"/>
    <w:rsid w:val="0019117A"/>
    <w:rsid w:val="00192019"/>
    <w:rsid w:val="00192946"/>
    <w:rsid w:val="00193230"/>
    <w:rsid w:val="001938B3"/>
    <w:rsid w:val="001944D9"/>
    <w:rsid w:val="0019462D"/>
    <w:rsid w:val="00194D5A"/>
    <w:rsid w:val="001956C6"/>
    <w:rsid w:val="00195B19"/>
    <w:rsid w:val="00196C28"/>
    <w:rsid w:val="00196F18"/>
    <w:rsid w:val="00197469"/>
    <w:rsid w:val="001977F6"/>
    <w:rsid w:val="001979DC"/>
    <w:rsid w:val="00197F91"/>
    <w:rsid w:val="001A0579"/>
    <w:rsid w:val="001A0ADA"/>
    <w:rsid w:val="001A0F30"/>
    <w:rsid w:val="001A16B9"/>
    <w:rsid w:val="001A2F45"/>
    <w:rsid w:val="001A3F84"/>
    <w:rsid w:val="001A4021"/>
    <w:rsid w:val="001A408D"/>
    <w:rsid w:val="001A4FA6"/>
    <w:rsid w:val="001A532B"/>
    <w:rsid w:val="001A5C91"/>
    <w:rsid w:val="001A5D0F"/>
    <w:rsid w:val="001A62DC"/>
    <w:rsid w:val="001A73CE"/>
    <w:rsid w:val="001B0750"/>
    <w:rsid w:val="001B0C59"/>
    <w:rsid w:val="001B25D3"/>
    <w:rsid w:val="001B28FB"/>
    <w:rsid w:val="001B327E"/>
    <w:rsid w:val="001B3736"/>
    <w:rsid w:val="001B39B9"/>
    <w:rsid w:val="001B39F1"/>
    <w:rsid w:val="001B6441"/>
    <w:rsid w:val="001B6D47"/>
    <w:rsid w:val="001B7D14"/>
    <w:rsid w:val="001C07A2"/>
    <w:rsid w:val="001C0D09"/>
    <w:rsid w:val="001C0E47"/>
    <w:rsid w:val="001C1052"/>
    <w:rsid w:val="001C19CD"/>
    <w:rsid w:val="001C21AB"/>
    <w:rsid w:val="001C21E6"/>
    <w:rsid w:val="001C29F4"/>
    <w:rsid w:val="001C2EED"/>
    <w:rsid w:val="001C3235"/>
    <w:rsid w:val="001C34CA"/>
    <w:rsid w:val="001C3F3F"/>
    <w:rsid w:val="001C44D5"/>
    <w:rsid w:val="001C4628"/>
    <w:rsid w:val="001C48BF"/>
    <w:rsid w:val="001C5988"/>
    <w:rsid w:val="001C6276"/>
    <w:rsid w:val="001C633D"/>
    <w:rsid w:val="001C67D3"/>
    <w:rsid w:val="001C6F87"/>
    <w:rsid w:val="001C74B1"/>
    <w:rsid w:val="001C74BA"/>
    <w:rsid w:val="001C7570"/>
    <w:rsid w:val="001C7786"/>
    <w:rsid w:val="001C7B3F"/>
    <w:rsid w:val="001D011B"/>
    <w:rsid w:val="001D0536"/>
    <w:rsid w:val="001D0915"/>
    <w:rsid w:val="001D15E6"/>
    <w:rsid w:val="001D1DF1"/>
    <w:rsid w:val="001D1F58"/>
    <w:rsid w:val="001D244A"/>
    <w:rsid w:val="001D24A8"/>
    <w:rsid w:val="001D2EC3"/>
    <w:rsid w:val="001D2ECE"/>
    <w:rsid w:val="001D3256"/>
    <w:rsid w:val="001D32DA"/>
    <w:rsid w:val="001D398A"/>
    <w:rsid w:val="001D3CD6"/>
    <w:rsid w:val="001D3D42"/>
    <w:rsid w:val="001D4706"/>
    <w:rsid w:val="001D5CBA"/>
    <w:rsid w:val="001D5E8A"/>
    <w:rsid w:val="001D63EA"/>
    <w:rsid w:val="001D67E9"/>
    <w:rsid w:val="001D7202"/>
    <w:rsid w:val="001D7FD7"/>
    <w:rsid w:val="001E0AD2"/>
    <w:rsid w:val="001E0BC9"/>
    <w:rsid w:val="001E1A4E"/>
    <w:rsid w:val="001E238D"/>
    <w:rsid w:val="001E249D"/>
    <w:rsid w:val="001E2EEC"/>
    <w:rsid w:val="001E32EA"/>
    <w:rsid w:val="001E332D"/>
    <w:rsid w:val="001E3F28"/>
    <w:rsid w:val="001E3F8D"/>
    <w:rsid w:val="001E4063"/>
    <w:rsid w:val="001E4A15"/>
    <w:rsid w:val="001E4A84"/>
    <w:rsid w:val="001E5109"/>
    <w:rsid w:val="001E526D"/>
    <w:rsid w:val="001E585D"/>
    <w:rsid w:val="001E5E71"/>
    <w:rsid w:val="001E615D"/>
    <w:rsid w:val="001E654A"/>
    <w:rsid w:val="001E65ED"/>
    <w:rsid w:val="001E6A62"/>
    <w:rsid w:val="001E71C9"/>
    <w:rsid w:val="001E731E"/>
    <w:rsid w:val="001E7AA2"/>
    <w:rsid w:val="001F0B75"/>
    <w:rsid w:val="001F0D79"/>
    <w:rsid w:val="001F1730"/>
    <w:rsid w:val="001F18CC"/>
    <w:rsid w:val="001F23D2"/>
    <w:rsid w:val="001F23E0"/>
    <w:rsid w:val="001F29E1"/>
    <w:rsid w:val="001F2D41"/>
    <w:rsid w:val="001F2D97"/>
    <w:rsid w:val="001F3123"/>
    <w:rsid w:val="001F3501"/>
    <w:rsid w:val="001F39A2"/>
    <w:rsid w:val="001F3BC8"/>
    <w:rsid w:val="001F4032"/>
    <w:rsid w:val="001F4390"/>
    <w:rsid w:val="001F52D9"/>
    <w:rsid w:val="001F5997"/>
    <w:rsid w:val="001F73C2"/>
    <w:rsid w:val="001F73C8"/>
    <w:rsid w:val="001F74D1"/>
    <w:rsid w:val="001F76B3"/>
    <w:rsid w:val="002002F9"/>
    <w:rsid w:val="00200E34"/>
    <w:rsid w:val="00201002"/>
    <w:rsid w:val="002011D1"/>
    <w:rsid w:val="002012F5"/>
    <w:rsid w:val="002014CC"/>
    <w:rsid w:val="002016D9"/>
    <w:rsid w:val="00201870"/>
    <w:rsid w:val="002022E5"/>
    <w:rsid w:val="00202762"/>
    <w:rsid w:val="0020299D"/>
    <w:rsid w:val="00202C53"/>
    <w:rsid w:val="0020321D"/>
    <w:rsid w:val="002035F9"/>
    <w:rsid w:val="002042CD"/>
    <w:rsid w:val="002053F4"/>
    <w:rsid w:val="00205B80"/>
    <w:rsid w:val="00205D26"/>
    <w:rsid w:val="002067E7"/>
    <w:rsid w:val="00206845"/>
    <w:rsid w:val="00207D7E"/>
    <w:rsid w:val="00210320"/>
    <w:rsid w:val="002141D5"/>
    <w:rsid w:val="00215298"/>
    <w:rsid w:val="002164FB"/>
    <w:rsid w:val="00216590"/>
    <w:rsid w:val="00217746"/>
    <w:rsid w:val="0021787D"/>
    <w:rsid w:val="002200F0"/>
    <w:rsid w:val="0022083B"/>
    <w:rsid w:val="002217B3"/>
    <w:rsid w:val="0022222F"/>
    <w:rsid w:val="002231DD"/>
    <w:rsid w:val="00223DD9"/>
    <w:rsid w:val="00223F08"/>
    <w:rsid w:val="00223FE5"/>
    <w:rsid w:val="0022479A"/>
    <w:rsid w:val="00224EDC"/>
    <w:rsid w:val="00225033"/>
    <w:rsid w:val="00225773"/>
    <w:rsid w:val="00225AB9"/>
    <w:rsid w:val="00225CC7"/>
    <w:rsid w:val="002266DC"/>
    <w:rsid w:val="002269E5"/>
    <w:rsid w:val="002270E9"/>
    <w:rsid w:val="002278C5"/>
    <w:rsid w:val="00227E9D"/>
    <w:rsid w:val="0023010E"/>
    <w:rsid w:val="00230260"/>
    <w:rsid w:val="002302AB"/>
    <w:rsid w:val="00231389"/>
    <w:rsid w:val="00231B9D"/>
    <w:rsid w:val="0023266D"/>
    <w:rsid w:val="00232675"/>
    <w:rsid w:val="002329B3"/>
    <w:rsid w:val="00232AC0"/>
    <w:rsid w:val="00232D72"/>
    <w:rsid w:val="002330A2"/>
    <w:rsid w:val="00233E8C"/>
    <w:rsid w:val="002340E9"/>
    <w:rsid w:val="002348CD"/>
    <w:rsid w:val="00234AD0"/>
    <w:rsid w:val="00234BCD"/>
    <w:rsid w:val="0023505E"/>
    <w:rsid w:val="00235528"/>
    <w:rsid w:val="0023581D"/>
    <w:rsid w:val="00235849"/>
    <w:rsid w:val="002364AE"/>
    <w:rsid w:val="0023687A"/>
    <w:rsid w:val="0023690E"/>
    <w:rsid w:val="0023704B"/>
    <w:rsid w:val="0023776C"/>
    <w:rsid w:val="00240897"/>
    <w:rsid w:val="00241014"/>
    <w:rsid w:val="0024277C"/>
    <w:rsid w:val="00242C60"/>
    <w:rsid w:val="00242DC7"/>
    <w:rsid w:val="00242FBD"/>
    <w:rsid w:val="002439C9"/>
    <w:rsid w:val="00244721"/>
    <w:rsid w:val="00244921"/>
    <w:rsid w:val="00244B89"/>
    <w:rsid w:val="00244C77"/>
    <w:rsid w:val="00245919"/>
    <w:rsid w:val="0024594B"/>
    <w:rsid w:val="002468CF"/>
    <w:rsid w:val="00246E93"/>
    <w:rsid w:val="00247D89"/>
    <w:rsid w:val="00251784"/>
    <w:rsid w:val="00251F1E"/>
    <w:rsid w:val="002525E7"/>
    <w:rsid w:val="002528A7"/>
    <w:rsid w:val="00252B3F"/>
    <w:rsid w:val="00252B99"/>
    <w:rsid w:val="0025371C"/>
    <w:rsid w:val="00253767"/>
    <w:rsid w:val="00253A40"/>
    <w:rsid w:val="0025492D"/>
    <w:rsid w:val="00254A31"/>
    <w:rsid w:val="002557D0"/>
    <w:rsid w:val="00255B7B"/>
    <w:rsid w:val="00255E63"/>
    <w:rsid w:val="002563DE"/>
    <w:rsid w:val="0025652F"/>
    <w:rsid w:val="00256998"/>
    <w:rsid w:val="00256A4B"/>
    <w:rsid w:val="00257459"/>
    <w:rsid w:val="0025762C"/>
    <w:rsid w:val="0026032D"/>
    <w:rsid w:val="0026044B"/>
    <w:rsid w:val="0026065E"/>
    <w:rsid w:val="00260E4E"/>
    <w:rsid w:val="00261AFA"/>
    <w:rsid w:val="002621C9"/>
    <w:rsid w:val="002622B2"/>
    <w:rsid w:val="002625C5"/>
    <w:rsid w:val="00262871"/>
    <w:rsid w:val="0026368C"/>
    <w:rsid w:val="00263980"/>
    <w:rsid w:val="00263EDD"/>
    <w:rsid w:val="0026438E"/>
    <w:rsid w:val="00264526"/>
    <w:rsid w:val="00264DF9"/>
    <w:rsid w:val="002654A0"/>
    <w:rsid w:val="002664F7"/>
    <w:rsid w:val="0026747B"/>
    <w:rsid w:val="00267D25"/>
    <w:rsid w:val="002706DE"/>
    <w:rsid w:val="002708A3"/>
    <w:rsid w:val="00271146"/>
    <w:rsid w:val="00271911"/>
    <w:rsid w:val="00272008"/>
    <w:rsid w:val="0027261C"/>
    <w:rsid w:val="002727A8"/>
    <w:rsid w:val="00272C98"/>
    <w:rsid w:val="00272E69"/>
    <w:rsid w:val="002741E6"/>
    <w:rsid w:val="002746EF"/>
    <w:rsid w:val="00275010"/>
    <w:rsid w:val="0027520C"/>
    <w:rsid w:val="00275E26"/>
    <w:rsid w:val="00276509"/>
    <w:rsid w:val="00276FE4"/>
    <w:rsid w:val="0027710B"/>
    <w:rsid w:val="00277148"/>
    <w:rsid w:val="0027723B"/>
    <w:rsid w:val="00277A58"/>
    <w:rsid w:val="002803A4"/>
    <w:rsid w:val="00280B22"/>
    <w:rsid w:val="00280C3C"/>
    <w:rsid w:val="00281C27"/>
    <w:rsid w:val="00282756"/>
    <w:rsid w:val="00282CD4"/>
    <w:rsid w:val="00282D20"/>
    <w:rsid w:val="00283130"/>
    <w:rsid w:val="002831B5"/>
    <w:rsid w:val="002834C2"/>
    <w:rsid w:val="002838F3"/>
    <w:rsid w:val="00283E18"/>
    <w:rsid w:val="002844F5"/>
    <w:rsid w:val="002845E4"/>
    <w:rsid w:val="00284B6B"/>
    <w:rsid w:val="00284D9C"/>
    <w:rsid w:val="0028562D"/>
    <w:rsid w:val="002859D4"/>
    <w:rsid w:val="00285EC0"/>
    <w:rsid w:val="002866DD"/>
    <w:rsid w:val="0028670D"/>
    <w:rsid w:val="0028685B"/>
    <w:rsid w:val="0028795A"/>
    <w:rsid w:val="00287FC6"/>
    <w:rsid w:val="00290D52"/>
    <w:rsid w:val="00290E63"/>
    <w:rsid w:val="00291EEA"/>
    <w:rsid w:val="00292167"/>
    <w:rsid w:val="002932AF"/>
    <w:rsid w:val="0029365C"/>
    <w:rsid w:val="002939F2"/>
    <w:rsid w:val="00293C88"/>
    <w:rsid w:val="00294726"/>
    <w:rsid w:val="00294829"/>
    <w:rsid w:val="0029483E"/>
    <w:rsid w:val="00294EFA"/>
    <w:rsid w:val="00295368"/>
    <w:rsid w:val="00295557"/>
    <w:rsid w:val="00295686"/>
    <w:rsid w:val="00295B71"/>
    <w:rsid w:val="00295D74"/>
    <w:rsid w:val="00296472"/>
    <w:rsid w:val="002972EE"/>
    <w:rsid w:val="002A0252"/>
    <w:rsid w:val="002A0564"/>
    <w:rsid w:val="002A07A5"/>
    <w:rsid w:val="002A0BD1"/>
    <w:rsid w:val="002A0FE5"/>
    <w:rsid w:val="002A1E86"/>
    <w:rsid w:val="002A20A5"/>
    <w:rsid w:val="002A29C8"/>
    <w:rsid w:val="002A40FA"/>
    <w:rsid w:val="002A4AA7"/>
    <w:rsid w:val="002A5085"/>
    <w:rsid w:val="002A54BF"/>
    <w:rsid w:val="002A5850"/>
    <w:rsid w:val="002A5DAB"/>
    <w:rsid w:val="002A683E"/>
    <w:rsid w:val="002B0009"/>
    <w:rsid w:val="002B010B"/>
    <w:rsid w:val="002B0455"/>
    <w:rsid w:val="002B0BC3"/>
    <w:rsid w:val="002B0CF2"/>
    <w:rsid w:val="002B140E"/>
    <w:rsid w:val="002B1CD9"/>
    <w:rsid w:val="002B22EB"/>
    <w:rsid w:val="002B2676"/>
    <w:rsid w:val="002B27D8"/>
    <w:rsid w:val="002B2833"/>
    <w:rsid w:val="002B4397"/>
    <w:rsid w:val="002B470C"/>
    <w:rsid w:val="002B5141"/>
    <w:rsid w:val="002B53CF"/>
    <w:rsid w:val="002B564F"/>
    <w:rsid w:val="002B704D"/>
    <w:rsid w:val="002B78CC"/>
    <w:rsid w:val="002B78F0"/>
    <w:rsid w:val="002B7DD0"/>
    <w:rsid w:val="002C0740"/>
    <w:rsid w:val="002C1292"/>
    <w:rsid w:val="002C1C52"/>
    <w:rsid w:val="002C1CE2"/>
    <w:rsid w:val="002C1EE3"/>
    <w:rsid w:val="002C259B"/>
    <w:rsid w:val="002C2643"/>
    <w:rsid w:val="002C285A"/>
    <w:rsid w:val="002C348E"/>
    <w:rsid w:val="002C35CC"/>
    <w:rsid w:val="002C38CE"/>
    <w:rsid w:val="002C3C30"/>
    <w:rsid w:val="002C4F79"/>
    <w:rsid w:val="002C55E6"/>
    <w:rsid w:val="002C56B1"/>
    <w:rsid w:val="002C66C3"/>
    <w:rsid w:val="002C72F5"/>
    <w:rsid w:val="002C7C64"/>
    <w:rsid w:val="002D028B"/>
    <w:rsid w:val="002D056E"/>
    <w:rsid w:val="002D07AF"/>
    <w:rsid w:val="002D1FDB"/>
    <w:rsid w:val="002D2262"/>
    <w:rsid w:val="002D246F"/>
    <w:rsid w:val="002D2850"/>
    <w:rsid w:val="002D2AF8"/>
    <w:rsid w:val="002D3929"/>
    <w:rsid w:val="002D3F90"/>
    <w:rsid w:val="002D4B62"/>
    <w:rsid w:val="002D4DA6"/>
    <w:rsid w:val="002D4E0B"/>
    <w:rsid w:val="002D517F"/>
    <w:rsid w:val="002D55B7"/>
    <w:rsid w:val="002D5AAD"/>
    <w:rsid w:val="002D5DA0"/>
    <w:rsid w:val="002D619F"/>
    <w:rsid w:val="002D6687"/>
    <w:rsid w:val="002D66D1"/>
    <w:rsid w:val="002D7837"/>
    <w:rsid w:val="002E1340"/>
    <w:rsid w:val="002E1D88"/>
    <w:rsid w:val="002E1DD4"/>
    <w:rsid w:val="002E1FB0"/>
    <w:rsid w:val="002E256E"/>
    <w:rsid w:val="002E34A2"/>
    <w:rsid w:val="002E4877"/>
    <w:rsid w:val="002E4C1D"/>
    <w:rsid w:val="002E50C5"/>
    <w:rsid w:val="002E53A7"/>
    <w:rsid w:val="002E5704"/>
    <w:rsid w:val="002E6982"/>
    <w:rsid w:val="002E6CCC"/>
    <w:rsid w:val="002E7BD3"/>
    <w:rsid w:val="002F04AF"/>
    <w:rsid w:val="002F0945"/>
    <w:rsid w:val="002F14B5"/>
    <w:rsid w:val="002F17AD"/>
    <w:rsid w:val="002F1BC2"/>
    <w:rsid w:val="002F2426"/>
    <w:rsid w:val="002F25DA"/>
    <w:rsid w:val="002F2642"/>
    <w:rsid w:val="002F2793"/>
    <w:rsid w:val="002F2885"/>
    <w:rsid w:val="002F2E55"/>
    <w:rsid w:val="002F3DDF"/>
    <w:rsid w:val="002F4119"/>
    <w:rsid w:val="002F44B7"/>
    <w:rsid w:val="002F452D"/>
    <w:rsid w:val="002F4627"/>
    <w:rsid w:val="002F473C"/>
    <w:rsid w:val="002F49B8"/>
    <w:rsid w:val="002F4F9D"/>
    <w:rsid w:val="002F568B"/>
    <w:rsid w:val="002F587E"/>
    <w:rsid w:val="002F5C00"/>
    <w:rsid w:val="002F5D50"/>
    <w:rsid w:val="002F63EA"/>
    <w:rsid w:val="002F6EFF"/>
    <w:rsid w:val="002F71E3"/>
    <w:rsid w:val="002F7956"/>
    <w:rsid w:val="002F7F9E"/>
    <w:rsid w:val="003002D1"/>
    <w:rsid w:val="003006EC"/>
    <w:rsid w:val="00300870"/>
    <w:rsid w:val="003018B4"/>
    <w:rsid w:val="00301B8B"/>
    <w:rsid w:val="00302065"/>
    <w:rsid w:val="0030228D"/>
    <w:rsid w:val="003022FC"/>
    <w:rsid w:val="003025C4"/>
    <w:rsid w:val="00302BEE"/>
    <w:rsid w:val="003034C8"/>
    <w:rsid w:val="00303867"/>
    <w:rsid w:val="00303B72"/>
    <w:rsid w:val="00303D88"/>
    <w:rsid w:val="003043B5"/>
    <w:rsid w:val="00304816"/>
    <w:rsid w:val="00304D5F"/>
    <w:rsid w:val="00305CF7"/>
    <w:rsid w:val="00305D79"/>
    <w:rsid w:val="0030772D"/>
    <w:rsid w:val="003077C5"/>
    <w:rsid w:val="00307A68"/>
    <w:rsid w:val="00310899"/>
    <w:rsid w:val="00310C32"/>
    <w:rsid w:val="00310E0B"/>
    <w:rsid w:val="003117EF"/>
    <w:rsid w:val="003119B6"/>
    <w:rsid w:val="00311FE5"/>
    <w:rsid w:val="00312254"/>
    <w:rsid w:val="0031293E"/>
    <w:rsid w:val="00312C24"/>
    <w:rsid w:val="00313267"/>
    <w:rsid w:val="0031370A"/>
    <w:rsid w:val="003138C5"/>
    <w:rsid w:val="00313E53"/>
    <w:rsid w:val="0031401C"/>
    <w:rsid w:val="003142B2"/>
    <w:rsid w:val="0031447F"/>
    <w:rsid w:val="00315177"/>
    <w:rsid w:val="003156CC"/>
    <w:rsid w:val="0031589E"/>
    <w:rsid w:val="003162F2"/>
    <w:rsid w:val="0031675A"/>
    <w:rsid w:val="00316CB5"/>
    <w:rsid w:val="00317131"/>
    <w:rsid w:val="0031787E"/>
    <w:rsid w:val="0031789F"/>
    <w:rsid w:val="00317C4A"/>
    <w:rsid w:val="003201DD"/>
    <w:rsid w:val="003204B5"/>
    <w:rsid w:val="00320A29"/>
    <w:rsid w:val="00320D19"/>
    <w:rsid w:val="00321219"/>
    <w:rsid w:val="00321965"/>
    <w:rsid w:val="0032215F"/>
    <w:rsid w:val="003233AE"/>
    <w:rsid w:val="00323C82"/>
    <w:rsid w:val="003246F7"/>
    <w:rsid w:val="00324DB5"/>
    <w:rsid w:val="00324E4A"/>
    <w:rsid w:val="0032505D"/>
    <w:rsid w:val="003251E1"/>
    <w:rsid w:val="0032526F"/>
    <w:rsid w:val="00325333"/>
    <w:rsid w:val="00325D35"/>
    <w:rsid w:val="00325F47"/>
    <w:rsid w:val="003263D6"/>
    <w:rsid w:val="00326F3E"/>
    <w:rsid w:val="003273AF"/>
    <w:rsid w:val="0032797F"/>
    <w:rsid w:val="00327CB1"/>
    <w:rsid w:val="00327D80"/>
    <w:rsid w:val="003307AE"/>
    <w:rsid w:val="00330B11"/>
    <w:rsid w:val="0033126A"/>
    <w:rsid w:val="003315E7"/>
    <w:rsid w:val="003317D1"/>
    <w:rsid w:val="003317DE"/>
    <w:rsid w:val="00332F60"/>
    <w:rsid w:val="00333A69"/>
    <w:rsid w:val="00333F4A"/>
    <w:rsid w:val="00333F85"/>
    <w:rsid w:val="003342C3"/>
    <w:rsid w:val="0033440D"/>
    <w:rsid w:val="00335555"/>
    <w:rsid w:val="00335B3F"/>
    <w:rsid w:val="00335F6B"/>
    <w:rsid w:val="00336342"/>
    <w:rsid w:val="003363BC"/>
    <w:rsid w:val="00336C23"/>
    <w:rsid w:val="00337151"/>
    <w:rsid w:val="003375EB"/>
    <w:rsid w:val="003376B2"/>
    <w:rsid w:val="003377A4"/>
    <w:rsid w:val="00337E06"/>
    <w:rsid w:val="00340567"/>
    <w:rsid w:val="00341051"/>
    <w:rsid w:val="00341232"/>
    <w:rsid w:val="00341BD9"/>
    <w:rsid w:val="00341CC8"/>
    <w:rsid w:val="00341DCA"/>
    <w:rsid w:val="003420BB"/>
    <w:rsid w:val="00342BEF"/>
    <w:rsid w:val="00343217"/>
    <w:rsid w:val="00343710"/>
    <w:rsid w:val="003439CD"/>
    <w:rsid w:val="00343C52"/>
    <w:rsid w:val="003448A5"/>
    <w:rsid w:val="00345887"/>
    <w:rsid w:val="00345966"/>
    <w:rsid w:val="00345FC7"/>
    <w:rsid w:val="00346050"/>
    <w:rsid w:val="003472DC"/>
    <w:rsid w:val="0034736B"/>
    <w:rsid w:val="00347A6D"/>
    <w:rsid w:val="00347B26"/>
    <w:rsid w:val="00350333"/>
    <w:rsid w:val="00350497"/>
    <w:rsid w:val="00350634"/>
    <w:rsid w:val="0035118F"/>
    <w:rsid w:val="003523FE"/>
    <w:rsid w:val="00352C48"/>
    <w:rsid w:val="00352CC2"/>
    <w:rsid w:val="00353A4E"/>
    <w:rsid w:val="00353EF9"/>
    <w:rsid w:val="003542C4"/>
    <w:rsid w:val="00354E30"/>
    <w:rsid w:val="00354EA4"/>
    <w:rsid w:val="003559AB"/>
    <w:rsid w:val="00356731"/>
    <w:rsid w:val="003568E2"/>
    <w:rsid w:val="003570D3"/>
    <w:rsid w:val="003572C4"/>
    <w:rsid w:val="0035763A"/>
    <w:rsid w:val="0035782F"/>
    <w:rsid w:val="003602C5"/>
    <w:rsid w:val="00360BAF"/>
    <w:rsid w:val="00360D73"/>
    <w:rsid w:val="00360F35"/>
    <w:rsid w:val="00362186"/>
    <w:rsid w:val="0036247C"/>
    <w:rsid w:val="003626A2"/>
    <w:rsid w:val="00363E4A"/>
    <w:rsid w:val="0036419E"/>
    <w:rsid w:val="00364F4F"/>
    <w:rsid w:val="00365A14"/>
    <w:rsid w:val="00365B05"/>
    <w:rsid w:val="0036714F"/>
    <w:rsid w:val="003707FA"/>
    <w:rsid w:val="0037107A"/>
    <w:rsid w:val="00371FEC"/>
    <w:rsid w:val="00372274"/>
    <w:rsid w:val="003723DA"/>
    <w:rsid w:val="00372454"/>
    <w:rsid w:val="003728CB"/>
    <w:rsid w:val="00372D5A"/>
    <w:rsid w:val="00373A95"/>
    <w:rsid w:val="00373DB4"/>
    <w:rsid w:val="00373DDB"/>
    <w:rsid w:val="00374581"/>
    <w:rsid w:val="00374A91"/>
    <w:rsid w:val="00374D3E"/>
    <w:rsid w:val="003753CE"/>
    <w:rsid w:val="00375453"/>
    <w:rsid w:val="003754DE"/>
    <w:rsid w:val="003755D6"/>
    <w:rsid w:val="00375C45"/>
    <w:rsid w:val="00375EB0"/>
    <w:rsid w:val="00375F2E"/>
    <w:rsid w:val="00376091"/>
    <w:rsid w:val="003763CE"/>
    <w:rsid w:val="00376454"/>
    <w:rsid w:val="00376E4C"/>
    <w:rsid w:val="003773BB"/>
    <w:rsid w:val="003773E8"/>
    <w:rsid w:val="0037761E"/>
    <w:rsid w:val="00377BCA"/>
    <w:rsid w:val="00380186"/>
    <w:rsid w:val="003805AD"/>
    <w:rsid w:val="003812D6"/>
    <w:rsid w:val="00381A4B"/>
    <w:rsid w:val="00382234"/>
    <w:rsid w:val="00382448"/>
    <w:rsid w:val="0038418B"/>
    <w:rsid w:val="00384C4F"/>
    <w:rsid w:val="00384F22"/>
    <w:rsid w:val="00385061"/>
    <w:rsid w:val="003850CC"/>
    <w:rsid w:val="0038586B"/>
    <w:rsid w:val="003872D2"/>
    <w:rsid w:val="00387D52"/>
    <w:rsid w:val="00390901"/>
    <w:rsid w:val="00390DC4"/>
    <w:rsid w:val="0039117D"/>
    <w:rsid w:val="00391628"/>
    <w:rsid w:val="003917AA"/>
    <w:rsid w:val="00391CE0"/>
    <w:rsid w:val="00393923"/>
    <w:rsid w:val="003949D4"/>
    <w:rsid w:val="0039625D"/>
    <w:rsid w:val="0039651D"/>
    <w:rsid w:val="00396572"/>
    <w:rsid w:val="00396662"/>
    <w:rsid w:val="00396685"/>
    <w:rsid w:val="0039670E"/>
    <w:rsid w:val="003969EC"/>
    <w:rsid w:val="00396AF9"/>
    <w:rsid w:val="00396B13"/>
    <w:rsid w:val="00396B88"/>
    <w:rsid w:val="00396E99"/>
    <w:rsid w:val="003A0857"/>
    <w:rsid w:val="003A095F"/>
    <w:rsid w:val="003A0A87"/>
    <w:rsid w:val="003A0BF4"/>
    <w:rsid w:val="003A19A7"/>
    <w:rsid w:val="003A22FB"/>
    <w:rsid w:val="003A2519"/>
    <w:rsid w:val="003A2847"/>
    <w:rsid w:val="003A2CD5"/>
    <w:rsid w:val="003A2DD0"/>
    <w:rsid w:val="003A2F45"/>
    <w:rsid w:val="003A2FFD"/>
    <w:rsid w:val="003A43D6"/>
    <w:rsid w:val="003A43FC"/>
    <w:rsid w:val="003A49E2"/>
    <w:rsid w:val="003A5127"/>
    <w:rsid w:val="003A586B"/>
    <w:rsid w:val="003A59D0"/>
    <w:rsid w:val="003A60F0"/>
    <w:rsid w:val="003A6137"/>
    <w:rsid w:val="003A7B35"/>
    <w:rsid w:val="003B06F8"/>
    <w:rsid w:val="003B0728"/>
    <w:rsid w:val="003B0AF2"/>
    <w:rsid w:val="003B0B08"/>
    <w:rsid w:val="003B0ED4"/>
    <w:rsid w:val="003B1816"/>
    <w:rsid w:val="003B1CA4"/>
    <w:rsid w:val="003B284F"/>
    <w:rsid w:val="003B2F1A"/>
    <w:rsid w:val="003B3260"/>
    <w:rsid w:val="003B36EF"/>
    <w:rsid w:val="003B38C9"/>
    <w:rsid w:val="003B396C"/>
    <w:rsid w:val="003B3AE9"/>
    <w:rsid w:val="003B3D19"/>
    <w:rsid w:val="003B41A9"/>
    <w:rsid w:val="003B4224"/>
    <w:rsid w:val="003B5952"/>
    <w:rsid w:val="003B5C51"/>
    <w:rsid w:val="003B6B27"/>
    <w:rsid w:val="003B6E99"/>
    <w:rsid w:val="003B7790"/>
    <w:rsid w:val="003B7D31"/>
    <w:rsid w:val="003C05E4"/>
    <w:rsid w:val="003C10E5"/>
    <w:rsid w:val="003C111C"/>
    <w:rsid w:val="003C1CC0"/>
    <w:rsid w:val="003C1EFE"/>
    <w:rsid w:val="003C217A"/>
    <w:rsid w:val="003C2287"/>
    <w:rsid w:val="003C3028"/>
    <w:rsid w:val="003C3C0D"/>
    <w:rsid w:val="003C4223"/>
    <w:rsid w:val="003C4744"/>
    <w:rsid w:val="003C5AC0"/>
    <w:rsid w:val="003C65EE"/>
    <w:rsid w:val="003C705F"/>
    <w:rsid w:val="003D2003"/>
    <w:rsid w:val="003D23F9"/>
    <w:rsid w:val="003D2D18"/>
    <w:rsid w:val="003D4A28"/>
    <w:rsid w:val="003D57D4"/>
    <w:rsid w:val="003D6007"/>
    <w:rsid w:val="003D6BFE"/>
    <w:rsid w:val="003D752B"/>
    <w:rsid w:val="003D7674"/>
    <w:rsid w:val="003D7D8F"/>
    <w:rsid w:val="003E06B3"/>
    <w:rsid w:val="003E1AEE"/>
    <w:rsid w:val="003E1D9A"/>
    <w:rsid w:val="003E2E88"/>
    <w:rsid w:val="003E342A"/>
    <w:rsid w:val="003E36FC"/>
    <w:rsid w:val="003E3D9B"/>
    <w:rsid w:val="003E4316"/>
    <w:rsid w:val="003E46A9"/>
    <w:rsid w:val="003E47E8"/>
    <w:rsid w:val="003E4FAF"/>
    <w:rsid w:val="003E70DE"/>
    <w:rsid w:val="003E70EE"/>
    <w:rsid w:val="003F0333"/>
    <w:rsid w:val="003F0BC7"/>
    <w:rsid w:val="003F1786"/>
    <w:rsid w:val="003F285B"/>
    <w:rsid w:val="003F2BB7"/>
    <w:rsid w:val="003F31B9"/>
    <w:rsid w:val="003F3F94"/>
    <w:rsid w:val="003F4632"/>
    <w:rsid w:val="003F49E8"/>
    <w:rsid w:val="003F4CC5"/>
    <w:rsid w:val="003F5431"/>
    <w:rsid w:val="003F5DEE"/>
    <w:rsid w:val="003F5EB2"/>
    <w:rsid w:val="003F6428"/>
    <w:rsid w:val="003F6649"/>
    <w:rsid w:val="003F6699"/>
    <w:rsid w:val="003F67F2"/>
    <w:rsid w:val="003F69F5"/>
    <w:rsid w:val="003F7048"/>
    <w:rsid w:val="003F7816"/>
    <w:rsid w:val="003F7C74"/>
    <w:rsid w:val="00400610"/>
    <w:rsid w:val="0040070F"/>
    <w:rsid w:val="0040085B"/>
    <w:rsid w:val="004014B4"/>
    <w:rsid w:val="0040232C"/>
    <w:rsid w:val="00402F5F"/>
    <w:rsid w:val="00403FCD"/>
    <w:rsid w:val="0040467F"/>
    <w:rsid w:val="00404CAB"/>
    <w:rsid w:val="00404DBC"/>
    <w:rsid w:val="00404E10"/>
    <w:rsid w:val="00405603"/>
    <w:rsid w:val="00405A6A"/>
    <w:rsid w:val="004060C3"/>
    <w:rsid w:val="00406D6B"/>
    <w:rsid w:val="0040768A"/>
    <w:rsid w:val="004102B7"/>
    <w:rsid w:val="0041042B"/>
    <w:rsid w:val="00410A05"/>
    <w:rsid w:val="00411629"/>
    <w:rsid w:val="00411660"/>
    <w:rsid w:val="00411CA6"/>
    <w:rsid w:val="00411EAD"/>
    <w:rsid w:val="004121D6"/>
    <w:rsid w:val="0041222F"/>
    <w:rsid w:val="00412958"/>
    <w:rsid w:val="00412C1D"/>
    <w:rsid w:val="00412E4E"/>
    <w:rsid w:val="004138FC"/>
    <w:rsid w:val="00413F56"/>
    <w:rsid w:val="0041459E"/>
    <w:rsid w:val="0041461F"/>
    <w:rsid w:val="00414DD7"/>
    <w:rsid w:val="00415502"/>
    <w:rsid w:val="004158A4"/>
    <w:rsid w:val="00415908"/>
    <w:rsid w:val="00415E7C"/>
    <w:rsid w:val="004165E6"/>
    <w:rsid w:val="0041729F"/>
    <w:rsid w:val="00417A8C"/>
    <w:rsid w:val="0042011E"/>
    <w:rsid w:val="0042174F"/>
    <w:rsid w:val="00422408"/>
    <w:rsid w:val="00422450"/>
    <w:rsid w:val="00422B2A"/>
    <w:rsid w:val="00422BAB"/>
    <w:rsid w:val="004230D9"/>
    <w:rsid w:val="00423D3E"/>
    <w:rsid w:val="0042429D"/>
    <w:rsid w:val="00424DC9"/>
    <w:rsid w:val="00425492"/>
    <w:rsid w:val="00426394"/>
    <w:rsid w:val="00426979"/>
    <w:rsid w:val="00426C80"/>
    <w:rsid w:val="00427F8F"/>
    <w:rsid w:val="004321FA"/>
    <w:rsid w:val="004329FA"/>
    <w:rsid w:val="00432B33"/>
    <w:rsid w:val="00432C8D"/>
    <w:rsid w:val="00433371"/>
    <w:rsid w:val="0043379C"/>
    <w:rsid w:val="00433834"/>
    <w:rsid w:val="00433E0A"/>
    <w:rsid w:val="00433F7A"/>
    <w:rsid w:val="00434A4B"/>
    <w:rsid w:val="00434EA0"/>
    <w:rsid w:val="00435267"/>
    <w:rsid w:val="004354B1"/>
    <w:rsid w:val="00435E79"/>
    <w:rsid w:val="00436035"/>
    <w:rsid w:val="00436DBA"/>
    <w:rsid w:val="0043713E"/>
    <w:rsid w:val="004379FD"/>
    <w:rsid w:val="00437CC7"/>
    <w:rsid w:val="0044060D"/>
    <w:rsid w:val="00440954"/>
    <w:rsid w:val="00440F19"/>
    <w:rsid w:val="00441668"/>
    <w:rsid w:val="00441962"/>
    <w:rsid w:val="004422E4"/>
    <w:rsid w:val="00442CB3"/>
    <w:rsid w:val="0044302B"/>
    <w:rsid w:val="004436DE"/>
    <w:rsid w:val="0044372A"/>
    <w:rsid w:val="004438F2"/>
    <w:rsid w:val="0044555A"/>
    <w:rsid w:val="004467E1"/>
    <w:rsid w:val="00446F83"/>
    <w:rsid w:val="004477FB"/>
    <w:rsid w:val="00447BDD"/>
    <w:rsid w:val="00450062"/>
    <w:rsid w:val="00450D12"/>
    <w:rsid w:val="00451144"/>
    <w:rsid w:val="004519BF"/>
    <w:rsid w:val="00451C16"/>
    <w:rsid w:val="00452842"/>
    <w:rsid w:val="0045293B"/>
    <w:rsid w:val="004531E2"/>
    <w:rsid w:val="0045398F"/>
    <w:rsid w:val="00453F7D"/>
    <w:rsid w:val="004544D0"/>
    <w:rsid w:val="00455DF4"/>
    <w:rsid w:val="0045608F"/>
    <w:rsid w:val="00457097"/>
    <w:rsid w:val="004571EA"/>
    <w:rsid w:val="004574E8"/>
    <w:rsid w:val="00457EC1"/>
    <w:rsid w:val="0046029B"/>
    <w:rsid w:val="004608AF"/>
    <w:rsid w:val="004608DE"/>
    <w:rsid w:val="00460BE3"/>
    <w:rsid w:val="00460E1B"/>
    <w:rsid w:val="00461978"/>
    <w:rsid w:val="00461DD9"/>
    <w:rsid w:val="00462308"/>
    <w:rsid w:val="0046337E"/>
    <w:rsid w:val="00463B3C"/>
    <w:rsid w:val="004643F3"/>
    <w:rsid w:val="0046486B"/>
    <w:rsid w:val="004661F7"/>
    <w:rsid w:val="00466896"/>
    <w:rsid w:val="00466B02"/>
    <w:rsid w:val="00467289"/>
    <w:rsid w:val="004704C3"/>
    <w:rsid w:val="00470762"/>
    <w:rsid w:val="00470B58"/>
    <w:rsid w:val="00470FE1"/>
    <w:rsid w:val="0047100B"/>
    <w:rsid w:val="00473410"/>
    <w:rsid w:val="004739D9"/>
    <w:rsid w:val="0047451F"/>
    <w:rsid w:val="00474867"/>
    <w:rsid w:val="00475213"/>
    <w:rsid w:val="00475661"/>
    <w:rsid w:val="004757B1"/>
    <w:rsid w:val="00475B12"/>
    <w:rsid w:val="004761ED"/>
    <w:rsid w:val="0047628E"/>
    <w:rsid w:val="004769C0"/>
    <w:rsid w:val="00476D3F"/>
    <w:rsid w:val="00476E64"/>
    <w:rsid w:val="00476FE8"/>
    <w:rsid w:val="00477666"/>
    <w:rsid w:val="00477754"/>
    <w:rsid w:val="004800C3"/>
    <w:rsid w:val="004809C2"/>
    <w:rsid w:val="00480A3A"/>
    <w:rsid w:val="00481626"/>
    <w:rsid w:val="004817A7"/>
    <w:rsid w:val="00481D69"/>
    <w:rsid w:val="00482971"/>
    <w:rsid w:val="00482996"/>
    <w:rsid w:val="00483320"/>
    <w:rsid w:val="00483973"/>
    <w:rsid w:val="00484685"/>
    <w:rsid w:val="004849D2"/>
    <w:rsid w:val="00484D3A"/>
    <w:rsid w:val="004851D1"/>
    <w:rsid w:val="0048645B"/>
    <w:rsid w:val="004868DF"/>
    <w:rsid w:val="00486BF1"/>
    <w:rsid w:val="00486FB0"/>
    <w:rsid w:val="0048753C"/>
    <w:rsid w:val="004901F4"/>
    <w:rsid w:val="00491C57"/>
    <w:rsid w:val="00491D65"/>
    <w:rsid w:val="0049229C"/>
    <w:rsid w:val="00492788"/>
    <w:rsid w:val="004932E0"/>
    <w:rsid w:val="00493B16"/>
    <w:rsid w:val="0049487F"/>
    <w:rsid w:val="00495757"/>
    <w:rsid w:val="00495927"/>
    <w:rsid w:val="00495C4B"/>
    <w:rsid w:val="004965FC"/>
    <w:rsid w:val="00496960"/>
    <w:rsid w:val="00496D13"/>
    <w:rsid w:val="004A0073"/>
    <w:rsid w:val="004A07AD"/>
    <w:rsid w:val="004A0D29"/>
    <w:rsid w:val="004A0E28"/>
    <w:rsid w:val="004A115F"/>
    <w:rsid w:val="004A13B1"/>
    <w:rsid w:val="004A22D8"/>
    <w:rsid w:val="004A2FD8"/>
    <w:rsid w:val="004A3438"/>
    <w:rsid w:val="004A3C62"/>
    <w:rsid w:val="004A3E0C"/>
    <w:rsid w:val="004A4D39"/>
    <w:rsid w:val="004A55FD"/>
    <w:rsid w:val="004A6A76"/>
    <w:rsid w:val="004A6F28"/>
    <w:rsid w:val="004A70BF"/>
    <w:rsid w:val="004A764B"/>
    <w:rsid w:val="004B00E7"/>
    <w:rsid w:val="004B0D5B"/>
    <w:rsid w:val="004B0E56"/>
    <w:rsid w:val="004B1855"/>
    <w:rsid w:val="004B18C9"/>
    <w:rsid w:val="004B194E"/>
    <w:rsid w:val="004B1A7C"/>
    <w:rsid w:val="004B1F27"/>
    <w:rsid w:val="004B203A"/>
    <w:rsid w:val="004B22BF"/>
    <w:rsid w:val="004B31BB"/>
    <w:rsid w:val="004B38F3"/>
    <w:rsid w:val="004B5584"/>
    <w:rsid w:val="004B58DC"/>
    <w:rsid w:val="004B60E9"/>
    <w:rsid w:val="004B6BDE"/>
    <w:rsid w:val="004B7C7C"/>
    <w:rsid w:val="004C0559"/>
    <w:rsid w:val="004C0F95"/>
    <w:rsid w:val="004C1F3B"/>
    <w:rsid w:val="004C2568"/>
    <w:rsid w:val="004C276F"/>
    <w:rsid w:val="004C29B8"/>
    <w:rsid w:val="004C351A"/>
    <w:rsid w:val="004C3702"/>
    <w:rsid w:val="004C374C"/>
    <w:rsid w:val="004C3904"/>
    <w:rsid w:val="004C3AD8"/>
    <w:rsid w:val="004C487E"/>
    <w:rsid w:val="004C4DDC"/>
    <w:rsid w:val="004C5183"/>
    <w:rsid w:val="004C5471"/>
    <w:rsid w:val="004C593C"/>
    <w:rsid w:val="004C5BD9"/>
    <w:rsid w:val="004C601C"/>
    <w:rsid w:val="004D044A"/>
    <w:rsid w:val="004D0907"/>
    <w:rsid w:val="004D10D1"/>
    <w:rsid w:val="004D1612"/>
    <w:rsid w:val="004D1C32"/>
    <w:rsid w:val="004D1D9B"/>
    <w:rsid w:val="004D2294"/>
    <w:rsid w:val="004D2BFD"/>
    <w:rsid w:val="004D2C5F"/>
    <w:rsid w:val="004D39B8"/>
    <w:rsid w:val="004D3FBD"/>
    <w:rsid w:val="004D426B"/>
    <w:rsid w:val="004D454B"/>
    <w:rsid w:val="004D45F9"/>
    <w:rsid w:val="004D476C"/>
    <w:rsid w:val="004D531A"/>
    <w:rsid w:val="004D57ED"/>
    <w:rsid w:val="004D65E4"/>
    <w:rsid w:val="004D6B4D"/>
    <w:rsid w:val="004D7C5F"/>
    <w:rsid w:val="004D7D32"/>
    <w:rsid w:val="004E14CA"/>
    <w:rsid w:val="004E1BF7"/>
    <w:rsid w:val="004E2A79"/>
    <w:rsid w:val="004E3097"/>
    <w:rsid w:val="004E3708"/>
    <w:rsid w:val="004E40CE"/>
    <w:rsid w:val="004E487E"/>
    <w:rsid w:val="004E4A07"/>
    <w:rsid w:val="004E4AF5"/>
    <w:rsid w:val="004E4F88"/>
    <w:rsid w:val="004E5323"/>
    <w:rsid w:val="004E54DC"/>
    <w:rsid w:val="004E730C"/>
    <w:rsid w:val="004E75A7"/>
    <w:rsid w:val="004E7E1D"/>
    <w:rsid w:val="004F08AF"/>
    <w:rsid w:val="004F0AAA"/>
    <w:rsid w:val="004F0D6E"/>
    <w:rsid w:val="004F29B1"/>
    <w:rsid w:val="004F2C00"/>
    <w:rsid w:val="004F37E1"/>
    <w:rsid w:val="004F3C99"/>
    <w:rsid w:val="004F51F6"/>
    <w:rsid w:val="004F599E"/>
    <w:rsid w:val="004F5F14"/>
    <w:rsid w:val="004F6EF0"/>
    <w:rsid w:val="004F7588"/>
    <w:rsid w:val="004F7952"/>
    <w:rsid w:val="004F7E36"/>
    <w:rsid w:val="004F7ED9"/>
    <w:rsid w:val="005000C3"/>
    <w:rsid w:val="00501341"/>
    <w:rsid w:val="00501BAD"/>
    <w:rsid w:val="00501C2E"/>
    <w:rsid w:val="005027BC"/>
    <w:rsid w:val="00503A58"/>
    <w:rsid w:val="0050478A"/>
    <w:rsid w:val="005048F6"/>
    <w:rsid w:val="00505747"/>
    <w:rsid w:val="00505AA0"/>
    <w:rsid w:val="005072E6"/>
    <w:rsid w:val="00507389"/>
    <w:rsid w:val="005073E6"/>
    <w:rsid w:val="00507A8D"/>
    <w:rsid w:val="005104A0"/>
    <w:rsid w:val="005107FF"/>
    <w:rsid w:val="0051173A"/>
    <w:rsid w:val="00511F81"/>
    <w:rsid w:val="005120CB"/>
    <w:rsid w:val="005122CC"/>
    <w:rsid w:val="00512D94"/>
    <w:rsid w:val="005136EC"/>
    <w:rsid w:val="0051409B"/>
    <w:rsid w:val="0051442A"/>
    <w:rsid w:val="00515EF4"/>
    <w:rsid w:val="00516BFC"/>
    <w:rsid w:val="00516D31"/>
    <w:rsid w:val="00516E3C"/>
    <w:rsid w:val="00517ACB"/>
    <w:rsid w:val="0052020D"/>
    <w:rsid w:val="00520711"/>
    <w:rsid w:val="00521A5C"/>
    <w:rsid w:val="00521E42"/>
    <w:rsid w:val="0052236B"/>
    <w:rsid w:val="00522800"/>
    <w:rsid w:val="00522D29"/>
    <w:rsid w:val="00522F3F"/>
    <w:rsid w:val="005236EF"/>
    <w:rsid w:val="00523745"/>
    <w:rsid w:val="00523766"/>
    <w:rsid w:val="005238F7"/>
    <w:rsid w:val="00523F3E"/>
    <w:rsid w:val="00524188"/>
    <w:rsid w:val="0052445D"/>
    <w:rsid w:val="00524756"/>
    <w:rsid w:val="005252E5"/>
    <w:rsid w:val="005252E6"/>
    <w:rsid w:val="00525771"/>
    <w:rsid w:val="00525BBC"/>
    <w:rsid w:val="00525DF5"/>
    <w:rsid w:val="00526FAF"/>
    <w:rsid w:val="0053002E"/>
    <w:rsid w:val="005300F8"/>
    <w:rsid w:val="005304EE"/>
    <w:rsid w:val="005306CC"/>
    <w:rsid w:val="005309BA"/>
    <w:rsid w:val="00530B88"/>
    <w:rsid w:val="005315B0"/>
    <w:rsid w:val="00531742"/>
    <w:rsid w:val="00531C27"/>
    <w:rsid w:val="00531CA8"/>
    <w:rsid w:val="005322D1"/>
    <w:rsid w:val="00532DED"/>
    <w:rsid w:val="00532EC7"/>
    <w:rsid w:val="00533FB3"/>
    <w:rsid w:val="00534575"/>
    <w:rsid w:val="0053474F"/>
    <w:rsid w:val="0053481F"/>
    <w:rsid w:val="00534C0D"/>
    <w:rsid w:val="00535854"/>
    <w:rsid w:val="00535D70"/>
    <w:rsid w:val="005362F5"/>
    <w:rsid w:val="00536876"/>
    <w:rsid w:val="00536A20"/>
    <w:rsid w:val="0053735B"/>
    <w:rsid w:val="00537C9A"/>
    <w:rsid w:val="005402D6"/>
    <w:rsid w:val="005408A8"/>
    <w:rsid w:val="00541039"/>
    <w:rsid w:val="0054139F"/>
    <w:rsid w:val="00541502"/>
    <w:rsid w:val="005417DB"/>
    <w:rsid w:val="00541F6D"/>
    <w:rsid w:val="00542393"/>
    <w:rsid w:val="00542519"/>
    <w:rsid w:val="005426FD"/>
    <w:rsid w:val="005429C2"/>
    <w:rsid w:val="00542ADD"/>
    <w:rsid w:val="00542C13"/>
    <w:rsid w:val="00542FA6"/>
    <w:rsid w:val="0054304F"/>
    <w:rsid w:val="00543151"/>
    <w:rsid w:val="00544083"/>
    <w:rsid w:val="00544D9A"/>
    <w:rsid w:val="005452AF"/>
    <w:rsid w:val="005454EE"/>
    <w:rsid w:val="00547272"/>
    <w:rsid w:val="00547B42"/>
    <w:rsid w:val="00547F73"/>
    <w:rsid w:val="005502F6"/>
    <w:rsid w:val="0055052E"/>
    <w:rsid w:val="00550972"/>
    <w:rsid w:val="005509CB"/>
    <w:rsid w:val="005512C0"/>
    <w:rsid w:val="00551874"/>
    <w:rsid w:val="00551B5E"/>
    <w:rsid w:val="00551CF7"/>
    <w:rsid w:val="005521BC"/>
    <w:rsid w:val="00552275"/>
    <w:rsid w:val="005523BA"/>
    <w:rsid w:val="00552DCE"/>
    <w:rsid w:val="00553544"/>
    <w:rsid w:val="00553BD5"/>
    <w:rsid w:val="00553BED"/>
    <w:rsid w:val="00554629"/>
    <w:rsid w:val="005549CD"/>
    <w:rsid w:val="00554BD8"/>
    <w:rsid w:val="005551F1"/>
    <w:rsid w:val="00555261"/>
    <w:rsid w:val="00556C88"/>
    <w:rsid w:val="0055762A"/>
    <w:rsid w:val="005578A7"/>
    <w:rsid w:val="00557A52"/>
    <w:rsid w:val="00557E49"/>
    <w:rsid w:val="0056008B"/>
    <w:rsid w:val="005601A9"/>
    <w:rsid w:val="005605F9"/>
    <w:rsid w:val="005606F7"/>
    <w:rsid w:val="00560842"/>
    <w:rsid w:val="00560D78"/>
    <w:rsid w:val="00561028"/>
    <w:rsid w:val="0056117A"/>
    <w:rsid w:val="00561D25"/>
    <w:rsid w:val="00561F1F"/>
    <w:rsid w:val="0056255F"/>
    <w:rsid w:val="00562D53"/>
    <w:rsid w:val="00563053"/>
    <w:rsid w:val="005644EF"/>
    <w:rsid w:val="00564614"/>
    <w:rsid w:val="00564A19"/>
    <w:rsid w:val="005652E9"/>
    <w:rsid w:val="00565C8B"/>
    <w:rsid w:val="00565CCD"/>
    <w:rsid w:val="005669C3"/>
    <w:rsid w:val="00566A94"/>
    <w:rsid w:val="00566D0C"/>
    <w:rsid w:val="0056728C"/>
    <w:rsid w:val="0056756C"/>
    <w:rsid w:val="0056768A"/>
    <w:rsid w:val="0057001F"/>
    <w:rsid w:val="00570181"/>
    <w:rsid w:val="00570197"/>
    <w:rsid w:val="005704CC"/>
    <w:rsid w:val="005709B0"/>
    <w:rsid w:val="005713CD"/>
    <w:rsid w:val="00571731"/>
    <w:rsid w:val="0057183E"/>
    <w:rsid w:val="0057274A"/>
    <w:rsid w:val="005727D1"/>
    <w:rsid w:val="0057294D"/>
    <w:rsid w:val="005729FA"/>
    <w:rsid w:val="00572BB4"/>
    <w:rsid w:val="00572EEB"/>
    <w:rsid w:val="005732B1"/>
    <w:rsid w:val="0057342D"/>
    <w:rsid w:val="0057356D"/>
    <w:rsid w:val="00573608"/>
    <w:rsid w:val="0057381C"/>
    <w:rsid w:val="00573AE7"/>
    <w:rsid w:val="00574A7C"/>
    <w:rsid w:val="00574CE0"/>
    <w:rsid w:val="00576007"/>
    <w:rsid w:val="00576649"/>
    <w:rsid w:val="00576C31"/>
    <w:rsid w:val="005770D0"/>
    <w:rsid w:val="00577155"/>
    <w:rsid w:val="00577D4F"/>
    <w:rsid w:val="00577F79"/>
    <w:rsid w:val="005802C1"/>
    <w:rsid w:val="00580405"/>
    <w:rsid w:val="005805B8"/>
    <w:rsid w:val="005813F8"/>
    <w:rsid w:val="005814F3"/>
    <w:rsid w:val="0058208C"/>
    <w:rsid w:val="005822B5"/>
    <w:rsid w:val="00582314"/>
    <w:rsid w:val="0058259F"/>
    <w:rsid w:val="0058294B"/>
    <w:rsid w:val="00582F40"/>
    <w:rsid w:val="005836E2"/>
    <w:rsid w:val="00583FE0"/>
    <w:rsid w:val="005847B8"/>
    <w:rsid w:val="00584C02"/>
    <w:rsid w:val="00585082"/>
    <w:rsid w:val="005866B3"/>
    <w:rsid w:val="00586D45"/>
    <w:rsid w:val="005877AB"/>
    <w:rsid w:val="00587A37"/>
    <w:rsid w:val="0059006F"/>
    <w:rsid w:val="00590B87"/>
    <w:rsid w:val="0059250C"/>
    <w:rsid w:val="00592D3F"/>
    <w:rsid w:val="00592F13"/>
    <w:rsid w:val="00594B1B"/>
    <w:rsid w:val="0059555A"/>
    <w:rsid w:val="00595981"/>
    <w:rsid w:val="00595E7B"/>
    <w:rsid w:val="00596A8E"/>
    <w:rsid w:val="005973C5"/>
    <w:rsid w:val="00597AF2"/>
    <w:rsid w:val="00597E22"/>
    <w:rsid w:val="005A00C2"/>
    <w:rsid w:val="005A0ABC"/>
    <w:rsid w:val="005A10D2"/>
    <w:rsid w:val="005A1DCF"/>
    <w:rsid w:val="005A204E"/>
    <w:rsid w:val="005A270A"/>
    <w:rsid w:val="005A27EC"/>
    <w:rsid w:val="005A2C28"/>
    <w:rsid w:val="005A2C74"/>
    <w:rsid w:val="005A2DAF"/>
    <w:rsid w:val="005A2F7E"/>
    <w:rsid w:val="005A335F"/>
    <w:rsid w:val="005A45DF"/>
    <w:rsid w:val="005A4AAA"/>
    <w:rsid w:val="005A4CBC"/>
    <w:rsid w:val="005A5A64"/>
    <w:rsid w:val="005A6D78"/>
    <w:rsid w:val="005A6E10"/>
    <w:rsid w:val="005A71A2"/>
    <w:rsid w:val="005B0497"/>
    <w:rsid w:val="005B09CC"/>
    <w:rsid w:val="005B0AAC"/>
    <w:rsid w:val="005B1936"/>
    <w:rsid w:val="005B3316"/>
    <w:rsid w:val="005B33E1"/>
    <w:rsid w:val="005B3509"/>
    <w:rsid w:val="005B3658"/>
    <w:rsid w:val="005B3E1A"/>
    <w:rsid w:val="005B535C"/>
    <w:rsid w:val="005B56A4"/>
    <w:rsid w:val="005B5C67"/>
    <w:rsid w:val="005B5CC2"/>
    <w:rsid w:val="005B61BB"/>
    <w:rsid w:val="005B6929"/>
    <w:rsid w:val="005B6C64"/>
    <w:rsid w:val="005B7C5B"/>
    <w:rsid w:val="005B7DDF"/>
    <w:rsid w:val="005C039A"/>
    <w:rsid w:val="005C05CD"/>
    <w:rsid w:val="005C0820"/>
    <w:rsid w:val="005C0F1E"/>
    <w:rsid w:val="005C2616"/>
    <w:rsid w:val="005C283C"/>
    <w:rsid w:val="005C3BF9"/>
    <w:rsid w:val="005C3CAA"/>
    <w:rsid w:val="005C3E1A"/>
    <w:rsid w:val="005C42F4"/>
    <w:rsid w:val="005C4AB4"/>
    <w:rsid w:val="005C4B56"/>
    <w:rsid w:val="005C4F77"/>
    <w:rsid w:val="005C5739"/>
    <w:rsid w:val="005C594E"/>
    <w:rsid w:val="005C5B5F"/>
    <w:rsid w:val="005C5EE3"/>
    <w:rsid w:val="005C65DE"/>
    <w:rsid w:val="005C6D70"/>
    <w:rsid w:val="005C7442"/>
    <w:rsid w:val="005C7A61"/>
    <w:rsid w:val="005D06C0"/>
    <w:rsid w:val="005D07A6"/>
    <w:rsid w:val="005D0A5A"/>
    <w:rsid w:val="005D13E6"/>
    <w:rsid w:val="005D1811"/>
    <w:rsid w:val="005D1C62"/>
    <w:rsid w:val="005D1FC3"/>
    <w:rsid w:val="005D2A6F"/>
    <w:rsid w:val="005D2B83"/>
    <w:rsid w:val="005D2EB0"/>
    <w:rsid w:val="005D36DC"/>
    <w:rsid w:val="005D38BC"/>
    <w:rsid w:val="005D56F7"/>
    <w:rsid w:val="005D6202"/>
    <w:rsid w:val="005D6C69"/>
    <w:rsid w:val="005D720A"/>
    <w:rsid w:val="005D7731"/>
    <w:rsid w:val="005D7AB1"/>
    <w:rsid w:val="005D7B11"/>
    <w:rsid w:val="005E1195"/>
    <w:rsid w:val="005E135D"/>
    <w:rsid w:val="005E1734"/>
    <w:rsid w:val="005E2654"/>
    <w:rsid w:val="005E2ABF"/>
    <w:rsid w:val="005E376C"/>
    <w:rsid w:val="005E3C47"/>
    <w:rsid w:val="005E3D3B"/>
    <w:rsid w:val="005E43DA"/>
    <w:rsid w:val="005E4A68"/>
    <w:rsid w:val="005E4A97"/>
    <w:rsid w:val="005E4DD8"/>
    <w:rsid w:val="005E556E"/>
    <w:rsid w:val="005E65BD"/>
    <w:rsid w:val="005E6FC5"/>
    <w:rsid w:val="005E77A8"/>
    <w:rsid w:val="005E7B8D"/>
    <w:rsid w:val="005E7E9E"/>
    <w:rsid w:val="005F01E2"/>
    <w:rsid w:val="005F0B94"/>
    <w:rsid w:val="005F10B9"/>
    <w:rsid w:val="005F17E3"/>
    <w:rsid w:val="005F1F18"/>
    <w:rsid w:val="005F2A7B"/>
    <w:rsid w:val="005F2EBB"/>
    <w:rsid w:val="005F34FF"/>
    <w:rsid w:val="005F3B53"/>
    <w:rsid w:val="005F3FC3"/>
    <w:rsid w:val="005F4149"/>
    <w:rsid w:val="005F4A07"/>
    <w:rsid w:val="005F5253"/>
    <w:rsid w:val="005F543F"/>
    <w:rsid w:val="005F586C"/>
    <w:rsid w:val="005F5874"/>
    <w:rsid w:val="005F5CE0"/>
    <w:rsid w:val="005F5CF9"/>
    <w:rsid w:val="005F7EE9"/>
    <w:rsid w:val="005F7FAC"/>
    <w:rsid w:val="00600131"/>
    <w:rsid w:val="0060098A"/>
    <w:rsid w:val="00601399"/>
    <w:rsid w:val="006019A9"/>
    <w:rsid w:val="0060203B"/>
    <w:rsid w:val="00602951"/>
    <w:rsid w:val="00602D65"/>
    <w:rsid w:val="00602DC6"/>
    <w:rsid w:val="00602E56"/>
    <w:rsid w:val="00603075"/>
    <w:rsid w:val="00603D7E"/>
    <w:rsid w:val="00604027"/>
    <w:rsid w:val="006045B4"/>
    <w:rsid w:val="00604628"/>
    <w:rsid w:val="0060497A"/>
    <w:rsid w:val="00604C5D"/>
    <w:rsid w:val="00604FB1"/>
    <w:rsid w:val="006056B2"/>
    <w:rsid w:val="00606EBD"/>
    <w:rsid w:val="00607576"/>
    <w:rsid w:val="00607B14"/>
    <w:rsid w:val="00607E09"/>
    <w:rsid w:val="006104C0"/>
    <w:rsid w:val="006104C1"/>
    <w:rsid w:val="00610B67"/>
    <w:rsid w:val="00611254"/>
    <w:rsid w:val="006113BE"/>
    <w:rsid w:val="00611663"/>
    <w:rsid w:val="006123B3"/>
    <w:rsid w:val="006125BF"/>
    <w:rsid w:val="006141BC"/>
    <w:rsid w:val="0061497C"/>
    <w:rsid w:val="006158EF"/>
    <w:rsid w:val="00615929"/>
    <w:rsid w:val="006169B1"/>
    <w:rsid w:val="00616AE4"/>
    <w:rsid w:val="00616E7B"/>
    <w:rsid w:val="0061727F"/>
    <w:rsid w:val="0061730F"/>
    <w:rsid w:val="006179B5"/>
    <w:rsid w:val="00617B2B"/>
    <w:rsid w:val="00617EEC"/>
    <w:rsid w:val="00620002"/>
    <w:rsid w:val="006208FC"/>
    <w:rsid w:val="00620EAA"/>
    <w:rsid w:val="00620EF0"/>
    <w:rsid w:val="00622860"/>
    <w:rsid w:val="006231F1"/>
    <w:rsid w:val="00623A23"/>
    <w:rsid w:val="00624024"/>
    <w:rsid w:val="00624765"/>
    <w:rsid w:val="00624962"/>
    <w:rsid w:val="00624AFF"/>
    <w:rsid w:val="006250D3"/>
    <w:rsid w:val="00625199"/>
    <w:rsid w:val="00625775"/>
    <w:rsid w:val="006263AA"/>
    <w:rsid w:val="00626CE8"/>
    <w:rsid w:val="00626F36"/>
    <w:rsid w:val="00627135"/>
    <w:rsid w:val="00630224"/>
    <w:rsid w:val="00630321"/>
    <w:rsid w:val="00630CC9"/>
    <w:rsid w:val="00630DE6"/>
    <w:rsid w:val="006310A8"/>
    <w:rsid w:val="0063184E"/>
    <w:rsid w:val="006319F3"/>
    <w:rsid w:val="006334BC"/>
    <w:rsid w:val="006340BE"/>
    <w:rsid w:val="006350B0"/>
    <w:rsid w:val="0063518C"/>
    <w:rsid w:val="00635392"/>
    <w:rsid w:val="0063619E"/>
    <w:rsid w:val="006362C0"/>
    <w:rsid w:val="006377C3"/>
    <w:rsid w:val="00637BC8"/>
    <w:rsid w:val="00637E23"/>
    <w:rsid w:val="006413CC"/>
    <w:rsid w:val="006428A4"/>
    <w:rsid w:val="00642940"/>
    <w:rsid w:val="006429F0"/>
    <w:rsid w:val="00642E8E"/>
    <w:rsid w:val="00643D78"/>
    <w:rsid w:val="00643DAC"/>
    <w:rsid w:val="00643FBB"/>
    <w:rsid w:val="00644393"/>
    <w:rsid w:val="00644475"/>
    <w:rsid w:val="006446F6"/>
    <w:rsid w:val="00644954"/>
    <w:rsid w:val="0064592D"/>
    <w:rsid w:val="006462CC"/>
    <w:rsid w:val="006468D9"/>
    <w:rsid w:val="006471FD"/>
    <w:rsid w:val="00647ECC"/>
    <w:rsid w:val="006501EF"/>
    <w:rsid w:val="00650733"/>
    <w:rsid w:val="0065099B"/>
    <w:rsid w:val="00651097"/>
    <w:rsid w:val="00651143"/>
    <w:rsid w:val="006513BD"/>
    <w:rsid w:val="006526AA"/>
    <w:rsid w:val="006528FC"/>
    <w:rsid w:val="006533E2"/>
    <w:rsid w:val="006535C4"/>
    <w:rsid w:val="00653779"/>
    <w:rsid w:val="00653A70"/>
    <w:rsid w:val="00654610"/>
    <w:rsid w:val="006548BD"/>
    <w:rsid w:val="006550B3"/>
    <w:rsid w:val="006571E3"/>
    <w:rsid w:val="0065763F"/>
    <w:rsid w:val="0066233A"/>
    <w:rsid w:val="0066269B"/>
    <w:rsid w:val="00662B4A"/>
    <w:rsid w:val="00663099"/>
    <w:rsid w:val="00663310"/>
    <w:rsid w:val="00663573"/>
    <w:rsid w:val="00663845"/>
    <w:rsid w:val="00663B96"/>
    <w:rsid w:val="00664292"/>
    <w:rsid w:val="006644A7"/>
    <w:rsid w:val="00664573"/>
    <w:rsid w:val="00664D8E"/>
    <w:rsid w:val="00664E11"/>
    <w:rsid w:val="00664E60"/>
    <w:rsid w:val="00665941"/>
    <w:rsid w:val="00665C7E"/>
    <w:rsid w:val="0066635A"/>
    <w:rsid w:val="00666D7F"/>
    <w:rsid w:val="00670289"/>
    <w:rsid w:val="00670362"/>
    <w:rsid w:val="00670492"/>
    <w:rsid w:val="006715FB"/>
    <w:rsid w:val="00671F06"/>
    <w:rsid w:val="00672303"/>
    <w:rsid w:val="00672A67"/>
    <w:rsid w:val="00672F98"/>
    <w:rsid w:val="006737BC"/>
    <w:rsid w:val="00673804"/>
    <w:rsid w:val="00673B54"/>
    <w:rsid w:val="00674940"/>
    <w:rsid w:val="00674AA5"/>
    <w:rsid w:val="00674E3B"/>
    <w:rsid w:val="00675DFC"/>
    <w:rsid w:val="00675ECC"/>
    <w:rsid w:val="0067601C"/>
    <w:rsid w:val="00676129"/>
    <w:rsid w:val="00676E0D"/>
    <w:rsid w:val="00676FD3"/>
    <w:rsid w:val="006770DB"/>
    <w:rsid w:val="00677143"/>
    <w:rsid w:val="00677429"/>
    <w:rsid w:val="00677A90"/>
    <w:rsid w:val="00677AFD"/>
    <w:rsid w:val="00677D54"/>
    <w:rsid w:val="006806DB"/>
    <w:rsid w:val="00680B7F"/>
    <w:rsid w:val="006810A8"/>
    <w:rsid w:val="006813C8"/>
    <w:rsid w:val="00681619"/>
    <w:rsid w:val="006817F2"/>
    <w:rsid w:val="0068245B"/>
    <w:rsid w:val="00682526"/>
    <w:rsid w:val="0068263F"/>
    <w:rsid w:val="00682D94"/>
    <w:rsid w:val="00682E82"/>
    <w:rsid w:val="00683337"/>
    <w:rsid w:val="00683CBC"/>
    <w:rsid w:val="00685989"/>
    <w:rsid w:val="00685BB5"/>
    <w:rsid w:val="00685C02"/>
    <w:rsid w:val="00685C2B"/>
    <w:rsid w:val="0068603E"/>
    <w:rsid w:val="00686049"/>
    <w:rsid w:val="00686928"/>
    <w:rsid w:val="00687337"/>
    <w:rsid w:val="0068769C"/>
    <w:rsid w:val="00690805"/>
    <w:rsid w:val="00690B56"/>
    <w:rsid w:val="00690D1F"/>
    <w:rsid w:val="00691AE8"/>
    <w:rsid w:val="00691FC7"/>
    <w:rsid w:val="00692433"/>
    <w:rsid w:val="00692546"/>
    <w:rsid w:val="00692A06"/>
    <w:rsid w:val="00692A1D"/>
    <w:rsid w:val="00693D95"/>
    <w:rsid w:val="00694698"/>
    <w:rsid w:val="00695C7D"/>
    <w:rsid w:val="006960FE"/>
    <w:rsid w:val="00697190"/>
    <w:rsid w:val="00697974"/>
    <w:rsid w:val="00697FB8"/>
    <w:rsid w:val="006A0043"/>
    <w:rsid w:val="006A014D"/>
    <w:rsid w:val="006A1AB6"/>
    <w:rsid w:val="006A34C9"/>
    <w:rsid w:val="006A39E4"/>
    <w:rsid w:val="006A3E5E"/>
    <w:rsid w:val="006A5064"/>
    <w:rsid w:val="006A531E"/>
    <w:rsid w:val="006A5520"/>
    <w:rsid w:val="006A5559"/>
    <w:rsid w:val="006A60B6"/>
    <w:rsid w:val="006A6983"/>
    <w:rsid w:val="006A6D80"/>
    <w:rsid w:val="006A7496"/>
    <w:rsid w:val="006A751F"/>
    <w:rsid w:val="006B06D7"/>
    <w:rsid w:val="006B15F8"/>
    <w:rsid w:val="006B1C64"/>
    <w:rsid w:val="006B25B0"/>
    <w:rsid w:val="006B2A30"/>
    <w:rsid w:val="006B3595"/>
    <w:rsid w:val="006B3DF2"/>
    <w:rsid w:val="006B40B3"/>
    <w:rsid w:val="006B483D"/>
    <w:rsid w:val="006B4977"/>
    <w:rsid w:val="006B4C3E"/>
    <w:rsid w:val="006B4CA4"/>
    <w:rsid w:val="006B5002"/>
    <w:rsid w:val="006B5036"/>
    <w:rsid w:val="006B50C8"/>
    <w:rsid w:val="006B55B9"/>
    <w:rsid w:val="006B56D4"/>
    <w:rsid w:val="006B5E34"/>
    <w:rsid w:val="006B668E"/>
    <w:rsid w:val="006B6784"/>
    <w:rsid w:val="006B723F"/>
    <w:rsid w:val="006B7259"/>
    <w:rsid w:val="006B725F"/>
    <w:rsid w:val="006B79CC"/>
    <w:rsid w:val="006B7A74"/>
    <w:rsid w:val="006B7AF7"/>
    <w:rsid w:val="006C0D32"/>
    <w:rsid w:val="006C0DD2"/>
    <w:rsid w:val="006C0EC4"/>
    <w:rsid w:val="006C117C"/>
    <w:rsid w:val="006C19C6"/>
    <w:rsid w:val="006C1C53"/>
    <w:rsid w:val="006C20D1"/>
    <w:rsid w:val="006C228B"/>
    <w:rsid w:val="006C28F9"/>
    <w:rsid w:val="006C29EC"/>
    <w:rsid w:val="006C2AAA"/>
    <w:rsid w:val="006C3721"/>
    <w:rsid w:val="006C37F9"/>
    <w:rsid w:val="006C44B7"/>
    <w:rsid w:val="006C5968"/>
    <w:rsid w:val="006C5FA9"/>
    <w:rsid w:val="006C73E4"/>
    <w:rsid w:val="006C7787"/>
    <w:rsid w:val="006C790C"/>
    <w:rsid w:val="006D0203"/>
    <w:rsid w:val="006D08DD"/>
    <w:rsid w:val="006D0CBB"/>
    <w:rsid w:val="006D0F66"/>
    <w:rsid w:val="006D177C"/>
    <w:rsid w:val="006D1A7B"/>
    <w:rsid w:val="006D1A9B"/>
    <w:rsid w:val="006D1D19"/>
    <w:rsid w:val="006D235A"/>
    <w:rsid w:val="006D33C0"/>
    <w:rsid w:val="006D3682"/>
    <w:rsid w:val="006D45DA"/>
    <w:rsid w:val="006D47DA"/>
    <w:rsid w:val="006D4D3C"/>
    <w:rsid w:val="006D535D"/>
    <w:rsid w:val="006D5CC3"/>
    <w:rsid w:val="006D5FA9"/>
    <w:rsid w:val="006D63BE"/>
    <w:rsid w:val="006D6799"/>
    <w:rsid w:val="006D7641"/>
    <w:rsid w:val="006D7DF4"/>
    <w:rsid w:val="006E004D"/>
    <w:rsid w:val="006E0CC3"/>
    <w:rsid w:val="006E0FA2"/>
    <w:rsid w:val="006E117D"/>
    <w:rsid w:val="006E1763"/>
    <w:rsid w:val="006E1AC3"/>
    <w:rsid w:val="006E1B4B"/>
    <w:rsid w:val="006E1BB3"/>
    <w:rsid w:val="006E1F96"/>
    <w:rsid w:val="006E2152"/>
    <w:rsid w:val="006E4AB1"/>
    <w:rsid w:val="006E4E35"/>
    <w:rsid w:val="006E52CE"/>
    <w:rsid w:val="006E5384"/>
    <w:rsid w:val="006E65CC"/>
    <w:rsid w:val="006E66B0"/>
    <w:rsid w:val="006E6C53"/>
    <w:rsid w:val="006F00B4"/>
    <w:rsid w:val="006F05B0"/>
    <w:rsid w:val="006F063C"/>
    <w:rsid w:val="006F0DAD"/>
    <w:rsid w:val="006F0FD0"/>
    <w:rsid w:val="006F2076"/>
    <w:rsid w:val="006F25E1"/>
    <w:rsid w:val="006F2904"/>
    <w:rsid w:val="006F31C3"/>
    <w:rsid w:val="006F3750"/>
    <w:rsid w:val="006F3759"/>
    <w:rsid w:val="006F48CB"/>
    <w:rsid w:val="006F4C14"/>
    <w:rsid w:val="006F563E"/>
    <w:rsid w:val="006F613A"/>
    <w:rsid w:val="006F616E"/>
    <w:rsid w:val="006F6510"/>
    <w:rsid w:val="006F71E0"/>
    <w:rsid w:val="006F7457"/>
    <w:rsid w:val="006F789F"/>
    <w:rsid w:val="006F78AB"/>
    <w:rsid w:val="007005CF"/>
    <w:rsid w:val="007008BA"/>
    <w:rsid w:val="0070104B"/>
    <w:rsid w:val="007010B5"/>
    <w:rsid w:val="0070162F"/>
    <w:rsid w:val="00701C62"/>
    <w:rsid w:val="00702095"/>
    <w:rsid w:val="0070291C"/>
    <w:rsid w:val="00702973"/>
    <w:rsid w:val="00702D99"/>
    <w:rsid w:val="007035A7"/>
    <w:rsid w:val="00703F95"/>
    <w:rsid w:val="0070401D"/>
    <w:rsid w:val="0070560D"/>
    <w:rsid w:val="00705AAB"/>
    <w:rsid w:val="00705B6B"/>
    <w:rsid w:val="00705E5C"/>
    <w:rsid w:val="0070774A"/>
    <w:rsid w:val="00707DC7"/>
    <w:rsid w:val="0071004C"/>
    <w:rsid w:val="00710147"/>
    <w:rsid w:val="007107CE"/>
    <w:rsid w:val="007113AE"/>
    <w:rsid w:val="00711EF8"/>
    <w:rsid w:val="00711F8F"/>
    <w:rsid w:val="00712D32"/>
    <w:rsid w:val="00712EE4"/>
    <w:rsid w:val="007134EF"/>
    <w:rsid w:val="007140A8"/>
    <w:rsid w:val="007155BD"/>
    <w:rsid w:val="00715735"/>
    <w:rsid w:val="00716A6A"/>
    <w:rsid w:val="00716FC8"/>
    <w:rsid w:val="00717261"/>
    <w:rsid w:val="00717F10"/>
    <w:rsid w:val="007203BD"/>
    <w:rsid w:val="0072064C"/>
    <w:rsid w:val="007206E0"/>
    <w:rsid w:val="007211C0"/>
    <w:rsid w:val="00721748"/>
    <w:rsid w:val="00721A3F"/>
    <w:rsid w:val="00721C09"/>
    <w:rsid w:val="00722806"/>
    <w:rsid w:val="007233F8"/>
    <w:rsid w:val="007234CB"/>
    <w:rsid w:val="007236B4"/>
    <w:rsid w:val="00723C30"/>
    <w:rsid w:val="00724865"/>
    <w:rsid w:val="00724D8D"/>
    <w:rsid w:val="00724EA7"/>
    <w:rsid w:val="00724F94"/>
    <w:rsid w:val="00725190"/>
    <w:rsid w:val="007255B5"/>
    <w:rsid w:val="007257D9"/>
    <w:rsid w:val="00725EF8"/>
    <w:rsid w:val="00726D21"/>
    <w:rsid w:val="007270E4"/>
    <w:rsid w:val="00727A76"/>
    <w:rsid w:val="00727B97"/>
    <w:rsid w:val="00727E54"/>
    <w:rsid w:val="0073063A"/>
    <w:rsid w:val="007306E5"/>
    <w:rsid w:val="00730CDE"/>
    <w:rsid w:val="0073119C"/>
    <w:rsid w:val="00731F41"/>
    <w:rsid w:val="0073228E"/>
    <w:rsid w:val="0073232A"/>
    <w:rsid w:val="007337B0"/>
    <w:rsid w:val="00733ABE"/>
    <w:rsid w:val="00733DA9"/>
    <w:rsid w:val="00733EBC"/>
    <w:rsid w:val="00734035"/>
    <w:rsid w:val="00734F6B"/>
    <w:rsid w:val="0073568F"/>
    <w:rsid w:val="00735D5F"/>
    <w:rsid w:val="007365D4"/>
    <w:rsid w:val="007365DD"/>
    <w:rsid w:val="00736B87"/>
    <w:rsid w:val="0073718E"/>
    <w:rsid w:val="007373E5"/>
    <w:rsid w:val="007373F9"/>
    <w:rsid w:val="0073753E"/>
    <w:rsid w:val="00737728"/>
    <w:rsid w:val="007409C1"/>
    <w:rsid w:val="00740DF3"/>
    <w:rsid w:val="00741012"/>
    <w:rsid w:val="007412BE"/>
    <w:rsid w:val="0074172C"/>
    <w:rsid w:val="00741A01"/>
    <w:rsid w:val="00741C76"/>
    <w:rsid w:val="00741E7E"/>
    <w:rsid w:val="007421AD"/>
    <w:rsid w:val="0074302C"/>
    <w:rsid w:val="0074342E"/>
    <w:rsid w:val="007439D8"/>
    <w:rsid w:val="007444EC"/>
    <w:rsid w:val="007445B9"/>
    <w:rsid w:val="00744604"/>
    <w:rsid w:val="00744ED1"/>
    <w:rsid w:val="00745187"/>
    <w:rsid w:val="0074551E"/>
    <w:rsid w:val="00745D22"/>
    <w:rsid w:val="0074620C"/>
    <w:rsid w:val="0074649B"/>
    <w:rsid w:val="0074659B"/>
    <w:rsid w:val="007470E0"/>
    <w:rsid w:val="0074748F"/>
    <w:rsid w:val="00747550"/>
    <w:rsid w:val="00747913"/>
    <w:rsid w:val="00747F64"/>
    <w:rsid w:val="007502D0"/>
    <w:rsid w:val="00750C87"/>
    <w:rsid w:val="00750F82"/>
    <w:rsid w:val="007513D6"/>
    <w:rsid w:val="007520E1"/>
    <w:rsid w:val="00752502"/>
    <w:rsid w:val="00752675"/>
    <w:rsid w:val="0075287D"/>
    <w:rsid w:val="00752DC6"/>
    <w:rsid w:val="0075378D"/>
    <w:rsid w:val="00753F11"/>
    <w:rsid w:val="00754240"/>
    <w:rsid w:val="0075494D"/>
    <w:rsid w:val="00754A3D"/>
    <w:rsid w:val="0075501B"/>
    <w:rsid w:val="00755CD7"/>
    <w:rsid w:val="00755D83"/>
    <w:rsid w:val="0075600C"/>
    <w:rsid w:val="0075652F"/>
    <w:rsid w:val="0075682C"/>
    <w:rsid w:val="0075710C"/>
    <w:rsid w:val="00757B9C"/>
    <w:rsid w:val="00757D1C"/>
    <w:rsid w:val="00757FA1"/>
    <w:rsid w:val="007605BA"/>
    <w:rsid w:val="007605FE"/>
    <w:rsid w:val="007606AF"/>
    <w:rsid w:val="00760D1D"/>
    <w:rsid w:val="00761061"/>
    <w:rsid w:val="00761148"/>
    <w:rsid w:val="007612A2"/>
    <w:rsid w:val="0076146D"/>
    <w:rsid w:val="007615F2"/>
    <w:rsid w:val="0076168C"/>
    <w:rsid w:val="00761843"/>
    <w:rsid w:val="007622AB"/>
    <w:rsid w:val="007627C4"/>
    <w:rsid w:val="00763A44"/>
    <w:rsid w:val="00763F9D"/>
    <w:rsid w:val="0076438D"/>
    <w:rsid w:val="00764DA2"/>
    <w:rsid w:val="007651F8"/>
    <w:rsid w:val="007668F6"/>
    <w:rsid w:val="007670D3"/>
    <w:rsid w:val="007679C0"/>
    <w:rsid w:val="00767EF1"/>
    <w:rsid w:val="007706F6"/>
    <w:rsid w:val="00771148"/>
    <w:rsid w:val="0077198F"/>
    <w:rsid w:val="0077411E"/>
    <w:rsid w:val="00774406"/>
    <w:rsid w:val="007746E5"/>
    <w:rsid w:val="00774A04"/>
    <w:rsid w:val="00774C7C"/>
    <w:rsid w:val="00774F28"/>
    <w:rsid w:val="007750D9"/>
    <w:rsid w:val="00775B6A"/>
    <w:rsid w:val="00775CC1"/>
    <w:rsid w:val="007763DD"/>
    <w:rsid w:val="00777263"/>
    <w:rsid w:val="007772E2"/>
    <w:rsid w:val="00777A76"/>
    <w:rsid w:val="00777AD7"/>
    <w:rsid w:val="00780094"/>
    <w:rsid w:val="007803C5"/>
    <w:rsid w:val="00780684"/>
    <w:rsid w:val="0078071C"/>
    <w:rsid w:val="007809CF"/>
    <w:rsid w:val="007811DD"/>
    <w:rsid w:val="007819A7"/>
    <w:rsid w:val="00781CDF"/>
    <w:rsid w:val="00782237"/>
    <w:rsid w:val="007827C0"/>
    <w:rsid w:val="007836EE"/>
    <w:rsid w:val="00783723"/>
    <w:rsid w:val="00783CBF"/>
    <w:rsid w:val="007845F0"/>
    <w:rsid w:val="007846CE"/>
    <w:rsid w:val="00784B8D"/>
    <w:rsid w:val="00785337"/>
    <w:rsid w:val="007864C5"/>
    <w:rsid w:val="0078667E"/>
    <w:rsid w:val="007867ED"/>
    <w:rsid w:val="00786D29"/>
    <w:rsid w:val="00787357"/>
    <w:rsid w:val="0078768F"/>
    <w:rsid w:val="007902D6"/>
    <w:rsid w:val="00790D02"/>
    <w:rsid w:val="00790D54"/>
    <w:rsid w:val="00791139"/>
    <w:rsid w:val="0079163C"/>
    <w:rsid w:val="00791CA6"/>
    <w:rsid w:val="0079234F"/>
    <w:rsid w:val="00794009"/>
    <w:rsid w:val="007942EA"/>
    <w:rsid w:val="00794827"/>
    <w:rsid w:val="00794899"/>
    <w:rsid w:val="00794A55"/>
    <w:rsid w:val="00794DBF"/>
    <w:rsid w:val="00795107"/>
    <w:rsid w:val="0079565F"/>
    <w:rsid w:val="007956B4"/>
    <w:rsid w:val="00795F84"/>
    <w:rsid w:val="0079643B"/>
    <w:rsid w:val="00797154"/>
    <w:rsid w:val="00797250"/>
    <w:rsid w:val="007A16AD"/>
    <w:rsid w:val="007A1874"/>
    <w:rsid w:val="007A1883"/>
    <w:rsid w:val="007A1959"/>
    <w:rsid w:val="007A1A4A"/>
    <w:rsid w:val="007A1A85"/>
    <w:rsid w:val="007A1C59"/>
    <w:rsid w:val="007A1FD1"/>
    <w:rsid w:val="007A203B"/>
    <w:rsid w:val="007A2A8E"/>
    <w:rsid w:val="007A2AD5"/>
    <w:rsid w:val="007A30C6"/>
    <w:rsid w:val="007A333F"/>
    <w:rsid w:val="007A3381"/>
    <w:rsid w:val="007A35E1"/>
    <w:rsid w:val="007A367E"/>
    <w:rsid w:val="007A42CB"/>
    <w:rsid w:val="007A43D8"/>
    <w:rsid w:val="007A45B7"/>
    <w:rsid w:val="007A5007"/>
    <w:rsid w:val="007A5209"/>
    <w:rsid w:val="007A5B9C"/>
    <w:rsid w:val="007A6C5F"/>
    <w:rsid w:val="007A6CCF"/>
    <w:rsid w:val="007B0532"/>
    <w:rsid w:val="007B080D"/>
    <w:rsid w:val="007B1DF5"/>
    <w:rsid w:val="007B1F05"/>
    <w:rsid w:val="007B249B"/>
    <w:rsid w:val="007B2EA9"/>
    <w:rsid w:val="007B3B75"/>
    <w:rsid w:val="007B3F8D"/>
    <w:rsid w:val="007B4167"/>
    <w:rsid w:val="007B57D6"/>
    <w:rsid w:val="007B5C32"/>
    <w:rsid w:val="007B5FD5"/>
    <w:rsid w:val="007B6177"/>
    <w:rsid w:val="007B6310"/>
    <w:rsid w:val="007B6BDA"/>
    <w:rsid w:val="007B7543"/>
    <w:rsid w:val="007B79EF"/>
    <w:rsid w:val="007B7CBF"/>
    <w:rsid w:val="007C0341"/>
    <w:rsid w:val="007C1246"/>
    <w:rsid w:val="007C1D04"/>
    <w:rsid w:val="007C1DEB"/>
    <w:rsid w:val="007C2132"/>
    <w:rsid w:val="007C28AA"/>
    <w:rsid w:val="007C2CF8"/>
    <w:rsid w:val="007C3336"/>
    <w:rsid w:val="007C38E1"/>
    <w:rsid w:val="007C3995"/>
    <w:rsid w:val="007C4166"/>
    <w:rsid w:val="007C534B"/>
    <w:rsid w:val="007C5A7B"/>
    <w:rsid w:val="007C6282"/>
    <w:rsid w:val="007C72A7"/>
    <w:rsid w:val="007D03A2"/>
    <w:rsid w:val="007D05EE"/>
    <w:rsid w:val="007D0C10"/>
    <w:rsid w:val="007D0C76"/>
    <w:rsid w:val="007D1267"/>
    <w:rsid w:val="007D1B61"/>
    <w:rsid w:val="007D26F1"/>
    <w:rsid w:val="007D2A1B"/>
    <w:rsid w:val="007D2A3F"/>
    <w:rsid w:val="007D314E"/>
    <w:rsid w:val="007D315A"/>
    <w:rsid w:val="007D4369"/>
    <w:rsid w:val="007D4418"/>
    <w:rsid w:val="007D535B"/>
    <w:rsid w:val="007D53D6"/>
    <w:rsid w:val="007D5822"/>
    <w:rsid w:val="007D5DB9"/>
    <w:rsid w:val="007D6E0D"/>
    <w:rsid w:val="007D7CC7"/>
    <w:rsid w:val="007E0B0F"/>
    <w:rsid w:val="007E0C76"/>
    <w:rsid w:val="007E0D1E"/>
    <w:rsid w:val="007E168C"/>
    <w:rsid w:val="007E1D82"/>
    <w:rsid w:val="007E21AD"/>
    <w:rsid w:val="007E259E"/>
    <w:rsid w:val="007E2B1F"/>
    <w:rsid w:val="007E3426"/>
    <w:rsid w:val="007E3D02"/>
    <w:rsid w:val="007E3D2D"/>
    <w:rsid w:val="007E4341"/>
    <w:rsid w:val="007E5800"/>
    <w:rsid w:val="007E5E64"/>
    <w:rsid w:val="007E5F26"/>
    <w:rsid w:val="007E72FB"/>
    <w:rsid w:val="007F1276"/>
    <w:rsid w:val="007F12C2"/>
    <w:rsid w:val="007F1354"/>
    <w:rsid w:val="007F13A3"/>
    <w:rsid w:val="007F153D"/>
    <w:rsid w:val="007F17B4"/>
    <w:rsid w:val="007F2052"/>
    <w:rsid w:val="007F2964"/>
    <w:rsid w:val="007F2F77"/>
    <w:rsid w:val="007F3195"/>
    <w:rsid w:val="007F444F"/>
    <w:rsid w:val="007F4692"/>
    <w:rsid w:val="007F469D"/>
    <w:rsid w:val="007F561E"/>
    <w:rsid w:val="007F5A2E"/>
    <w:rsid w:val="007F5AAF"/>
    <w:rsid w:val="007F66AE"/>
    <w:rsid w:val="007F6D54"/>
    <w:rsid w:val="007F733B"/>
    <w:rsid w:val="007F7EF6"/>
    <w:rsid w:val="008000C4"/>
    <w:rsid w:val="0080015C"/>
    <w:rsid w:val="00800911"/>
    <w:rsid w:val="00801375"/>
    <w:rsid w:val="008025BA"/>
    <w:rsid w:val="00802727"/>
    <w:rsid w:val="008033F6"/>
    <w:rsid w:val="00803B82"/>
    <w:rsid w:val="00804CD2"/>
    <w:rsid w:val="00804DFC"/>
    <w:rsid w:val="00805356"/>
    <w:rsid w:val="008057A7"/>
    <w:rsid w:val="0080595F"/>
    <w:rsid w:val="00805ADC"/>
    <w:rsid w:val="00806156"/>
    <w:rsid w:val="00806BA0"/>
    <w:rsid w:val="00806C70"/>
    <w:rsid w:val="0080744E"/>
    <w:rsid w:val="00807C50"/>
    <w:rsid w:val="00810A1C"/>
    <w:rsid w:val="00810B3E"/>
    <w:rsid w:val="00810B58"/>
    <w:rsid w:val="00812A9C"/>
    <w:rsid w:val="00813A5B"/>
    <w:rsid w:val="00813C16"/>
    <w:rsid w:val="00813ED2"/>
    <w:rsid w:val="008149E1"/>
    <w:rsid w:val="0081567E"/>
    <w:rsid w:val="00816167"/>
    <w:rsid w:val="00816D23"/>
    <w:rsid w:val="00816D62"/>
    <w:rsid w:val="008170A1"/>
    <w:rsid w:val="00817627"/>
    <w:rsid w:val="00817882"/>
    <w:rsid w:val="00817A5A"/>
    <w:rsid w:val="00817E25"/>
    <w:rsid w:val="008203CD"/>
    <w:rsid w:val="00820B29"/>
    <w:rsid w:val="00820F84"/>
    <w:rsid w:val="00821581"/>
    <w:rsid w:val="008216D9"/>
    <w:rsid w:val="00821C27"/>
    <w:rsid w:val="00821C41"/>
    <w:rsid w:val="00821F01"/>
    <w:rsid w:val="008222C0"/>
    <w:rsid w:val="00822D12"/>
    <w:rsid w:val="00823067"/>
    <w:rsid w:val="00823393"/>
    <w:rsid w:val="008236BF"/>
    <w:rsid w:val="00824C4F"/>
    <w:rsid w:val="00824FED"/>
    <w:rsid w:val="0082603F"/>
    <w:rsid w:val="008260DF"/>
    <w:rsid w:val="0082662A"/>
    <w:rsid w:val="008268E8"/>
    <w:rsid w:val="00826C87"/>
    <w:rsid w:val="00826ECD"/>
    <w:rsid w:val="00827226"/>
    <w:rsid w:val="0083027E"/>
    <w:rsid w:val="008307DC"/>
    <w:rsid w:val="00830ABE"/>
    <w:rsid w:val="00830AC2"/>
    <w:rsid w:val="00831392"/>
    <w:rsid w:val="00831A55"/>
    <w:rsid w:val="008322DA"/>
    <w:rsid w:val="00832F6E"/>
    <w:rsid w:val="00833E72"/>
    <w:rsid w:val="008347B9"/>
    <w:rsid w:val="008347EE"/>
    <w:rsid w:val="00834F99"/>
    <w:rsid w:val="00835A04"/>
    <w:rsid w:val="00835F2C"/>
    <w:rsid w:val="008360AA"/>
    <w:rsid w:val="008362CF"/>
    <w:rsid w:val="00836E50"/>
    <w:rsid w:val="00836FD8"/>
    <w:rsid w:val="00837114"/>
    <w:rsid w:val="008371F2"/>
    <w:rsid w:val="00837B5A"/>
    <w:rsid w:val="00837BD8"/>
    <w:rsid w:val="00837E56"/>
    <w:rsid w:val="00840ADA"/>
    <w:rsid w:val="00840EC9"/>
    <w:rsid w:val="00842992"/>
    <w:rsid w:val="008444F3"/>
    <w:rsid w:val="00844EF7"/>
    <w:rsid w:val="00844FB2"/>
    <w:rsid w:val="00845119"/>
    <w:rsid w:val="008452B1"/>
    <w:rsid w:val="00845689"/>
    <w:rsid w:val="008458F8"/>
    <w:rsid w:val="00845B09"/>
    <w:rsid w:val="008464A5"/>
    <w:rsid w:val="00847141"/>
    <w:rsid w:val="00847B9D"/>
    <w:rsid w:val="008510C1"/>
    <w:rsid w:val="008513E3"/>
    <w:rsid w:val="00851956"/>
    <w:rsid w:val="0085249B"/>
    <w:rsid w:val="0085287A"/>
    <w:rsid w:val="008528F6"/>
    <w:rsid w:val="0085306F"/>
    <w:rsid w:val="0085331F"/>
    <w:rsid w:val="0085346A"/>
    <w:rsid w:val="008537A3"/>
    <w:rsid w:val="00853AD0"/>
    <w:rsid w:val="0085499F"/>
    <w:rsid w:val="00854B9E"/>
    <w:rsid w:val="008550CD"/>
    <w:rsid w:val="00855A80"/>
    <w:rsid w:val="00855BF0"/>
    <w:rsid w:val="008567CC"/>
    <w:rsid w:val="00857A31"/>
    <w:rsid w:val="008605EC"/>
    <w:rsid w:val="00860A1C"/>
    <w:rsid w:val="00860E8B"/>
    <w:rsid w:val="008612C7"/>
    <w:rsid w:val="0086206F"/>
    <w:rsid w:val="00862812"/>
    <w:rsid w:val="0086284F"/>
    <w:rsid w:val="00863E49"/>
    <w:rsid w:val="00864112"/>
    <w:rsid w:val="00864966"/>
    <w:rsid w:val="00865676"/>
    <w:rsid w:val="00865751"/>
    <w:rsid w:val="0086589E"/>
    <w:rsid w:val="008667D7"/>
    <w:rsid w:val="0086681B"/>
    <w:rsid w:val="00866A70"/>
    <w:rsid w:val="00866F2F"/>
    <w:rsid w:val="00866F8E"/>
    <w:rsid w:val="0086788F"/>
    <w:rsid w:val="00867BC5"/>
    <w:rsid w:val="00867E84"/>
    <w:rsid w:val="00867FFC"/>
    <w:rsid w:val="00870866"/>
    <w:rsid w:val="0087146B"/>
    <w:rsid w:val="008716A3"/>
    <w:rsid w:val="00871E10"/>
    <w:rsid w:val="0087213D"/>
    <w:rsid w:val="00872BC7"/>
    <w:rsid w:val="00872E1A"/>
    <w:rsid w:val="00872E7A"/>
    <w:rsid w:val="00873353"/>
    <w:rsid w:val="00873766"/>
    <w:rsid w:val="00874601"/>
    <w:rsid w:val="00874E22"/>
    <w:rsid w:val="008753C3"/>
    <w:rsid w:val="008758E6"/>
    <w:rsid w:val="00876E07"/>
    <w:rsid w:val="0087737F"/>
    <w:rsid w:val="00880BB5"/>
    <w:rsid w:val="008818A1"/>
    <w:rsid w:val="00881F57"/>
    <w:rsid w:val="00882001"/>
    <w:rsid w:val="008825C8"/>
    <w:rsid w:val="00882757"/>
    <w:rsid w:val="00883315"/>
    <w:rsid w:val="0088373C"/>
    <w:rsid w:val="00885BF1"/>
    <w:rsid w:val="00885D3F"/>
    <w:rsid w:val="00885EDF"/>
    <w:rsid w:val="008863D7"/>
    <w:rsid w:val="00887A7C"/>
    <w:rsid w:val="00887E70"/>
    <w:rsid w:val="008904C3"/>
    <w:rsid w:val="00890762"/>
    <w:rsid w:val="00891A86"/>
    <w:rsid w:val="00891E57"/>
    <w:rsid w:val="00892046"/>
    <w:rsid w:val="00892327"/>
    <w:rsid w:val="008925FD"/>
    <w:rsid w:val="008929B9"/>
    <w:rsid w:val="008941CA"/>
    <w:rsid w:val="00894373"/>
    <w:rsid w:val="008943DA"/>
    <w:rsid w:val="00894707"/>
    <w:rsid w:val="00894B39"/>
    <w:rsid w:val="00895127"/>
    <w:rsid w:val="00895471"/>
    <w:rsid w:val="008957BF"/>
    <w:rsid w:val="008957FF"/>
    <w:rsid w:val="00895C89"/>
    <w:rsid w:val="00896283"/>
    <w:rsid w:val="008962DC"/>
    <w:rsid w:val="008966C4"/>
    <w:rsid w:val="00897035"/>
    <w:rsid w:val="00897187"/>
    <w:rsid w:val="0089744A"/>
    <w:rsid w:val="00897656"/>
    <w:rsid w:val="00897754"/>
    <w:rsid w:val="00897EF7"/>
    <w:rsid w:val="008A06E7"/>
    <w:rsid w:val="008A0BC7"/>
    <w:rsid w:val="008A0F78"/>
    <w:rsid w:val="008A1C05"/>
    <w:rsid w:val="008A27B1"/>
    <w:rsid w:val="008A28ED"/>
    <w:rsid w:val="008A2A61"/>
    <w:rsid w:val="008A35EB"/>
    <w:rsid w:val="008A3831"/>
    <w:rsid w:val="008A3C3C"/>
    <w:rsid w:val="008A41E8"/>
    <w:rsid w:val="008A422D"/>
    <w:rsid w:val="008A4EE3"/>
    <w:rsid w:val="008A52DE"/>
    <w:rsid w:val="008A5B5C"/>
    <w:rsid w:val="008A65B9"/>
    <w:rsid w:val="008A6971"/>
    <w:rsid w:val="008A74D5"/>
    <w:rsid w:val="008B1CCA"/>
    <w:rsid w:val="008B21D5"/>
    <w:rsid w:val="008B2500"/>
    <w:rsid w:val="008B252C"/>
    <w:rsid w:val="008B25CE"/>
    <w:rsid w:val="008B2D70"/>
    <w:rsid w:val="008B2ED8"/>
    <w:rsid w:val="008B371D"/>
    <w:rsid w:val="008B3ACA"/>
    <w:rsid w:val="008B40D5"/>
    <w:rsid w:val="008B4F3E"/>
    <w:rsid w:val="008B515F"/>
    <w:rsid w:val="008B5AF8"/>
    <w:rsid w:val="008B5C25"/>
    <w:rsid w:val="008B6AAA"/>
    <w:rsid w:val="008B6D07"/>
    <w:rsid w:val="008B6FB6"/>
    <w:rsid w:val="008BF083"/>
    <w:rsid w:val="008C0D0F"/>
    <w:rsid w:val="008C0D14"/>
    <w:rsid w:val="008C11E8"/>
    <w:rsid w:val="008C18F8"/>
    <w:rsid w:val="008C1B0D"/>
    <w:rsid w:val="008C207A"/>
    <w:rsid w:val="008C2875"/>
    <w:rsid w:val="008C370D"/>
    <w:rsid w:val="008C3750"/>
    <w:rsid w:val="008C3FB1"/>
    <w:rsid w:val="008C4071"/>
    <w:rsid w:val="008C417C"/>
    <w:rsid w:val="008C44E1"/>
    <w:rsid w:val="008C4B8D"/>
    <w:rsid w:val="008C52F2"/>
    <w:rsid w:val="008C5D99"/>
    <w:rsid w:val="008C5E33"/>
    <w:rsid w:val="008C6739"/>
    <w:rsid w:val="008C6CB3"/>
    <w:rsid w:val="008C6D2E"/>
    <w:rsid w:val="008C7488"/>
    <w:rsid w:val="008C7E81"/>
    <w:rsid w:val="008C7FA3"/>
    <w:rsid w:val="008D0340"/>
    <w:rsid w:val="008D08C2"/>
    <w:rsid w:val="008D17F2"/>
    <w:rsid w:val="008D27AD"/>
    <w:rsid w:val="008D2D11"/>
    <w:rsid w:val="008D3425"/>
    <w:rsid w:val="008D34B2"/>
    <w:rsid w:val="008D3A34"/>
    <w:rsid w:val="008D478E"/>
    <w:rsid w:val="008D480F"/>
    <w:rsid w:val="008D4FA4"/>
    <w:rsid w:val="008D504E"/>
    <w:rsid w:val="008D51DA"/>
    <w:rsid w:val="008D53CD"/>
    <w:rsid w:val="008D56EC"/>
    <w:rsid w:val="008D5E42"/>
    <w:rsid w:val="008D67EC"/>
    <w:rsid w:val="008D69C9"/>
    <w:rsid w:val="008D7B8D"/>
    <w:rsid w:val="008D7CDE"/>
    <w:rsid w:val="008E0146"/>
    <w:rsid w:val="008E0414"/>
    <w:rsid w:val="008E07B5"/>
    <w:rsid w:val="008E0C98"/>
    <w:rsid w:val="008E16DD"/>
    <w:rsid w:val="008E181D"/>
    <w:rsid w:val="008E246E"/>
    <w:rsid w:val="008E2A75"/>
    <w:rsid w:val="008E2A97"/>
    <w:rsid w:val="008E300C"/>
    <w:rsid w:val="008E32D3"/>
    <w:rsid w:val="008E36F7"/>
    <w:rsid w:val="008E3750"/>
    <w:rsid w:val="008E3C43"/>
    <w:rsid w:val="008E4A7E"/>
    <w:rsid w:val="008E5AAF"/>
    <w:rsid w:val="008E5F1D"/>
    <w:rsid w:val="008E62D8"/>
    <w:rsid w:val="008E6472"/>
    <w:rsid w:val="008E66BA"/>
    <w:rsid w:val="008E6E1E"/>
    <w:rsid w:val="008F0524"/>
    <w:rsid w:val="008F19AA"/>
    <w:rsid w:val="008F1E23"/>
    <w:rsid w:val="008F21E2"/>
    <w:rsid w:val="008F26BB"/>
    <w:rsid w:val="008F2E64"/>
    <w:rsid w:val="008F315F"/>
    <w:rsid w:val="008F5738"/>
    <w:rsid w:val="008F5E2D"/>
    <w:rsid w:val="008F65F8"/>
    <w:rsid w:val="008F673D"/>
    <w:rsid w:val="008F6DBE"/>
    <w:rsid w:val="008F7016"/>
    <w:rsid w:val="008F73E1"/>
    <w:rsid w:val="008F73EE"/>
    <w:rsid w:val="008F7F18"/>
    <w:rsid w:val="0090026F"/>
    <w:rsid w:val="009014DE"/>
    <w:rsid w:val="009038D1"/>
    <w:rsid w:val="00903D0B"/>
    <w:rsid w:val="0090461B"/>
    <w:rsid w:val="009047AB"/>
    <w:rsid w:val="00904CF4"/>
    <w:rsid w:val="009052AB"/>
    <w:rsid w:val="00905E2A"/>
    <w:rsid w:val="00906698"/>
    <w:rsid w:val="0090669A"/>
    <w:rsid w:val="00906BC8"/>
    <w:rsid w:val="0090727B"/>
    <w:rsid w:val="00910226"/>
    <w:rsid w:val="00910734"/>
    <w:rsid w:val="00910AFB"/>
    <w:rsid w:val="00910D0D"/>
    <w:rsid w:val="00910EA4"/>
    <w:rsid w:val="00911B12"/>
    <w:rsid w:val="00912292"/>
    <w:rsid w:val="009122B7"/>
    <w:rsid w:val="00913BED"/>
    <w:rsid w:val="00914267"/>
    <w:rsid w:val="0091438A"/>
    <w:rsid w:val="009146D1"/>
    <w:rsid w:val="009150E4"/>
    <w:rsid w:val="00915348"/>
    <w:rsid w:val="00915B20"/>
    <w:rsid w:val="00915D64"/>
    <w:rsid w:val="00915D6A"/>
    <w:rsid w:val="00915EED"/>
    <w:rsid w:val="00915F62"/>
    <w:rsid w:val="00916B04"/>
    <w:rsid w:val="009171C3"/>
    <w:rsid w:val="00917658"/>
    <w:rsid w:val="00917AFD"/>
    <w:rsid w:val="00920C15"/>
    <w:rsid w:val="00921940"/>
    <w:rsid w:val="00921EA7"/>
    <w:rsid w:val="00922159"/>
    <w:rsid w:val="0092279A"/>
    <w:rsid w:val="009227A0"/>
    <w:rsid w:val="0092305B"/>
    <w:rsid w:val="009235C4"/>
    <w:rsid w:val="0092388D"/>
    <w:rsid w:val="00923D44"/>
    <w:rsid w:val="00923F4B"/>
    <w:rsid w:val="00925100"/>
    <w:rsid w:val="009256A8"/>
    <w:rsid w:val="00925C51"/>
    <w:rsid w:val="00925C82"/>
    <w:rsid w:val="00925D2B"/>
    <w:rsid w:val="00925EB1"/>
    <w:rsid w:val="00926BD7"/>
    <w:rsid w:val="009278B5"/>
    <w:rsid w:val="0093074F"/>
    <w:rsid w:val="0093093A"/>
    <w:rsid w:val="00930CFA"/>
    <w:rsid w:val="0093198D"/>
    <w:rsid w:val="00932001"/>
    <w:rsid w:val="0093203B"/>
    <w:rsid w:val="00932293"/>
    <w:rsid w:val="00932AFB"/>
    <w:rsid w:val="00932CB5"/>
    <w:rsid w:val="00933534"/>
    <w:rsid w:val="00933D24"/>
    <w:rsid w:val="009347D4"/>
    <w:rsid w:val="00934BCD"/>
    <w:rsid w:val="00934E96"/>
    <w:rsid w:val="0093564B"/>
    <w:rsid w:val="00935E4C"/>
    <w:rsid w:val="00936AD3"/>
    <w:rsid w:val="00936DDB"/>
    <w:rsid w:val="009376F1"/>
    <w:rsid w:val="00937F07"/>
    <w:rsid w:val="0094092D"/>
    <w:rsid w:val="00940B4E"/>
    <w:rsid w:val="00941170"/>
    <w:rsid w:val="00941430"/>
    <w:rsid w:val="0094155E"/>
    <w:rsid w:val="0094176C"/>
    <w:rsid w:val="00941A7B"/>
    <w:rsid w:val="00941D97"/>
    <w:rsid w:val="00942E30"/>
    <w:rsid w:val="00942E54"/>
    <w:rsid w:val="009430F4"/>
    <w:rsid w:val="0094376C"/>
    <w:rsid w:val="00944194"/>
    <w:rsid w:val="00944A70"/>
    <w:rsid w:val="0094513F"/>
    <w:rsid w:val="00945DD9"/>
    <w:rsid w:val="00945EE8"/>
    <w:rsid w:val="009462A6"/>
    <w:rsid w:val="00946365"/>
    <w:rsid w:val="00946366"/>
    <w:rsid w:val="009465EF"/>
    <w:rsid w:val="00947208"/>
    <w:rsid w:val="0094773B"/>
    <w:rsid w:val="00947853"/>
    <w:rsid w:val="00947F8A"/>
    <w:rsid w:val="0095011F"/>
    <w:rsid w:val="009506B5"/>
    <w:rsid w:val="00951CD0"/>
    <w:rsid w:val="00951F0E"/>
    <w:rsid w:val="009534E2"/>
    <w:rsid w:val="00954909"/>
    <w:rsid w:val="00954DA7"/>
    <w:rsid w:val="00954F06"/>
    <w:rsid w:val="009552C7"/>
    <w:rsid w:val="00955DF3"/>
    <w:rsid w:val="00955FC4"/>
    <w:rsid w:val="00955FF3"/>
    <w:rsid w:val="009561CB"/>
    <w:rsid w:val="00956695"/>
    <w:rsid w:val="00956C51"/>
    <w:rsid w:val="009573B6"/>
    <w:rsid w:val="00957595"/>
    <w:rsid w:val="00957668"/>
    <w:rsid w:val="00957D84"/>
    <w:rsid w:val="009605E4"/>
    <w:rsid w:val="009609B8"/>
    <w:rsid w:val="00961F27"/>
    <w:rsid w:val="009623CD"/>
    <w:rsid w:val="00962679"/>
    <w:rsid w:val="00962812"/>
    <w:rsid w:val="0096288E"/>
    <w:rsid w:val="00962E53"/>
    <w:rsid w:val="009637AD"/>
    <w:rsid w:val="00963991"/>
    <w:rsid w:val="009639F4"/>
    <w:rsid w:val="00963A8E"/>
    <w:rsid w:val="00963B31"/>
    <w:rsid w:val="00963EC8"/>
    <w:rsid w:val="0096407D"/>
    <w:rsid w:val="00964D7B"/>
    <w:rsid w:val="00965648"/>
    <w:rsid w:val="0096586C"/>
    <w:rsid w:val="009658EE"/>
    <w:rsid w:val="00965D50"/>
    <w:rsid w:val="00966A72"/>
    <w:rsid w:val="00966BB1"/>
    <w:rsid w:val="00967709"/>
    <w:rsid w:val="00967CF8"/>
    <w:rsid w:val="00970218"/>
    <w:rsid w:val="009710B3"/>
    <w:rsid w:val="0097134F"/>
    <w:rsid w:val="0097147A"/>
    <w:rsid w:val="009715F2"/>
    <w:rsid w:val="0097169E"/>
    <w:rsid w:val="00972558"/>
    <w:rsid w:val="0097292C"/>
    <w:rsid w:val="009729CC"/>
    <w:rsid w:val="00972C8F"/>
    <w:rsid w:val="0097338A"/>
    <w:rsid w:val="009736A1"/>
    <w:rsid w:val="00973CC8"/>
    <w:rsid w:val="00974473"/>
    <w:rsid w:val="009749A2"/>
    <w:rsid w:val="0097576E"/>
    <w:rsid w:val="00975942"/>
    <w:rsid w:val="00975E16"/>
    <w:rsid w:val="009760CA"/>
    <w:rsid w:val="00976403"/>
    <w:rsid w:val="009764DF"/>
    <w:rsid w:val="00976688"/>
    <w:rsid w:val="0097693C"/>
    <w:rsid w:val="00976D0F"/>
    <w:rsid w:val="009772C4"/>
    <w:rsid w:val="009774ED"/>
    <w:rsid w:val="00977BC7"/>
    <w:rsid w:val="00977ED2"/>
    <w:rsid w:val="009801A2"/>
    <w:rsid w:val="009816F4"/>
    <w:rsid w:val="00981A51"/>
    <w:rsid w:val="009820F6"/>
    <w:rsid w:val="00982AD9"/>
    <w:rsid w:val="009838FC"/>
    <w:rsid w:val="00983AA6"/>
    <w:rsid w:val="00984835"/>
    <w:rsid w:val="00985115"/>
    <w:rsid w:val="009859C7"/>
    <w:rsid w:val="009859DB"/>
    <w:rsid w:val="00986672"/>
    <w:rsid w:val="0098715B"/>
    <w:rsid w:val="00990E74"/>
    <w:rsid w:val="00990F64"/>
    <w:rsid w:val="0099117E"/>
    <w:rsid w:val="00991567"/>
    <w:rsid w:val="00991736"/>
    <w:rsid w:val="009917C1"/>
    <w:rsid w:val="00991D99"/>
    <w:rsid w:val="00992608"/>
    <w:rsid w:val="00992B96"/>
    <w:rsid w:val="00992BE3"/>
    <w:rsid w:val="00992D00"/>
    <w:rsid w:val="00992E25"/>
    <w:rsid w:val="00992EA9"/>
    <w:rsid w:val="009938CC"/>
    <w:rsid w:val="00993B1E"/>
    <w:rsid w:val="00993B51"/>
    <w:rsid w:val="0099440B"/>
    <w:rsid w:val="00994B9E"/>
    <w:rsid w:val="009954C6"/>
    <w:rsid w:val="00995A2C"/>
    <w:rsid w:val="00995CDC"/>
    <w:rsid w:val="00995DCC"/>
    <w:rsid w:val="0099613E"/>
    <w:rsid w:val="00996963"/>
    <w:rsid w:val="00996A2D"/>
    <w:rsid w:val="00997035"/>
    <w:rsid w:val="009970B4"/>
    <w:rsid w:val="0099783F"/>
    <w:rsid w:val="00997B54"/>
    <w:rsid w:val="009A06CD"/>
    <w:rsid w:val="009A1203"/>
    <w:rsid w:val="009A1346"/>
    <w:rsid w:val="009A1644"/>
    <w:rsid w:val="009A197F"/>
    <w:rsid w:val="009A19F7"/>
    <w:rsid w:val="009A1CAE"/>
    <w:rsid w:val="009A1D59"/>
    <w:rsid w:val="009A26A3"/>
    <w:rsid w:val="009A2864"/>
    <w:rsid w:val="009A38A5"/>
    <w:rsid w:val="009A3A78"/>
    <w:rsid w:val="009A3E9B"/>
    <w:rsid w:val="009A445E"/>
    <w:rsid w:val="009A5B36"/>
    <w:rsid w:val="009A610A"/>
    <w:rsid w:val="009A62F3"/>
    <w:rsid w:val="009A676B"/>
    <w:rsid w:val="009A70FE"/>
    <w:rsid w:val="009A727B"/>
    <w:rsid w:val="009A73B9"/>
    <w:rsid w:val="009A7B0C"/>
    <w:rsid w:val="009A7B9D"/>
    <w:rsid w:val="009B19C5"/>
    <w:rsid w:val="009B20CF"/>
    <w:rsid w:val="009B31B3"/>
    <w:rsid w:val="009B3225"/>
    <w:rsid w:val="009B4E22"/>
    <w:rsid w:val="009B5219"/>
    <w:rsid w:val="009B6C73"/>
    <w:rsid w:val="009B7558"/>
    <w:rsid w:val="009B7729"/>
    <w:rsid w:val="009B7A23"/>
    <w:rsid w:val="009C0444"/>
    <w:rsid w:val="009C0CA5"/>
    <w:rsid w:val="009C0DD9"/>
    <w:rsid w:val="009C2329"/>
    <w:rsid w:val="009C24E3"/>
    <w:rsid w:val="009C2D71"/>
    <w:rsid w:val="009C36E0"/>
    <w:rsid w:val="009C3C8E"/>
    <w:rsid w:val="009C433D"/>
    <w:rsid w:val="009C54C8"/>
    <w:rsid w:val="009C6469"/>
    <w:rsid w:val="009C652F"/>
    <w:rsid w:val="009C7479"/>
    <w:rsid w:val="009C79F0"/>
    <w:rsid w:val="009D038A"/>
    <w:rsid w:val="009D0649"/>
    <w:rsid w:val="009D0E65"/>
    <w:rsid w:val="009D12EB"/>
    <w:rsid w:val="009D1651"/>
    <w:rsid w:val="009D22C4"/>
    <w:rsid w:val="009D253E"/>
    <w:rsid w:val="009D260A"/>
    <w:rsid w:val="009D2CEA"/>
    <w:rsid w:val="009D3926"/>
    <w:rsid w:val="009D3A4A"/>
    <w:rsid w:val="009D3FAA"/>
    <w:rsid w:val="009D40A7"/>
    <w:rsid w:val="009D4312"/>
    <w:rsid w:val="009D44BB"/>
    <w:rsid w:val="009D4A64"/>
    <w:rsid w:val="009D50C8"/>
    <w:rsid w:val="009D55D8"/>
    <w:rsid w:val="009D57EB"/>
    <w:rsid w:val="009D65F4"/>
    <w:rsid w:val="009D66CB"/>
    <w:rsid w:val="009D6780"/>
    <w:rsid w:val="009D6AE1"/>
    <w:rsid w:val="009D7436"/>
    <w:rsid w:val="009D75F8"/>
    <w:rsid w:val="009D76C2"/>
    <w:rsid w:val="009E0734"/>
    <w:rsid w:val="009E0E95"/>
    <w:rsid w:val="009E1062"/>
    <w:rsid w:val="009E1B83"/>
    <w:rsid w:val="009E2748"/>
    <w:rsid w:val="009E2991"/>
    <w:rsid w:val="009E2F65"/>
    <w:rsid w:val="009E33C0"/>
    <w:rsid w:val="009E35E4"/>
    <w:rsid w:val="009E3BEA"/>
    <w:rsid w:val="009E3BEF"/>
    <w:rsid w:val="009E462B"/>
    <w:rsid w:val="009E490C"/>
    <w:rsid w:val="009E519B"/>
    <w:rsid w:val="009E51AF"/>
    <w:rsid w:val="009E5A3D"/>
    <w:rsid w:val="009E5D83"/>
    <w:rsid w:val="009E6384"/>
    <w:rsid w:val="009E63FD"/>
    <w:rsid w:val="009E6CD4"/>
    <w:rsid w:val="009E718A"/>
    <w:rsid w:val="009E7A83"/>
    <w:rsid w:val="009F0273"/>
    <w:rsid w:val="009F0715"/>
    <w:rsid w:val="009F0A01"/>
    <w:rsid w:val="009F1D3A"/>
    <w:rsid w:val="009F1E33"/>
    <w:rsid w:val="009F1E6C"/>
    <w:rsid w:val="009F20E1"/>
    <w:rsid w:val="009F21BC"/>
    <w:rsid w:val="009F2241"/>
    <w:rsid w:val="009F26BF"/>
    <w:rsid w:val="009F277C"/>
    <w:rsid w:val="009F2B73"/>
    <w:rsid w:val="009F3DCB"/>
    <w:rsid w:val="009F4091"/>
    <w:rsid w:val="009F4203"/>
    <w:rsid w:val="009F436F"/>
    <w:rsid w:val="009F4D02"/>
    <w:rsid w:val="009F5A52"/>
    <w:rsid w:val="009F6261"/>
    <w:rsid w:val="009F6FA6"/>
    <w:rsid w:val="009F6FFC"/>
    <w:rsid w:val="009F75F3"/>
    <w:rsid w:val="00A00342"/>
    <w:rsid w:val="00A0045F"/>
    <w:rsid w:val="00A00675"/>
    <w:rsid w:val="00A016B5"/>
    <w:rsid w:val="00A019A5"/>
    <w:rsid w:val="00A0202B"/>
    <w:rsid w:val="00A02D17"/>
    <w:rsid w:val="00A03119"/>
    <w:rsid w:val="00A04226"/>
    <w:rsid w:val="00A04DA4"/>
    <w:rsid w:val="00A05B10"/>
    <w:rsid w:val="00A06136"/>
    <w:rsid w:val="00A06BEA"/>
    <w:rsid w:val="00A06C5E"/>
    <w:rsid w:val="00A07D57"/>
    <w:rsid w:val="00A1136A"/>
    <w:rsid w:val="00A1157E"/>
    <w:rsid w:val="00A1205D"/>
    <w:rsid w:val="00A126FB"/>
    <w:rsid w:val="00A13684"/>
    <w:rsid w:val="00A144B4"/>
    <w:rsid w:val="00A1471D"/>
    <w:rsid w:val="00A149A0"/>
    <w:rsid w:val="00A14A04"/>
    <w:rsid w:val="00A14DCF"/>
    <w:rsid w:val="00A15034"/>
    <w:rsid w:val="00A162B1"/>
    <w:rsid w:val="00A1635C"/>
    <w:rsid w:val="00A16445"/>
    <w:rsid w:val="00A17883"/>
    <w:rsid w:val="00A17D7F"/>
    <w:rsid w:val="00A2084C"/>
    <w:rsid w:val="00A2089C"/>
    <w:rsid w:val="00A20B07"/>
    <w:rsid w:val="00A20D58"/>
    <w:rsid w:val="00A21746"/>
    <w:rsid w:val="00A2183B"/>
    <w:rsid w:val="00A218B4"/>
    <w:rsid w:val="00A22121"/>
    <w:rsid w:val="00A2262A"/>
    <w:rsid w:val="00A231CA"/>
    <w:rsid w:val="00A23883"/>
    <w:rsid w:val="00A2389B"/>
    <w:rsid w:val="00A23A0F"/>
    <w:rsid w:val="00A247F3"/>
    <w:rsid w:val="00A24B84"/>
    <w:rsid w:val="00A24C2E"/>
    <w:rsid w:val="00A2548E"/>
    <w:rsid w:val="00A25837"/>
    <w:rsid w:val="00A25A15"/>
    <w:rsid w:val="00A26959"/>
    <w:rsid w:val="00A27241"/>
    <w:rsid w:val="00A275EC"/>
    <w:rsid w:val="00A27A1F"/>
    <w:rsid w:val="00A27AFA"/>
    <w:rsid w:val="00A30068"/>
    <w:rsid w:val="00A30A1B"/>
    <w:rsid w:val="00A30F3F"/>
    <w:rsid w:val="00A31483"/>
    <w:rsid w:val="00A31918"/>
    <w:rsid w:val="00A31BA6"/>
    <w:rsid w:val="00A3200E"/>
    <w:rsid w:val="00A32AEF"/>
    <w:rsid w:val="00A33CAD"/>
    <w:rsid w:val="00A33E6E"/>
    <w:rsid w:val="00A341D2"/>
    <w:rsid w:val="00A343A6"/>
    <w:rsid w:val="00A3486E"/>
    <w:rsid w:val="00A3602D"/>
    <w:rsid w:val="00A368B7"/>
    <w:rsid w:val="00A36982"/>
    <w:rsid w:val="00A3713D"/>
    <w:rsid w:val="00A37A6D"/>
    <w:rsid w:val="00A37A7A"/>
    <w:rsid w:val="00A404E0"/>
    <w:rsid w:val="00A40D99"/>
    <w:rsid w:val="00A412E5"/>
    <w:rsid w:val="00A416FD"/>
    <w:rsid w:val="00A4188C"/>
    <w:rsid w:val="00A422C1"/>
    <w:rsid w:val="00A422C8"/>
    <w:rsid w:val="00A42424"/>
    <w:rsid w:val="00A42C0B"/>
    <w:rsid w:val="00A42DF9"/>
    <w:rsid w:val="00A42E5B"/>
    <w:rsid w:val="00A42F84"/>
    <w:rsid w:val="00A4306D"/>
    <w:rsid w:val="00A43556"/>
    <w:rsid w:val="00A435BE"/>
    <w:rsid w:val="00A43AB4"/>
    <w:rsid w:val="00A43C88"/>
    <w:rsid w:val="00A4450A"/>
    <w:rsid w:val="00A445BA"/>
    <w:rsid w:val="00A44A07"/>
    <w:rsid w:val="00A4586A"/>
    <w:rsid w:val="00A4636E"/>
    <w:rsid w:val="00A466A7"/>
    <w:rsid w:val="00A46CFB"/>
    <w:rsid w:val="00A471D8"/>
    <w:rsid w:val="00A47988"/>
    <w:rsid w:val="00A479A9"/>
    <w:rsid w:val="00A47EA6"/>
    <w:rsid w:val="00A47EF0"/>
    <w:rsid w:val="00A505A7"/>
    <w:rsid w:val="00A505D3"/>
    <w:rsid w:val="00A5076C"/>
    <w:rsid w:val="00A50DBE"/>
    <w:rsid w:val="00A517F9"/>
    <w:rsid w:val="00A51CD8"/>
    <w:rsid w:val="00A51D7C"/>
    <w:rsid w:val="00A51E0F"/>
    <w:rsid w:val="00A52D47"/>
    <w:rsid w:val="00A52DB0"/>
    <w:rsid w:val="00A52E77"/>
    <w:rsid w:val="00A53CEB"/>
    <w:rsid w:val="00A540E5"/>
    <w:rsid w:val="00A545B4"/>
    <w:rsid w:val="00A55035"/>
    <w:rsid w:val="00A55050"/>
    <w:rsid w:val="00A551B6"/>
    <w:rsid w:val="00A5620F"/>
    <w:rsid w:val="00A56D22"/>
    <w:rsid w:val="00A61089"/>
    <w:rsid w:val="00A61419"/>
    <w:rsid w:val="00A6245E"/>
    <w:rsid w:val="00A625D5"/>
    <w:rsid w:val="00A63081"/>
    <w:rsid w:val="00A63416"/>
    <w:rsid w:val="00A6366C"/>
    <w:rsid w:val="00A641AC"/>
    <w:rsid w:val="00A64503"/>
    <w:rsid w:val="00A64A8D"/>
    <w:rsid w:val="00A65294"/>
    <w:rsid w:val="00A65750"/>
    <w:rsid w:val="00A65B20"/>
    <w:rsid w:val="00A6659A"/>
    <w:rsid w:val="00A66A0B"/>
    <w:rsid w:val="00A66DE5"/>
    <w:rsid w:val="00A67207"/>
    <w:rsid w:val="00A67526"/>
    <w:rsid w:val="00A67D36"/>
    <w:rsid w:val="00A70A63"/>
    <w:rsid w:val="00A70CB6"/>
    <w:rsid w:val="00A71371"/>
    <w:rsid w:val="00A71794"/>
    <w:rsid w:val="00A71B6D"/>
    <w:rsid w:val="00A71FAE"/>
    <w:rsid w:val="00A72572"/>
    <w:rsid w:val="00A72A47"/>
    <w:rsid w:val="00A72E7D"/>
    <w:rsid w:val="00A73DBC"/>
    <w:rsid w:val="00A73F37"/>
    <w:rsid w:val="00A74796"/>
    <w:rsid w:val="00A75478"/>
    <w:rsid w:val="00A75AD8"/>
    <w:rsid w:val="00A75D8F"/>
    <w:rsid w:val="00A76155"/>
    <w:rsid w:val="00A76443"/>
    <w:rsid w:val="00A767E3"/>
    <w:rsid w:val="00A7681F"/>
    <w:rsid w:val="00A76FD3"/>
    <w:rsid w:val="00A7744C"/>
    <w:rsid w:val="00A77A26"/>
    <w:rsid w:val="00A77B48"/>
    <w:rsid w:val="00A77D16"/>
    <w:rsid w:val="00A80C6D"/>
    <w:rsid w:val="00A80CDF"/>
    <w:rsid w:val="00A811DE"/>
    <w:rsid w:val="00A81534"/>
    <w:rsid w:val="00A82218"/>
    <w:rsid w:val="00A824E6"/>
    <w:rsid w:val="00A82663"/>
    <w:rsid w:val="00A82FEA"/>
    <w:rsid w:val="00A83675"/>
    <w:rsid w:val="00A839B1"/>
    <w:rsid w:val="00A84D11"/>
    <w:rsid w:val="00A85D3A"/>
    <w:rsid w:val="00A863B3"/>
    <w:rsid w:val="00A86910"/>
    <w:rsid w:val="00A86A14"/>
    <w:rsid w:val="00A86D9E"/>
    <w:rsid w:val="00A86DA2"/>
    <w:rsid w:val="00A87083"/>
    <w:rsid w:val="00A873EF"/>
    <w:rsid w:val="00A90138"/>
    <w:rsid w:val="00A90172"/>
    <w:rsid w:val="00A907E9"/>
    <w:rsid w:val="00A91069"/>
    <w:rsid w:val="00A91538"/>
    <w:rsid w:val="00A919F0"/>
    <w:rsid w:val="00A9218E"/>
    <w:rsid w:val="00A92528"/>
    <w:rsid w:val="00A92671"/>
    <w:rsid w:val="00A92678"/>
    <w:rsid w:val="00A92963"/>
    <w:rsid w:val="00A92F42"/>
    <w:rsid w:val="00A92F5E"/>
    <w:rsid w:val="00A93070"/>
    <w:rsid w:val="00A93AAA"/>
    <w:rsid w:val="00A94EF8"/>
    <w:rsid w:val="00A95199"/>
    <w:rsid w:val="00A962A1"/>
    <w:rsid w:val="00A973FA"/>
    <w:rsid w:val="00A97D11"/>
    <w:rsid w:val="00AA1206"/>
    <w:rsid w:val="00AA1820"/>
    <w:rsid w:val="00AA1B4D"/>
    <w:rsid w:val="00AA1E24"/>
    <w:rsid w:val="00AA1F0A"/>
    <w:rsid w:val="00AA2718"/>
    <w:rsid w:val="00AA2F36"/>
    <w:rsid w:val="00AA30BA"/>
    <w:rsid w:val="00AA3770"/>
    <w:rsid w:val="00AA3E83"/>
    <w:rsid w:val="00AA4096"/>
    <w:rsid w:val="00AA4145"/>
    <w:rsid w:val="00AA465A"/>
    <w:rsid w:val="00AA5A95"/>
    <w:rsid w:val="00AA6B53"/>
    <w:rsid w:val="00AA6E5D"/>
    <w:rsid w:val="00AA7249"/>
    <w:rsid w:val="00AA7810"/>
    <w:rsid w:val="00AA7858"/>
    <w:rsid w:val="00AA7FCC"/>
    <w:rsid w:val="00AB1140"/>
    <w:rsid w:val="00AB1E00"/>
    <w:rsid w:val="00AB259B"/>
    <w:rsid w:val="00AB31CE"/>
    <w:rsid w:val="00AB5019"/>
    <w:rsid w:val="00AB5085"/>
    <w:rsid w:val="00AB5426"/>
    <w:rsid w:val="00AB5F07"/>
    <w:rsid w:val="00AB7C90"/>
    <w:rsid w:val="00AC076F"/>
    <w:rsid w:val="00AC0C75"/>
    <w:rsid w:val="00AC0FC0"/>
    <w:rsid w:val="00AC0FFD"/>
    <w:rsid w:val="00AC1F48"/>
    <w:rsid w:val="00AC29CE"/>
    <w:rsid w:val="00AC32D4"/>
    <w:rsid w:val="00AC3735"/>
    <w:rsid w:val="00AC3D43"/>
    <w:rsid w:val="00AC4216"/>
    <w:rsid w:val="00AC4456"/>
    <w:rsid w:val="00AC4668"/>
    <w:rsid w:val="00AC4B85"/>
    <w:rsid w:val="00AC7A47"/>
    <w:rsid w:val="00AC7CA6"/>
    <w:rsid w:val="00AD01B4"/>
    <w:rsid w:val="00AD031C"/>
    <w:rsid w:val="00AD0BE5"/>
    <w:rsid w:val="00AD0C36"/>
    <w:rsid w:val="00AD144F"/>
    <w:rsid w:val="00AD19BB"/>
    <w:rsid w:val="00AD2F6F"/>
    <w:rsid w:val="00AD3A29"/>
    <w:rsid w:val="00AD4069"/>
    <w:rsid w:val="00AD45C5"/>
    <w:rsid w:val="00AD46E2"/>
    <w:rsid w:val="00AD47D2"/>
    <w:rsid w:val="00AD4BBF"/>
    <w:rsid w:val="00AD547C"/>
    <w:rsid w:val="00AD576E"/>
    <w:rsid w:val="00AD6A0F"/>
    <w:rsid w:val="00AD6C4E"/>
    <w:rsid w:val="00AD7327"/>
    <w:rsid w:val="00AD7447"/>
    <w:rsid w:val="00AD747A"/>
    <w:rsid w:val="00AE0925"/>
    <w:rsid w:val="00AE0B6D"/>
    <w:rsid w:val="00AE0E27"/>
    <w:rsid w:val="00AE1233"/>
    <w:rsid w:val="00AE1E81"/>
    <w:rsid w:val="00AE2621"/>
    <w:rsid w:val="00AE27EB"/>
    <w:rsid w:val="00AE2DC8"/>
    <w:rsid w:val="00AE31B9"/>
    <w:rsid w:val="00AE336F"/>
    <w:rsid w:val="00AE456B"/>
    <w:rsid w:val="00AE4F53"/>
    <w:rsid w:val="00AE51C6"/>
    <w:rsid w:val="00AE51DD"/>
    <w:rsid w:val="00AE527D"/>
    <w:rsid w:val="00AE56A6"/>
    <w:rsid w:val="00AE5A4D"/>
    <w:rsid w:val="00AE746A"/>
    <w:rsid w:val="00AE7476"/>
    <w:rsid w:val="00AE75FA"/>
    <w:rsid w:val="00AE7A2C"/>
    <w:rsid w:val="00AE7B80"/>
    <w:rsid w:val="00AE7BCA"/>
    <w:rsid w:val="00AF1204"/>
    <w:rsid w:val="00AF12F5"/>
    <w:rsid w:val="00AF1419"/>
    <w:rsid w:val="00AF1930"/>
    <w:rsid w:val="00AF1C20"/>
    <w:rsid w:val="00AF1FFC"/>
    <w:rsid w:val="00AF239E"/>
    <w:rsid w:val="00AF2647"/>
    <w:rsid w:val="00AF272E"/>
    <w:rsid w:val="00AF31D1"/>
    <w:rsid w:val="00AF358E"/>
    <w:rsid w:val="00AF36B4"/>
    <w:rsid w:val="00AF49E0"/>
    <w:rsid w:val="00AF49E4"/>
    <w:rsid w:val="00AF4FBC"/>
    <w:rsid w:val="00AF5EBD"/>
    <w:rsid w:val="00AF6527"/>
    <w:rsid w:val="00AF67BD"/>
    <w:rsid w:val="00AF704F"/>
    <w:rsid w:val="00AF7086"/>
    <w:rsid w:val="00AF730A"/>
    <w:rsid w:val="00AF74CA"/>
    <w:rsid w:val="00AF7904"/>
    <w:rsid w:val="00B00550"/>
    <w:rsid w:val="00B00C74"/>
    <w:rsid w:val="00B00F4F"/>
    <w:rsid w:val="00B0183E"/>
    <w:rsid w:val="00B01848"/>
    <w:rsid w:val="00B019FA"/>
    <w:rsid w:val="00B02484"/>
    <w:rsid w:val="00B02C59"/>
    <w:rsid w:val="00B03274"/>
    <w:rsid w:val="00B03E53"/>
    <w:rsid w:val="00B042DA"/>
    <w:rsid w:val="00B04F93"/>
    <w:rsid w:val="00B04FA0"/>
    <w:rsid w:val="00B059C1"/>
    <w:rsid w:val="00B05ABC"/>
    <w:rsid w:val="00B05B3F"/>
    <w:rsid w:val="00B05C74"/>
    <w:rsid w:val="00B05ED0"/>
    <w:rsid w:val="00B05F15"/>
    <w:rsid w:val="00B064C2"/>
    <w:rsid w:val="00B068CF"/>
    <w:rsid w:val="00B068D1"/>
    <w:rsid w:val="00B06DE6"/>
    <w:rsid w:val="00B06E77"/>
    <w:rsid w:val="00B06F94"/>
    <w:rsid w:val="00B071F6"/>
    <w:rsid w:val="00B074D4"/>
    <w:rsid w:val="00B07CDB"/>
    <w:rsid w:val="00B10C7A"/>
    <w:rsid w:val="00B11E75"/>
    <w:rsid w:val="00B11F40"/>
    <w:rsid w:val="00B12903"/>
    <w:rsid w:val="00B14060"/>
    <w:rsid w:val="00B143A6"/>
    <w:rsid w:val="00B146D6"/>
    <w:rsid w:val="00B14E14"/>
    <w:rsid w:val="00B151A0"/>
    <w:rsid w:val="00B1589E"/>
    <w:rsid w:val="00B15B96"/>
    <w:rsid w:val="00B16198"/>
    <w:rsid w:val="00B16B0D"/>
    <w:rsid w:val="00B16E11"/>
    <w:rsid w:val="00B172A7"/>
    <w:rsid w:val="00B17A66"/>
    <w:rsid w:val="00B17E4F"/>
    <w:rsid w:val="00B20DE9"/>
    <w:rsid w:val="00B21390"/>
    <w:rsid w:val="00B21BA8"/>
    <w:rsid w:val="00B21E4E"/>
    <w:rsid w:val="00B22304"/>
    <w:rsid w:val="00B22880"/>
    <w:rsid w:val="00B22CEF"/>
    <w:rsid w:val="00B23510"/>
    <w:rsid w:val="00B23F48"/>
    <w:rsid w:val="00B25127"/>
    <w:rsid w:val="00B253D0"/>
    <w:rsid w:val="00B26032"/>
    <w:rsid w:val="00B26111"/>
    <w:rsid w:val="00B2672A"/>
    <w:rsid w:val="00B26FED"/>
    <w:rsid w:val="00B279FD"/>
    <w:rsid w:val="00B27AEA"/>
    <w:rsid w:val="00B27C4E"/>
    <w:rsid w:val="00B30368"/>
    <w:rsid w:val="00B308C4"/>
    <w:rsid w:val="00B30ACE"/>
    <w:rsid w:val="00B30B52"/>
    <w:rsid w:val="00B30EB2"/>
    <w:rsid w:val="00B30EB4"/>
    <w:rsid w:val="00B3123E"/>
    <w:rsid w:val="00B32E07"/>
    <w:rsid w:val="00B336FC"/>
    <w:rsid w:val="00B34C1A"/>
    <w:rsid w:val="00B354A2"/>
    <w:rsid w:val="00B36492"/>
    <w:rsid w:val="00B37044"/>
    <w:rsid w:val="00B40FC3"/>
    <w:rsid w:val="00B41D5A"/>
    <w:rsid w:val="00B41E46"/>
    <w:rsid w:val="00B429A6"/>
    <w:rsid w:val="00B42B5F"/>
    <w:rsid w:val="00B44038"/>
    <w:rsid w:val="00B441BB"/>
    <w:rsid w:val="00B44FE6"/>
    <w:rsid w:val="00B456CB"/>
    <w:rsid w:val="00B45D78"/>
    <w:rsid w:val="00B45DB3"/>
    <w:rsid w:val="00B45DE1"/>
    <w:rsid w:val="00B4600C"/>
    <w:rsid w:val="00B46035"/>
    <w:rsid w:val="00B46386"/>
    <w:rsid w:val="00B463F1"/>
    <w:rsid w:val="00B46776"/>
    <w:rsid w:val="00B46FBD"/>
    <w:rsid w:val="00B47C3E"/>
    <w:rsid w:val="00B47CA4"/>
    <w:rsid w:val="00B47F78"/>
    <w:rsid w:val="00B5040F"/>
    <w:rsid w:val="00B504CF"/>
    <w:rsid w:val="00B504EC"/>
    <w:rsid w:val="00B51281"/>
    <w:rsid w:val="00B514E5"/>
    <w:rsid w:val="00B516F2"/>
    <w:rsid w:val="00B51E18"/>
    <w:rsid w:val="00B52315"/>
    <w:rsid w:val="00B523A8"/>
    <w:rsid w:val="00B52763"/>
    <w:rsid w:val="00B53505"/>
    <w:rsid w:val="00B5358E"/>
    <w:rsid w:val="00B538A9"/>
    <w:rsid w:val="00B53C10"/>
    <w:rsid w:val="00B53FF2"/>
    <w:rsid w:val="00B545ED"/>
    <w:rsid w:val="00B54859"/>
    <w:rsid w:val="00B54D69"/>
    <w:rsid w:val="00B55140"/>
    <w:rsid w:val="00B55382"/>
    <w:rsid w:val="00B55C0F"/>
    <w:rsid w:val="00B55D9B"/>
    <w:rsid w:val="00B562E3"/>
    <w:rsid w:val="00B5631F"/>
    <w:rsid w:val="00B568D0"/>
    <w:rsid w:val="00B56A85"/>
    <w:rsid w:val="00B5715A"/>
    <w:rsid w:val="00B5751D"/>
    <w:rsid w:val="00B60A51"/>
    <w:rsid w:val="00B60C44"/>
    <w:rsid w:val="00B60C52"/>
    <w:rsid w:val="00B62F12"/>
    <w:rsid w:val="00B63988"/>
    <w:rsid w:val="00B64165"/>
    <w:rsid w:val="00B641C5"/>
    <w:rsid w:val="00B65483"/>
    <w:rsid w:val="00B660F5"/>
    <w:rsid w:val="00B668CB"/>
    <w:rsid w:val="00B66ED0"/>
    <w:rsid w:val="00B67166"/>
    <w:rsid w:val="00B6718A"/>
    <w:rsid w:val="00B67310"/>
    <w:rsid w:val="00B674CC"/>
    <w:rsid w:val="00B6753E"/>
    <w:rsid w:val="00B67B3A"/>
    <w:rsid w:val="00B703B8"/>
    <w:rsid w:val="00B70402"/>
    <w:rsid w:val="00B72C61"/>
    <w:rsid w:val="00B734C4"/>
    <w:rsid w:val="00B73838"/>
    <w:rsid w:val="00B74399"/>
    <w:rsid w:val="00B74705"/>
    <w:rsid w:val="00B747EA"/>
    <w:rsid w:val="00B74912"/>
    <w:rsid w:val="00B74BC6"/>
    <w:rsid w:val="00B74CA4"/>
    <w:rsid w:val="00B74E8E"/>
    <w:rsid w:val="00B7505F"/>
    <w:rsid w:val="00B766A1"/>
    <w:rsid w:val="00B76B57"/>
    <w:rsid w:val="00B772CE"/>
    <w:rsid w:val="00B775CC"/>
    <w:rsid w:val="00B77BD1"/>
    <w:rsid w:val="00B8015D"/>
    <w:rsid w:val="00B80196"/>
    <w:rsid w:val="00B804D7"/>
    <w:rsid w:val="00B80EB3"/>
    <w:rsid w:val="00B81271"/>
    <w:rsid w:val="00B8142A"/>
    <w:rsid w:val="00B81DFB"/>
    <w:rsid w:val="00B81F2E"/>
    <w:rsid w:val="00B82600"/>
    <w:rsid w:val="00B83618"/>
    <w:rsid w:val="00B83801"/>
    <w:rsid w:val="00B838D6"/>
    <w:rsid w:val="00B83B4D"/>
    <w:rsid w:val="00B8423A"/>
    <w:rsid w:val="00B842FC"/>
    <w:rsid w:val="00B84953"/>
    <w:rsid w:val="00B84EE3"/>
    <w:rsid w:val="00B85218"/>
    <w:rsid w:val="00B852FE"/>
    <w:rsid w:val="00B85886"/>
    <w:rsid w:val="00B85D43"/>
    <w:rsid w:val="00B85FCF"/>
    <w:rsid w:val="00B86967"/>
    <w:rsid w:val="00B86D32"/>
    <w:rsid w:val="00B87C69"/>
    <w:rsid w:val="00B87FFA"/>
    <w:rsid w:val="00B90277"/>
    <w:rsid w:val="00B9075A"/>
    <w:rsid w:val="00B90A9C"/>
    <w:rsid w:val="00B91D2F"/>
    <w:rsid w:val="00B91DAE"/>
    <w:rsid w:val="00B922B0"/>
    <w:rsid w:val="00B929BC"/>
    <w:rsid w:val="00B93B89"/>
    <w:rsid w:val="00B949D1"/>
    <w:rsid w:val="00B94ABB"/>
    <w:rsid w:val="00B9620D"/>
    <w:rsid w:val="00B962BC"/>
    <w:rsid w:val="00B964E9"/>
    <w:rsid w:val="00B967F0"/>
    <w:rsid w:val="00B9697A"/>
    <w:rsid w:val="00B96B30"/>
    <w:rsid w:val="00B96C17"/>
    <w:rsid w:val="00B9781C"/>
    <w:rsid w:val="00B97882"/>
    <w:rsid w:val="00B978C8"/>
    <w:rsid w:val="00BA05CF"/>
    <w:rsid w:val="00BA0E45"/>
    <w:rsid w:val="00BA14F9"/>
    <w:rsid w:val="00BA1748"/>
    <w:rsid w:val="00BA17D3"/>
    <w:rsid w:val="00BA18B2"/>
    <w:rsid w:val="00BA2023"/>
    <w:rsid w:val="00BA2B06"/>
    <w:rsid w:val="00BA2BBE"/>
    <w:rsid w:val="00BA2BFA"/>
    <w:rsid w:val="00BA2EB2"/>
    <w:rsid w:val="00BA2EC1"/>
    <w:rsid w:val="00BA300D"/>
    <w:rsid w:val="00BA31D7"/>
    <w:rsid w:val="00BA349F"/>
    <w:rsid w:val="00BA38DF"/>
    <w:rsid w:val="00BA41ED"/>
    <w:rsid w:val="00BA4C3B"/>
    <w:rsid w:val="00BA502A"/>
    <w:rsid w:val="00BA56E0"/>
    <w:rsid w:val="00BA5E7C"/>
    <w:rsid w:val="00BA6151"/>
    <w:rsid w:val="00BA61E4"/>
    <w:rsid w:val="00BA6329"/>
    <w:rsid w:val="00BA6455"/>
    <w:rsid w:val="00BA67AE"/>
    <w:rsid w:val="00BA6A76"/>
    <w:rsid w:val="00BA6FB5"/>
    <w:rsid w:val="00BA795B"/>
    <w:rsid w:val="00BA7A35"/>
    <w:rsid w:val="00BA7A83"/>
    <w:rsid w:val="00BB0498"/>
    <w:rsid w:val="00BB081D"/>
    <w:rsid w:val="00BB0F38"/>
    <w:rsid w:val="00BB0F7B"/>
    <w:rsid w:val="00BB15FB"/>
    <w:rsid w:val="00BB17C0"/>
    <w:rsid w:val="00BB1A18"/>
    <w:rsid w:val="00BB1ACD"/>
    <w:rsid w:val="00BB1B8D"/>
    <w:rsid w:val="00BB1E02"/>
    <w:rsid w:val="00BB24F4"/>
    <w:rsid w:val="00BB2786"/>
    <w:rsid w:val="00BB2938"/>
    <w:rsid w:val="00BB2C79"/>
    <w:rsid w:val="00BB37F5"/>
    <w:rsid w:val="00BB3F3D"/>
    <w:rsid w:val="00BB402A"/>
    <w:rsid w:val="00BB57EF"/>
    <w:rsid w:val="00BB6A2B"/>
    <w:rsid w:val="00BB7356"/>
    <w:rsid w:val="00BB7C26"/>
    <w:rsid w:val="00BB7EE5"/>
    <w:rsid w:val="00BC07B3"/>
    <w:rsid w:val="00BC08BE"/>
    <w:rsid w:val="00BC1027"/>
    <w:rsid w:val="00BC1ADE"/>
    <w:rsid w:val="00BC1F08"/>
    <w:rsid w:val="00BC1F18"/>
    <w:rsid w:val="00BC1F4F"/>
    <w:rsid w:val="00BC3497"/>
    <w:rsid w:val="00BC4E0E"/>
    <w:rsid w:val="00BC500A"/>
    <w:rsid w:val="00BC5052"/>
    <w:rsid w:val="00BC50B8"/>
    <w:rsid w:val="00BC5661"/>
    <w:rsid w:val="00BC5832"/>
    <w:rsid w:val="00BC5D42"/>
    <w:rsid w:val="00BC6A78"/>
    <w:rsid w:val="00BC6DD4"/>
    <w:rsid w:val="00BC704A"/>
    <w:rsid w:val="00BC7818"/>
    <w:rsid w:val="00BD0030"/>
    <w:rsid w:val="00BD054C"/>
    <w:rsid w:val="00BD112E"/>
    <w:rsid w:val="00BD203F"/>
    <w:rsid w:val="00BD327E"/>
    <w:rsid w:val="00BD3465"/>
    <w:rsid w:val="00BD34AC"/>
    <w:rsid w:val="00BD3B6D"/>
    <w:rsid w:val="00BD43DD"/>
    <w:rsid w:val="00BD4A4C"/>
    <w:rsid w:val="00BD4D8E"/>
    <w:rsid w:val="00BD4FD0"/>
    <w:rsid w:val="00BD5BEE"/>
    <w:rsid w:val="00BD5C1D"/>
    <w:rsid w:val="00BD5D42"/>
    <w:rsid w:val="00BD6761"/>
    <w:rsid w:val="00BD68F3"/>
    <w:rsid w:val="00BD7A90"/>
    <w:rsid w:val="00BD7EBA"/>
    <w:rsid w:val="00BE05FC"/>
    <w:rsid w:val="00BE0BBD"/>
    <w:rsid w:val="00BE18D0"/>
    <w:rsid w:val="00BE1942"/>
    <w:rsid w:val="00BE1BF6"/>
    <w:rsid w:val="00BE21AE"/>
    <w:rsid w:val="00BE2597"/>
    <w:rsid w:val="00BE2646"/>
    <w:rsid w:val="00BE2C50"/>
    <w:rsid w:val="00BE2E06"/>
    <w:rsid w:val="00BE3653"/>
    <w:rsid w:val="00BE3D72"/>
    <w:rsid w:val="00BE3FD3"/>
    <w:rsid w:val="00BE412D"/>
    <w:rsid w:val="00BE45A2"/>
    <w:rsid w:val="00BE48E1"/>
    <w:rsid w:val="00BE4B7C"/>
    <w:rsid w:val="00BE4C34"/>
    <w:rsid w:val="00BE527E"/>
    <w:rsid w:val="00BE5AB8"/>
    <w:rsid w:val="00BE629C"/>
    <w:rsid w:val="00BE65CA"/>
    <w:rsid w:val="00BE68C3"/>
    <w:rsid w:val="00BE6CA9"/>
    <w:rsid w:val="00BE6FC4"/>
    <w:rsid w:val="00BE707B"/>
    <w:rsid w:val="00BE768D"/>
    <w:rsid w:val="00BF000D"/>
    <w:rsid w:val="00BF06D1"/>
    <w:rsid w:val="00BF0E22"/>
    <w:rsid w:val="00BF1255"/>
    <w:rsid w:val="00BF2BCD"/>
    <w:rsid w:val="00BF3FC6"/>
    <w:rsid w:val="00BF4C51"/>
    <w:rsid w:val="00BF5181"/>
    <w:rsid w:val="00BF5925"/>
    <w:rsid w:val="00BF5F80"/>
    <w:rsid w:val="00BF716A"/>
    <w:rsid w:val="00BF7458"/>
    <w:rsid w:val="00C009AD"/>
    <w:rsid w:val="00C00FA9"/>
    <w:rsid w:val="00C013EC"/>
    <w:rsid w:val="00C014CB"/>
    <w:rsid w:val="00C01722"/>
    <w:rsid w:val="00C01815"/>
    <w:rsid w:val="00C02627"/>
    <w:rsid w:val="00C02AEC"/>
    <w:rsid w:val="00C03239"/>
    <w:rsid w:val="00C035F3"/>
    <w:rsid w:val="00C03903"/>
    <w:rsid w:val="00C03B63"/>
    <w:rsid w:val="00C04279"/>
    <w:rsid w:val="00C043FF"/>
    <w:rsid w:val="00C04B75"/>
    <w:rsid w:val="00C055FF"/>
    <w:rsid w:val="00C05E70"/>
    <w:rsid w:val="00C06262"/>
    <w:rsid w:val="00C072C3"/>
    <w:rsid w:val="00C07E53"/>
    <w:rsid w:val="00C1004B"/>
    <w:rsid w:val="00C10179"/>
    <w:rsid w:val="00C1040B"/>
    <w:rsid w:val="00C1075D"/>
    <w:rsid w:val="00C11191"/>
    <w:rsid w:val="00C11B19"/>
    <w:rsid w:val="00C11C82"/>
    <w:rsid w:val="00C12CBF"/>
    <w:rsid w:val="00C133BA"/>
    <w:rsid w:val="00C1341F"/>
    <w:rsid w:val="00C1391C"/>
    <w:rsid w:val="00C14054"/>
    <w:rsid w:val="00C1661F"/>
    <w:rsid w:val="00C16E68"/>
    <w:rsid w:val="00C17344"/>
    <w:rsid w:val="00C17602"/>
    <w:rsid w:val="00C17B7F"/>
    <w:rsid w:val="00C228AF"/>
    <w:rsid w:val="00C22980"/>
    <w:rsid w:val="00C229F2"/>
    <w:rsid w:val="00C22C03"/>
    <w:rsid w:val="00C22E04"/>
    <w:rsid w:val="00C2319C"/>
    <w:rsid w:val="00C23390"/>
    <w:rsid w:val="00C23778"/>
    <w:rsid w:val="00C2377F"/>
    <w:rsid w:val="00C23CF6"/>
    <w:rsid w:val="00C24081"/>
    <w:rsid w:val="00C24247"/>
    <w:rsid w:val="00C255C1"/>
    <w:rsid w:val="00C26532"/>
    <w:rsid w:val="00C26B87"/>
    <w:rsid w:val="00C30BBC"/>
    <w:rsid w:val="00C3114F"/>
    <w:rsid w:val="00C3241F"/>
    <w:rsid w:val="00C328D2"/>
    <w:rsid w:val="00C32A45"/>
    <w:rsid w:val="00C33537"/>
    <w:rsid w:val="00C3565D"/>
    <w:rsid w:val="00C357F7"/>
    <w:rsid w:val="00C35AE5"/>
    <w:rsid w:val="00C363BD"/>
    <w:rsid w:val="00C36F10"/>
    <w:rsid w:val="00C3785F"/>
    <w:rsid w:val="00C37F95"/>
    <w:rsid w:val="00C40014"/>
    <w:rsid w:val="00C404CB"/>
    <w:rsid w:val="00C40DBB"/>
    <w:rsid w:val="00C40F27"/>
    <w:rsid w:val="00C4163B"/>
    <w:rsid w:val="00C41E42"/>
    <w:rsid w:val="00C42093"/>
    <w:rsid w:val="00C42179"/>
    <w:rsid w:val="00C424F4"/>
    <w:rsid w:val="00C430F2"/>
    <w:rsid w:val="00C43791"/>
    <w:rsid w:val="00C44223"/>
    <w:rsid w:val="00C461E2"/>
    <w:rsid w:val="00C464B4"/>
    <w:rsid w:val="00C46F57"/>
    <w:rsid w:val="00C46FC3"/>
    <w:rsid w:val="00C478B5"/>
    <w:rsid w:val="00C479E0"/>
    <w:rsid w:val="00C47BCA"/>
    <w:rsid w:val="00C51665"/>
    <w:rsid w:val="00C550D3"/>
    <w:rsid w:val="00C55110"/>
    <w:rsid w:val="00C55A2E"/>
    <w:rsid w:val="00C55B5B"/>
    <w:rsid w:val="00C560CF"/>
    <w:rsid w:val="00C56A4C"/>
    <w:rsid w:val="00C56AE0"/>
    <w:rsid w:val="00C574DB"/>
    <w:rsid w:val="00C57631"/>
    <w:rsid w:val="00C57B63"/>
    <w:rsid w:val="00C57C38"/>
    <w:rsid w:val="00C57D8F"/>
    <w:rsid w:val="00C61209"/>
    <w:rsid w:val="00C61704"/>
    <w:rsid w:val="00C61E9D"/>
    <w:rsid w:val="00C62B85"/>
    <w:rsid w:val="00C62E10"/>
    <w:rsid w:val="00C6336D"/>
    <w:rsid w:val="00C637BD"/>
    <w:rsid w:val="00C639FA"/>
    <w:rsid w:val="00C63E58"/>
    <w:rsid w:val="00C6457E"/>
    <w:rsid w:val="00C64B48"/>
    <w:rsid w:val="00C6547E"/>
    <w:rsid w:val="00C659AD"/>
    <w:rsid w:val="00C65EDD"/>
    <w:rsid w:val="00C67341"/>
    <w:rsid w:val="00C67AE9"/>
    <w:rsid w:val="00C701C7"/>
    <w:rsid w:val="00C70487"/>
    <w:rsid w:val="00C70499"/>
    <w:rsid w:val="00C70D9D"/>
    <w:rsid w:val="00C70E5E"/>
    <w:rsid w:val="00C7173C"/>
    <w:rsid w:val="00C72189"/>
    <w:rsid w:val="00C72C75"/>
    <w:rsid w:val="00C72E0F"/>
    <w:rsid w:val="00C739B8"/>
    <w:rsid w:val="00C73BF2"/>
    <w:rsid w:val="00C74385"/>
    <w:rsid w:val="00C74501"/>
    <w:rsid w:val="00C749F3"/>
    <w:rsid w:val="00C74A29"/>
    <w:rsid w:val="00C75452"/>
    <w:rsid w:val="00C7624F"/>
    <w:rsid w:val="00C762F3"/>
    <w:rsid w:val="00C76811"/>
    <w:rsid w:val="00C76CCB"/>
    <w:rsid w:val="00C778D1"/>
    <w:rsid w:val="00C80185"/>
    <w:rsid w:val="00C80B79"/>
    <w:rsid w:val="00C80D35"/>
    <w:rsid w:val="00C81400"/>
    <w:rsid w:val="00C816EC"/>
    <w:rsid w:val="00C81A0E"/>
    <w:rsid w:val="00C81C06"/>
    <w:rsid w:val="00C81D31"/>
    <w:rsid w:val="00C828FF"/>
    <w:rsid w:val="00C82A61"/>
    <w:rsid w:val="00C82CAC"/>
    <w:rsid w:val="00C832A0"/>
    <w:rsid w:val="00C83F07"/>
    <w:rsid w:val="00C84443"/>
    <w:rsid w:val="00C848E9"/>
    <w:rsid w:val="00C849DC"/>
    <w:rsid w:val="00C85049"/>
    <w:rsid w:val="00C85099"/>
    <w:rsid w:val="00C8647C"/>
    <w:rsid w:val="00C87D4D"/>
    <w:rsid w:val="00C90158"/>
    <w:rsid w:val="00C907C0"/>
    <w:rsid w:val="00C90CC1"/>
    <w:rsid w:val="00C90CD0"/>
    <w:rsid w:val="00C90EEF"/>
    <w:rsid w:val="00C90F23"/>
    <w:rsid w:val="00C92779"/>
    <w:rsid w:val="00C927AA"/>
    <w:rsid w:val="00C93BB8"/>
    <w:rsid w:val="00C940AB"/>
    <w:rsid w:val="00C94437"/>
    <w:rsid w:val="00C9550C"/>
    <w:rsid w:val="00C955BB"/>
    <w:rsid w:val="00C95ACB"/>
    <w:rsid w:val="00C9603E"/>
    <w:rsid w:val="00C96826"/>
    <w:rsid w:val="00C96D66"/>
    <w:rsid w:val="00C970FD"/>
    <w:rsid w:val="00C974B7"/>
    <w:rsid w:val="00C97F4E"/>
    <w:rsid w:val="00CA0786"/>
    <w:rsid w:val="00CA07FD"/>
    <w:rsid w:val="00CA09A0"/>
    <w:rsid w:val="00CA0CB0"/>
    <w:rsid w:val="00CA1144"/>
    <w:rsid w:val="00CA11F0"/>
    <w:rsid w:val="00CA21DE"/>
    <w:rsid w:val="00CA2587"/>
    <w:rsid w:val="00CA27F9"/>
    <w:rsid w:val="00CA2B0F"/>
    <w:rsid w:val="00CA3662"/>
    <w:rsid w:val="00CA3BC0"/>
    <w:rsid w:val="00CA41CA"/>
    <w:rsid w:val="00CA4452"/>
    <w:rsid w:val="00CA482A"/>
    <w:rsid w:val="00CA5A79"/>
    <w:rsid w:val="00CA5B79"/>
    <w:rsid w:val="00CA64A7"/>
    <w:rsid w:val="00CA707E"/>
    <w:rsid w:val="00CA72F6"/>
    <w:rsid w:val="00CA78B1"/>
    <w:rsid w:val="00CA7E1B"/>
    <w:rsid w:val="00CA7E75"/>
    <w:rsid w:val="00CB013B"/>
    <w:rsid w:val="00CB0479"/>
    <w:rsid w:val="00CB0776"/>
    <w:rsid w:val="00CB0A0B"/>
    <w:rsid w:val="00CB101E"/>
    <w:rsid w:val="00CB1D24"/>
    <w:rsid w:val="00CB273B"/>
    <w:rsid w:val="00CB27E7"/>
    <w:rsid w:val="00CB2C2C"/>
    <w:rsid w:val="00CB2F20"/>
    <w:rsid w:val="00CB337B"/>
    <w:rsid w:val="00CB3530"/>
    <w:rsid w:val="00CB41E9"/>
    <w:rsid w:val="00CB4309"/>
    <w:rsid w:val="00CB4499"/>
    <w:rsid w:val="00CB556F"/>
    <w:rsid w:val="00CB5891"/>
    <w:rsid w:val="00CB5B3B"/>
    <w:rsid w:val="00CB5D7A"/>
    <w:rsid w:val="00CB5F83"/>
    <w:rsid w:val="00CB669B"/>
    <w:rsid w:val="00CB7232"/>
    <w:rsid w:val="00CB7A50"/>
    <w:rsid w:val="00CC00D2"/>
    <w:rsid w:val="00CC086C"/>
    <w:rsid w:val="00CC0C7B"/>
    <w:rsid w:val="00CC1BDA"/>
    <w:rsid w:val="00CC2E67"/>
    <w:rsid w:val="00CC3D2C"/>
    <w:rsid w:val="00CC4EAC"/>
    <w:rsid w:val="00CC5180"/>
    <w:rsid w:val="00CC52DF"/>
    <w:rsid w:val="00CC542E"/>
    <w:rsid w:val="00CC6244"/>
    <w:rsid w:val="00CC6942"/>
    <w:rsid w:val="00CC6E90"/>
    <w:rsid w:val="00CC7773"/>
    <w:rsid w:val="00CC7A93"/>
    <w:rsid w:val="00CD10A3"/>
    <w:rsid w:val="00CD118B"/>
    <w:rsid w:val="00CD1AC3"/>
    <w:rsid w:val="00CD1DAE"/>
    <w:rsid w:val="00CD23D8"/>
    <w:rsid w:val="00CD2987"/>
    <w:rsid w:val="00CD358B"/>
    <w:rsid w:val="00CD3F9A"/>
    <w:rsid w:val="00CD4186"/>
    <w:rsid w:val="00CD4281"/>
    <w:rsid w:val="00CD48F9"/>
    <w:rsid w:val="00CD56B6"/>
    <w:rsid w:val="00CD58C0"/>
    <w:rsid w:val="00CD5BDD"/>
    <w:rsid w:val="00CD60B1"/>
    <w:rsid w:val="00CD7787"/>
    <w:rsid w:val="00CD78AA"/>
    <w:rsid w:val="00CD7940"/>
    <w:rsid w:val="00CE130E"/>
    <w:rsid w:val="00CE1816"/>
    <w:rsid w:val="00CE21EC"/>
    <w:rsid w:val="00CE3059"/>
    <w:rsid w:val="00CE3295"/>
    <w:rsid w:val="00CE3627"/>
    <w:rsid w:val="00CE3C06"/>
    <w:rsid w:val="00CE418E"/>
    <w:rsid w:val="00CE4688"/>
    <w:rsid w:val="00CE4C0F"/>
    <w:rsid w:val="00CE68A2"/>
    <w:rsid w:val="00CE6BE4"/>
    <w:rsid w:val="00CE6D77"/>
    <w:rsid w:val="00CE6F31"/>
    <w:rsid w:val="00CE70FF"/>
    <w:rsid w:val="00CE74A4"/>
    <w:rsid w:val="00CF1773"/>
    <w:rsid w:val="00CF1B25"/>
    <w:rsid w:val="00CF2505"/>
    <w:rsid w:val="00CF2AAE"/>
    <w:rsid w:val="00CF2D86"/>
    <w:rsid w:val="00CF3D1D"/>
    <w:rsid w:val="00CF41C2"/>
    <w:rsid w:val="00CF435E"/>
    <w:rsid w:val="00CF436A"/>
    <w:rsid w:val="00CF54BD"/>
    <w:rsid w:val="00CF5E91"/>
    <w:rsid w:val="00CF6536"/>
    <w:rsid w:val="00CF6A39"/>
    <w:rsid w:val="00CF6C31"/>
    <w:rsid w:val="00CF7182"/>
    <w:rsid w:val="00CF7661"/>
    <w:rsid w:val="00CF7673"/>
    <w:rsid w:val="00CF795A"/>
    <w:rsid w:val="00D0015F"/>
    <w:rsid w:val="00D00235"/>
    <w:rsid w:val="00D0096F"/>
    <w:rsid w:val="00D00AC6"/>
    <w:rsid w:val="00D01190"/>
    <w:rsid w:val="00D01467"/>
    <w:rsid w:val="00D01533"/>
    <w:rsid w:val="00D01D80"/>
    <w:rsid w:val="00D02428"/>
    <w:rsid w:val="00D02A05"/>
    <w:rsid w:val="00D03698"/>
    <w:rsid w:val="00D039EF"/>
    <w:rsid w:val="00D04B01"/>
    <w:rsid w:val="00D04BDD"/>
    <w:rsid w:val="00D05116"/>
    <w:rsid w:val="00D052C3"/>
    <w:rsid w:val="00D05376"/>
    <w:rsid w:val="00D05A10"/>
    <w:rsid w:val="00D05F36"/>
    <w:rsid w:val="00D06093"/>
    <w:rsid w:val="00D062F8"/>
    <w:rsid w:val="00D06323"/>
    <w:rsid w:val="00D075F7"/>
    <w:rsid w:val="00D076D7"/>
    <w:rsid w:val="00D10020"/>
    <w:rsid w:val="00D106F9"/>
    <w:rsid w:val="00D1079E"/>
    <w:rsid w:val="00D11473"/>
    <w:rsid w:val="00D114D6"/>
    <w:rsid w:val="00D1177A"/>
    <w:rsid w:val="00D11B2B"/>
    <w:rsid w:val="00D11BC9"/>
    <w:rsid w:val="00D1336B"/>
    <w:rsid w:val="00D14475"/>
    <w:rsid w:val="00D151D4"/>
    <w:rsid w:val="00D152F4"/>
    <w:rsid w:val="00D15322"/>
    <w:rsid w:val="00D159EF"/>
    <w:rsid w:val="00D15A82"/>
    <w:rsid w:val="00D16010"/>
    <w:rsid w:val="00D160AE"/>
    <w:rsid w:val="00D175A7"/>
    <w:rsid w:val="00D17926"/>
    <w:rsid w:val="00D179A0"/>
    <w:rsid w:val="00D17A7D"/>
    <w:rsid w:val="00D2032F"/>
    <w:rsid w:val="00D20AF7"/>
    <w:rsid w:val="00D20C28"/>
    <w:rsid w:val="00D213AF"/>
    <w:rsid w:val="00D21802"/>
    <w:rsid w:val="00D21B14"/>
    <w:rsid w:val="00D21DDB"/>
    <w:rsid w:val="00D221EC"/>
    <w:rsid w:val="00D224A9"/>
    <w:rsid w:val="00D23303"/>
    <w:rsid w:val="00D2340F"/>
    <w:rsid w:val="00D247EF"/>
    <w:rsid w:val="00D248DD"/>
    <w:rsid w:val="00D24AEC"/>
    <w:rsid w:val="00D24F62"/>
    <w:rsid w:val="00D25A2F"/>
    <w:rsid w:val="00D26B2D"/>
    <w:rsid w:val="00D27248"/>
    <w:rsid w:val="00D30136"/>
    <w:rsid w:val="00D3027E"/>
    <w:rsid w:val="00D30508"/>
    <w:rsid w:val="00D30A9A"/>
    <w:rsid w:val="00D31528"/>
    <w:rsid w:val="00D31673"/>
    <w:rsid w:val="00D316F7"/>
    <w:rsid w:val="00D31A3D"/>
    <w:rsid w:val="00D31CB2"/>
    <w:rsid w:val="00D325D4"/>
    <w:rsid w:val="00D3292B"/>
    <w:rsid w:val="00D32B72"/>
    <w:rsid w:val="00D32C54"/>
    <w:rsid w:val="00D34811"/>
    <w:rsid w:val="00D35497"/>
    <w:rsid w:val="00D3622E"/>
    <w:rsid w:val="00D364F4"/>
    <w:rsid w:val="00D370C7"/>
    <w:rsid w:val="00D373D9"/>
    <w:rsid w:val="00D3765D"/>
    <w:rsid w:val="00D376D6"/>
    <w:rsid w:val="00D37CB5"/>
    <w:rsid w:val="00D409AE"/>
    <w:rsid w:val="00D40E5A"/>
    <w:rsid w:val="00D429C7"/>
    <w:rsid w:val="00D42D6C"/>
    <w:rsid w:val="00D4316B"/>
    <w:rsid w:val="00D43566"/>
    <w:rsid w:val="00D44845"/>
    <w:rsid w:val="00D44ADD"/>
    <w:rsid w:val="00D44B08"/>
    <w:rsid w:val="00D4569B"/>
    <w:rsid w:val="00D46662"/>
    <w:rsid w:val="00D47485"/>
    <w:rsid w:val="00D474D4"/>
    <w:rsid w:val="00D50286"/>
    <w:rsid w:val="00D50A49"/>
    <w:rsid w:val="00D5101D"/>
    <w:rsid w:val="00D51963"/>
    <w:rsid w:val="00D51DBC"/>
    <w:rsid w:val="00D51F65"/>
    <w:rsid w:val="00D5233F"/>
    <w:rsid w:val="00D5280C"/>
    <w:rsid w:val="00D53314"/>
    <w:rsid w:val="00D54B55"/>
    <w:rsid w:val="00D55046"/>
    <w:rsid w:val="00D556C8"/>
    <w:rsid w:val="00D5676C"/>
    <w:rsid w:val="00D567A2"/>
    <w:rsid w:val="00D5731A"/>
    <w:rsid w:val="00D57A7B"/>
    <w:rsid w:val="00D57D1B"/>
    <w:rsid w:val="00D6021A"/>
    <w:rsid w:val="00D60BFA"/>
    <w:rsid w:val="00D610C6"/>
    <w:rsid w:val="00D610D0"/>
    <w:rsid w:val="00D6183A"/>
    <w:rsid w:val="00D6212B"/>
    <w:rsid w:val="00D62797"/>
    <w:rsid w:val="00D635D5"/>
    <w:rsid w:val="00D63C17"/>
    <w:rsid w:val="00D63EC9"/>
    <w:rsid w:val="00D646B0"/>
    <w:rsid w:val="00D6483C"/>
    <w:rsid w:val="00D64F8C"/>
    <w:rsid w:val="00D65269"/>
    <w:rsid w:val="00D65F41"/>
    <w:rsid w:val="00D6661C"/>
    <w:rsid w:val="00D67D6B"/>
    <w:rsid w:val="00D7006B"/>
    <w:rsid w:val="00D703F2"/>
    <w:rsid w:val="00D7070E"/>
    <w:rsid w:val="00D71459"/>
    <w:rsid w:val="00D71A03"/>
    <w:rsid w:val="00D71F9E"/>
    <w:rsid w:val="00D7220E"/>
    <w:rsid w:val="00D73035"/>
    <w:rsid w:val="00D73634"/>
    <w:rsid w:val="00D73921"/>
    <w:rsid w:val="00D73A88"/>
    <w:rsid w:val="00D73ACA"/>
    <w:rsid w:val="00D740A8"/>
    <w:rsid w:val="00D74B83"/>
    <w:rsid w:val="00D74C5D"/>
    <w:rsid w:val="00D74F1E"/>
    <w:rsid w:val="00D75338"/>
    <w:rsid w:val="00D7556F"/>
    <w:rsid w:val="00D75E78"/>
    <w:rsid w:val="00D76066"/>
    <w:rsid w:val="00D7698D"/>
    <w:rsid w:val="00D76A69"/>
    <w:rsid w:val="00D77BAC"/>
    <w:rsid w:val="00D800B7"/>
    <w:rsid w:val="00D80632"/>
    <w:rsid w:val="00D80CAA"/>
    <w:rsid w:val="00D80ED0"/>
    <w:rsid w:val="00D80EF1"/>
    <w:rsid w:val="00D80FBD"/>
    <w:rsid w:val="00D81309"/>
    <w:rsid w:val="00D81559"/>
    <w:rsid w:val="00D8167B"/>
    <w:rsid w:val="00D8174C"/>
    <w:rsid w:val="00D81816"/>
    <w:rsid w:val="00D8195A"/>
    <w:rsid w:val="00D8199E"/>
    <w:rsid w:val="00D819EB"/>
    <w:rsid w:val="00D81F64"/>
    <w:rsid w:val="00D823A1"/>
    <w:rsid w:val="00D82E9E"/>
    <w:rsid w:val="00D83811"/>
    <w:rsid w:val="00D83CB1"/>
    <w:rsid w:val="00D848C7"/>
    <w:rsid w:val="00D84903"/>
    <w:rsid w:val="00D84E44"/>
    <w:rsid w:val="00D86BA4"/>
    <w:rsid w:val="00D872C5"/>
    <w:rsid w:val="00D87707"/>
    <w:rsid w:val="00D87745"/>
    <w:rsid w:val="00D87AB5"/>
    <w:rsid w:val="00D87F84"/>
    <w:rsid w:val="00D87FD0"/>
    <w:rsid w:val="00D90097"/>
    <w:rsid w:val="00D900D4"/>
    <w:rsid w:val="00D908C5"/>
    <w:rsid w:val="00D90C26"/>
    <w:rsid w:val="00D90DD3"/>
    <w:rsid w:val="00D911D5"/>
    <w:rsid w:val="00D91446"/>
    <w:rsid w:val="00D92C5F"/>
    <w:rsid w:val="00D92C63"/>
    <w:rsid w:val="00D92E4C"/>
    <w:rsid w:val="00D92E4D"/>
    <w:rsid w:val="00D932A2"/>
    <w:rsid w:val="00D93416"/>
    <w:rsid w:val="00D93BCD"/>
    <w:rsid w:val="00D9417D"/>
    <w:rsid w:val="00D942E9"/>
    <w:rsid w:val="00D94BC8"/>
    <w:rsid w:val="00D94F7D"/>
    <w:rsid w:val="00D95039"/>
    <w:rsid w:val="00D96694"/>
    <w:rsid w:val="00D96E07"/>
    <w:rsid w:val="00D97A68"/>
    <w:rsid w:val="00D97DAA"/>
    <w:rsid w:val="00DA06A0"/>
    <w:rsid w:val="00DA0E57"/>
    <w:rsid w:val="00DA0E83"/>
    <w:rsid w:val="00DA0FED"/>
    <w:rsid w:val="00DA12A9"/>
    <w:rsid w:val="00DA160B"/>
    <w:rsid w:val="00DA2E83"/>
    <w:rsid w:val="00DA3B77"/>
    <w:rsid w:val="00DA428A"/>
    <w:rsid w:val="00DA4F0C"/>
    <w:rsid w:val="00DA54FD"/>
    <w:rsid w:val="00DA685A"/>
    <w:rsid w:val="00DA68AF"/>
    <w:rsid w:val="00DA68E7"/>
    <w:rsid w:val="00DA68F4"/>
    <w:rsid w:val="00DA690E"/>
    <w:rsid w:val="00DA74B9"/>
    <w:rsid w:val="00DA7C12"/>
    <w:rsid w:val="00DB0460"/>
    <w:rsid w:val="00DB099E"/>
    <w:rsid w:val="00DB1202"/>
    <w:rsid w:val="00DB1419"/>
    <w:rsid w:val="00DB1D8A"/>
    <w:rsid w:val="00DB2303"/>
    <w:rsid w:val="00DB26E2"/>
    <w:rsid w:val="00DB35FB"/>
    <w:rsid w:val="00DB3EE0"/>
    <w:rsid w:val="00DB3F64"/>
    <w:rsid w:val="00DB4045"/>
    <w:rsid w:val="00DB439A"/>
    <w:rsid w:val="00DB439E"/>
    <w:rsid w:val="00DB4D42"/>
    <w:rsid w:val="00DB5794"/>
    <w:rsid w:val="00DB5FCE"/>
    <w:rsid w:val="00DB68C3"/>
    <w:rsid w:val="00DB69A9"/>
    <w:rsid w:val="00DB6EA7"/>
    <w:rsid w:val="00DB6F77"/>
    <w:rsid w:val="00DB71B9"/>
    <w:rsid w:val="00DB79D1"/>
    <w:rsid w:val="00DB7E00"/>
    <w:rsid w:val="00DC011F"/>
    <w:rsid w:val="00DC0508"/>
    <w:rsid w:val="00DC0B7E"/>
    <w:rsid w:val="00DC0E26"/>
    <w:rsid w:val="00DC0F0B"/>
    <w:rsid w:val="00DC11B2"/>
    <w:rsid w:val="00DC19ED"/>
    <w:rsid w:val="00DC1EAA"/>
    <w:rsid w:val="00DC20E9"/>
    <w:rsid w:val="00DC2143"/>
    <w:rsid w:val="00DC220B"/>
    <w:rsid w:val="00DC3777"/>
    <w:rsid w:val="00DC3DF2"/>
    <w:rsid w:val="00DC4038"/>
    <w:rsid w:val="00DC514D"/>
    <w:rsid w:val="00DC59FD"/>
    <w:rsid w:val="00DC5C05"/>
    <w:rsid w:val="00DC7101"/>
    <w:rsid w:val="00DC7DA2"/>
    <w:rsid w:val="00DD0987"/>
    <w:rsid w:val="00DD0A1D"/>
    <w:rsid w:val="00DD1482"/>
    <w:rsid w:val="00DD14E9"/>
    <w:rsid w:val="00DD15FE"/>
    <w:rsid w:val="00DD1AEB"/>
    <w:rsid w:val="00DD1C8B"/>
    <w:rsid w:val="00DD1CF8"/>
    <w:rsid w:val="00DD2393"/>
    <w:rsid w:val="00DD2492"/>
    <w:rsid w:val="00DD333C"/>
    <w:rsid w:val="00DD34AF"/>
    <w:rsid w:val="00DD3764"/>
    <w:rsid w:val="00DD3D90"/>
    <w:rsid w:val="00DD4234"/>
    <w:rsid w:val="00DD4C54"/>
    <w:rsid w:val="00DD6B3C"/>
    <w:rsid w:val="00DD6D75"/>
    <w:rsid w:val="00DD6D86"/>
    <w:rsid w:val="00DD74BB"/>
    <w:rsid w:val="00DD770E"/>
    <w:rsid w:val="00DD7BE1"/>
    <w:rsid w:val="00DD7D5B"/>
    <w:rsid w:val="00DE031A"/>
    <w:rsid w:val="00DE03FF"/>
    <w:rsid w:val="00DE07A0"/>
    <w:rsid w:val="00DE0A8C"/>
    <w:rsid w:val="00DE0B6D"/>
    <w:rsid w:val="00DE1168"/>
    <w:rsid w:val="00DE13AC"/>
    <w:rsid w:val="00DE14B9"/>
    <w:rsid w:val="00DE1C9F"/>
    <w:rsid w:val="00DE2A2E"/>
    <w:rsid w:val="00DE2F10"/>
    <w:rsid w:val="00DE3232"/>
    <w:rsid w:val="00DE37DC"/>
    <w:rsid w:val="00DE3BB4"/>
    <w:rsid w:val="00DE3CA9"/>
    <w:rsid w:val="00DE4574"/>
    <w:rsid w:val="00DE4748"/>
    <w:rsid w:val="00DE541D"/>
    <w:rsid w:val="00DE556E"/>
    <w:rsid w:val="00DE5578"/>
    <w:rsid w:val="00DE5D35"/>
    <w:rsid w:val="00DE5F8A"/>
    <w:rsid w:val="00DE5F9A"/>
    <w:rsid w:val="00DE6486"/>
    <w:rsid w:val="00DE66C7"/>
    <w:rsid w:val="00DE6783"/>
    <w:rsid w:val="00DE695B"/>
    <w:rsid w:val="00DE6A85"/>
    <w:rsid w:val="00DE7AAA"/>
    <w:rsid w:val="00DE7ADB"/>
    <w:rsid w:val="00DF02DD"/>
    <w:rsid w:val="00DF1A61"/>
    <w:rsid w:val="00DF2C76"/>
    <w:rsid w:val="00DF3D29"/>
    <w:rsid w:val="00DF3EA5"/>
    <w:rsid w:val="00DF4875"/>
    <w:rsid w:val="00DF49B3"/>
    <w:rsid w:val="00DF4A21"/>
    <w:rsid w:val="00DF4B6A"/>
    <w:rsid w:val="00DF4CC0"/>
    <w:rsid w:val="00DF58B1"/>
    <w:rsid w:val="00DF5E13"/>
    <w:rsid w:val="00DF603B"/>
    <w:rsid w:val="00DF61E5"/>
    <w:rsid w:val="00DF6370"/>
    <w:rsid w:val="00DF6B13"/>
    <w:rsid w:val="00DF786F"/>
    <w:rsid w:val="00DF7913"/>
    <w:rsid w:val="00E0041A"/>
    <w:rsid w:val="00E00729"/>
    <w:rsid w:val="00E00EDA"/>
    <w:rsid w:val="00E0131A"/>
    <w:rsid w:val="00E01369"/>
    <w:rsid w:val="00E01423"/>
    <w:rsid w:val="00E01588"/>
    <w:rsid w:val="00E01757"/>
    <w:rsid w:val="00E021F3"/>
    <w:rsid w:val="00E02213"/>
    <w:rsid w:val="00E028F1"/>
    <w:rsid w:val="00E03863"/>
    <w:rsid w:val="00E03AF8"/>
    <w:rsid w:val="00E03BD3"/>
    <w:rsid w:val="00E04332"/>
    <w:rsid w:val="00E04C90"/>
    <w:rsid w:val="00E04E29"/>
    <w:rsid w:val="00E052DA"/>
    <w:rsid w:val="00E054FE"/>
    <w:rsid w:val="00E05ADC"/>
    <w:rsid w:val="00E06275"/>
    <w:rsid w:val="00E06A95"/>
    <w:rsid w:val="00E073EF"/>
    <w:rsid w:val="00E07401"/>
    <w:rsid w:val="00E07E9F"/>
    <w:rsid w:val="00E10563"/>
    <w:rsid w:val="00E1183A"/>
    <w:rsid w:val="00E12F30"/>
    <w:rsid w:val="00E1328D"/>
    <w:rsid w:val="00E13E48"/>
    <w:rsid w:val="00E1458A"/>
    <w:rsid w:val="00E14B03"/>
    <w:rsid w:val="00E14DD8"/>
    <w:rsid w:val="00E1506B"/>
    <w:rsid w:val="00E152A6"/>
    <w:rsid w:val="00E15938"/>
    <w:rsid w:val="00E15A46"/>
    <w:rsid w:val="00E15D75"/>
    <w:rsid w:val="00E17040"/>
    <w:rsid w:val="00E17110"/>
    <w:rsid w:val="00E171AC"/>
    <w:rsid w:val="00E171CC"/>
    <w:rsid w:val="00E171F8"/>
    <w:rsid w:val="00E201AD"/>
    <w:rsid w:val="00E2094E"/>
    <w:rsid w:val="00E20C04"/>
    <w:rsid w:val="00E21397"/>
    <w:rsid w:val="00E218A6"/>
    <w:rsid w:val="00E224B7"/>
    <w:rsid w:val="00E22E96"/>
    <w:rsid w:val="00E236A0"/>
    <w:rsid w:val="00E238DB"/>
    <w:rsid w:val="00E240BD"/>
    <w:rsid w:val="00E243F2"/>
    <w:rsid w:val="00E250C8"/>
    <w:rsid w:val="00E25166"/>
    <w:rsid w:val="00E253C7"/>
    <w:rsid w:val="00E254EC"/>
    <w:rsid w:val="00E25780"/>
    <w:rsid w:val="00E25E12"/>
    <w:rsid w:val="00E26822"/>
    <w:rsid w:val="00E277D5"/>
    <w:rsid w:val="00E2782B"/>
    <w:rsid w:val="00E27876"/>
    <w:rsid w:val="00E306E6"/>
    <w:rsid w:val="00E30721"/>
    <w:rsid w:val="00E3228C"/>
    <w:rsid w:val="00E32FCD"/>
    <w:rsid w:val="00E331AA"/>
    <w:rsid w:val="00E333CB"/>
    <w:rsid w:val="00E345D3"/>
    <w:rsid w:val="00E36A1F"/>
    <w:rsid w:val="00E36BBD"/>
    <w:rsid w:val="00E37458"/>
    <w:rsid w:val="00E379DE"/>
    <w:rsid w:val="00E37B89"/>
    <w:rsid w:val="00E40222"/>
    <w:rsid w:val="00E4127E"/>
    <w:rsid w:val="00E414D7"/>
    <w:rsid w:val="00E423F4"/>
    <w:rsid w:val="00E4281F"/>
    <w:rsid w:val="00E43496"/>
    <w:rsid w:val="00E43837"/>
    <w:rsid w:val="00E43979"/>
    <w:rsid w:val="00E43ABB"/>
    <w:rsid w:val="00E43C6F"/>
    <w:rsid w:val="00E444EE"/>
    <w:rsid w:val="00E44790"/>
    <w:rsid w:val="00E44871"/>
    <w:rsid w:val="00E44B7A"/>
    <w:rsid w:val="00E44BD1"/>
    <w:rsid w:val="00E44E38"/>
    <w:rsid w:val="00E453BA"/>
    <w:rsid w:val="00E454EB"/>
    <w:rsid w:val="00E45E0A"/>
    <w:rsid w:val="00E46669"/>
    <w:rsid w:val="00E467E4"/>
    <w:rsid w:val="00E46B20"/>
    <w:rsid w:val="00E47510"/>
    <w:rsid w:val="00E47A96"/>
    <w:rsid w:val="00E47E6E"/>
    <w:rsid w:val="00E502BE"/>
    <w:rsid w:val="00E50C31"/>
    <w:rsid w:val="00E5110D"/>
    <w:rsid w:val="00E51235"/>
    <w:rsid w:val="00E51342"/>
    <w:rsid w:val="00E514B0"/>
    <w:rsid w:val="00E51617"/>
    <w:rsid w:val="00E516E4"/>
    <w:rsid w:val="00E521B5"/>
    <w:rsid w:val="00E53008"/>
    <w:rsid w:val="00E53120"/>
    <w:rsid w:val="00E536F8"/>
    <w:rsid w:val="00E5392F"/>
    <w:rsid w:val="00E53DB2"/>
    <w:rsid w:val="00E5428B"/>
    <w:rsid w:val="00E5434F"/>
    <w:rsid w:val="00E549E4"/>
    <w:rsid w:val="00E54D6C"/>
    <w:rsid w:val="00E55044"/>
    <w:rsid w:val="00E551A5"/>
    <w:rsid w:val="00E55E73"/>
    <w:rsid w:val="00E575B6"/>
    <w:rsid w:val="00E576AF"/>
    <w:rsid w:val="00E57AF6"/>
    <w:rsid w:val="00E57CEB"/>
    <w:rsid w:val="00E6079F"/>
    <w:rsid w:val="00E611DF"/>
    <w:rsid w:val="00E6230E"/>
    <w:rsid w:val="00E624E4"/>
    <w:rsid w:val="00E62616"/>
    <w:rsid w:val="00E6285E"/>
    <w:rsid w:val="00E6296B"/>
    <w:rsid w:val="00E631EC"/>
    <w:rsid w:val="00E637EA"/>
    <w:rsid w:val="00E64F57"/>
    <w:rsid w:val="00E65337"/>
    <w:rsid w:val="00E65435"/>
    <w:rsid w:val="00E6578F"/>
    <w:rsid w:val="00E6584B"/>
    <w:rsid w:val="00E658F8"/>
    <w:rsid w:val="00E66553"/>
    <w:rsid w:val="00E67997"/>
    <w:rsid w:val="00E702FD"/>
    <w:rsid w:val="00E708C1"/>
    <w:rsid w:val="00E71386"/>
    <w:rsid w:val="00E7158E"/>
    <w:rsid w:val="00E719C1"/>
    <w:rsid w:val="00E71A65"/>
    <w:rsid w:val="00E727AA"/>
    <w:rsid w:val="00E73307"/>
    <w:rsid w:val="00E742AC"/>
    <w:rsid w:val="00E749EB"/>
    <w:rsid w:val="00E7538E"/>
    <w:rsid w:val="00E75E96"/>
    <w:rsid w:val="00E7666C"/>
    <w:rsid w:val="00E7757E"/>
    <w:rsid w:val="00E77B7E"/>
    <w:rsid w:val="00E77EAF"/>
    <w:rsid w:val="00E8039B"/>
    <w:rsid w:val="00E80681"/>
    <w:rsid w:val="00E812BB"/>
    <w:rsid w:val="00E816A4"/>
    <w:rsid w:val="00E819DC"/>
    <w:rsid w:val="00E82347"/>
    <w:rsid w:val="00E82873"/>
    <w:rsid w:val="00E83019"/>
    <w:rsid w:val="00E838BE"/>
    <w:rsid w:val="00E8424D"/>
    <w:rsid w:val="00E843EB"/>
    <w:rsid w:val="00E85357"/>
    <w:rsid w:val="00E8648A"/>
    <w:rsid w:val="00E86D79"/>
    <w:rsid w:val="00E872FD"/>
    <w:rsid w:val="00E876B4"/>
    <w:rsid w:val="00E90B5A"/>
    <w:rsid w:val="00E91A71"/>
    <w:rsid w:val="00E92E46"/>
    <w:rsid w:val="00E942C2"/>
    <w:rsid w:val="00E9488F"/>
    <w:rsid w:val="00E94949"/>
    <w:rsid w:val="00E9499C"/>
    <w:rsid w:val="00E94E85"/>
    <w:rsid w:val="00E957D4"/>
    <w:rsid w:val="00E96067"/>
    <w:rsid w:val="00E9647E"/>
    <w:rsid w:val="00E96D05"/>
    <w:rsid w:val="00EA00B5"/>
    <w:rsid w:val="00EA0C61"/>
    <w:rsid w:val="00EA1769"/>
    <w:rsid w:val="00EA1F56"/>
    <w:rsid w:val="00EA2C26"/>
    <w:rsid w:val="00EA3304"/>
    <w:rsid w:val="00EA3376"/>
    <w:rsid w:val="00EA3A13"/>
    <w:rsid w:val="00EA3B00"/>
    <w:rsid w:val="00EA3D7F"/>
    <w:rsid w:val="00EA3DC0"/>
    <w:rsid w:val="00EA3EBF"/>
    <w:rsid w:val="00EA475A"/>
    <w:rsid w:val="00EA53D3"/>
    <w:rsid w:val="00EA547A"/>
    <w:rsid w:val="00EA5DCD"/>
    <w:rsid w:val="00EA648E"/>
    <w:rsid w:val="00EA6813"/>
    <w:rsid w:val="00EA6B31"/>
    <w:rsid w:val="00EA6FC7"/>
    <w:rsid w:val="00EA7418"/>
    <w:rsid w:val="00EB0DEC"/>
    <w:rsid w:val="00EB1C7C"/>
    <w:rsid w:val="00EB2EE1"/>
    <w:rsid w:val="00EB353F"/>
    <w:rsid w:val="00EB3CC7"/>
    <w:rsid w:val="00EB3D39"/>
    <w:rsid w:val="00EB3DDE"/>
    <w:rsid w:val="00EB41F2"/>
    <w:rsid w:val="00EB4CED"/>
    <w:rsid w:val="00EB4D1A"/>
    <w:rsid w:val="00EB53A2"/>
    <w:rsid w:val="00EB5ABE"/>
    <w:rsid w:val="00EB5AF7"/>
    <w:rsid w:val="00EB5B6C"/>
    <w:rsid w:val="00EB5EE6"/>
    <w:rsid w:val="00EB6434"/>
    <w:rsid w:val="00EB69B6"/>
    <w:rsid w:val="00EC02D2"/>
    <w:rsid w:val="00EC0599"/>
    <w:rsid w:val="00EC134C"/>
    <w:rsid w:val="00EC13A9"/>
    <w:rsid w:val="00EC1AC5"/>
    <w:rsid w:val="00EC1AD6"/>
    <w:rsid w:val="00EC236B"/>
    <w:rsid w:val="00EC2680"/>
    <w:rsid w:val="00EC29DC"/>
    <w:rsid w:val="00EC2CAA"/>
    <w:rsid w:val="00EC2E98"/>
    <w:rsid w:val="00EC3707"/>
    <w:rsid w:val="00EC448F"/>
    <w:rsid w:val="00EC4B23"/>
    <w:rsid w:val="00EC558E"/>
    <w:rsid w:val="00EC6C82"/>
    <w:rsid w:val="00EC6F61"/>
    <w:rsid w:val="00EC76DA"/>
    <w:rsid w:val="00EC7976"/>
    <w:rsid w:val="00EC7FA1"/>
    <w:rsid w:val="00ED1018"/>
    <w:rsid w:val="00ED102F"/>
    <w:rsid w:val="00ED160B"/>
    <w:rsid w:val="00ED1D5C"/>
    <w:rsid w:val="00ED29D5"/>
    <w:rsid w:val="00ED2AE8"/>
    <w:rsid w:val="00ED2B28"/>
    <w:rsid w:val="00ED33A9"/>
    <w:rsid w:val="00ED36AE"/>
    <w:rsid w:val="00ED3C76"/>
    <w:rsid w:val="00ED3CE4"/>
    <w:rsid w:val="00ED425A"/>
    <w:rsid w:val="00ED443E"/>
    <w:rsid w:val="00ED45C1"/>
    <w:rsid w:val="00ED4CC3"/>
    <w:rsid w:val="00ED51A0"/>
    <w:rsid w:val="00ED5277"/>
    <w:rsid w:val="00ED5F2A"/>
    <w:rsid w:val="00ED66AE"/>
    <w:rsid w:val="00ED6C88"/>
    <w:rsid w:val="00ED73D0"/>
    <w:rsid w:val="00ED7797"/>
    <w:rsid w:val="00ED78ED"/>
    <w:rsid w:val="00EE09CB"/>
    <w:rsid w:val="00EE15A0"/>
    <w:rsid w:val="00EE1A1E"/>
    <w:rsid w:val="00EE2070"/>
    <w:rsid w:val="00EE2286"/>
    <w:rsid w:val="00EE2E6A"/>
    <w:rsid w:val="00EE2FA8"/>
    <w:rsid w:val="00EE3718"/>
    <w:rsid w:val="00EE3F9A"/>
    <w:rsid w:val="00EE4A31"/>
    <w:rsid w:val="00EE4B64"/>
    <w:rsid w:val="00EE5380"/>
    <w:rsid w:val="00EE5405"/>
    <w:rsid w:val="00EE5BF9"/>
    <w:rsid w:val="00EE5FB3"/>
    <w:rsid w:val="00EE5FDC"/>
    <w:rsid w:val="00EE63F6"/>
    <w:rsid w:val="00EE654B"/>
    <w:rsid w:val="00EE66DA"/>
    <w:rsid w:val="00EE7E28"/>
    <w:rsid w:val="00EF0E6C"/>
    <w:rsid w:val="00EF0E8A"/>
    <w:rsid w:val="00EF11A7"/>
    <w:rsid w:val="00EF17DE"/>
    <w:rsid w:val="00EF18B3"/>
    <w:rsid w:val="00EF24EB"/>
    <w:rsid w:val="00EF2840"/>
    <w:rsid w:val="00EF3178"/>
    <w:rsid w:val="00EF32E0"/>
    <w:rsid w:val="00EF3852"/>
    <w:rsid w:val="00EF399B"/>
    <w:rsid w:val="00EF3D53"/>
    <w:rsid w:val="00EF3EC9"/>
    <w:rsid w:val="00EF433E"/>
    <w:rsid w:val="00EF4362"/>
    <w:rsid w:val="00EF4665"/>
    <w:rsid w:val="00EF47DD"/>
    <w:rsid w:val="00EF50C8"/>
    <w:rsid w:val="00EF528B"/>
    <w:rsid w:val="00EF5D53"/>
    <w:rsid w:val="00EF5F94"/>
    <w:rsid w:val="00EF603B"/>
    <w:rsid w:val="00EF6EB7"/>
    <w:rsid w:val="00EF7943"/>
    <w:rsid w:val="00EF7CB1"/>
    <w:rsid w:val="00F00048"/>
    <w:rsid w:val="00F004CC"/>
    <w:rsid w:val="00F005A7"/>
    <w:rsid w:val="00F00FC2"/>
    <w:rsid w:val="00F011F3"/>
    <w:rsid w:val="00F0147F"/>
    <w:rsid w:val="00F0184C"/>
    <w:rsid w:val="00F01900"/>
    <w:rsid w:val="00F01B25"/>
    <w:rsid w:val="00F01E1F"/>
    <w:rsid w:val="00F02359"/>
    <w:rsid w:val="00F0296C"/>
    <w:rsid w:val="00F02B58"/>
    <w:rsid w:val="00F034BB"/>
    <w:rsid w:val="00F0375B"/>
    <w:rsid w:val="00F041BF"/>
    <w:rsid w:val="00F045F9"/>
    <w:rsid w:val="00F04DE7"/>
    <w:rsid w:val="00F05DDA"/>
    <w:rsid w:val="00F0626F"/>
    <w:rsid w:val="00F06A6B"/>
    <w:rsid w:val="00F06B9B"/>
    <w:rsid w:val="00F06D7A"/>
    <w:rsid w:val="00F06FBD"/>
    <w:rsid w:val="00F071A4"/>
    <w:rsid w:val="00F104A2"/>
    <w:rsid w:val="00F107EA"/>
    <w:rsid w:val="00F10B30"/>
    <w:rsid w:val="00F118F4"/>
    <w:rsid w:val="00F11FDF"/>
    <w:rsid w:val="00F12634"/>
    <w:rsid w:val="00F132CB"/>
    <w:rsid w:val="00F133D0"/>
    <w:rsid w:val="00F138F4"/>
    <w:rsid w:val="00F13901"/>
    <w:rsid w:val="00F13E1A"/>
    <w:rsid w:val="00F141B5"/>
    <w:rsid w:val="00F1456D"/>
    <w:rsid w:val="00F148C3"/>
    <w:rsid w:val="00F161AC"/>
    <w:rsid w:val="00F1632C"/>
    <w:rsid w:val="00F17204"/>
    <w:rsid w:val="00F203A2"/>
    <w:rsid w:val="00F20663"/>
    <w:rsid w:val="00F20F3C"/>
    <w:rsid w:val="00F219A8"/>
    <w:rsid w:val="00F22180"/>
    <w:rsid w:val="00F228D1"/>
    <w:rsid w:val="00F22E5C"/>
    <w:rsid w:val="00F249B3"/>
    <w:rsid w:val="00F24BE2"/>
    <w:rsid w:val="00F2594C"/>
    <w:rsid w:val="00F25A98"/>
    <w:rsid w:val="00F2626A"/>
    <w:rsid w:val="00F2670A"/>
    <w:rsid w:val="00F26AD2"/>
    <w:rsid w:val="00F271B5"/>
    <w:rsid w:val="00F274D0"/>
    <w:rsid w:val="00F27FAD"/>
    <w:rsid w:val="00F3082F"/>
    <w:rsid w:val="00F308F8"/>
    <w:rsid w:val="00F30B49"/>
    <w:rsid w:val="00F30B7F"/>
    <w:rsid w:val="00F313DD"/>
    <w:rsid w:val="00F31663"/>
    <w:rsid w:val="00F32370"/>
    <w:rsid w:val="00F327BE"/>
    <w:rsid w:val="00F32B66"/>
    <w:rsid w:val="00F32F79"/>
    <w:rsid w:val="00F33024"/>
    <w:rsid w:val="00F330FA"/>
    <w:rsid w:val="00F33660"/>
    <w:rsid w:val="00F35337"/>
    <w:rsid w:val="00F35773"/>
    <w:rsid w:val="00F3627C"/>
    <w:rsid w:val="00F362D0"/>
    <w:rsid w:val="00F3697C"/>
    <w:rsid w:val="00F370F7"/>
    <w:rsid w:val="00F37182"/>
    <w:rsid w:val="00F37DFD"/>
    <w:rsid w:val="00F40423"/>
    <w:rsid w:val="00F40A56"/>
    <w:rsid w:val="00F40C31"/>
    <w:rsid w:val="00F40CC1"/>
    <w:rsid w:val="00F41117"/>
    <w:rsid w:val="00F411F8"/>
    <w:rsid w:val="00F425ED"/>
    <w:rsid w:val="00F42F2B"/>
    <w:rsid w:val="00F4411F"/>
    <w:rsid w:val="00F44A0F"/>
    <w:rsid w:val="00F4528A"/>
    <w:rsid w:val="00F45AE5"/>
    <w:rsid w:val="00F45D76"/>
    <w:rsid w:val="00F46DFB"/>
    <w:rsid w:val="00F47B73"/>
    <w:rsid w:val="00F47BDD"/>
    <w:rsid w:val="00F47FBE"/>
    <w:rsid w:val="00F504FC"/>
    <w:rsid w:val="00F50ED3"/>
    <w:rsid w:val="00F51037"/>
    <w:rsid w:val="00F5106B"/>
    <w:rsid w:val="00F51988"/>
    <w:rsid w:val="00F51A08"/>
    <w:rsid w:val="00F52149"/>
    <w:rsid w:val="00F52D19"/>
    <w:rsid w:val="00F53270"/>
    <w:rsid w:val="00F532D0"/>
    <w:rsid w:val="00F5333E"/>
    <w:rsid w:val="00F536A8"/>
    <w:rsid w:val="00F53F42"/>
    <w:rsid w:val="00F5478D"/>
    <w:rsid w:val="00F54D8B"/>
    <w:rsid w:val="00F55352"/>
    <w:rsid w:val="00F55479"/>
    <w:rsid w:val="00F555F5"/>
    <w:rsid w:val="00F5562E"/>
    <w:rsid w:val="00F5594B"/>
    <w:rsid w:val="00F56214"/>
    <w:rsid w:val="00F56F68"/>
    <w:rsid w:val="00F5785B"/>
    <w:rsid w:val="00F5788E"/>
    <w:rsid w:val="00F57C37"/>
    <w:rsid w:val="00F57ED9"/>
    <w:rsid w:val="00F6021D"/>
    <w:rsid w:val="00F603AE"/>
    <w:rsid w:val="00F61CEF"/>
    <w:rsid w:val="00F6206B"/>
    <w:rsid w:val="00F62596"/>
    <w:rsid w:val="00F625D2"/>
    <w:rsid w:val="00F63359"/>
    <w:rsid w:val="00F633D5"/>
    <w:rsid w:val="00F63EBE"/>
    <w:rsid w:val="00F64347"/>
    <w:rsid w:val="00F6472C"/>
    <w:rsid w:val="00F6517B"/>
    <w:rsid w:val="00F65487"/>
    <w:rsid w:val="00F65494"/>
    <w:rsid w:val="00F65B9E"/>
    <w:rsid w:val="00F6751F"/>
    <w:rsid w:val="00F679EC"/>
    <w:rsid w:val="00F70394"/>
    <w:rsid w:val="00F715D2"/>
    <w:rsid w:val="00F71665"/>
    <w:rsid w:val="00F727DB"/>
    <w:rsid w:val="00F727EA"/>
    <w:rsid w:val="00F72DA0"/>
    <w:rsid w:val="00F72F1C"/>
    <w:rsid w:val="00F73100"/>
    <w:rsid w:val="00F734CE"/>
    <w:rsid w:val="00F734FB"/>
    <w:rsid w:val="00F73511"/>
    <w:rsid w:val="00F73793"/>
    <w:rsid w:val="00F73796"/>
    <w:rsid w:val="00F73959"/>
    <w:rsid w:val="00F73D5A"/>
    <w:rsid w:val="00F73E10"/>
    <w:rsid w:val="00F74172"/>
    <w:rsid w:val="00F757C6"/>
    <w:rsid w:val="00F770F4"/>
    <w:rsid w:val="00F80187"/>
    <w:rsid w:val="00F80283"/>
    <w:rsid w:val="00F806B7"/>
    <w:rsid w:val="00F808F6"/>
    <w:rsid w:val="00F80CD0"/>
    <w:rsid w:val="00F81088"/>
    <w:rsid w:val="00F812DB"/>
    <w:rsid w:val="00F82522"/>
    <w:rsid w:val="00F828FC"/>
    <w:rsid w:val="00F830B1"/>
    <w:rsid w:val="00F83F0D"/>
    <w:rsid w:val="00F84118"/>
    <w:rsid w:val="00F8458D"/>
    <w:rsid w:val="00F84A73"/>
    <w:rsid w:val="00F84D85"/>
    <w:rsid w:val="00F86338"/>
    <w:rsid w:val="00F87390"/>
    <w:rsid w:val="00F900D1"/>
    <w:rsid w:val="00F90CC5"/>
    <w:rsid w:val="00F90DBC"/>
    <w:rsid w:val="00F90DE2"/>
    <w:rsid w:val="00F9218C"/>
    <w:rsid w:val="00F9235C"/>
    <w:rsid w:val="00F927C6"/>
    <w:rsid w:val="00F93662"/>
    <w:rsid w:val="00F93A6E"/>
    <w:rsid w:val="00F93CDB"/>
    <w:rsid w:val="00F93D9C"/>
    <w:rsid w:val="00F9420F"/>
    <w:rsid w:val="00F9430D"/>
    <w:rsid w:val="00F9473B"/>
    <w:rsid w:val="00F950FA"/>
    <w:rsid w:val="00F95321"/>
    <w:rsid w:val="00F957C1"/>
    <w:rsid w:val="00F9676E"/>
    <w:rsid w:val="00F96A64"/>
    <w:rsid w:val="00F96BB6"/>
    <w:rsid w:val="00FA02AE"/>
    <w:rsid w:val="00FA0F2C"/>
    <w:rsid w:val="00FA198E"/>
    <w:rsid w:val="00FA1D9D"/>
    <w:rsid w:val="00FA29AF"/>
    <w:rsid w:val="00FA2B52"/>
    <w:rsid w:val="00FA3399"/>
    <w:rsid w:val="00FA3E3E"/>
    <w:rsid w:val="00FA547C"/>
    <w:rsid w:val="00FA596E"/>
    <w:rsid w:val="00FA6705"/>
    <w:rsid w:val="00FA6872"/>
    <w:rsid w:val="00FA6A8A"/>
    <w:rsid w:val="00FA7129"/>
    <w:rsid w:val="00FA7DC2"/>
    <w:rsid w:val="00FB0A4D"/>
    <w:rsid w:val="00FB0DD1"/>
    <w:rsid w:val="00FB20A2"/>
    <w:rsid w:val="00FB2D77"/>
    <w:rsid w:val="00FB2F58"/>
    <w:rsid w:val="00FB31D7"/>
    <w:rsid w:val="00FB4232"/>
    <w:rsid w:val="00FB4273"/>
    <w:rsid w:val="00FB42C4"/>
    <w:rsid w:val="00FB4614"/>
    <w:rsid w:val="00FB468A"/>
    <w:rsid w:val="00FB56C7"/>
    <w:rsid w:val="00FB6212"/>
    <w:rsid w:val="00FB63C6"/>
    <w:rsid w:val="00FB71A1"/>
    <w:rsid w:val="00FB7997"/>
    <w:rsid w:val="00FB7C9F"/>
    <w:rsid w:val="00FC0114"/>
    <w:rsid w:val="00FC10B5"/>
    <w:rsid w:val="00FC1FD5"/>
    <w:rsid w:val="00FC3B4F"/>
    <w:rsid w:val="00FC46A9"/>
    <w:rsid w:val="00FC4F2C"/>
    <w:rsid w:val="00FC51D2"/>
    <w:rsid w:val="00FC5506"/>
    <w:rsid w:val="00FC5AE2"/>
    <w:rsid w:val="00FC5D8A"/>
    <w:rsid w:val="00FC6D23"/>
    <w:rsid w:val="00FC6D7F"/>
    <w:rsid w:val="00FC7887"/>
    <w:rsid w:val="00FC7C5D"/>
    <w:rsid w:val="00FD12B7"/>
    <w:rsid w:val="00FD2276"/>
    <w:rsid w:val="00FD25A2"/>
    <w:rsid w:val="00FD2D52"/>
    <w:rsid w:val="00FD334E"/>
    <w:rsid w:val="00FD3726"/>
    <w:rsid w:val="00FD3BB2"/>
    <w:rsid w:val="00FD417E"/>
    <w:rsid w:val="00FD4501"/>
    <w:rsid w:val="00FD49AF"/>
    <w:rsid w:val="00FD5B9B"/>
    <w:rsid w:val="00FD634A"/>
    <w:rsid w:val="00FD63EE"/>
    <w:rsid w:val="00FD65AD"/>
    <w:rsid w:val="00FD6C5E"/>
    <w:rsid w:val="00FD752F"/>
    <w:rsid w:val="00FE046F"/>
    <w:rsid w:val="00FE0F7A"/>
    <w:rsid w:val="00FE1208"/>
    <w:rsid w:val="00FE122C"/>
    <w:rsid w:val="00FE1AF2"/>
    <w:rsid w:val="00FE2DCD"/>
    <w:rsid w:val="00FE30CF"/>
    <w:rsid w:val="00FE31E3"/>
    <w:rsid w:val="00FE38A7"/>
    <w:rsid w:val="00FE438C"/>
    <w:rsid w:val="00FE5FF3"/>
    <w:rsid w:val="00FE7173"/>
    <w:rsid w:val="00FE71A5"/>
    <w:rsid w:val="00FE75E1"/>
    <w:rsid w:val="00FF04B0"/>
    <w:rsid w:val="00FF055A"/>
    <w:rsid w:val="00FF099E"/>
    <w:rsid w:val="00FF0BF1"/>
    <w:rsid w:val="00FF0C26"/>
    <w:rsid w:val="00FF12B0"/>
    <w:rsid w:val="00FF23A4"/>
    <w:rsid w:val="00FF2E78"/>
    <w:rsid w:val="00FF3423"/>
    <w:rsid w:val="00FF34CC"/>
    <w:rsid w:val="00FF35EC"/>
    <w:rsid w:val="00FF4520"/>
    <w:rsid w:val="00FF4634"/>
    <w:rsid w:val="00FF471D"/>
    <w:rsid w:val="00FF537C"/>
    <w:rsid w:val="00FF554F"/>
    <w:rsid w:val="00FF5770"/>
    <w:rsid w:val="00FF580B"/>
    <w:rsid w:val="00FF5931"/>
    <w:rsid w:val="00FF5C50"/>
    <w:rsid w:val="00FF63E7"/>
    <w:rsid w:val="00FF6855"/>
    <w:rsid w:val="00FF6982"/>
    <w:rsid w:val="00FF71AD"/>
    <w:rsid w:val="00FF72A6"/>
    <w:rsid w:val="00FF75A3"/>
    <w:rsid w:val="00FF7C04"/>
    <w:rsid w:val="01024FF5"/>
    <w:rsid w:val="020C8166"/>
    <w:rsid w:val="0296955A"/>
    <w:rsid w:val="033A06FC"/>
    <w:rsid w:val="03E66AD0"/>
    <w:rsid w:val="0498329A"/>
    <w:rsid w:val="05202156"/>
    <w:rsid w:val="057EE66D"/>
    <w:rsid w:val="06D5E84A"/>
    <w:rsid w:val="0810A68A"/>
    <w:rsid w:val="0876262A"/>
    <w:rsid w:val="08F13FBA"/>
    <w:rsid w:val="0952BBE9"/>
    <w:rsid w:val="0BE98C82"/>
    <w:rsid w:val="0C05871D"/>
    <w:rsid w:val="0D6A4CC7"/>
    <w:rsid w:val="0DB643EC"/>
    <w:rsid w:val="0E0513A4"/>
    <w:rsid w:val="0E81B64C"/>
    <w:rsid w:val="0F16F535"/>
    <w:rsid w:val="0F67FA87"/>
    <w:rsid w:val="10AD01E2"/>
    <w:rsid w:val="10B0D238"/>
    <w:rsid w:val="10EE68D0"/>
    <w:rsid w:val="111573AB"/>
    <w:rsid w:val="1138042E"/>
    <w:rsid w:val="11CA1CC5"/>
    <w:rsid w:val="121CCE62"/>
    <w:rsid w:val="123F326D"/>
    <w:rsid w:val="125DCA30"/>
    <w:rsid w:val="1283FE04"/>
    <w:rsid w:val="12AEE45B"/>
    <w:rsid w:val="12E27E03"/>
    <w:rsid w:val="13E2A9D6"/>
    <w:rsid w:val="13E6D887"/>
    <w:rsid w:val="14360DB1"/>
    <w:rsid w:val="14F66E4C"/>
    <w:rsid w:val="150F48B5"/>
    <w:rsid w:val="159C3B32"/>
    <w:rsid w:val="15E6A834"/>
    <w:rsid w:val="15F20C8B"/>
    <w:rsid w:val="15F414FE"/>
    <w:rsid w:val="1613085C"/>
    <w:rsid w:val="1719EF4C"/>
    <w:rsid w:val="175F1E42"/>
    <w:rsid w:val="17EBEAC5"/>
    <w:rsid w:val="1983E82B"/>
    <w:rsid w:val="1984B09A"/>
    <w:rsid w:val="1A3101BB"/>
    <w:rsid w:val="1A6F6A67"/>
    <w:rsid w:val="1AB0DA8A"/>
    <w:rsid w:val="1C0389B5"/>
    <w:rsid w:val="1C091254"/>
    <w:rsid w:val="1D669B5B"/>
    <w:rsid w:val="1DB8C99F"/>
    <w:rsid w:val="1DBA09B6"/>
    <w:rsid w:val="1E187979"/>
    <w:rsid w:val="1E19D0DA"/>
    <w:rsid w:val="1EE2FC1C"/>
    <w:rsid w:val="1EF6BDCB"/>
    <w:rsid w:val="1F9F7802"/>
    <w:rsid w:val="1FE85EBE"/>
    <w:rsid w:val="20E73408"/>
    <w:rsid w:val="2166F7C7"/>
    <w:rsid w:val="21872F4C"/>
    <w:rsid w:val="21DB88FD"/>
    <w:rsid w:val="220A49E3"/>
    <w:rsid w:val="2218ACF0"/>
    <w:rsid w:val="223218F8"/>
    <w:rsid w:val="22B9306C"/>
    <w:rsid w:val="22D5A3DC"/>
    <w:rsid w:val="23283C9A"/>
    <w:rsid w:val="233B6E5A"/>
    <w:rsid w:val="23A80413"/>
    <w:rsid w:val="2470D057"/>
    <w:rsid w:val="24AF540B"/>
    <w:rsid w:val="251AD11C"/>
    <w:rsid w:val="25D5C230"/>
    <w:rsid w:val="271CDB89"/>
    <w:rsid w:val="27D36798"/>
    <w:rsid w:val="27D69113"/>
    <w:rsid w:val="2847DB6A"/>
    <w:rsid w:val="289014F5"/>
    <w:rsid w:val="28E817EA"/>
    <w:rsid w:val="29022CCD"/>
    <w:rsid w:val="29793F2B"/>
    <w:rsid w:val="297BE74C"/>
    <w:rsid w:val="29A7F2D7"/>
    <w:rsid w:val="29C1226E"/>
    <w:rsid w:val="29F87B0E"/>
    <w:rsid w:val="2A2A4DA7"/>
    <w:rsid w:val="2A90ECE6"/>
    <w:rsid w:val="2AE54019"/>
    <w:rsid w:val="2B0F05CE"/>
    <w:rsid w:val="2B209D53"/>
    <w:rsid w:val="2B22A2F1"/>
    <w:rsid w:val="2C9014CF"/>
    <w:rsid w:val="2DD6BE78"/>
    <w:rsid w:val="2E48294C"/>
    <w:rsid w:val="2E7FEE49"/>
    <w:rsid w:val="2F17FDC3"/>
    <w:rsid w:val="2F792F32"/>
    <w:rsid w:val="2F954CC5"/>
    <w:rsid w:val="2FB0950D"/>
    <w:rsid w:val="2FE8B2E7"/>
    <w:rsid w:val="308FF0C0"/>
    <w:rsid w:val="311E5400"/>
    <w:rsid w:val="31557742"/>
    <w:rsid w:val="31C02484"/>
    <w:rsid w:val="31F4EE24"/>
    <w:rsid w:val="32869ED2"/>
    <w:rsid w:val="32B1E4C0"/>
    <w:rsid w:val="32CD6D51"/>
    <w:rsid w:val="3351CDF1"/>
    <w:rsid w:val="33F55AAC"/>
    <w:rsid w:val="3548C417"/>
    <w:rsid w:val="35E7002C"/>
    <w:rsid w:val="365E1F41"/>
    <w:rsid w:val="36710D37"/>
    <w:rsid w:val="36728965"/>
    <w:rsid w:val="36C76235"/>
    <w:rsid w:val="3729BA6B"/>
    <w:rsid w:val="38346A4C"/>
    <w:rsid w:val="38BBCEC9"/>
    <w:rsid w:val="3909DACC"/>
    <w:rsid w:val="39347908"/>
    <w:rsid w:val="393EADDD"/>
    <w:rsid w:val="39861960"/>
    <w:rsid w:val="39C1EC88"/>
    <w:rsid w:val="3A5970C4"/>
    <w:rsid w:val="3AAE8F53"/>
    <w:rsid w:val="3ADC83C7"/>
    <w:rsid w:val="3B81A331"/>
    <w:rsid w:val="3CBD58B1"/>
    <w:rsid w:val="3CE9753D"/>
    <w:rsid w:val="3D23937F"/>
    <w:rsid w:val="3D3BB376"/>
    <w:rsid w:val="3D49E2FE"/>
    <w:rsid w:val="3E4250CE"/>
    <w:rsid w:val="3ED3537E"/>
    <w:rsid w:val="3EF54220"/>
    <w:rsid w:val="3F091C48"/>
    <w:rsid w:val="3F3C74B2"/>
    <w:rsid w:val="3FA59043"/>
    <w:rsid w:val="3FB75047"/>
    <w:rsid w:val="40C670FE"/>
    <w:rsid w:val="40DFE2A3"/>
    <w:rsid w:val="421A0C1E"/>
    <w:rsid w:val="42A52AD6"/>
    <w:rsid w:val="42BCA6C5"/>
    <w:rsid w:val="4323E995"/>
    <w:rsid w:val="43D6A91C"/>
    <w:rsid w:val="43FE86D3"/>
    <w:rsid w:val="44254791"/>
    <w:rsid w:val="443EFE9A"/>
    <w:rsid w:val="449F14D9"/>
    <w:rsid w:val="45F01C70"/>
    <w:rsid w:val="466E4671"/>
    <w:rsid w:val="46A48024"/>
    <w:rsid w:val="46CCF565"/>
    <w:rsid w:val="471350E4"/>
    <w:rsid w:val="47CCC89C"/>
    <w:rsid w:val="485AF605"/>
    <w:rsid w:val="49958483"/>
    <w:rsid w:val="4A20880B"/>
    <w:rsid w:val="4C295934"/>
    <w:rsid w:val="4CA33E3F"/>
    <w:rsid w:val="4D0DB39F"/>
    <w:rsid w:val="4DA56AA9"/>
    <w:rsid w:val="4DC2FE46"/>
    <w:rsid w:val="4E415F77"/>
    <w:rsid w:val="4EC3FDC0"/>
    <w:rsid w:val="4EFBDB9D"/>
    <w:rsid w:val="50611219"/>
    <w:rsid w:val="508B2A8E"/>
    <w:rsid w:val="50FBDD3E"/>
    <w:rsid w:val="513EEB3E"/>
    <w:rsid w:val="51C224E4"/>
    <w:rsid w:val="5217F827"/>
    <w:rsid w:val="52784696"/>
    <w:rsid w:val="53425C4B"/>
    <w:rsid w:val="53A50BD9"/>
    <w:rsid w:val="53B5D66F"/>
    <w:rsid w:val="53DD2952"/>
    <w:rsid w:val="53E9A925"/>
    <w:rsid w:val="5449469B"/>
    <w:rsid w:val="550EE957"/>
    <w:rsid w:val="555A6093"/>
    <w:rsid w:val="55B44AC2"/>
    <w:rsid w:val="55F6CF84"/>
    <w:rsid w:val="5767FAC2"/>
    <w:rsid w:val="5778B795"/>
    <w:rsid w:val="5793D173"/>
    <w:rsid w:val="57B5CBEC"/>
    <w:rsid w:val="5809C9EA"/>
    <w:rsid w:val="58AE0D7B"/>
    <w:rsid w:val="5916CBB9"/>
    <w:rsid w:val="596F5743"/>
    <w:rsid w:val="59DF5E84"/>
    <w:rsid w:val="5A30832F"/>
    <w:rsid w:val="5AA3853D"/>
    <w:rsid w:val="5B3E2D15"/>
    <w:rsid w:val="5C3EBAEC"/>
    <w:rsid w:val="5DA9DA5A"/>
    <w:rsid w:val="5EF5F58A"/>
    <w:rsid w:val="5FAD37E4"/>
    <w:rsid w:val="5FBC5F64"/>
    <w:rsid w:val="5FCA7EF0"/>
    <w:rsid w:val="5FCAFFAC"/>
    <w:rsid w:val="60CD86F3"/>
    <w:rsid w:val="60DEE67B"/>
    <w:rsid w:val="60FE8F79"/>
    <w:rsid w:val="61029561"/>
    <w:rsid w:val="6142DAEC"/>
    <w:rsid w:val="61599CA7"/>
    <w:rsid w:val="61F6B6E7"/>
    <w:rsid w:val="620743D7"/>
    <w:rsid w:val="62DEEA81"/>
    <w:rsid w:val="63479E63"/>
    <w:rsid w:val="63BF4C36"/>
    <w:rsid w:val="644759B4"/>
    <w:rsid w:val="65080BF2"/>
    <w:rsid w:val="654BDF50"/>
    <w:rsid w:val="656F24AA"/>
    <w:rsid w:val="66B2448C"/>
    <w:rsid w:val="6770CA02"/>
    <w:rsid w:val="6790524B"/>
    <w:rsid w:val="6838CF47"/>
    <w:rsid w:val="693A05D6"/>
    <w:rsid w:val="69426CB7"/>
    <w:rsid w:val="696F9D82"/>
    <w:rsid w:val="69A43FDB"/>
    <w:rsid w:val="69D6A82E"/>
    <w:rsid w:val="6A7AE03B"/>
    <w:rsid w:val="6B74DA70"/>
    <w:rsid w:val="6BAD7E91"/>
    <w:rsid w:val="6C2DBD2F"/>
    <w:rsid w:val="6C7BB30B"/>
    <w:rsid w:val="6CC4C5AF"/>
    <w:rsid w:val="6CD180AD"/>
    <w:rsid w:val="6D9C4975"/>
    <w:rsid w:val="6E14B397"/>
    <w:rsid w:val="6E307223"/>
    <w:rsid w:val="6F2A2EAC"/>
    <w:rsid w:val="6F6F18CB"/>
    <w:rsid w:val="6F7990FD"/>
    <w:rsid w:val="6F7DEF55"/>
    <w:rsid w:val="7006C72A"/>
    <w:rsid w:val="701480DB"/>
    <w:rsid w:val="703C08EA"/>
    <w:rsid w:val="70F02569"/>
    <w:rsid w:val="70F3D340"/>
    <w:rsid w:val="7249A548"/>
    <w:rsid w:val="7250D7E8"/>
    <w:rsid w:val="730B28A3"/>
    <w:rsid w:val="74CCAFD0"/>
    <w:rsid w:val="753818B6"/>
    <w:rsid w:val="7573B2A8"/>
    <w:rsid w:val="75D4F25F"/>
    <w:rsid w:val="76F499FB"/>
    <w:rsid w:val="7732F446"/>
    <w:rsid w:val="775DEA03"/>
    <w:rsid w:val="778F6856"/>
    <w:rsid w:val="77D0E081"/>
    <w:rsid w:val="77F69556"/>
    <w:rsid w:val="781BE2FC"/>
    <w:rsid w:val="79E00E30"/>
    <w:rsid w:val="7A11E7FD"/>
    <w:rsid w:val="7B25C24E"/>
    <w:rsid w:val="7B28C251"/>
    <w:rsid w:val="7B93762C"/>
    <w:rsid w:val="7C92B191"/>
    <w:rsid w:val="7D04F887"/>
    <w:rsid w:val="7DC07353"/>
    <w:rsid w:val="7E2CDDAB"/>
    <w:rsid w:val="7EA1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FBD85"/>
  <w15:chartTrackingRefBased/>
  <w15:docId w15:val="{B07566D7-ACBA-464D-9B01-C2EE798A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2BFA"/>
  </w:style>
  <w:style w:type="paragraph" w:styleId="Nadpis1">
    <w:name w:val="heading 1"/>
    <w:aliases w:val="Článok - číslo"/>
    <w:basedOn w:val="Normlny"/>
    <w:next w:val="Nadpis3"/>
    <w:link w:val="Nadpis1Char"/>
    <w:uiPriority w:val="9"/>
    <w:qFormat/>
    <w:rsid w:val="00A4636E"/>
    <w:pPr>
      <w:keepNext/>
      <w:numPr>
        <w:numId w:val="11"/>
      </w:numPr>
      <w:spacing w:before="480" w:after="6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dpis2">
    <w:name w:val="heading 2"/>
    <w:aliases w:val="Bod zmluvy,Podkapitola"/>
    <w:basedOn w:val="Normlny"/>
    <w:link w:val="Nadpis2Char"/>
    <w:uiPriority w:val="9"/>
    <w:unhideWhenUsed/>
    <w:qFormat/>
    <w:rsid w:val="00A4636E"/>
    <w:pPr>
      <w:keepLines/>
      <w:numPr>
        <w:ilvl w:val="1"/>
        <w:numId w:val="11"/>
      </w:numPr>
      <w:spacing w:before="120" w:after="0" w:line="240" w:lineRule="auto"/>
      <w:jc w:val="both"/>
      <w:outlineLvl w:val="1"/>
    </w:pPr>
    <w:rPr>
      <w:rFonts w:ascii="Arial" w:eastAsiaTheme="majorEastAsia" w:hAnsi="Arial" w:cstheme="majorBidi"/>
      <w:szCs w:val="26"/>
    </w:rPr>
  </w:style>
  <w:style w:type="paragraph" w:styleId="Nadpis3">
    <w:name w:val="heading 3"/>
    <w:aliases w:val="Článok - názov"/>
    <w:basedOn w:val="Normlny"/>
    <w:next w:val="Nadpis2"/>
    <w:link w:val="Nadpis3Char"/>
    <w:uiPriority w:val="9"/>
    <w:unhideWhenUsed/>
    <w:qFormat/>
    <w:rsid w:val="00A4636E"/>
    <w:pPr>
      <w:keepNext/>
      <w:keepLines/>
      <w:spacing w:before="60" w:after="240" w:line="240" w:lineRule="auto"/>
      <w:jc w:val="center"/>
      <w:outlineLvl w:val="2"/>
    </w:pPr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paragraph" w:styleId="Nadpis4">
    <w:name w:val="heading 4"/>
    <w:aliases w:val="Názov zmluvy"/>
    <w:basedOn w:val="Zkladntext"/>
    <w:next w:val="Normlny"/>
    <w:link w:val="Nadpis4Char"/>
    <w:uiPriority w:val="9"/>
    <w:unhideWhenUsed/>
    <w:qFormat/>
    <w:rsid w:val="00F33660"/>
    <w:pPr>
      <w:outlineLvl w:val="3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lánok - číslo Char"/>
    <w:basedOn w:val="Predvolenpsmoodseku"/>
    <w:link w:val="Nadpis1"/>
    <w:uiPriority w:val="9"/>
    <w:rsid w:val="00A4636E"/>
    <w:rPr>
      <w:rFonts w:ascii="Arial" w:hAnsi="Arial" w:cs="Arial"/>
      <w:b/>
      <w:bCs/>
      <w:sz w:val="24"/>
      <w:szCs w:val="24"/>
    </w:rPr>
  </w:style>
  <w:style w:type="character" w:customStyle="1" w:styleId="Nadpis2Char">
    <w:name w:val="Nadpis 2 Char"/>
    <w:aliases w:val="Bod zmluvy Char,Podkapitola Char"/>
    <w:basedOn w:val="Predvolenpsmoodseku"/>
    <w:link w:val="Nadpis2"/>
    <w:uiPriority w:val="9"/>
    <w:rsid w:val="00A4636E"/>
    <w:rPr>
      <w:rFonts w:ascii="Arial" w:eastAsiaTheme="majorEastAsia" w:hAnsi="Arial" w:cstheme="majorBidi"/>
      <w:szCs w:val="26"/>
    </w:rPr>
  </w:style>
  <w:style w:type="character" w:styleId="Hypertextovprepojenie">
    <w:name w:val="Hyperlink"/>
    <w:basedOn w:val="Predvolenpsmoodseku"/>
    <w:uiPriority w:val="99"/>
    <w:unhideWhenUsed/>
    <w:rsid w:val="004C487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487E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2A0B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A0BD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2A0BD1"/>
    <w:pPr>
      <w:spacing w:after="0" w:line="240" w:lineRule="auto"/>
      <w:jc w:val="center"/>
      <w:outlineLvl w:val="0"/>
    </w:pPr>
    <w:rPr>
      <w:rFonts w:ascii="Arial" w:eastAsia="Times New Roman" w:hAnsi="Arial" w:cs="Arial"/>
      <w:b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2A0BD1"/>
    <w:rPr>
      <w:rFonts w:ascii="Arial" w:eastAsia="Times New Roman" w:hAnsi="Arial" w:cs="Arial"/>
      <w:b/>
      <w:sz w:val="28"/>
      <w:szCs w:val="28"/>
      <w:lang w:eastAsia="sk-SK"/>
    </w:rPr>
  </w:style>
  <w:style w:type="table" w:styleId="Mriekatabuky">
    <w:name w:val="Table Grid"/>
    <w:basedOn w:val="Normlnatabuka"/>
    <w:rsid w:val="002A0B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94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4ABB"/>
  </w:style>
  <w:style w:type="character" w:customStyle="1" w:styleId="Nadpis3Char">
    <w:name w:val="Nadpis 3 Char"/>
    <w:aliases w:val="Článok - názov Char"/>
    <w:basedOn w:val="Predvolenpsmoodseku"/>
    <w:link w:val="Nadpis3"/>
    <w:uiPriority w:val="9"/>
    <w:rsid w:val="00A4636E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character" w:customStyle="1" w:styleId="Nadpis4Char">
    <w:name w:val="Nadpis 4 Char"/>
    <w:aliases w:val="Názov zmluvy Char"/>
    <w:basedOn w:val="Predvolenpsmoodseku"/>
    <w:link w:val="Nadpis4"/>
    <w:uiPriority w:val="9"/>
    <w:rsid w:val="00F33660"/>
    <w:rPr>
      <w:rFonts w:ascii="Arial" w:eastAsia="Times New Roman" w:hAnsi="Arial" w:cs="Arial"/>
      <w:b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57D1B"/>
    <w:pPr>
      <w:ind w:left="720"/>
      <w:contextualSpacing/>
    </w:pPr>
  </w:style>
  <w:style w:type="table" w:customStyle="1" w:styleId="Zmlvykontakty1">
    <w:name w:val="Zmlúvy_kontakty1"/>
    <w:basedOn w:val="Normlnatabuka"/>
    <w:uiPriority w:val="99"/>
    <w:rsid w:val="001527FE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">
    <w:name w:val="Zmlúvy_kontakty"/>
    <w:basedOn w:val="Normlnatabuka"/>
    <w:uiPriority w:val="99"/>
    <w:rsid w:val="001527FE"/>
    <w:pPr>
      <w:spacing w:before="120" w:after="0" w:line="240" w:lineRule="auto"/>
      <w:ind w:left="1004" w:hanging="720"/>
      <w:jc w:val="both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2">
    <w:name w:val="Zmlúvy_kontakty2"/>
    <w:basedOn w:val="Normlnatabuka"/>
    <w:uiPriority w:val="99"/>
    <w:rsid w:val="002278C5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3">
    <w:name w:val="Zmlúvy_kontakty3"/>
    <w:basedOn w:val="Normlnatabuka"/>
    <w:uiPriority w:val="99"/>
    <w:rsid w:val="001F73C8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4">
    <w:name w:val="Zmlúvy_kontakty4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5">
    <w:name w:val="Zmlúvy_kontakty5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6">
    <w:name w:val="Zmlúvy_kontakty6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7">
    <w:name w:val="Zmlúvy_kontakty7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10">
    <w:name w:val="Zmlúvy_kontakty10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6ED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6ED0"/>
    <w:rPr>
      <w:sz w:val="20"/>
      <w:szCs w:val="20"/>
    </w:rPr>
  </w:style>
  <w:style w:type="character" w:styleId="Odkaznapoznmkupodiarou">
    <w:name w:val="footnote reference"/>
    <w:aliases w:val="SUPERS,Footnote Reference Superscript,BVI fnr,Footnote symbol,Footnote,(Footnote Reference),Footnote reference number,note TESI,EN Footnote Reference,Voetnootverwijzing,Times 10 Point,Exposant 3 Point,Appel note de bas de"/>
    <w:uiPriority w:val="99"/>
    <w:semiHidden/>
    <w:rsid w:val="00B66ED0"/>
    <w:rPr>
      <w:rFonts w:cs="Times New Roman"/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39"/>
    <w:rsid w:val="0011674D"/>
    <w:pPr>
      <w:spacing w:before="120" w:after="0" w:line="240" w:lineRule="auto"/>
      <w:ind w:left="1004" w:hanging="720"/>
      <w:jc w:val="both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545ED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5E7E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E7E9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E7E9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7E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7E9E"/>
    <w:rPr>
      <w:b/>
      <w:bCs/>
      <w:sz w:val="20"/>
      <w:szCs w:val="20"/>
    </w:rPr>
  </w:style>
  <w:style w:type="character" w:styleId="Zmienka">
    <w:name w:val="Mention"/>
    <w:basedOn w:val="Predvolenpsmoodseku"/>
    <w:uiPriority w:val="99"/>
    <w:unhideWhenUsed/>
    <w:rsid w:val="006019A9"/>
    <w:rPr>
      <w:color w:val="2B579A"/>
      <w:shd w:val="clear" w:color="auto" w:fill="E1DFDD"/>
    </w:rPr>
  </w:style>
  <w:style w:type="paragraph" w:customStyle="1" w:styleId="sla">
    <w:name w:val="Čísla"/>
    <w:basedOn w:val="Normlny"/>
    <w:link w:val="slaChar"/>
    <w:rsid w:val="00475213"/>
    <w:pPr>
      <w:overflowPunct w:val="0"/>
      <w:autoSpaceDE w:val="0"/>
      <w:autoSpaceDN w:val="0"/>
      <w:adjustRightInd w:val="0"/>
      <w:spacing w:before="100" w:beforeAutospacing="1" w:after="0" w:line="360" w:lineRule="atLeast"/>
      <w:jc w:val="both"/>
      <w:textAlignment w:val="baseline"/>
    </w:pPr>
    <w:rPr>
      <w:rFonts w:ascii="Arial" w:eastAsia="Calibri" w:hAnsi="Arial" w:cs="Times New Roman"/>
      <w:szCs w:val="20"/>
      <w:lang w:eastAsia="cs-CZ"/>
    </w:rPr>
  </w:style>
  <w:style w:type="character" w:customStyle="1" w:styleId="slaChar">
    <w:name w:val="Čísla Char"/>
    <w:link w:val="sla"/>
    <w:locked/>
    <w:rsid w:val="00475213"/>
    <w:rPr>
      <w:rFonts w:ascii="Arial" w:eastAsia="Calibri" w:hAnsi="Arial" w:cs="Times New Roman"/>
      <w:szCs w:val="20"/>
      <w:lang w:eastAsia="cs-CZ"/>
    </w:rPr>
  </w:style>
  <w:style w:type="paragraph" w:customStyle="1" w:styleId="tl1">
    <w:name w:val="Štýl1"/>
    <w:basedOn w:val="Normlny"/>
    <w:rsid w:val="008B6AAA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2abc">
    <w:name w:val="Štýl2 a b c"/>
    <w:basedOn w:val="Odsekzoznamu"/>
    <w:qFormat/>
    <w:rsid w:val="00455DF4"/>
    <w:pPr>
      <w:numPr>
        <w:numId w:val="19"/>
      </w:numPr>
      <w:spacing w:before="120" w:after="0" w:line="240" w:lineRule="auto"/>
      <w:contextualSpacing w:val="0"/>
      <w:jc w:val="both"/>
    </w:pPr>
    <w:rPr>
      <w:rFonts w:ascii="Arial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1570\Documents\Vlastn&#233;%20&#353;abl&#243;ny%20bal&#237;ka%20Office\Zmluva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5aef2454436ad448b70dd98ecd536717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990b00654b9aa81828d91cdd42728c45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CADD63-ADDD-4F0D-92AA-1342ACA0C8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8A6937-6CD5-4BC5-95DF-A883FF92C4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B0787B-65E9-4AFE-9AA6-174BFE6E07BC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4.xml><?xml version="1.0" encoding="utf-8"?>
<ds:datastoreItem xmlns:ds="http://schemas.openxmlformats.org/officeDocument/2006/customXml" ds:itemID="{6A6389C2-2D20-4E85-A4B5-2BE548E84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Zmluva</Template>
  <TotalTime>34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Slovenska elektrizacna prenosova sustava, a.s.</Company>
  <LinksUpToDate>false</LinksUpToDate>
  <CharactersWithSpaces>2020</CharactersWithSpaces>
  <SharedDoc>false</SharedDoc>
  <HLinks>
    <vt:vector size="42" baseType="variant">
      <vt:variant>
        <vt:i4>4587637</vt:i4>
      </vt:variant>
      <vt:variant>
        <vt:i4>18</vt:i4>
      </vt:variant>
      <vt:variant>
        <vt:i4>0</vt:i4>
      </vt:variant>
      <vt:variant>
        <vt:i4>5</vt:i4>
      </vt:variant>
      <vt:variant>
        <vt:lpwstr>mailto:ps4161@sepsas.sk</vt:lpwstr>
      </vt:variant>
      <vt:variant>
        <vt:lpwstr/>
      </vt:variant>
      <vt:variant>
        <vt:i4>4587637</vt:i4>
      </vt:variant>
      <vt:variant>
        <vt:i4>15</vt:i4>
      </vt:variant>
      <vt:variant>
        <vt:i4>0</vt:i4>
      </vt:variant>
      <vt:variant>
        <vt:i4>5</vt:i4>
      </vt:variant>
      <vt:variant>
        <vt:lpwstr>mailto:ps4161@sepsas.sk</vt:lpwstr>
      </vt:variant>
      <vt:variant>
        <vt:lpwstr/>
      </vt:variant>
      <vt:variant>
        <vt:i4>4653177</vt:i4>
      </vt:variant>
      <vt:variant>
        <vt:i4>12</vt:i4>
      </vt:variant>
      <vt:variant>
        <vt:i4>0</vt:i4>
      </vt:variant>
      <vt:variant>
        <vt:i4>5</vt:i4>
      </vt:variant>
      <vt:variant>
        <vt:lpwstr>mailto:ps7448@sepsas.sk</vt:lpwstr>
      </vt:variant>
      <vt:variant>
        <vt:lpwstr/>
      </vt:variant>
      <vt:variant>
        <vt:i4>4653177</vt:i4>
      </vt:variant>
      <vt:variant>
        <vt:i4>9</vt:i4>
      </vt:variant>
      <vt:variant>
        <vt:i4>0</vt:i4>
      </vt:variant>
      <vt:variant>
        <vt:i4>5</vt:i4>
      </vt:variant>
      <vt:variant>
        <vt:lpwstr>mailto:ps7448@sepsas.sk</vt:lpwstr>
      </vt:variant>
      <vt:variant>
        <vt:lpwstr/>
      </vt:variant>
      <vt:variant>
        <vt:i4>4653173</vt:i4>
      </vt:variant>
      <vt:variant>
        <vt:i4>6</vt:i4>
      </vt:variant>
      <vt:variant>
        <vt:i4>0</vt:i4>
      </vt:variant>
      <vt:variant>
        <vt:i4>5</vt:i4>
      </vt:variant>
      <vt:variant>
        <vt:lpwstr>mailto:ps1626@sepsas.sk</vt:lpwstr>
      </vt:variant>
      <vt:variant>
        <vt:lpwstr/>
      </vt:variant>
      <vt:variant>
        <vt:i4>4653177</vt:i4>
      </vt:variant>
      <vt:variant>
        <vt:i4>3</vt:i4>
      </vt:variant>
      <vt:variant>
        <vt:i4>0</vt:i4>
      </vt:variant>
      <vt:variant>
        <vt:i4>5</vt:i4>
      </vt:variant>
      <vt:variant>
        <vt:lpwstr>mailto:ps7448@sepsas.sk</vt:lpwstr>
      </vt:variant>
      <vt:variant>
        <vt:lpwstr/>
      </vt:variant>
      <vt:variant>
        <vt:i4>4194420</vt:i4>
      </vt:variant>
      <vt:variant>
        <vt:i4>0</vt:i4>
      </vt:variant>
      <vt:variant>
        <vt:i4>0</vt:i4>
      </vt:variant>
      <vt:variant>
        <vt:i4>5</vt:i4>
      </vt:variant>
      <vt:variant>
        <vt:lpwstr>mailto:ps1455@sepsas.sk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Kečkéšová Michaela</dc:creator>
  <cp:keywords/>
  <dc:description/>
  <cp:lastModifiedBy>Lechmanová Michaela</cp:lastModifiedBy>
  <cp:revision>10</cp:revision>
  <cp:lastPrinted>2025-01-20T19:32:00Z</cp:lastPrinted>
  <dcterms:created xsi:type="dcterms:W3CDTF">2025-11-04T12:34:00Z</dcterms:created>
  <dcterms:modified xsi:type="dcterms:W3CDTF">2026-07-09T10:54:00Z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2024-08-06T11:39:28Z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bd748b03-c9a3-437e-a82b-9e807afa2210</vt:lpwstr>
  </property>
  <property fmtid="{D5CDD505-2E9C-101B-9397-08002B2CF9AE}" pid="8" name="MSIP_Label_2e585759-362d-4185-bb50-fc81b58bf15d_ContentBits">
    <vt:lpwstr>0</vt:lpwstr>
  </property>
  <property fmtid="{D5CDD505-2E9C-101B-9397-08002B2CF9AE}" pid="9" name="ContentTypeId">
    <vt:lpwstr>0x010100EBDE4508EA36934396581EB4FB99C6C6</vt:lpwstr>
  </property>
  <property fmtid="{D5CDD505-2E9C-101B-9397-08002B2CF9AE}" pid="10" name="MediaServiceImageTags">
    <vt:lpwstr/>
  </property>
</Properties>
</file>