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768D" w14:textId="01011632" w:rsidR="000E1459" w:rsidRDefault="00CE1816" w:rsidP="00CE1816">
      <w:pPr>
        <w:pStyle w:val="Nadpis3"/>
      </w:pPr>
      <w:bookmarkStart w:id="0" w:name="_Hlk174973825"/>
      <w:r w:rsidRPr="00CE1816">
        <w:t>Potvrdenie pripravenosti na telefonickú aktiváciu/deaktiváciu PpS</w:t>
      </w:r>
    </w:p>
    <w:bookmarkEnd w:id="0"/>
    <w:p w14:paraId="35480CCD" w14:textId="77777777" w:rsidR="00CE1816" w:rsidRDefault="00CE1816" w:rsidP="00CE1816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6C9EB4E1" w14:textId="77777777" w:rsidR="00CE1816" w:rsidRDefault="00CE1816" w:rsidP="00CE1816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2A28FA6B" w14:textId="77777777" w:rsidR="00CE1816" w:rsidRDefault="00CE1816" w:rsidP="00CE1816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1EA2DF48" w14:textId="77777777" w:rsidR="00CE1816" w:rsidRDefault="00CE1816" w:rsidP="00CE1816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25523A9A" w14:textId="011BB2B1" w:rsidR="00CE1816" w:rsidRPr="00CE1816" w:rsidRDefault="00CE1816" w:rsidP="00CE1816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eastAsia="sk-SK"/>
        </w:rPr>
      </w:pPr>
      <w:r w:rsidRPr="00CE1816">
        <w:rPr>
          <w:rFonts w:ascii="Arial" w:eastAsia="Times New Roman" w:hAnsi="Arial" w:cs="Times New Roman"/>
          <w:szCs w:val="24"/>
          <w:lang w:eastAsia="sk-SK"/>
        </w:rPr>
        <w:t xml:space="preserve">Poskytovateľ .................................................... týmto potvrdzuje </w:t>
      </w:r>
      <w:r w:rsidRPr="00CE1816">
        <w:rPr>
          <w:rFonts w:ascii="Arial" w:eastAsia="Times New Roman" w:hAnsi="Arial" w:cs="Times New Roman"/>
          <w:b/>
          <w:szCs w:val="24"/>
          <w:lang w:eastAsia="sk-SK"/>
        </w:rPr>
        <w:t>pripravenosť</w:t>
      </w:r>
      <w:r w:rsidRPr="00CE1816">
        <w:rPr>
          <w:rFonts w:ascii="Arial" w:eastAsia="Times New Roman" w:hAnsi="Arial" w:cs="Times New Roman"/>
          <w:sz w:val="26"/>
          <w:szCs w:val="26"/>
          <w:lang w:eastAsia="sk-SK"/>
        </w:rPr>
        <w:t xml:space="preserve"> </w:t>
      </w:r>
      <w:r w:rsidRPr="00CE1816">
        <w:rPr>
          <w:rFonts w:ascii="Arial" w:eastAsia="Times New Roman" w:hAnsi="Arial" w:cs="Times New Roman"/>
          <w:szCs w:val="24"/>
          <w:lang w:eastAsia="sk-SK"/>
        </w:rPr>
        <w:t>na aktiváciu PpS typu .................. na zariadení ............................... podľa telefonického pokynu dispečera Prevádzkovateľa PS dňa ............... od ............... hod z dôvodu poruchy komunikácie medzi terminálom zariadenia Poskytovateľa a terminálom Prevádzkovateľa PS.</w:t>
      </w:r>
    </w:p>
    <w:p w14:paraId="5E9EF897" w14:textId="77777777" w:rsidR="00CE1816" w:rsidRPr="00CE1816" w:rsidRDefault="00CE1816" w:rsidP="00CE1816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13B3A01C" w14:textId="2459592B" w:rsidR="00CE1816" w:rsidRPr="00CE1816" w:rsidRDefault="00CE1816" w:rsidP="00CE1816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eastAsia="sk-SK"/>
        </w:rPr>
      </w:pPr>
      <w:r w:rsidRPr="00CE1816">
        <w:rPr>
          <w:rFonts w:ascii="Arial" w:eastAsia="Times New Roman" w:hAnsi="Arial" w:cs="Times New Roman"/>
          <w:szCs w:val="24"/>
          <w:lang w:eastAsia="sk-SK"/>
        </w:rPr>
        <w:t xml:space="preserve">Potvrdenie sa zasiela na základe telefonického dohovoru medzi dispečerom Poskytovateľa  a Prevádzkovateľa PS. Potvrdenie platí maximálne na dobu 24 hodín od vyššie uvedeného času. Obnovením komunikácie medzi terminálom Poskytovateľa </w:t>
      </w:r>
      <w:r w:rsidR="00D55E09">
        <w:rPr>
          <w:rFonts w:ascii="Arial" w:eastAsia="Times New Roman" w:hAnsi="Arial" w:cs="Times New Roman"/>
          <w:szCs w:val="24"/>
          <w:lang w:eastAsia="sk-SK"/>
        </w:rPr>
        <w:t xml:space="preserve">a Prevádzkovateľa PS </w:t>
      </w:r>
      <w:r w:rsidRPr="00CE1816">
        <w:rPr>
          <w:rFonts w:ascii="Arial" w:eastAsia="Times New Roman" w:hAnsi="Arial" w:cs="Times New Roman"/>
          <w:szCs w:val="24"/>
          <w:lang w:eastAsia="sk-SK"/>
        </w:rPr>
        <w:t>a toto potvrdenie stráca platnosť.</w:t>
      </w:r>
    </w:p>
    <w:p w14:paraId="6D12112F" w14:textId="77777777" w:rsidR="00CE1816" w:rsidRPr="00CE1816" w:rsidRDefault="00CE1816" w:rsidP="00CE1816">
      <w:pPr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692A2F0F" w14:textId="77777777" w:rsidR="00CE1816" w:rsidRPr="00CE1816" w:rsidRDefault="00CE1816" w:rsidP="00CE1816">
      <w:pPr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125C3D60" w14:textId="77777777" w:rsidR="00CE1816" w:rsidRPr="00CE1816" w:rsidRDefault="00CE1816" w:rsidP="00CE1816">
      <w:pPr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72140EB0" w14:textId="77777777" w:rsidR="006D1931" w:rsidRDefault="00CE1816" w:rsidP="00CE1816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eastAsia="sk-SK"/>
        </w:rPr>
      </w:pPr>
      <w:r w:rsidRPr="00CE1816">
        <w:rPr>
          <w:rFonts w:ascii="Arial" w:eastAsia="Times New Roman" w:hAnsi="Arial" w:cs="Times New Roman"/>
          <w:szCs w:val="24"/>
          <w:lang w:eastAsia="sk-SK"/>
        </w:rPr>
        <w:t>Potvrdenie sa zasiela na e-mailové adresy osôb poverených pre Aktiváciu PpS a Technické hodnotenie a kontrolu</w:t>
      </w:r>
      <w:r w:rsidRPr="00CE1816">
        <w:rPr>
          <w:rFonts w:ascii="Arial" w:eastAsia="Times New Roman" w:hAnsi="Arial" w:cs="Times New Roman"/>
          <w:szCs w:val="24"/>
          <w:lang w:eastAsia="sk-SK"/>
        </w:rPr>
        <w:tab/>
        <w:t>:</w:t>
      </w:r>
      <w:r>
        <w:rPr>
          <w:rFonts w:ascii="Arial" w:eastAsia="Times New Roman" w:hAnsi="Arial" w:cs="Times New Roman"/>
          <w:szCs w:val="24"/>
          <w:lang w:eastAsia="sk-SK"/>
        </w:rPr>
        <w:tab/>
      </w:r>
    </w:p>
    <w:p w14:paraId="77AB4711" w14:textId="24086B96" w:rsidR="00CE1816" w:rsidRPr="00CE1816" w:rsidRDefault="00CE1816" w:rsidP="006D1931">
      <w:pPr>
        <w:spacing w:after="0" w:line="240" w:lineRule="auto"/>
        <w:ind w:left="2124" w:firstLine="708"/>
        <w:jc w:val="both"/>
        <w:rPr>
          <w:rFonts w:ascii="Arial" w:eastAsia="Times New Roman" w:hAnsi="Arial" w:cs="Times New Roman"/>
          <w:b/>
          <w:szCs w:val="24"/>
          <w:lang w:eastAsia="sk-SK"/>
        </w:rPr>
      </w:pPr>
      <w:r w:rsidRPr="00CE1816">
        <w:rPr>
          <w:rFonts w:ascii="Arial" w:eastAsia="Times New Roman" w:hAnsi="Arial" w:cs="Times New Roman"/>
          <w:b/>
          <w:szCs w:val="24"/>
          <w:lang w:eastAsia="sk-SK"/>
        </w:rPr>
        <w:t>dispatcher@sepsas.sk</w:t>
      </w:r>
    </w:p>
    <w:p w14:paraId="00D2440D" w14:textId="77777777" w:rsidR="00CE1816" w:rsidRPr="00CE1816" w:rsidRDefault="00CE1816" w:rsidP="00CE1816">
      <w:pPr>
        <w:spacing w:after="0" w:line="240" w:lineRule="auto"/>
        <w:ind w:left="2125" w:firstLine="707"/>
        <w:jc w:val="both"/>
        <w:rPr>
          <w:rFonts w:ascii="Arial" w:eastAsia="Times New Roman" w:hAnsi="Arial" w:cs="Times New Roman"/>
          <w:b/>
          <w:szCs w:val="24"/>
          <w:lang w:eastAsia="sk-SK"/>
        </w:rPr>
      </w:pPr>
      <w:r w:rsidRPr="00CE1816">
        <w:rPr>
          <w:rFonts w:ascii="Arial" w:eastAsia="Times New Roman" w:hAnsi="Arial" w:cs="Times New Roman"/>
          <w:b/>
          <w:szCs w:val="24"/>
          <w:lang w:eastAsia="sk-SK"/>
        </w:rPr>
        <w:t>hodnotenie@sepsas.sk</w:t>
      </w:r>
    </w:p>
    <w:p w14:paraId="1D89575B" w14:textId="77777777" w:rsidR="00CE1816" w:rsidRPr="00CE1816" w:rsidRDefault="00CE1816" w:rsidP="00CE1816">
      <w:pPr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szCs w:val="24"/>
          <w:lang w:eastAsia="sk-SK"/>
        </w:rPr>
      </w:pPr>
    </w:p>
    <w:p w14:paraId="38E8ED1E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004" w:hanging="720"/>
        <w:jc w:val="center"/>
        <w:rPr>
          <w:rFonts w:ascii="Arial" w:eastAsia="Times New Roman" w:hAnsi="Arial" w:cs="Times New Roman"/>
          <w:b/>
          <w:bCs/>
          <w:sz w:val="28"/>
          <w:szCs w:val="28"/>
          <w:lang w:eastAsia="sk-SK"/>
        </w:rPr>
      </w:pPr>
    </w:p>
    <w:p w14:paraId="5ADD5992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</w:p>
    <w:p w14:paraId="78C22B13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  <w:r w:rsidRPr="00CE1816">
        <w:rPr>
          <w:rFonts w:ascii="Arial" w:eastAsia="Times New Roman" w:hAnsi="Arial" w:cs="Times New Roman"/>
          <w:bCs/>
          <w:szCs w:val="24"/>
          <w:lang w:eastAsia="sk-SK"/>
        </w:rPr>
        <w:t>Za Poskytovateľa:</w:t>
      </w:r>
    </w:p>
    <w:p w14:paraId="4BFB6D77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</w:p>
    <w:p w14:paraId="07A347EC" w14:textId="6B1ACDB9" w:rsidR="00CE1816" w:rsidRPr="00CE1816" w:rsidRDefault="00CE1816" w:rsidP="00BA2BFA">
      <w:pPr>
        <w:autoSpaceDE w:val="0"/>
        <w:autoSpaceDN w:val="0"/>
        <w:adjustRightInd w:val="0"/>
        <w:spacing w:before="120" w:after="0" w:line="240" w:lineRule="auto"/>
        <w:ind w:left="1004" w:hanging="720"/>
        <w:rPr>
          <w:rFonts w:ascii="Arial" w:eastAsia="Times New Roman" w:hAnsi="Arial" w:cs="Times New Roman"/>
          <w:bCs/>
          <w:szCs w:val="24"/>
          <w:lang w:eastAsia="sk-SK"/>
        </w:rPr>
      </w:pPr>
      <w:r w:rsidRPr="00CE1816">
        <w:rPr>
          <w:rFonts w:ascii="Arial" w:eastAsia="Times New Roman" w:hAnsi="Arial" w:cs="Times New Roman"/>
          <w:bCs/>
          <w:szCs w:val="24"/>
          <w:lang w:eastAsia="sk-SK"/>
        </w:rPr>
        <w:t>Meno a  priezvisko:  ...............................................................</w:t>
      </w:r>
      <w:r w:rsidR="00BA2BFA">
        <w:rPr>
          <w:rFonts w:ascii="Arial" w:eastAsia="Times New Roman" w:hAnsi="Arial" w:cs="Times New Roman"/>
          <w:bCs/>
          <w:szCs w:val="24"/>
          <w:lang w:eastAsia="sk-SK"/>
        </w:rPr>
        <w:t>................</w:t>
      </w:r>
    </w:p>
    <w:p w14:paraId="241E993A" w14:textId="1F8C191F" w:rsidR="00CE1816" w:rsidRPr="00CE1816" w:rsidRDefault="00BA2BFA" w:rsidP="00BA2BFA">
      <w:pPr>
        <w:autoSpaceDE w:val="0"/>
        <w:autoSpaceDN w:val="0"/>
        <w:adjustRightInd w:val="0"/>
        <w:spacing w:after="0" w:line="240" w:lineRule="auto"/>
        <w:ind w:left="2124" w:firstLine="1"/>
        <w:rPr>
          <w:rFonts w:ascii="Arial" w:eastAsia="Times New Roman" w:hAnsi="Arial" w:cs="Times New Roman"/>
          <w:bCs/>
          <w:szCs w:val="24"/>
          <w:lang w:eastAsia="sk-SK"/>
        </w:rPr>
      </w:pPr>
      <w:r>
        <w:rPr>
          <w:rFonts w:ascii="Arial" w:eastAsia="Times New Roman" w:hAnsi="Arial" w:cs="Times New Roman"/>
          <w:bCs/>
          <w:szCs w:val="24"/>
          <w:lang w:eastAsia="sk-SK"/>
        </w:rPr>
        <w:t xml:space="preserve">   </w:t>
      </w:r>
      <w:r w:rsidR="00CE1816" w:rsidRPr="00CE1816">
        <w:rPr>
          <w:rFonts w:ascii="Arial" w:eastAsia="Times New Roman" w:hAnsi="Arial" w:cs="Times New Roman"/>
          <w:bCs/>
          <w:szCs w:val="24"/>
          <w:lang w:eastAsia="sk-SK"/>
        </w:rPr>
        <w:t>pracovník poverený</w:t>
      </w:r>
      <w:r>
        <w:rPr>
          <w:rFonts w:ascii="Arial" w:eastAsia="Times New Roman" w:hAnsi="Arial" w:cs="Times New Roman"/>
          <w:bCs/>
          <w:szCs w:val="24"/>
          <w:lang w:eastAsia="sk-SK"/>
        </w:rPr>
        <w:t xml:space="preserve"> </w:t>
      </w:r>
      <w:r w:rsidR="00CE1816" w:rsidRPr="00CE1816">
        <w:rPr>
          <w:rFonts w:ascii="Arial" w:eastAsia="Times New Roman" w:hAnsi="Arial" w:cs="Times New Roman"/>
          <w:bCs/>
          <w:szCs w:val="24"/>
          <w:lang w:eastAsia="sk-SK"/>
        </w:rPr>
        <w:t>na aktiváciu/</w:t>
      </w:r>
      <w:r>
        <w:rPr>
          <w:rFonts w:ascii="Arial" w:eastAsia="Times New Roman" w:hAnsi="Arial" w:cs="Times New Roman"/>
          <w:bCs/>
          <w:szCs w:val="24"/>
          <w:lang w:eastAsia="sk-SK"/>
        </w:rPr>
        <w:t xml:space="preserve"> </w:t>
      </w:r>
      <w:r w:rsidR="00CE1816" w:rsidRPr="00CE1816">
        <w:rPr>
          <w:rFonts w:ascii="Arial" w:eastAsia="Times New Roman" w:hAnsi="Arial" w:cs="Times New Roman"/>
          <w:bCs/>
          <w:szCs w:val="24"/>
          <w:lang w:eastAsia="sk-SK"/>
        </w:rPr>
        <w:t>deaktiváciu PpS</w:t>
      </w:r>
    </w:p>
    <w:p w14:paraId="44E9138C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416" w:firstLine="708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</w:p>
    <w:p w14:paraId="3C9FB4A8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416" w:firstLine="708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</w:p>
    <w:p w14:paraId="55E25FDB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416" w:firstLine="708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</w:p>
    <w:p w14:paraId="688431B1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  <w:r w:rsidRPr="00CE1816">
        <w:rPr>
          <w:rFonts w:ascii="Arial" w:eastAsia="Times New Roman" w:hAnsi="Arial" w:cs="Times New Roman"/>
          <w:bCs/>
          <w:szCs w:val="24"/>
          <w:lang w:eastAsia="sk-SK"/>
        </w:rPr>
        <w:t xml:space="preserve">Podpis: .......................................... </w:t>
      </w:r>
    </w:p>
    <w:p w14:paraId="32734B0A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</w:p>
    <w:p w14:paraId="0C127C27" w14:textId="77777777" w:rsidR="00CE1816" w:rsidRPr="00CE1816" w:rsidRDefault="00CE1816" w:rsidP="00CE1816">
      <w:pPr>
        <w:autoSpaceDE w:val="0"/>
        <w:autoSpaceDN w:val="0"/>
        <w:adjustRightInd w:val="0"/>
        <w:spacing w:before="120" w:after="0" w:line="240" w:lineRule="auto"/>
        <w:ind w:left="1004" w:hanging="720"/>
        <w:jc w:val="both"/>
        <w:rPr>
          <w:rFonts w:ascii="Arial" w:eastAsia="Times New Roman" w:hAnsi="Arial" w:cs="Times New Roman"/>
          <w:bCs/>
          <w:szCs w:val="24"/>
          <w:lang w:eastAsia="sk-SK"/>
        </w:rPr>
      </w:pPr>
      <w:r w:rsidRPr="00CE1816">
        <w:rPr>
          <w:rFonts w:ascii="Arial" w:eastAsia="Times New Roman" w:hAnsi="Arial" w:cs="Times New Roman"/>
          <w:bCs/>
          <w:szCs w:val="24"/>
          <w:lang w:eastAsia="sk-SK"/>
        </w:rPr>
        <w:t xml:space="preserve">Dňa: .............................................. </w:t>
      </w:r>
      <w:r w:rsidRPr="00CE1816">
        <w:rPr>
          <w:rFonts w:ascii="Arial" w:eastAsia="Times New Roman" w:hAnsi="Arial" w:cs="Times New Roman"/>
          <w:bCs/>
          <w:szCs w:val="24"/>
          <w:lang w:eastAsia="sk-SK"/>
        </w:rPr>
        <w:tab/>
      </w:r>
      <w:r w:rsidRPr="00CE1816">
        <w:rPr>
          <w:rFonts w:ascii="Arial" w:eastAsia="Times New Roman" w:hAnsi="Arial" w:cs="Times New Roman"/>
          <w:bCs/>
          <w:szCs w:val="24"/>
          <w:lang w:eastAsia="sk-SK"/>
        </w:rPr>
        <w:tab/>
      </w:r>
    </w:p>
    <w:sectPr w:rsidR="00CE1816" w:rsidRPr="00CE1816" w:rsidSect="00CD250E">
      <w:headerReference w:type="default" r:id="rId11"/>
      <w:footerReference w:type="default" r:id="rId12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416BE" w14:textId="77777777" w:rsidR="00E52E06" w:rsidRDefault="00E52E06" w:rsidP="003375EB">
      <w:pPr>
        <w:spacing w:after="0" w:line="240" w:lineRule="auto"/>
      </w:pPr>
      <w:r>
        <w:separator/>
      </w:r>
    </w:p>
  </w:endnote>
  <w:endnote w:type="continuationSeparator" w:id="0">
    <w:p w14:paraId="663BB55A" w14:textId="77777777" w:rsidR="00E52E06" w:rsidRDefault="00E52E06" w:rsidP="003375EB">
      <w:pPr>
        <w:spacing w:after="0" w:line="240" w:lineRule="auto"/>
      </w:pPr>
      <w:r>
        <w:continuationSeparator/>
      </w:r>
    </w:p>
  </w:endnote>
  <w:endnote w:type="continuationNotice" w:id="1">
    <w:p w14:paraId="4201288B" w14:textId="77777777" w:rsidR="00E52E06" w:rsidRDefault="00E52E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5CE8" w14:textId="66D891AB" w:rsidR="00BA2BFA" w:rsidRPr="006123B3" w:rsidRDefault="00247A85" w:rsidP="006123B3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Potvrdenie pripravenosti na telefonickú aktiváciu/deaktiváciu </w:t>
    </w:r>
    <w:proofErr w:type="spellStart"/>
    <w:r>
      <w:rPr>
        <w:rFonts w:ascii="Arial" w:hAnsi="Arial" w:cs="Arial"/>
        <w:sz w:val="18"/>
        <w:szCs w:val="18"/>
      </w:rPr>
      <w:t>PpS</w:t>
    </w:r>
    <w:proofErr w:type="spellEnd"/>
    <w:r w:rsidR="00BA2BFA" w:rsidRPr="006123B3">
      <w:rPr>
        <w:rFonts w:ascii="Arial" w:hAnsi="Arial" w:cs="Arial"/>
        <w:sz w:val="18"/>
        <w:szCs w:val="18"/>
      </w:rPr>
      <w:tab/>
    </w:r>
    <w:r w:rsidR="00BA2BFA">
      <w:rPr>
        <w:rFonts w:ascii="Arial" w:hAnsi="Arial" w:cs="Arial"/>
        <w:sz w:val="18"/>
        <w:szCs w:val="18"/>
      </w:rPr>
      <w:t xml:space="preserve">       </w:t>
    </w:r>
    <w:r w:rsidR="00C00792">
      <w:rPr>
        <w:rFonts w:ascii="Arial" w:hAnsi="Arial" w:cs="Arial"/>
        <w:sz w:val="18"/>
        <w:szCs w:val="18"/>
      </w:rPr>
      <w:t xml:space="preserve">   </w:t>
    </w:r>
    <w:r w:rsidR="00BA2BFA">
      <w:rPr>
        <w:rFonts w:ascii="Arial" w:hAnsi="Arial" w:cs="Arial"/>
        <w:sz w:val="18"/>
        <w:szCs w:val="18"/>
      </w:rPr>
      <w:t xml:space="preserve">           </w:t>
    </w:r>
    <w:r w:rsidR="00F107EA">
      <w:rPr>
        <w:rFonts w:ascii="Arial" w:hAnsi="Arial" w:cs="Arial"/>
        <w:sz w:val="18"/>
        <w:szCs w:val="18"/>
      </w:rPr>
      <w:t xml:space="preserve"> </w:t>
    </w:r>
    <w:r w:rsidR="00BA2BFA" w:rsidRPr="006123B3">
      <w:rPr>
        <w:rFonts w:ascii="Arial" w:hAnsi="Arial" w:cs="Arial"/>
        <w:sz w:val="18"/>
        <w:szCs w:val="18"/>
      </w:rPr>
      <w:t>str.</w:t>
    </w:r>
    <w:r w:rsidR="00BA2BFA">
      <w:rPr>
        <w:rFonts w:ascii="Arial" w:hAnsi="Arial" w:cs="Arial"/>
        <w:sz w:val="18"/>
        <w:szCs w:val="18"/>
      </w:rPr>
      <w:t xml:space="preserve">: </w:t>
    </w:r>
    <w:r w:rsidR="00BA2BFA" w:rsidRPr="006123B3">
      <w:rPr>
        <w:rFonts w:ascii="Arial" w:hAnsi="Arial" w:cs="Arial"/>
        <w:sz w:val="18"/>
        <w:szCs w:val="18"/>
      </w:rPr>
      <w:t>1/1</w:t>
    </w:r>
  </w:p>
  <w:p w14:paraId="239EFB10" w14:textId="77777777" w:rsidR="00BA2BFA" w:rsidRPr="00A24C2E" w:rsidRDefault="00BA2BFA">
    <w:pPr>
      <w:pStyle w:val="Pta"/>
      <w:pBdr>
        <w:top w:val="single" w:sz="4" w:space="0" w:color="auto"/>
      </w:pBdr>
      <w:tabs>
        <w:tab w:val="left" w:pos="7920"/>
        <w:tab w:val="right" w:pos="1404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A5E2E" w14:textId="77777777" w:rsidR="00E52E06" w:rsidRDefault="00E52E06" w:rsidP="003375EB">
      <w:pPr>
        <w:spacing w:after="0" w:line="240" w:lineRule="auto"/>
      </w:pPr>
      <w:r>
        <w:separator/>
      </w:r>
    </w:p>
  </w:footnote>
  <w:footnote w:type="continuationSeparator" w:id="0">
    <w:p w14:paraId="75C49C6B" w14:textId="77777777" w:rsidR="00E52E06" w:rsidRDefault="00E52E06" w:rsidP="003375EB">
      <w:pPr>
        <w:spacing w:after="0" w:line="240" w:lineRule="auto"/>
      </w:pPr>
      <w:r>
        <w:continuationSeparator/>
      </w:r>
    </w:p>
  </w:footnote>
  <w:footnote w:type="continuationNotice" w:id="1">
    <w:p w14:paraId="42633AEE" w14:textId="77777777" w:rsidR="00E52E06" w:rsidRDefault="00E52E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E7DFF" w14:textId="7E121FF1" w:rsidR="000E6162" w:rsidRDefault="000E6162">
    <w:pPr>
      <w:pStyle w:val="Hlavika"/>
    </w:pPr>
    <w:r>
      <w:rPr>
        <w:noProof/>
      </w:rPr>
      <w:drawing>
        <wp:inline distT="0" distB="0" distL="0" distR="0" wp14:anchorId="1860628E" wp14:editId="44B19AC2">
          <wp:extent cx="705553" cy="613832"/>
          <wp:effectExtent l="0" t="0" r="0" b="0"/>
          <wp:docPr id="1250983948" name="Obrázok 1250983948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1E0"/>
    <w:multiLevelType w:val="hybridMultilevel"/>
    <w:tmpl w:val="73F6FF9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D6FE64">
      <w:numFmt w:val="bullet"/>
      <w:lvlText w:val="-"/>
      <w:lvlJc w:val="left"/>
      <w:pPr>
        <w:ind w:left="2727" w:hanging="360"/>
      </w:pPr>
      <w:rPr>
        <w:rFonts w:ascii="Arial" w:eastAsiaTheme="majorEastAsia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E7415"/>
    <w:multiLevelType w:val="hybridMultilevel"/>
    <w:tmpl w:val="500C5304"/>
    <w:lvl w:ilvl="0" w:tplc="7C5C6830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 w15:restartNumberingAfterBreak="0">
    <w:nsid w:val="08F26E95"/>
    <w:multiLevelType w:val="hybridMultilevel"/>
    <w:tmpl w:val="0D6AD634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E3E23"/>
    <w:multiLevelType w:val="hybridMultilevel"/>
    <w:tmpl w:val="5CEC6680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" w15:restartNumberingAfterBreak="0">
    <w:nsid w:val="0A56418E"/>
    <w:multiLevelType w:val="hybridMultilevel"/>
    <w:tmpl w:val="731EAE6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6246F"/>
    <w:multiLevelType w:val="hybridMultilevel"/>
    <w:tmpl w:val="E1B6AA1C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33477A2"/>
    <w:multiLevelType w:val="hybridMultilevel"/>
    <w:tmpl w:val="0AD62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43EF9"/>
    <w:multiLevelType w:val="hybridMultilevel"/>
    <w:tmpl w:val="43FA50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46F47"/>
    <w:multiLevelType w:val="hybridMultilevel"/>
    <w:tmpl w:val="7FF8B482"/>
    <w:lvl w:ilvl="0" w:tplc="7C5C6830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9" w15:restartNumberingAfterBreak="0">
    <w:nsid w:val="1F2F0766"/>
    <w:multiLevelType w:val="hybridMultilevel"/>
    <w:tmpl w:val="2702FB6C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B28B7"/>
    <w:multiLevelType w:val="multilevel"/>
    <w:tmpl w:val="CE146D8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06115FE"/>
    <w:multiLevelType w:val="hybridMultilevel"/>
    <w:tmpl w:val="90ACB4FA"/>
    <w:lvl w:ilvl="0" w:tplc="720A53CC">
      <w:numFmt w:val="none"/>
      <w:lvlText w:val=""/>
      <w:lvlJc w:val="left"/>
      <w:pPr>
        <w:tabs>
          <w:tab w:val="num" w:pos="360"/>
        </w:tabs>
      </w:pPr>
    </w:lvl>
    <w:lvl w:ilvl="1" w:tplc="4CB67652">
      <w:start w:val="1"/>
      <w:numFmt w:val="lowerLetter"/>
      <w:lvlText w:val="%2."/>
      <w:lvlJc w:val="left"/>
      <w:pPr>
        <w:ind w:left="1440" w:hanging="360"/>
      </w:pPr>
    </w:lvl>
    <w:lvl w:ilvl="2" w:tplc="B6CC5938">
      <w:start w:val="1"/>
      <w:numFmt w:val="lowerRoman"/>
      <w:lvlText w:val="%3."/>
      <w:lvlJc w:val="right"/>
      <w:pPr>
        <w:ind w:left="2160" w:hanging="180"/>
      </w:pPr>
    </w:lvl>
    <w:lvl w:ilvl="3" w:tplc="5502BFF6">
      <w:start w:val="1"/>
      <w:numFmt w:val="decimal"/>
      <w:lvlText w:val="%4."/>
      <w:lvlJc w:val="left"/>
      <w:pPr>
        <w:ind w:left="2880" w:hanging="360"/>
      </w:pPr>
    </w:lvl>
    <w:lvl w:ilvl="4" w:tplc="E7B4861A">
      <w:start w:val="1"/>
      <w:numFmt w:val="lowerLetter"/>
      <w:lvlText w:val="%5."/>
      <w:lvlJc w:val="left"/>
      <w:pPr>
        <w:ind w:left="3600" w:hanging="360"/>
      </w:pPr>
    </w:lvl>
    <w:lvl w:ilvl="5" w:tplc="28C09F9E">
      <w:start w:val="1"/>
      <w:numFmt w:val="lowerRoman"/>
      <w:lvlText w:val="%6."/>
      <w:lvlJc w:val="right"/>
      <w:pPr>
        <w:ind w:left="4320" w:hanging="180"/>
      </w:pPr>
    </w:lvl>
    <w:lvl w:ilvl="6" w:tplc="071CFD06">
      <w:start w:val="1"/>
      <w:numFmt w:val="decimal"/>
      <w:lvlText w:val="%7."/>
      <w:lvlJc w:val="left"/>
      <w:pPr>
        <w:ind w:left="5040" w:hanging="360"/>
      </w:pPr>
    </w:lvl>
    <w:lvl w:ilvl="7" w:tplc="8A684A04">
      <w:start w:val="1"/>
      <w:numFmt w:val="lowerLetter"/>
      <w:lvlText w:val="%8."/>
      <w:lvlJc w:val="left"/>
      <w:pPr>
        <w:ind w:left="5760" w:hanging="360"/>
      </w:pPr>
    </w:lvl>
    <w:lvl w:ilvl="8" w:tplc="CAE43F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563E5"/>
    <w:multiLevelType w:val="hybridMultilevel"/>
    <w:tmpl w:val="EE2479E0"/>
    <w:lvl w:ilvl="0" w:tplc="41CA7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6E4F76"/>
    <w:multiLevelType w:val="hybridMultilevel"/>
    <w:tmpl w:val="3454D9A2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4" w15:restartNumberingAfterBreak="0">
    <w:nsid w:val="26C51848"/>
    <w:multiLevelType w:val="hybridMultilevel"/>
    <w:tmpl w:val="7B969D66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E12EF"/>
    <w:multiLevelType w:val="hybridMultilevel"/>
    <w:tmpl w:val="3F3A0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F8306"/>
    <w:multiLevelType w:val="hybridMultilevel"/>
    <w:tmpl w:val="11CE51F0"/>
    <w:lvl w:ilvl="0" w:tplc="C02AC1A6">
      <w:numFmt w:val="none"/>
      <w:lvlText w:val=""/>
      <w:lvlJc w:val="left"/>
      <w:pPr>
        <w:tabs>
          <w:tab w:val="num" w:pos="360"/>
        </w:tabs>
      </w:pPr>
    </w:lvl>
    <w:lvl w:ilvl="1" w:tplc="A4AE29B0">
      <w:start w:val="1"/>
      <w:numFmt w:val="lowerLetter"/>
      <w:lvlText w:val="%2."/>
      <w:lvlJc w:val="left"/>
      <w:pPr>
        <w:ind w:left="1440" w:hanging="360"/>
      </w:pPr>
    </w:lvl>
    <w:lvl w:ilvl="2" w:tplc="B97423D2">
      <w:start w:val="1"/>
      <w:numFmt w:val="lowerRoman"/>
      <w:lvlText w:val="%3."/>
      <w:lvlJc w:val="right"/>
      <w:pPr>
        <w:ind w:left="2160" w:hanging="180"/>
      </w:pPr>
    </w:lvl>
    <w:lvl w:ilvl="3" w:tplc="90A0D938">
      <w:start w:val="1"/>
      <w:numFmt w:val="decimal"/>
      <w:lvlText w:val="%4."/>
      <w:lvlJc w:val="left"/>
      <w:pPr>
        <w:ind w:left="2880" w:hanging="360"/>
      </w:pPr>
    </w:lvl>
    <w:lvl w:ilvl="4" w:tplc="E87A529E">
      <w:start w:val="1"/>
      <w:numFmt w:val="lowerLetter"/>
      <w:lvlText w:val="%5."/>
      <w:lvlJc w:val="left"/>
      <w:pPr>
        <w:ind w:left="3600" w:hanging="360"/>
      </w:pPr>
    </w:lvl>
    <w:lvl w:ilvl="5" w:tplc="E4529878">
      <w:start w:val="1"/>
      <w:numFmt w:val="lowerRoman"/>
      <w:lvlText w:val="%6."/>
      <w:lvlJc w:val="right"/>
      <w:pPr>
        <w:ind w:left="4320" w:hanging="180"/>
      </w:pPr>
    </w:lvl>
    <w:lvl w:ilvl="6" w:tplc="A412D3F6">
      <w:start w:val="1"/>
      <w:numFmt w:val="decimal"/>
      <w:lvlText w:val="%7."/>
      <w:lvlJc w:val="left"/>
      <w:pPr>
        <w:ind w:left="5040" w:hanging="360"/>
      </w:pPr>
    </w:lvl>
    <w:lvl w:ilvl="7" w:tplc="2E6C4F7C">
      <w:start w:val="1"/>
      <w:numFmt w:val="lowerLetter"/>
      <w:lvlText w:val="%8."/>
      <w:lvlJc w:val="left"/>
      <w:pPr>
        <w:ind w:left="5760" w:hanging="360"/>
      </w:pPr>
    </w:lvl>
    <w:lvl w:ilvl="8" w:tplc="A1FEF6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D44F6"/>
    <w:multiLevelType w:val="hybridMultilevel"/>
    <w:tmpl w:val="C7FEF6D8"/>
    <w:lvl w:ilvl="0" w:tplc="6EC288C2">
      <w:start w:val="1"/>
      <w:numFmt w:val="decimal"/>
      <w:lvlText w:val="%1."/>
      <w:lvlJc w:val="left"/>
      <w:pPr>
        <w:ind w:left="720" w:hanging="360"/>
      </w:pPr>
    </w:lvl>
    <w:lvl w:ilvl="1" w:tplc="FF0ACD82">
      <w:start w:val="1"/>
      <w:numFmt w:val="decimal"/>
      <w:lvlText w:val="%2."/>
      <w:lvlJc w:val="left"/>
      <w:pPr>
        <w:ind w:left="720" w:hanging="360"/>
      </w:pPr>
    </w:lvl>
    <w:lvl w:ilvl="2" w:tplc="98CA20E6">
      <w:start w:val="1"/>
      <w:numFmt w:val="decimal"/>
      <w:lvlText w:val="%3."/>
      <w:lvlJc w:val="left"/>
      <w:pPr>
        <w:ind w:left="720" w:hanging="360"/>
      </w:pPr>
    </w:lvl>
    <w:lvl w:ilvl="3" w:tplc="782230B4">
      <w:start w:val="1"/>
      <w:numFmt w:val="decimal"/>
      <w:lvlText w:val="%4."/>
      <w:lvlJc w:val="left"/>
      <w:pPr>
        <w:ind w:left="720" w:hanging="360"/>
      </w:pPr>
    </w:lvl>
    <w:lvl w:ilvl="4" w:tplc="D5A6D064">
      <w:start w:val="1"/>
      <w:numFmt w:val="decimal"/>
      <w:lvlText w:val="%5."/>
      <w:lvlJc w:val="left"/>
      <w:pPr>
        <w:ind w:left="720" w:hanging="360"/>
      </w:pPr>
    </w:lvl>
    <w:lvl w:ilvl="5" w:tplc="4990917C">
      <w:start w:val="1"/>
      <w:numFmt w:val="decimal"/>
      <w:lvlText w:val="%6."/>
      <w:lvlJc w:val="left"/>
      <w:pPr>
        <w:ind w:left="720" w:hanging="360"/>
      </w:pPr>
    </w:lvl>
    <w:lvl w:ilvl="6" w:tplc="CB6C7A6C">
      <w:start w:val="1"/>
      <w:numFmt w:val="decimal"/>
      <w:lvlText w:val="%7."/>
      <w:lvlJc w:val="left"/>
      <w:pPr>
        <w:ind w:left="720" w:hanging="360"/>
      </w:pPr>
    </w:lvl>
    <w:lvl w:ilvl="7" w:tplc="E0EC7EAE">
      <w:start w:val="1"/>
      <w:numFmt w:val="decimal"/>
      <w:lvlText w:val="%8."/>
      <w:lvlJc w:val="left"/>
      <w:pPr>
        <w:ind w:left="720" w:hanging="360"/>
      </w:pPr>
    </w:lvl>
    <w:lvl w:ilvl="8" w:tplc="5D481D50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31DB6BFA"/>
    <w:multiLevelType w:val="hybridMultilevel"/>
    <w:tmpl w:val="67C6AC16"/>
    <w:lvl w:ilvl="0" w:tplc="7C5C68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596687B"/>
    <w:multiLevelType w:val="hybridMultilevel"/>
    <w:tmpl w:val="E9A2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F59BC"/>
    <w:multiLevelType w:val="hybridMultilevel"/>
    <w:tmpl w:val="95708E16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C7989"/>
    <w:multiLevelType w:val="hybridMultilevel"/>
    <w:tmpl w:val="5450E578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22F"/>
    <w:multiLevelType w:val="hybridMultilevel"/>
    <w:tmpl w:val="FD2E7A08"/>
    <w:lvl w:ilvl="0" w:tplc="FD4CD7EC">
      <w:start w:val="1"/>
      <w:numFmt w:val="decimal"/>
      <w:lvlText w:val="%1."/>
      <w:lvlJc w:val="left"/>
      <w:pPr>
        <w:ind w:left="720" w:hanging="360"/>
      </w:pPr>
    </w:lvl>
    <w:lvl w:ilvl="1" w:tplc="F202E368">
      <w:start w:val="1"/>
      <w:numFmt w:val="decimal"/>
      <w:lvlText w:val="%2."/>
      <w:lvlJc w:val="left"/>
      <w:pPr>
        <w:ind w:left="720" w:hanging="360"/>
      </w:pPr>
    </w:lvl>
    <w:lvl w:ilvl="2" w:tplc="CFDE36AA">
      <w:start w:val="1"/>
      <w:numFmt w:val="decimal"/>
      <w:lvlText w:val="%3."/>
      <w:lvlJc w:val="left"/>
      <w:pPr>
        <w:ind w:left="720" w:hanging="360"/>
      </w:pPr>
    </w:lvl>
    <w:lvl w:ilvl="3" w:tplc="5EDED38E">
      <w:start w:val="1"/>
      <w:numFmt w:val="decimal"/>
      <w:lvlText w:val="%4."/>
      <w:lvlJc w:val="left"/>
      <w:pPr>
        <w:ind w:left="720" w:hanging="360"/>
      </w:pPr>
    </w:lvl>
    <w:lvl w:ilvl="4" w:tplc="7950666C">
      <w:start w:val="1"/>
      <w:numFmt w:val="decimal"/>
      <w:lvlText w:val="%5."/>
      <w:lvlJc w:val="left"/>
      <w:pPr>
        <w:ind w:left="720" w:hanging="360"/>
      </w:pPr>
    </w:lvl>
    <w:lvl w:ilvl="5" w:tplc="C82E2284">
      <w:start w:val="1"/>
      <w:numFmt w:val="decimal"/>
      <w:lvlText w:val="%6."/>
      <w:lvlJc w:val="left"/>
      <w:pPr>
        <w:ind w:left="720" w:hanging="360"/>
      </w:pPr>
    </w:lvl>
    <w:lvl w:ilvl="6" w:tplc="9392AABC">
      <w:start w:val="1"/>
      <w:numFmt w:val="decimal"/>
      <w:lvlText w:val="%7."/>
      <w:lvlJc w:val="left"/>
      <w:pPr>
        <w:ind w:left="720" w:hanging="360"/>
      </w:pPr>
    </w:lvl>
    <w:lvl w:ilvl="7" w:tplc="8C24B462">
      <w:start w:val="1"/>
      <w:numFmt w:val="decimal"/>
      <w:lvlText w:val="%8."/>
      <w:lvlJc w:val="left"/>
      <w:pPr>
        <w:ind w:left="720" w:hanging="360"/>
      </w:pPr>
    </w:lvl>
    <w:lvl w:ilvl="8" w:tplc="8C6207F0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E62559D"/>
    <w:multiLevelType w:val="hybridMultilevel"/>
    <w:tmpl w:val="53044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06D5B"/>
    <w:multiLevelType w:val="multilevel"/>
    <w:tmpl w:val="755EF97C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918" w:hanging="360"/>
      </w:p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25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26" w15:restartNumberingAfterBreak="0">
    <w:nsid w:val="52DB62A4"/>
    <w:multiLevelType w:val="hybridMultilevel"/>
    <w:tmpl w:val="99A0F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96064"/>
    <w:multiLevelType w:val="hybridMultilevel"/>
    <w:tmpl w:val="490A9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D3001"/>
    <w:multiLevelType w:val="hybridMultilevel"/>
    <w:tmpl w:val="E14A5D2E"/>
    <w:lvl w:ilvl="0" w:tplc="7D244ADA">
      <w:numFmt w:val="bullet"/>
      <w:lvlText w:val="-"/>
      <w:lvlJc w:val="left"/>
      <w:pPr>
        <w:ind w:left="1369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29" w15:restartNumberingAfterBreak="0">
    <w:nsid w:val="56C22B8E"/>
    <w:multiLevelType w:val="hybridMultilevel"/>
    <w:tmpl w:val="5B567D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BA34D"/>
    <w:multiLevelType w:val="hybridMultilevel"/>
    <w:tmpl w:val="54CA532A"/>
    <w:lvl w:ilvl="0" w:tplc="C548F700">
      <w:numFmt w:val="none"/>
      <w:lvlText w:val=""/>
      <w:lvlJc w:val="left"/>
      <w:pPr>
        <w:tabs>
          <w:tab w:val="num" w:pos="360"/>
        </w:tabs>
      </w:pPr>
    </w:lvl>
    <w:lvl w:ilvl="1" w:tplc="7C4AACF6">
      <w:start w:val="1"/>
      <w:numFmt w:val="lowerLetter"/>
      <w:lvlText w:val="%2."/>
      <w:lvlJc w:val="left"/>
      <w:pPr>
        <w:ind w:left="1440" w:hanging="360"/>
      </w:pPr>
    </w:lvl>
    <w:lvl w:ilvl="2" w:tplc="F098B010">
      <w:start w:val="1"/>
      <w:numFmt w:val="lowerRoman"/>
      <w:lvlText w:val="%3."/>
      <w:lvlJc w:val="right"/>
      <w:pPr>
        <w:ind w:left="2160" w:hanging="180"/>
      </w:pPr>
    </w:lvl>
    <w:lvl w:ilvl="3" w:tplc="C35E9CC4">
      <w:start w:val="1"/>
      <w:numFmt w:val="decimal"/>
      <w:lvlText w:val="%4."/>
      <w:lvlJc w:val="left"/>
      <w:pPr>
        <w:ind w:left="2880" w:hanging="360"/>
      </w:pPr>
    </w:lvl>
    <w:lvl w:ilvl="4" w:tplc="8F226FEE">
      <w:start w:val="1"/>
      <w:numFmt w:val="lowerLetter"/>
      <w:lvlText w:val="%5."/>
      <w:lvlJc w:val="left"/>
      <w:pPr>
        <w:ind w:left="3600" w:hanging="360"/>
      </w:pPr>
    </w:lvl>
    <w:lvl w:ilvl="5" w:tplc="8FC4E5B4">
      <w:start w:val="1"/>
      <w:numFmt w:val="lowerRoman"/>
      <w:lvlText w:val="%6."/>
      <w:lvlJc w:val="right"/>
      <w:pPr>
        <w:ind w:left="4320" w:hanging="180"/>
      </w:pPr>
    </w:lvl>
    <w:lvl w:ilvl="6" w:tplc="B232A174">
      <w:start w:val="1"/>
      <w:numFmt w:val="decimal"/>
      <w:lvlText w:val="%7."/>
      <w:lvlJc w:val="left"/>
      <w:pPr>
        <w:ind w:left="5040" w:hanging="360"/>
      </w:pPr>
    </w:lvl>
    <w:lvl w:ilvl="7" w:tplc="6CE63C9A">
      <w:start w:val="1"/>
      <w:numFmt w:val="lowerLetter"/>
      <w:lvlText w:val="%8."/>
      <w:lvlJc w:val="left"/>
      <w:pPr>
        <w:ind w:left="5760" w:hanging="360"/>
      </w:pPr>
    </w:lvl>
    <w:lvl w:ilvl="8" w:tplc="4C167E5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DC07B8"/>
    <w:multiLevelType w:val="multilevel"/>
    <w:tmpl w:val="11CE6EFE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pStyle w:val="Nadpis2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33" w15:restartNumberingAfterBreak="0">
    <w:nsid w:val="5B5D274C"/>
    <w:multiLevelType w:val="hybridMultilevel"/>
    <w:tmpl w:val="A466470A"/>
    <w:lvl w:ilvl="0" w:tplc="D722CFD0">
      <w:numFmt w:val="none"/>
      <w:lvlText w:val=""/>
      <w:lvlJc w:val="left"/>
      <w:pPr>
        <w:tabs>
          <w:tab w:val="num" w:pos="360"/>
        </w:tabs>
      </w:pPr>
    </w:lvl>
    <w:lvl w:ilvl="1" w:tplc="ED1CEB5A">
      <w:start w:val="1"/>
      <w:numFmt w:val="lowerLetter"/>
      <w:lvlText w:val="%2."/>
      <w:lvlJc w:val="left"/>
      <w:pPr>
        <w:ind w:left="1440" w:hanging="360"/>
      </w:pPr>
    </w:lvl>
    <w:lvl w:ilvl="2" w:tplc="839A49A2">
      <w:start w:val="1"/>
      <w:numFmt w:val="lowerRoman"/>
      <w:lvlText w:val="%3."/>
      <w:lvlJc w:val="right"/>
      <w:pPr>
        <w:ind w:left="2160" w:hanging="180"/>
      </w:pPr>
    </w:lvl>
    <w:lvl w:ilvl="3" w:tplc="36A01D24">
      <w:start w:val="1"/>
      <w:numFmt w:val="decimal"/>
      <w:lvlText w:val="%4."/>
      <w:lvlJc w:val="left"/>
      <w:pPr>
        <w:ind w:left="2880" w:hanging="360"/>
      </w:pPr>
    </w:lvl>
    <w:lvl w:ilvl="4" w:tplc="3B5CC00A">
      <w:start w:val="1"/>
      <w:numFmt w:val="lowerLetter"/>
      <w:lvlText w:val="%5."/>
      <w:lvlJc w:val="left"/>
      <w:pPr>
        <w:ind w:left="3600" w:hanging="360"/>
      </w:pPr>
    </w:lvl>
    <w:lvl w:ilvl="5" w:tplc="F27656E6">
      <w:start w:val="1"/>
      <w:numFmt w:val="lowerRoman"/>
      <w:lvlText w:val="%6."/>
      <w:lvlJc w:val="right"/>
      <w:pPr>
        <w:ind w:left="4320" w:hanging="180"/>
      </w:pPr>
    </w:lvl>
    <w:lvl w:ilvl="6" w:tplc="1EA878F4">
      <w:start w:val="1"/>
      <w:numFmt w:val="decimal"/>
      <w:lvlText w:val="%7."/>
      <w:lvlJc w:val="left"/>
      <w:pPr>
        <w:ind w:left="5040" w:hanging="360"/>
      </w:pPr>
    </w:lvl>
    <w:lvl w:ilvl="7" w:tplc="844E19C4">
      <w:start w:val="1"/>
      <w:numFmt w:val="lowerLetter"/>
      <w:lvlText w:val="%8."/>
      <w:lvlJc w:val="left"/>
      <w:pPr>
        <w:ind w:left="5760" w:hanging="360"/>
      </w:pPr>
    </w:lvl>
    <w:lvl w:ilvl="8" w:tplc="D88ABE6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50909"/>
    <w:multiLevelType w:val="hybridMultilevel"/>
    <w:tmpl w:val="A8DEF0C0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 w15:restartNumberingAfterBreak="0">
    <w:nsid w:val="5E650D80"/>
    <w:multiLevelType w:val="hybridMultilevel"/>
    <w:tmpl w:val="9230A244"/>
    <w:lvl w:ilvl="0" w:tplc="1C88F5A6">
      <w:start w:val="1"/>
      <w:numFmt w:val="lowerLetter"/>
      <w:lvlText w:val="%1)"/>
      <w:lvlJc w:val="left"/>
      <w:pPr>
        <w:ind w:left="14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6" w15:restartNumberingAfterBreak="0">
    <w:nsid w:val="5EB62D62"/>
    <w:multiLevelType w:val="hybridMultilevel"/>
    <w:tmpl w:val="68FE6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1795B"/>
    <w:multiLevelType w:val="hybridMultilevel"/>
    <w:tmpl w:val="F362B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350D4"/>
    <w:multiLevelType w:val="hybridMultilevel"/>
    <w:tmpl w:val="49024CA2"/>
    <w:lvl w:ilvl="0" w:tplc="041B0011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A726C69"/>
    <w:multiLevelType w:val="hybridMultilevel"/>
    <w:tmpl w:val="934E7D3E"/>
    <w:lvl w:ilvl="0" w:tplc="041B0003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0" w15:restartNumberingAfterBreak="0">
    <w:nsid w:val="6C373FE5"/>
    <w:multiLevelType w:val="hybridMultilevel"/>
    <w:tmpl w:val="D30C0FC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CB9392A"/>
    <w:multiLevelType w:val="hybridMultilevel"/>
    <w:tmpl w:val="7D68932C"/>
    <w:lvl w:ilvl="0" w:tplc="BA108EE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000000"/>
      </w:rPr>
    </w:lvl>
    <w:lvl w:ilvl="1" w:tplc="FFFFFFFF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5C10E5"/>
    <w:multiLevelType w:val="hybridMultilevel"/>
    <w:tmpl w:val="DA800EC4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66755"/>
    <w:multiLevelType w:val="hybridMultilevel"/>
    <w:tmpl w:val="FF4EFD16"/>
    <w:lvl w:ilvl="0" w:tplc="7C5C68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74732CDD"/>
    <w:multiLevelType w:val="hybridMultilevel"/>
    <w:tmpl w:val="86280E4E"/>
    <w:lvl w:ilvl="0" w:tplc="036A3A8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7A15C2"/>
    <w:multiLevelType w:val="hybridMultilevel"/>
    <w:tmpl w:val="C9AC62A4"/>
    <w:lvl w:ilvl="0" w:tplc="041B0017">
      <w:start w:val="1"/>
      <w:numFmt w:val="lowerLetter"/>
      <w:lvlText w:val="%1)"/>
      <w:lvlJc w:val="left"/>
      <w:pPr>
        <w:ind w:left="2299" w:hanging="360"/>
      </w:pPr>
    </w:lvl>
    <w:lvl w:ilvl="1" w:tplc="041B0019" w:tentative="1">
      <w:start w:val="1"/>
      <w:numFmt w:val="lowerLetter"/>
      <w:lvlText w:val="%2."/>
      <w:lvlJc w:val="left"/>
      <w:pPr>
        <w:ind w:left="3019" w:hanging="360"/>
      </w:pPr>
    </w:lvl>
    <w:lvl w:ilvl="2" w:tplc="041B001B" w:tentative="1">
      <w:start w:val="1"/>
      <w:numFmt w:val="lowerRoman"/>
      <w:lvlText w:val="%3."/>
      <w:lvlJc w:val="right"/>
      <w:pPr>
        <w:ind w:left="3739" w:hanging="180"/>
      </w:pPr>
    </w:lvl>
    <w:lvl w:ilvl="3" w:tplc="041B000F" w:tentative="1">
      <w:start w:val="1"/>
      <w:numFmt w:val="decimal"/>
      <w:lvlText w:val="%4."/>
      <w:lvlJc w:val="left"/>
      <w:pPr>
        <w:ind w:left="4459" w:hanging="360"/>
      </w:pPr>
    </w:lvl>
    <w:lvl w:ilvl="4" w:tplc="041B0019" w:tentative="1">
      <w:start w:val="1"/>
      <w:numFmt w:val="lowerLetter"/>
      <w:lvlText w:val="%5."/>
      <w:lvlJc w:val="left"/>
      <w:pPr>
        <w:ind w:left="5179" w:hanging="360"/>
      </w:pPr>
    </w:lvl>
    <w:lvl w:ilvl="5" w:tplc="041B001B" w:tentative="1">
      <w:start w:val="1"/>
      <w:numFmt w:val="lowerRoman"/>
      <w:lvlText w:val="%6."/>
      <w:lvlJc w:val="right"/>
      <w:pPr>
        <w:ind w:left="5899" w:hanging="180"/>
      </w:pPr>
    </w:lvl>
    <w:lvl w:ilvl="6" w:tplc="041B000F" w:tentative="1">
      <w:start w:val="1"/>
      <w:numFmt w:val="decimal"/>
      <w:lvlText w:val="%7."/>
      <w:lvlJc w:val="left"/>
      <w:pPr>
        <w:ind w:left="6619" w:hanging="360"/>
      </w:pPr>
    </w:lvl>
    <w:lvl w:ilvl="7" w:tplc="041B0019" w:tentative="1">
      <w:start w:val="1"/>
      <w:numFmt w:val="lowerLetter"/>
      <w:lvlText w:val="%8."/>
      <w:lvlJc w:val="left"/>
      <w:pPr>
        <w:ind w:left="7339" w:hanging="360"/>
      </w:pPr>
    </w:lvl>
    <w:lvl w:ilvl="8" w:tplc="041B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46" w15:restartNumberingAfterBreak="0">
    <w:nsid w:val="7D445CE0"/>
    <w:multiLevelType w:val="hybridMultilevel"/>
    <w:tmpl w:val="8FF082CA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9530286">
    <w:abstractNumId w:val="30"/>
  </w:num>
  <w:num w:numId="2" w16cid:durableId="1928272577">
    <w:abstractNumId w:val="33"/>
  </w:num>
  <w:num w:numId="3" w16cid:durableId="455371062">
    <w:abstractNumId w:val="16"/>
  </w:num>
  <w:num w:numId="4" w16cid:durableId="731543611">
    <w:abstractNumId w:val="11"/>
  </w:num>
  <w:num w:numId="5" w16cid:durableId="1211189821">
    <w:abstractNumId w:val="32"/>
  </w:num>
  <w:num w:numId="6" w16cid:durableId="1792940490">
    <w:abstractNumId w:val="0"/>
  </w:num>
  <w:num w:numId="7" w16cid:durableId="260259199">
    <w:abstractNumId w:val="32"/>
  </w:num>
  <w:num w:numId="8" w16cid:durableId="957874233">
    <w:abstractNumId w:val="25"/>
  </w:num>
  <w:num w:numId="9" w16cid:durableId="1057515661">
    <w:abstractNumId w:val="27"/>
  </w:num>
  <w:num w:numId="10" w16cid:durableId="141586343">
    <w:abstractNumId w:val="38"/>
  </w:num>
  <w:num w:numId="11" w16cid:durableId="1351952440">
    <w:abstractNumId w:val="12"/>
  </w:num>
  <w:num w:numId="12" w16cid:durableId="1983193523">
    <w:abstractNumId w:val="44"/>
  </w:num>
  <w:num w:numId="13" w16cid:durableId="695158209">
    <w:abstractNumId w:val="31"/>
  </w:num>
  <w:num w:numId="14" w16cid:durableId="952174923">
    <w:abstractNumId w:val="21"/>
  </w:num>
  <w:num w:numId="15" w16cid:durableId="2021858785">
    <w:abstractNumId w:val="46"/>
  </w:num>
  <w:num w:numId="16" w16cid:durableId="1823497516">
    <w:abstractNumId w:val="14"/>
  </w:num>
  <w:num w:numId="17" w16cid:durableId="268246894">
    <w:abstractNumId w:val="43"/>
  </w:num>
  <w:num w:numId="18" w16cid:durableId="1626232885">
    <w:abstractNumId w:val="13"/>
  </w:num>
  <w:num w:numId="19" w16cid:durableId="272787288">
    <w:abstractNumId w:val="10"/>
  </w:num>
  <w:num w:numId="20" w16cid:durableId="917858723">
    <w:abstractNumId w:val="35"/>
  </w:num>
  <w:num w:numId="21" w16cid:durableId="1149632749">
    <w:abstractNumId w:val="41"/>
  </w:num>
  <w:num w:numId="22" w16cid:durableId="343020621">
    <w:abstractNumId w:val="45"/>
  </w:num>
  <w:num w:numId="23" w16cid:durableId="58987395">
    <w:abstractNumId w:val="24"/>
  </w:num>
  <w:num w:numId="24" w16cid:durableId="412626911">
    <w:abstractNumId w:val="28"/>
  </w:num>
  <w:num w:numId="25" w16cid:durableId="2085951839">
    <w:abstractNumId w:val="17"/>
  </w:num>
  <w:num w:numId="26" w16cid:durableId="1892031701">
    <w:abstractNumId w:val="22"/>
  </w:num>
  <w:num w:numId="27" w16cid:durableId="281154978">
    <w:abstractNumId w:val="32"/>
  </w:num>
  <w:num w:numId="28" w16cid:durableId="15380811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0266810">
    <w:abstractNumId w:val="40"/>
  </w:num>
  <w:num w:numId="30" w16cid:durableId="907232898">
    <w:abstractNumId w:val="32"/>
  </w:num>
  <w:num w:numId="31" w16cid:durableId="463886749">
    <w:abstractNumId w:val="32"/>
  </w:num>
  <w:num w:numId="32" w16cid:durableId="423917641">
    <w:abstractNumId w:val="32"/>
  </w:num>
  <w:num w:numId="33" w16cid:durableId="496305068">
    <w:abstractNumId w:val="32"/>
  </w:num>
  <w:num w:numId="34" w16cid:durableId="13301344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00215">
    <w:abstractNumId w:val="32"/>
  </w:num>
  <w:num w:numId="36" w16cid:durableId="31614455">
    <w:abstractNumId w:val="32"/>
  </w:num>
  <w:num w:numId="37" w16cid:durableId="790712531">
    <w:abstractNumId w:val="32"/>
  </w:num>
  <w:num w:numId="38" w16cid:durableId="716471226">
    <w:abstractNumId w:val="32"/>
  </w:num>
  <w:num w:numId="39" w16cid:durableId="1319844496">
    <w:abstractNumId w:val="32"/>
  </w:num>
  <w:num w:numId="40" w16cid:durableId="546378407">
    <w:abstractNumId w:val="32"/>
  </w:num>
  <w:num w:numId="41" w16cid:durableId="1630739959">
    <w:abstractNumId w:val="32"/>
  </w:num>
  <w:num w:numId="42" w16cid:durableId="1942445958">
    <w:abstractNumId w:val="32"/>
  </w:num>
  <w:num w:numId="43" w16cid:durableId="1762674861">
    <w:abstractNumId w:val="29"/>
  </w:num>
  <w:num w:numId="44" w16cid:durableId="1744838252">
    <w:abstractNumId w:val="36"/>
  </w:num>
  <w:num w:numId="45" w16cid:durableId="1231039683">
    <w:abstractNumId w:val="37"/>
  </w:num>
  <w:num w:numId="46" w16cid:durableId="695278437">
    <w:abstractNumId w:val="15"/>
  </w:num>
  <w:num w:numId="47" w16cid:durableId="2066567474">
    <w:abstractNumId w:val="20"/>
  </w:num>
  <w:num w:numId="48" w16cid:durableId="1614820710">
    <w:abstractNumId w:val="26"/>
  </w:num>
  <w:num w:numId="49" w16cid:durableId="1158963998">
    <w:abstractNumId w:val="23"/>
  </w:num>
  <w:num w:numId="50" w16cid:durableId="1592661717">
    <w:abstractNumId w:val="7"/>
  </w:num>
  <w:num w:numId="51" w16cid:durableId="1563100840">
    <w:abstractNumId w:val="2"/>
  </w:num>
  <w:num w:numId="52" w16cid:durableId="604191577">
    <w:abstractNumId w:val="6"/>
  </w:num>
  <w:num w:numId="53" w16cid:durableId="1713504870">
    <w:abstractNumId w:val="32"/>
  </w:num>
  <w:num w:numId="54" w16cid:durableId="615867766">
    <w:abstractNumId w:val="8"/>
  </w:num>
  <w:num w:numId="55" w16cid:durableId="1729449998">
    <w:abstractNumId w:val="39"/>
  </w:num>
  <w:num w:numId="56" w16cid:durableId="320962274">
    <w:abstractNumId w:val="4"/>
  </w:num>
  <w:num w:numId="57" w16cid:durableId="2069258313">
    <w:abstractNumId w:val="3"/>
  </w:num>
  <w:num w:numId="58" w16cid:durableId="449055126">
    <w:abstractNumId w:val="1"/>
  </w:num>
  <w:num w:numId="59" w16cid:durableId="1758552758">
    <w:abstractNumId w:val="9"/>
  </w:num>
  <w:num w:numId="60" w16cid:durableId="1502769962">
    <w:abstractNumId w:val="42"/>
  </w:num>
  <w:num w:numId="61" w16cid:durableId="747311734">
    <w:abstractNumId w:val="32"/>
  </w:num>
  <w:num w:numId="62" w16cid:durableId="2050374528">
    <w:abstractNumId w:val="32"/>
  </w:num>
  <w:num w:numId="63" w16cid:durableId="834951391">
    <w:abstractNumId w:val="32"/>
  </w:num>
  <w:num w:numId="64" w16cid:durableId="683022266">
    <w:abstractNumId w:val="32"/>
  </w:num>
  <w:num w:numId="65" w16cid:durableId="120461487">
    <w:abstractNumId w:val="32"/>
  </w:num>
  <w:num w:numId="66" w16cid:durableId="483008604">
    <w:abstractNumId w:val="32"/>
  </w:num>
  <w:num w:numId="67" w16cid:durableId="321784180">
    <w:abstractNumId w:val="32"/>
  </w:num>
  <w:num w:numId="68" w16cid:durableId="168257259">
    <w:abstractNumId w:val="32"/>
  </w:num>
  <w:num w:numId="69" w16cid:durableId="1584142774">
    <w:abstractNumId w:val="32"/>
  </w:num>
  <w:num w:numId="70" w16cid:durableId="1452556477">
    <w:abstractNumId w:val="34"/>
  </w:num>
  <w:num w:numId="71" w16cid:durableId="1377654689">
    <w:abstractNumId w:val="5"/>
  </w:num>
  <w:num w:numId="72" w16cid:durableId="1059792801">
    <w:abstractNumId w:val="32"/>
  </w:num>
  <w:num w:numId="73" w16cid:durableId="1808350666">
    <w:abstractNumId w:val="18"/>
  </w:num>
  <w:num w:numId="74" w16cid:durableId="1752696615">
    <w:abstractNumId w:val="32"/>
  </w:num>
  <w:num w:numId="75" w16cid:durableId="809177239">
    <w:abstractNumId w:val="3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289"/>
    <w:rsid w:val="0000034C"/>
    <w:rsid w:val="0000079E"/>
    <w:rsid w:val="000007C7"/>
    <w:rsid w:val="00000845"/>
    <w:rsid w:val="000008CE"/>
    <w:rsid w:val="000009A2"/>
    <w:rsid w:val="00000ABD"/>
    <w:rsid w:val="00000B6E"/>
    <w:rsid w:val="00000EBC"/>
    <w:rsid w:val="0000104D"/>
    <w:rsid w:val="0000105E"/>
    <w:rsid w:val="0000143F"/>
    <w:rsid w:val="000016D9"/>
    <w:rsid w:val="00001707"/>
    <w:rsid w:val="00001718"/>
    <w:rsid w:val="00001724"/>
    <w:rsid w:val="000018EE"/>
    <w:rsid w:val="00001AB7"/>
    <w:rsid w:val="00001E5A"/>
    <w:rsid w:val="00001F4B"/>
    <w:rsid w:val="00001FED"/>
    <w:rsid w:val="000023A1"/>
    <w:rsid w:val="00002B74"/>
    <w:rsid w:val="00002D28"/>
    <w:rsid w:val="00002ECD"/>
    <w:rsid w:val="000034A1"/>
    <w:rsid w:val="00003708"/>
    <w:rsid w:val="0000376A"/>
    <w:rsid w:val="00003913"/>
    <w:rsid w:val="00003931"/>
    <w:rsid w:val="00003A6C"/>
    <w:rsid w:val="00003ABA"/>
    <w:rsid w:val="00003CFA"/>
    <w:rsid w:val="00003E53"/>
    <w:rsid w:val="00003FFE"/>
    <w:rsid w:val="0000404E"/>
    <w:rsid w:val="00004201"/>
    <w:rsid w:val="000045B4"/>
    <w:rsid w:val="00004858"/>
    <w:rsid w:val="000049C9"/>
    <w:rsid w:val="00004FE4"/>
    <w:rsid w:val="00005066"/>
    <w:rsid w:val="0000536B"/>
    <w:rsid w:val="000054F8"/>
    <w:rsid w:val="000057D3"/>
    <w:rsid w:val="00005A93"/>
    <w:rsid w:val="00005BAD"/>
    <w:rsid w:val="00005C39"/>
    <w:rsid w:val="00005D3A"/>
    <w:rsid w:val="00005F96"/>
    <w:rsid w:val="0000649B"/>
    <w:rsid w:val="000064FB"/>
    <w:rsid w:val="0000687A"/>
    <w:rsid w:val="00006B11"/>
    <w:rsid w:val="00006BDF"/>
    <w:rsid w:val="00006C53"/>
    <w:rsid w:val="00006E8C"/>
    <w:rsid w:val="00007141"/>
    <w:rsid w:val="000073D0"/>
    <w:rsid w:val="00007471"/>
    <w:rsid w:val="00007930"/>
    <w:rsid w:val="00007B5C"/>
    <w:rsid w:val="00007BC4"/>
    <w:rsid w:val="00007FC1"/>
    <w:rsid w:val="00010078"/>
    <w:rsid w:val="00010156"/>
    <w:rsid w:val="000101F6"/>
    <w:rsid w:val="0001060E"/>
    <w:rsid w:val="000108C1"/>
    <w:rsid w:val="000108F7"/>
    <w:rsid w:val="00010A36"/>
    <w:rsid w:val="00010A61"/>
    <w:rsid w:val="00011277"/>
    <w:rsid w:val="00011660"/>
    <w:rsid w:val="00011743"/>
    <w:rsid w:val="00011994"/>
    <w:rsid w:val="0001199B"/>
    <w:rsid w:val="000119BE"/>
    <w:rsid w:val="00011CB0"/>
    <w:rsid w:val="00011D0E"/>
    <w:rsid w:val="00011E9C"/>
    <w:rsid w:val="00012042"/>
    <w:rsid w:val="000122DC"/>
    <w:rsid w:val="0001265E"/>
    <w:rsid w:val="000127E8"/>
    <w:rsid w:val="0001283D"/>
    <w:rsid w:val="000128B1"/>
    <w:rsid w:val="00012976"/>
    <w:rsid w:val="00012DBF"/>
    <w:rsid w:val="00012DE0"/>
    <w:rsid w:val="00013006"/>
    <w:rsid w:val="000136BF"/>
    <w:rsid w:val="000136E6"/>
    <w:rsid w:val="00013A28"/>
    <w:rsid w:val="00013A29"/>
    <w:rsid w:val="00013D9B"/>
    <w:rsid w:val="00014009"/>
    <w:rsid w:val="00014574"/>
    <w:rsid w:val="000145A2"/>
    <w:rsid w:val="000145BA"/>
    <w:rsid w:val="000147C5"/>
    <w:rsid w:val="000148DD"/>
    <w:rsid w:val="00014C1F"/>
    <w:rsid w:val="00014CD6"/>
    <w:rsid w:val="00015063"/>
    <w:rsid w:val="000152C0"/>
    <w:rsid w:val="000152F9"/>
    <w:rsid w:val="0001531F"/>
    <w:rsid w:val="0001538D"/>
    <w:rsid w:val="00015AEC"/>
    <w:rsid w:val="00015B69"/>
    <w:rsid w:val="00015F11"/>
    <w:rsid w:val="00016064"/>
    <w:rsid w:val="000161BF"/>
    <w:rsid w:val="00016378"/>
    <w:rsid w:val="00016A70"/>
    <w:rsid w:val="00016CCD"/>
    <w:rsid w:val="00016D5E"/>
    <w:rsid w:val="00016E5E"/>
    <w:rsid w:val="00016E88"/>
    <w:rsid w:val="00016FA5"/>
    <w:rsid w:val="000174DE"/>
    <w:rsid w:val="00017738"/>
    <w:rsid w:val="000179AF"/>
    <w:rsid w:val="000179F8"/>
    <w:rsid w:val="00017A02"/>
    <w:rsid w:val="00017C00"/>
    <w:rsid w:val="00017EE7"/>
    <w:rsid w:val="00017FB5"/>
    <w:rsid w:val="00020674"/>
    <w:rsid w:val="0002068D"/>
    <w:rsid w:val="00020AF0"/>
    <w:rsid w:val="0002150F"/>
    <w:rsid w:val="00021753"/>
    <w:rsid w:val="00021E75"/>
    <w:rsid w:val="00021FAB"/>
    <w:rsid w:val="00021FB0"/>
    <w:rsid w:val="000220DA"/>
    <w:rsid w:val="000221C7"/>
    <w:rsid w:val="000221CF"/>
    <w:rsid w:val="000222D0"/>
    <w:rsid w:val="0002236D"/>
    <w:rsid w:val="0002239D"/>
    <w:rsid w:val="00022483"/>
    <w:rsid w:val="000224C4"/>
    <w:rsid w:val="000228C6"/>
    <w:rsid w:val="00022A5B"/>
    <w:rsid w:val="00022C9B"/>
    <w:rsid w:val="00022CE5"/>
    <w:rsid w:val="00022DC8"/>
    <w:rsid w:val="00022E7C"/>
    <w:rsid w:val="00022F10"/>
    <w:rsid w:val="00023353"/>
    <w:rsid w:val="000234CC"/>
    <w:rsid w:val="000238A4"/>
    <w:rsid w:val="00023CA1"/>
    <w:rsid w:val="000246EE"/>
    <w:rsid w:val="000248C5"/>
    <w:rsid w:val="000249BB"/>
    <w:rsid w:val="00024C14"/>
    <w:rsid w:val="00024FBC"/>
    <w:rsid w:val="000251A5"/>
    <w:rsid w:val="000252CA"/>
    <w:rsid w:val="00025315"/>
    <w:rsid w:val="00025621"/>
    <w:rsid w:val="00025944"/>
    <w:rsid w:val="00025976"/>
    <w:rsid w:val="00025B98"/>
    <w:rsid w:val="00025C36"/>
    <w:rsid w:val="000261CA"/>
    <w:rsid w:val="00026451"/>
    <w:rsid w:val="0002691A"/>
    <w:rsid w:val="00026A77"/>
    <w:rsid w:val="00026DAD"/>
    <w:rsid w:val="00026F7D"/>
    <w:rsid w:val="000272AF"/>
    <w:rsid w:val="000274C4"/>
    <w:rsid w:val="000275CC"/>
    <w:rsid w:val="00027645"/>
    <w:rsid w:val="000277CD"/>
    <w:rsid w:val="0002785C"/>
    <w:rsid w:val="00027CEF"/>
    <w:rsid w:val="00027D91"/>
    <w:rsid w:val="00027E6A"/>
    <w:rsid w:val="00030315"/>
    <w:rsid w:val="000303DA"/>
    <w:rsid w:val="0003053A"/>
    <w:rsid w:val="0003059C"/>
    <w:rsid w:val="00030678"/>
    <w:rsid w:val="0003067D"/>
    <w:rsid w:val="000306C3"/>
    <w:rsid w:val="0003073E"/>
    <w:rsid w:val="00030A9C"/>
    <w:rsid w:val="00030FFE"/>
    <w:rsid w:val="0003101F"/>
    <w:rsid w:val="0003108A"/>
    <w:rsid w:val="0003112D"/>
    <w:rsid w:val="00031208"/>
    <w:rsid w:val="000315E2"/>
    <w:rsid w:val="0003164C"/>
    <w:rsid w:val="00031BE0"/>
    <w:rsid w:val="00031C92"/>
    <w:rsid w:val="00031F8A"/>
    <w:rsid w:val="000320E2"/>
    <w:rsid w:val="00032190"/>
    <w:rsid w:val="000322C7"/>
    <w:rsid w:val="00032407"/>
    <w:rsid w:val="00032420"/>
    <w:rsid w:val="00032717"/>
    <w:rsid w:val="00032980"/>
    <w:rsid w:val="000329B7"/>
    <w:rsid w:val="00032C6E"/>
    <w:rsid w:val="00032CAA"/>
    <w:rsid w:val="00032EEA"/>
    <w:rsid w:val="0003300E"/>
    <w:rsid w:val="0003320E"/>
    <w:rsid w:val="00033483"/>
    <w:rsid w:val="000334EC"/>
    <w:rsid w:val="00033716"/>
    <w:rsid w:val="00033F98"/>
    <w:rsid w:val="00034322"/>
    <w:rsid w:val="00034508"/>
    <w:rsid w:val="00034727"/>
    <w:rsid w:val="00034812"/>
    <w:rsid w:val="00034C5C"/>
    <w:rsid w:val="00034C73"/>
    <w:rsid w:val="00034E74"/>
    <w:rsid w:val="000351D3"/>
    <w:rsid w:val="000352ED"/>
    <w:rsid w:val="000355DD"/>
    <w:rsid w:val="000356EB"/>
    <w:rsid w:val="000358AF"/>
    <w:rsid w:val="00035A1D"/>
    <w:rsid w:val="00035A4A"/>
    <w:rsid w:val="00035B1C"/>
    <w:rsid w:val="00035C79"/>
    <w:rsid w:val="00035CB2"/>
    <w:rsid w:val="00035E3B"/>
    <w:rsid w:val="00035F38"/>
    <w:rsid w:val="00035FED"/>
    <w:rsid w:val="00036271"/>
    <w:rsid w:val="0003676E"/>
    <w:rsid w:val="000367CF"/>
    <w:rsid w:val="00036A86"/>
    <w:rsid w:val="00036EAF"/>
    <w:rsid w:val="00036EEE"/>
    <w:rsid w:val="00036F3C"/>
    <w:rsid w:val="000376F6"/>
    <w:rsid w:val="00037935"/>
    <w:rsid w:val="00037D6C"/>
    <w:rsid w:val="0004004C"/>
    <w:rsid w:val="000403FD"/>
    <w:rsid w:val="00040516"/>
    <w:rsid w:val="0004071C"/>
    <w:rsid w:val="00040765"/>
    <w:rsid w:val="000407DC"/>
    <w:rsid w:val="00040967"/>
    <w:rsid w:val="00040E48"/>
    <w:rsid w:val="00040ECC"/>
    <w:rsid w:val="0004108D"/>
    <w:rsid w:val="0004115C"/>
    <w:rsid w:val="00041435"/>
    <w:rsid w:val="000414D7"/>
    <w:rsid w:val="000416EF"/>
    <w:rsid w:val="0004193A"/>
    <w:rsid w:val="00041996"/>
    <w:rsid w:val="00041CB3"/>
    <w:rsid w:val="00041E4E"/>
    <w:rsid w:val="00041EDB"/>
    <w:rsid w:val="00041EF8"/>
    <w:rsid w:val="00042300"/>
    <w:rsid w:val="00042495"/>
    <w:rsid w:val="000427F4"/>
    <w:rsid w:val="00042D1F"/>
    <w:rsid w:val="00042E6B"/>
    <w:rsid w:val="00042F1C"/>
    <w:rsid w:val="00043572"/>
    <w:rsid w:val="000436BF"/>
    <w:rsid w:val="0004385D"/>
    <w:rsid w:val="00043A52"/>
    <w:rsid w:val="00043DB5"/>
    <w:rsid w:val="00043DCA"/>
    <w:rsid w:val="00043FC5"/>
    <w:rsid w:val="00044148"/>
    <w:rsid w:val="0004417E"/>
    <w:rsid w:val="0004421A"/>
    <w:rsid w:val="00044A79"/>
    <w:rsid w:val="00044B30"/>
    <w:rsid w:val="000450A2"/>
    <w:rsid w:val="00045128"/>
    <w:rsid w:val="0004537D"/>
    <w:rsid w:val="00045807"/>
    <w:rsid w:val="000459A3"/>
    <w:rsid w:val="000459F2"/>
    <w:rsid w:val="00045B06"/>
    <w:rsid w:val="00045B47"/>
    <w:rsid w:val="00045B94"/>
    <w:rsid w:val="00045D25"/>
    <w:rsid w:val="00045ED3"/>
    <w:rsid w:val="00046B9D"/>
    <w:rsid w:val="00046CD0"/>
    <w:rsid w:val="00047000"/>
    <w:rsid w:val="0004741E"/>
    <w:rsid w:val="00047562"/>
    <w:rsid w:val="000475F9"/>
    <w:rsid w:val="000478C9"/>
    <w:rsid w:val="00047BA5"/>
    <w:rsid w:val="00050117"/>
    <w:rsid w:val="0005016A"/>
    <w:rsid w:val="00050550"/>
    <w:rsid w:val="000509DA"/>
    <w:rsid w:val="00050B20"/>
    <w:rsid w:val="000510F8"/>
    <w:rsid w:val="000518BA"/>
    <w:rsid w:val="00051A33"/>
    <w:rsid w:val="00051ABC"/>
    <w:rsid w:val="00051EBA"/>
    <w:rsid w:val="0005249F"/>
    <w:rsid w:val="00052985"/>
    <w:rsid w:val="00052A4A"/>
    <w:rsid w:val="00052A85"/>
    <w:rsid w:val="00052AB3"/>
    <w:rsid w:val="00052CF1"/>
    <w:rsid w:val="000531B8"/>
    <w:rsid w:val="000532C2"/>
    <w:rsid w:val="00053530"/>
    <w:rsid w:val="00053967"/>
    <w:rsid w:val="00053A12"/>
    <w:rsid w:val="00053A3A"/>
    <w:rsid w:val="00053A46"/>
    <w:rsid w:val="00053A97"/>
    <w:rsid w:val="00054508"/>
    <w:rsid w:val="00054694"/>
    <w:rsid w:val="0005495B"/>
    <w:rsid w:val="00054CBC"/>
    <w:rsid w:val="00055018"/>
    <w:rsid w:val="000557A5"/>
    <w:rsid w:val="000559A2"/>
    <w:rsid w:val="00055A9C"/>
    <w:rsid w:val="00055D09"/>
    <w:rsid w:val="000562EE"/>
    <w:rsid w:val="00056D7A"/>
    <w:rsid w:val="00056E45"/>
    <w:rsid w:val="0005749A"/>
    <w:rsid w:val="000575DD"/>
    <w:rsid w:val="000577EC"/>
    <w:rsid w:val="0005787C"/>
    <w:rsid w:val="00057A39"/>
    <w:rsid w:val="00057A5F"/>
    <w:rsid w:val="00057DB1"/>
    <w:rsid w:val="00057E68"/>
    <w:rsid w:val="00057F2D"/>
    <w:rsid w:val="000601C3"/>
    <w:rsid w:val="00060B5C"/>
    <w:rsid w:val="00061307"/>
    <w:rsid w:val="0006172F"/>
    <w:rsid w:val="00061BC6"/>
    <w:rsid w:val="00061D3A"/>
    <w:rsid w:val="00061EC2"/>
    <w:rsid w:val="000621D7"/>
    <w:rsid w:val="00062213"/>
    <w:rsid w:val="00062A67"/>
    <w:rsid w:val="00062DCE"/>
    <w:rsid w:val="00062F3F"/>
    <w:rsid w:val="00062F59"/>
    <w:rsid w:val="0006301B"/>
    <w:rsid w:val="0006320E"/>
    <w:rsid w:val="0006389B"/>
    <w:rsid w:val="00063D20"/>
    <w:rsid w:val="00063E16"/>
    <w:rsid w:val="00063EE8"/>
    <w:rsid w:val="00063F55"/>
    <w:rsid w:val="00064100"/>
    <w:rsid w:val="0006412A"/>
    <w:rsid w:val="000642FC"/>
    <w:rsid w:val="000643F2"/>
    <w:rsid w:val="0006448B"/>
    <w:rsid w:val="000644DE"/>
    <w:rsid w:val="000645C3"/>
    <w:rsid w:val="00064761"/>
    <w:rsid w:val="0006503B"/>
    <w:rsid w:val="000651AC"/>
    <w:rsid w:val="0006521F"/>
    <w:rsid w:val="00065788"/>
    <w:rsid w:val="0006587E"/>
    <w:rsid w:val="00065A21"/>
    <w:rsid w:val="00065B5C"/>
    <w:rsid w:val="00065C31"/>
    <w:rsid w:val="00065EC4"/>
    <w:rsid w:val="00066217"/>
    <w:rsid w:val="000662E0"/>
    <w:rsid w:val="0006635F"/>
    <w:rsid w:val="000663DA"/>
    <w:rsid w:val="0006645D"/>
    <w:rsid w:val="0006680C"/>
    <w:rsid w:val="0006691C"/>
    <w:rsid w:val="0006693F"/>
    <w:rsid w:val="00066C66"/>
    <w:rsid w:val="00066EAB"/>
    <w:rsid w:val="00066F81"/>
    <w:rsid w:val="0006718D"/>
    <w:rsid w:val="00067213"/>
    <w:rsid w:val="00067746"/>
    <w:rsid w:val="00067759"/>
    <w:rsid w:val="00067932"/>
    <w:rsid w:val="00067D49"/>
    <w:rsid w:val="00067DDD"/>
    <w:rsid w:val="00070185"/>
    <w:rsid w:val="00070B32"/>
    <w:rsid w:val="00070C70"/>
    <w:rsid w:val="0007130D"/>
    <w:rsid w:val="00071712"/>
    <w:rsid w:val="00071718"/>
    <w:rsid w:val="000719BC"/>
    <w:rsid w:val="00071A15"/>
    <w:rsid w:val="00071CFE"/>
    <w:rsid w:val="00071DD3"/>
    <w:rsid w:val="00071FF0"/>
    <w:rsid w:val="00072154"/>
    <w:rsid w:val="00072203"/>
    <w:rsid w:val="00072507"/>
    <w:rsid w:val="000725ED"/>
    <w:rsid w:val="00072693"/>
    <w:rsid w:val="000727C4"/>
    <w:rsid w:val="000727D5"/>
    <w:rsid w:val="00072D59"/>
    <w:rsid w:val="00072E13"/>
    <w:rsid w:val="00073020"/>
    <w:rsid w:val="0007303E"/>
    <w:rsid w:val="00073214"/>
    <w:rsid w:val="000733B1"/>
    <w:rsid w:val="0007350B"/>
    <w:rsid w:val="00073667"/>
    <w:rsid w:val="00073DCF"/>
    <w:rsid w:val="00073E44"/>
    <w:rsid w:val="00074181"/>
    <w:rsid w:val="0007439D"/>
    <w:rsid w:val="000744B5"/>
    <w:rsid w:val="00074594"/>
    <w:rsid w:val="00074822"/>
    <w:rsid w:val="00074A13"/>
    <w:rsid w:val="00074CB3"/>
    <w:rsid w:val="00074E88"/>
    <w:rsid w:val="000752A2"/>
    <w:rsid w:val="00075724"/>
    <w:rsid w:val="0007588C"/>
    <w:rsid w:val="0007588D"/>
    <w:rsid w:val="000758EA"/>
    <w:rsid w:val="00075CE3"/>
    <w:rsid w:val="00075D8A"/>
    <w:rsid w:val="00075E2F"/>
    <w:rsid w:val="00075E78"/>
    <w:rsid w:val="00075EAF"/>
    <w:rsid w:val="00076270"/>
    <w:rsid w:val="00076A2C"/>
    <w:rsid w:val="00076BB5"/>
    <w:rsid w:val="00076C47"/>
    <w:rsid w:val="00076C8D"/>
    <w:rsid w:val="00076D7A"/>
    <w:rsid w:val="000770A6"/>
    <w:rsid w:val="000771D6"/>
    <w:rsid w:val="0007745E"/>
    <w:rsid w:val="0007755A"/>
    <w:rsid w:val="0007756F"/>
    <w:rsid w:val="00077581"/>
    <w:rsid w:val="000778BD"/>
    <w:rsid w:val="00077955"/>
    <w:rsid w:val="00077AC5"/>
    <w:rsid w:val="00077B16"/>
    <w:rsid w:val="00077E45"/>
    <w:rsid w:val="00080518"/>
    <w:rsid w:val="0008076A"/>
    <w:rsid w:val="00081332"/>
    <w:rsid w:val="00081A8C"/>
    <w:rsid w:val="00081D82"/>
    <w:rsid w:val="00081E28"/>
    <w:rsid w:val="00081F27"/>
    <w:rsid w:val="0008205A"/>
    <w:rsid w:val="000821D7"/>
    <w:rsid w:val="00082436"/>
    <w:rsid w:val="00082798"/>
    <w:rsid w:val="00082897"/>
    <w:rsid w:val="00082932"/>
    <w:rsid w:val="00082AD6"/>
    <w:rsid w:val="00082B3C"/>
    <w:rsid w:val="00082E59"/>
    <w:rsid w:val="000835A7"/>
    <w:rsid w:val="00083779"/>
    <w:rsid w:val="00083923"/>
    <w:rsid w:val="000839F0"/>
    <w:rsid w:val="00083E08"/>
    <w:rsid w:val="000844DC"/>
    <w:rsid w:val="00084C17"/>
    <w:rsid w:val="00084CB8"/>
    <w:rsid w:val="00084F16"/>
    <w:rsid w:val="00084F9E"/>
    <w:rsid w:val="00085861"/>
    <w:rsid w:val="00085971"/>
    <w:rsid w:val="00085FAA"/>
    <w:rsid w:val="00085FBE"/>
    <w:rsid w:val="00086151"/>
    <w:rsid w:val="0008625F"/>
    <w:rsid w:val="00086388"/>
    <w:rsid w:val="000869DA"/>
    <w:rsid w:val="00086D45"/>
    <w:rsid w:val="00086D9C"/>
    <w:rsid w:val="00086F54"/>
    <w:rsid w:val="000871C5"/>
    <w:rsid w:val="0008730B"/>
    <w:rsid w:val="00087323"/>
    <w:rsid w:val="000876FA"/>
    <w:rsid w:val="000879B2"/>
    <w:rsid w:val="00087C61"/>
    <w:rsid w:val="00087E6B"/>
    <w:rsid w:val="0009000F"/>
    <w:rsid w:val="000901D6"/>
    <w:rsid w:val="000902AB"/>
    <w:rsid w:val="0009031D"/>
    <w:rsid w:val="000904CC"/>
    <w:rsid w:val="00090759"/>
    <w:rsid w:val="000909BB"/>
    <w:rsid w:val="00090EB0"/>
    <w:rsid w:val="00090FA5"/>
    <w:rsid w:val="000912CB"/>
    <w:rsid w:val="000913E3"/>
    <w:rsid w:val="000913FD"/>
    <w:rsid w:val="00091466"/>
    <w:rsid w:val="000915F5"/>
    <w:rsid w:val="0009186D"/>
    <w:rsid w:val="0009189A"/>
    <w:rsid w:val="00091A64"/>
    <w:rsid w:val="00091A73"/>
    <w:rsid w:val="00091B52"/>
    <w:rsid w:val="00091C68"/>
    <w:rsid w:val="00091F47"/>
    <w:rsid w:val="00092030"/>
    <w:rsid w:val="00092047"/>
    <w:rsid w:val="00092163"/>
    <w:rsid w:val="00092174"/>
    <w:rsid w:val="000922E4"/>
    <w:rsid w:val="0009243D"/>
    <w:rsid w:val="00092769"/>
    <w:rsid w:val="000927BC"/>
    <w:rsid w:val="00092872"/>
    <w:rsid w:val="00092879"/>
    <w:rsid w:val="00092B81"/>
    <w:rsid w:val="00092DE9"/>
    <w:rsid w:val="00092EAF"/>
    <w:rsid w:val="00093000"/>
    <w:rsid w:val="0009318E"/>
    <w:rsid w:val="0009323C"/>
    <w:rsid w:val="00093260"/>
    <w:rsid w:val="0009362E"/>
    <w:rsid w:val="0009371F"/>
    <w:rsid w:val="000937A6"/>
    <w:rsid w:val="0009382B"/>
    <w:rsid w:val="00093844"/>
    <w:rsid w:val="00093F8E"/>
    <w:rsid w:val="00094204"/>
    <w:rsid w:val="000943CA"/>
    <w:rsid w:val="00094443"/>
    <w:rsid w:val="000944AA"/>
    <w:rsid w:val="00094777"/>
    <w:rsid w:val="00094992"/>
    <w:rsid w:val="000949F9"/>
    <w:rsid w:val="00094DDE"/>
    <w:rsid w:val="00094EFF"/>
    <w:rsid w:val="00094F39"/>
    <w:rsid w:val="00094F7D"/>
    <w:rsid w:val="000952B8"/>
    <w:rsid w:val="000953AC"/>
    <w:rsid w:val="000955E6"/>
    <w:rsid w:val="000956D2"/>
    <w:rsid w:val="000957BD"/>
    <w:rsid w:val="0009596D"/>
    <w:rsid w:val="00096394"/>
    <w:rsid w:val="00096A56"/>
    <w:rsid w:val="00096A76"/>
    <w:rsid w:val="00096BEA"/>
    <w:rsid w:val="00096FF4"/>
    <w:rsid w:val="00097309"/>
    <w:rsid w:val="00097406"/>
    <w:rsid w:val="0009782D"/>
    <w:rsid w:val="000979A3"/>
    <w:rsid w:val="00097D61"/>
    <w:rsid w:val="00097DAA"/>
    <w:rsid w:val="000A01D5"/>
    <w:rsid w:val="000A06B0"/>
    <w:rsid w:val="000A0CCD"/>
    <w:rsid w:val="000A0E38"/>
    <w:rsid w:val="000A13A8"/>
    <w:rsid w:val="000A152F"/>
    <w:rsid w:val="000A15B7"/>
    <w:rsid w:val="000A17E3"/>
    <w:rsid w:val="000A19E1"/>
    <w:rsid w:val="000A1A27"/>
    <w:rsid w:val="000A1DD4"/>
    <w:rsid w:val="000A1E43"/>
    <w:rsid w:val="000A2109"/>
    <w:rsid w:val="000A22D6"/>
    <w:rsid w:val="000A2486"/>
    <w:rsid w:val="000A2A6B"/>
    <w:rsid w:val="000A2AA8"/>
    <w:rsid w:val="000A2CB7"/>
    <w:rsid w:val="000A3097"/>
    <w:rsid w:val="000A32B3"/>
    <w:rsid w:val="000A345D"/>
    <w:rsid w:val="000A34C4"/>
    <w:rsid w:val="000A36CB"/>
    <w:rsid w:val="000A37C2"/>
    <w:rsid w:val="000A3A13"/>
    <w:rsid w:val="000A3B62"/>
    <w:rsid w:val="000A3D8C"/>
    <w:rsid w:val="000A3DD7"/>
    <w:rsid w:val="000A3FC0"/>
    <w:rsid w:val="000A418E"/>
    <w:rsid w:val="000A41F1"/>
    <w:rsid w:val="000A439A"/>
    <w:rsid w:val="000A4565"/>
    <w:rsid w:val="000A45A8"/>
    <w:rsid w:val="000A470F"/>
    <w:rsid w:val="000A4B28"/>
    <w:rsid w:val="000A4CE4"/>
    <w:rsid w:val="000A4D0B"/>
    <w:rsid w:val="000A5193"/>
    <w:rsid w:val="000A53D6"/>
    <w:rsid w:val="000A5C47"/>
    <w:rsid w:val="000A5E91"/>
    <w:rsid w:val="000A6609"/>
    <w:rsid w:val="000A6DD3"/>
    <w:rsid w:val="000A6FA8"/>
    <w:rsid w:val="000A71FC"/>
    <w:rsid w:val="000A72A5"/>
    <w:rsid w:val="000A73E7"/>
    <w:rsid w:val="000A751B"/>
    <w:rsid w:val="000A7572"/>
    <w:rsid w:val="000A7617"/>
    <w:rsid w:val="000A7706"/>
    <w:rsid w:val="000A78A7"/>
    <w:rsid w:val="000A78F4"/>
    <w:rsid w:val="000A7D5B"/>
    <w:rsid w:val="000A7EFA"/>
    <w:rsid w:val="000B00CA"/>
    <w:rsid w:val="000B0381"/>
    <w:rsid w:val="000B04A0"/>
    <w:rsid w:val="000B0613"/>
    <w:rsid w:val="000B0845"/>
    <w:rsid w:val="000B095C"/>
    <w:rsid w:val="000B0BCF"/>
    <w:rsid w:val="000B0D27"/>
    <w:rsid w:val="000B125F"/>
    <w:rsid w:val="000B1483"/>
    <w:rsid w:val="000B1810"/>
    <w:rsid w:val="000B1844"/>
    <w:rsid w:val="000B1C50"/>
    <w:rsid w:val="000B1C5C"/>
    <w:rsid w:val="000B228F"/>
    <w:rsid w:val="000B2417"/>
    <w:rsid w:val="000B245F"/>
    <w:rsid w:val="000B2617"/>
    <w:rsid w:val="000B2683"/>
    <w:rsid w:val="000B26D4"/>
    <w:rsid w:val="000B2745"/>
    <w:rsid w:val="000B27B8"/>
    <w:rsid w:val="000B2A06"/>
    <w:rsid w:val="000B2D3D"/>
    <w:rsid w:val="000B2FB1"/>
    <w:rsid w:val="000B30DD"/>
    <w:rsid w:val="000B31D1"/>
    <w:rsid w:val="000B34C6"/>
    <w:rsid w:val="000B36EA"/>
    <w:rsid w:val="000B39A4"/>
    <w:rsid w:val="000B3DFD"/>
    <w:rsid w:val="000B438B"/>
    <w:rsid w:val="000B4926"/>
    <w:rsid w:val="000B4980"/>
    <w:rsid w:val="000B4A4D"/>
    <w:rsid w:val="000B4B7D"/>
    <w:rsid w:val="000B4E2F"/>
    <w:rsid w:val="000B547E"/>
    <w:rsid w:val="000B54ED"/>
    <w:rsid w:val="000B557B"/>
    <w:rsid w:val="000B58EA"/>
    <w:rsid w:val="000B5C15"/>
    <w:rsid w:val="000B5DC0"/>
    <w:rsid w:val="000B61D9"/>
    <w:rsid w:val="000B61F3"/>
    <w:rsid w:val="000B642E"/>
    <w:rsid w:val="000B6829"/>
    <w:rsid w:val="000B752B"/>
    <w:rsid w:val="000B76A9"/>
    <w:rsid w:val="000B79F4"/>
    <w:rsid w:val="000B79F6"/>
    <w:rsid w:val="000B7B22"/>
    <w:rsid w:val="000B7C61"/>
    <w:rsid w:val="000C0291"/>
    <w:rsid w:val="000C047A"/>
    <w:rsid w:val="000C0573"/>
    <w:rsid w:val="000C05B6"/>
    <w:rsid w:val="000C0686"/>
    <w:rsid w:val="000C0A33"/>
    <w:rsid w:val="000C0C3C"/>
    <w:rsid w:val="000C0E69"/>
    <w:rsid w:val="000C13E2"/>
    <w:rsid w:val="000C141A"/>
    <w:rsid w:val="000C163F"/>
    <w:rsid w:val="000C1725"/>
    <w:rsid w:val="000C18E6"/>
    <w:rsid w:val="000C18EE"/>
    <w:rsid w:val="000C1CC4"/>
    <w:rsid w:val="000C25A0"/>
    <w:rsid w:val="000C2823"/>
    <w:rsid w:val="000C2C29"/>
    <w:rsid w:val="000C2E70"/>
    <w:rsid w:val="000C2F1D"/>
    <w:rsid w:val="000C2F99"/>
    <w:rsid w:val="000C30D4"/>
    <w:rsid w:val="000C32D3"/>
    <w:rsid w:val="000C3748"/>
    <w:rsid w:val="000C396A"/>
    <w:rsid w:val="000C3D6D"/>
    <w:rsid w:val="000C4076"/>
    <w:rsid w:val="000C4293"/>
    <w:rsid w:val="000C42A5"/>
    <w:rsid w:val="000C444D"/>
    <w:rsid w:val="000C45B0"/>
    <w:rsid w:val="000C4740"/>
    <w:rsid w:val="000C4963"/>
    <w:rsid w:val="000C4B9D"/>
    <w:rsid w:val="000C4C0A"/>
    <w:rsid w:val="000C4EB3"/>
    <w:rsid w:val="000C4F4D"/>
    <w:rsid w:val="000C5133"/>
    <w:rsid w:val="000C53A0"/>
    <w:rsid w:val="000C5484"/>
    <w:rsid w:val="000C5490"/>
    <w:rsid w:val="000C5991"/>
    <w:rsid w:val="000C5E6C"/>
    <w:rsid w:val="000C62F2"/>
    <w:rsid w:val="000C6311"/>
    <w:rsid w:val="000C6A7A"/>
    <w:rsid w:val="000C6B51"/>
    <w:rsid w:val="000C6CA7"/>
    <w:rsid w:val="000C6DF3"/>
    <w:rsid w:val="000C6E6E"/>
    <w:rsid w:val="000C7036"/>
    <w:rsid w:val="000C7131"/>
    <w:rsid w:val="000C7214"/>
    <w:rsid w:val="000C725C"/>
    <w:rsid w:val="000C72FF"/>
    <w:rsid w:val="000C743A"/>
    <w:rsid w:val="000C7511"/>
    <w:rsid w:val="000C7729"/>
    <w:rsid w:val="000C7952"/>
    <w:rsid w:val="000C79D5"/>
    <w:rsid w:val="000C7D5D"/>
    <w:rsid w:val="000C7F49"/>
    <w:rsid w:val="000D049D"/>
    <w:rsid w:val="000D050A"/>
    <w:rsid w:val="000D0689"/>
    <w:rsid w:val="000D095B"/>
    <w:rsid w:val="000D0C13"/>
    <w:rsid w:val="000D0C67"/>
    <w:rsid w:val="000D0C79"/>
    <w:rsid w:val="000D0EFA"/>
    <w:rsid w:val="000D1012"/>
    <w:rsid w:val="000D1063"/>
    <w:rsid w:val="000D10D0"/>
    <w:rsid w:val="000D1372"/>
    <w:rsid w:val="000D1627"/>
    <w:rsid w:val="000D177B"/>
    <w:rsid w:val="000D17D1"/>
    <w:rsid w:val="000D1B7D"/>
    <w:rsid w:val="000D1EFC"/>
    <w:rsid w:val="000D1F15"/>
    <w:rsid w:val="000D22ED"/>
    <w:rsid w:val="000D242E"/>
    <w:rsid w:val="000D290E"/>
    <w:rsid w:val="000D2D00"/>
    <w:rsid w:val="000D2F39"/>
    <w:rsid w:val="000D3542"/>
    <w:rsid w:val="000D361F"/>
    <w:rsid w:val="000D3633"/>
    <w:rsid w:val="000D3823"/>
    <w:rsid w:val="000D38B5"/>
    <w:rsid w:val="000D3E7F"/>
    <w:rsid w:val="000D3F8A"/>
    <w:rsid w:val="000D40D0"/>
    <w:rsid w:val="000D4731"/>
    <w:rsid w:val="000D492B"/>
    <w:rsid w:val="000D4A82"/>
    <w:rsid w:val="000D4C24"/>
    <w:rsid w:val="000D4D27"/>
    <w:rsid w:val="000D4ECA"/>
    <w:rsid w:val="000D4F9F"/>
    <w:rsid w:val="000D5220"/>
    <w:rsid w:val="000D539B"/>
    <w:rsid w:val="000D5651"/>
    <w:rsid w:val="000D5866"/>
    <w:rsid w:val="000D5A3B"/>
    <w:rsid w:val="000D5A5C"/>
    <w:rsid w:val="000D5B00"/>
    <w:rsid w:val="000D5C4E"/>
    <w:rsid w:val="000D5D7E"/>
    <w:rsid w:val="000D5F77"/>
    <w:rsid w:val="000D6138"/>
    <w:rsid w:val="000D65D4"/>
    <w:rsid w:val="000D6704"/>
    <w:rsid w:val="000D68FD"/>
    <w:rsid w:val="000D6A05"/>
    <w:rsid w:val="000D7949"/>
    <w:rsid w:val="000D7EA6"/>
    <w:rsid w:val="000D7F1E"/>
    <w:rsid w:val="000E0050"/>
    <w:rsid w:val="000E01F7"/>
    <w:rsid w:val="000E0378"/>
    <w:rsid w:val="000E0429"/>
    <w:rsid w:val="000E0495"/>
    <w:rsid w:val="000E06A6"/>
    <w:rsid w:val="000E0A9A"/>
    <w:rsid w:val="000E0D11"/>
    <w:rsid w:val="000E0E0E"/>
    <w:rsid w:val="000E0E3C"/>
    <w:rsid w:val="000E0E68"/>
    <w:rsid w:val="000E12D0"/>
    <w:rsid w:val="000E1360"/>
    <w:rsid w:val="000E139F"/>
    <w:rsid w:val="000E1459"/>
    <w:rsid w:val="000E184E"/>
    <w:rsid w:val="000E190E"/>
    <w:rsid w:val="000E2667"/>
    <w:rsid w:val="000E26DB"/>
    <w:rsid w:val="000E2957"/>
    <w:rsid w:val="000E2BD7"/>
    <w:rsid w:val="000E2C7F"/>
    <w:rsid w:val="000E2CB3"/>
    <w:rsid w:val="000E3079"/>
    <w:rsid w:val="000E30E2"/>
    <w:rsid w:val="000E33D2"/>
    <w:rsid w:val="000E3890"/>
    <w:rsid w:val="000E393F"/>
    <w:rsid w:val="000E3D92"/>
    <w:rsid w:val="000E3E46"/>
    <w:rsid w:val="000E3F50"/>
    <w:rsid w:val="000E3FF5"/>
    <w:rsid w:val="000E402E"/>
    <w:rsid w:val="000E4114"/>
    <w:rsid w:val="000E423E"/>
    <w:rsid w:val="000E443A"/>
    <w:rsid w:val="000E4CE9"/>
    <w:rsid w:val="000E4DFB"/>
    <w:rsid w:val="000E5394"/>
    <w:rsid w:val="000E5A15"/>
    <w:rsid w:val="000E5A26"/>
    <w:rsid w:val="000E5CCA"/>
    <w:rsid w:val="000E5CD5"/>
    <w:rsid w:val="000E5D85"/>
    <w:rsid w:val="000E6162"/>
    <w:rsid w:val="000E61E4"/>
    <w:rsid w:val="000E62BF"/>
    <w:rsid w:val="000E64CD"/>
    <w:rsid w:val="000E6530"/>
    <w:rsid w:val="000E683C"/>
    <w:rsid w:val="000E6B02"/>
    <w:rsid w:val="000E6B29"/>
    <w:rsid w:val="000E7271"/>
    <w:rsid w:val="000E73AD"/>
    <w:rsid w:val="000F0034"/>
    <w:rsid w:val="000F03AE"/>
    <w:rsid w:val="000F052D"/>
    <w:rsid w:val="000F05C5"/>
    <w:rsid w:val="000F05FF"/>
    <w:rsid w:val="000F064F"/>
    <w:rsid w:val="000F0689"/>
    <w:rsid w:val="000F07E3"/>
    <w:rsid w:val="000F0B34"/>
    <w:rsid w:val="000F0B6E"/>
    <w:rsid w:val="000F0B9F"/>
    <w:rsid w:val="000F0CC4"/>
    <w:rsid w:val="000F10CC"/>
    <w:rsid w:val="000F1385"/>
    <w:rsid w:val="000F15F5"/>
    <w:rsid w:val="000F1666"/>
    <w:rsid w:val="000F169D"/>
    <w:rsid w:val="000F180B"/>
    <w:rsid w:val="000F1AFF"/>
    <w:rsid w:val="000F1C87"/>
    <w:rsid w:val="000F1D6E"/>
    <w:rsid w:val="000F2710"/>
    <w:rsid w:val="000F29E3"/>
    <w:rsid w:val="000F2B24"/>
    <w:rsid w:val="000F2B97"/>
    <w:rsid w:val="000F2C08"/>
    <w:rsid w:val="000F2FEF"/>
    <w:rsid w:val="000F3129"/>
    <w:rsid w:val="000F336F"/>
    <w:rsid w:val="000F3631"/>
    <w:rsid w:val="000F3AEF"/>
    <w:rsid w:val="000F3AF4"/>
    <w:rsid w:val="000F3DAB"/>
    <w:rsid w:val="000F3F9E"/>
    <w:rsid w:val="000F4018"/>
    <w:rsid w:val="000F405C"/>
    <w:rsid w:val="000F4086"/>
    <w:rsid w:val="000F41AE"/>
    <w:rsid w:val="000F429C"/>
    <w:rsid w:val="000F42AA"/>
    <w:rsid w:val="000F42AF"/>
    <w:rsid w:val="000F450D"/>
    <w:rsid w:val="000F45D7"/>
    <w:rsid w:val="000F4621"/>
    <w:rsid w:val="000F4825"/>
    <w:rsid w:val="000F4927"/>
    <w:rsid w:val="000F4A28"/>
    <w:rsid w:val="000F4D54"/>
    <w:rsid w:val="000F4D87"/>
    <w:rsid w:val="000F4E8A"/>
    <w:rsid w:val="000F51E5"/>
    <w:rsid w:val="000F539B"/>
    <w:rsid w:val="000F5489"/>
    <w:rsid w:val="000F568F"/>
    <w:rsid w:val="000F58BF"/>
    <w:rsid w:val="000F5A0B"/>
    <w:rsid w:val="000F5CB5"/>
    <w:rsid w:val="000F5CF8"/>
    <w:rsid w:val="000F5D37"/>
    <w:rsid w:val="000F619D"/>
    <w:rsid w:val="000F622F"/>
    <w:rsid w:val="000F6611"/>
    <w:rsid w:val="000F6782"/>
    <w:rsid w:val="000F69F5"/>
    <w:rsid w:val="000F6A95"/>
    <w:rsid w:val="000F6F59"/>
    <w:rsid w:val="000F700A"/>
    <w:rsid w:val="000F765E"/>
    <w:rsid w:val="000F7920"/>
    <w:rsid w:val="000F7BEA"/>
    <w:rsid w:val="000F7C7C"/>
    <w:rsid w:val="000F7D12"/>
    <w:rsid w:val="000F7D90"/>
    <w:rsid w:val="00100283"/>
    <w:rsid w:val="00100517"/>
    <w:rsid w:val="00100628"/>
    <w:rsid w:val="00100655"/>
    <w:rsid w:val="00100759"/>
    <w:rsid w:val="001009B7"/>
    <w:rsid w:val="001009C7"/>
    <w:rsid w:val="00100A79"/>
    <w:rsid w:val="00100B03"/>
    <w:rsid w:val="00100C77"/>
    <w:rsid w:val="00100E92"/>
    <w:rsid w:val="00101329"/>
    <w:rsid w:val="0010157D"/>
    <w:rsid w:val="001015E7"/>
    <w:rsid w:val="00101640"/>
    <w:rsid w:val="00101897"/>
    <w:rsid w:val="00101A4C"/>
    <w:rsid w:val="00101E6E"/>
    <w:rsid w:val="00101F5E"/>
    <w:rsid w:val="00102013"/>
    <w:rsid w:val="00102447"/>
    <w:rsid w:val="001025A7"/>
    <w:rsid w:val="00102A24"/>
    <w:rsid w:val="00102B75"/>
    <w:rsid w:val="00102BC7"/>
    <w:rsid w:val="00102E26"/>
    <w:rsid w:val="0010368B"/>
    <w:rsid w:val="001036DE"/>
    <w:rsid w:val="00103A59"/>
    <w:rsid w:val="00103E12"/>
    <w:rsid w:val="00103E43"/>
    <w:rsid w:val="00104209"/>
    <w:rsid w:val="00104A5F"/>
    <w:rsid w:val="00104C2D"/>
    <w:rsid w:val="00104C83"/>
    <w:rsid w:val="00104DB2"/>
    <w:rsid w:val="0010533F"/>
    <w:rsid w:val="00105428"/>
    <w:rsid w:val="0010546B"/>
    <w:rsid w:val="001054F2"/>
    <w:rsid w:val="00105538"/>
    <w:rsid w:val="001059F8"/>
    <w:rsid w:val="00105C75"/>
    <w:rsid w:val="00106062"/>
    <w:rsid w:val="0010609F"/>
    <w:rsid w:val="001060CB"/>
    <w:rsid w:val="00106278"/>
    <w:rsid w:val="001064F3"/>
    <w:rsid w:val="0010665C"/>
    <w:rsid w:val="0010677B"/>
    <w:rsid w:val="00107501"/>
    <w:rsid w:val="001079CD"/>
    <w:rsid w:val="00107BFA"/>
    <w:rsid w:val="00107C67"/>
    <w:rsid w:val="00107D20"/>
    <w:rsid w:val="00107E99"/>
    <w:rsid w:val="00107ED9"/>
    <w:rsid w:val="001100C6"/>
    <w:rsid w:val="00110317"/>
    <w:rsid w:val="00110674"/>
    <w:rsid w:val="001106C8"/>
    <w:rsid w:val="00110996"/>
    <w:rsid w:val="00110AA5"/>
    <w:rsid w:val="00110CBB"/>
    <w:rsid w:val="00111108"/>
    <w:rsid w:val="00111444"/>
    <w:rsid w:val="00111626"/>
    <w:rsid w:val="0011185C"/>
    <w:rsid w:val="00111B73"/>
    <w:rsid w:val="001120D2"/>
    <w:rsid w:val="00112241"/>
    <w:rsid w:val="00112783"/>
    <w:rsid w:val="001128D1"/>
    <w:rsid w:val="001129CB"/>
    <w:rsid w:val="00112B5C"/>
    <w:rsid w:val="00112DE5"/>
    <w:rsid w:val="00113386"/>
    <w:rsid w:val="00113722"/>
    <w:rsid w:val="00113775"/>
    <w:rsid w:val="00113829"/>
    <w:rsid w:val="00113855"/>
    <w:rsid w:val="001138EC"/>
    <w:rsid w:val="00113ABD"/>
    <w:rsid w:val="00114492"/>
    <w:rsid w:val="0011453A"/>
    <w:rsid w:val="0011475D"/>
    <w:rsid w:val="00114783"/>
    <w:rsid w:val="001148D5"/>
    <w:rsid w:val="00114994"/>
    <w:rsid w:val="00114B62"/>
    <w:rsid w:val="00114D1E"/>
    <w:rsid w:val="00114F91"/>
    <w:rsid w:val="0011511D"/>
    <w:rsid w:val="00115220"/>
    <w:rsid w:val="00115419"/>
    <w:rsid w:val="001154FC"/>
    <w:rsid w:val="001155A2"/>
    <w:rsid w:val="00115694"/>
    <w:rsid w:val="00115731"/>
    <w:rsid w:val="001157A4"/>
    <w:rsid w:val="00115A2E"/>
    <w:rsid w:val="00115A98"/>
    <w:rsid w:val="00115CCD"/>
    <w:rsid w:val="001162A4"/>
    <w:rsid w:val="0011674D"/>
    <w:rsid w:val="001168A3"/>
    <w:rsid w:val="001168A8"/>
    <w:rsid w:val="00116984"/>
    <w:rsid w:val="001169F9"/>
    <w:rsid w:val="00116A21"/>
    <w:rsid w:val="00116A70"/>
    <w:rsid w:val="00116F51"/>
    <w:rsid w:val="00117106"/>
    <w:rsid w:val="00117475"/>
    <w:rsid w:val="001175F7"/>
    <w:rsid w:val="0011767B"/>
    <w:rsid w:val="00117748"/>
    <w:rsid w:val="001177F3"/>
    <w:rsid w:val="001178FC"/>
    <w:rsid w:val="00117C10"/>
    <w:rsid w:val="00117ED3"/>
    <w:rsid w:val="00117F6B"/>
    <w:rsid w:val="0012006C"/>
    <w:rsid w:val="0012007E"/>
    <w:rsid w:val="00120311"/>
    <w:rsid w:val="0012048B"/>
    <w:rsid w:val="001204F6"/>
    <w:rsid w:val="0012053D"/>
    <w:rsid w:val="001209F1"/>
    <w:rsid w:val="00120C85"/>
    <w:rsid w:val="00120E4B"/>
    <w:rsid w:val="001210B1"/>
    <w:rsid w:val="001210E6"/>
    <w:rsid w:val="001210E8"/>
    <w:rsid w:val="001211AD"/>
    <w:rsid w:val="0012120B"/>
    <w:rsid w:val="001214AD"/>
    <w:rsid w:val="00121775"/>
    <w:rsid w:val="0012193E"/>
    <w:rsid w:val="00121ED8"/>
    <w:rsid w:val="00121F2F"/>
    <w:rsid w:val="00121F6F"/>
    <w:rsid w:val="00121F8C"/>
    <w:rsid w:val="0012230A"/>
    <w:rsid w:val="001227EF"/>
    <w:rsid w:val="00122829"/>
    <w:rsid w:val="00122B97"/>
    <w:rsid w:val="00123041"/>
    <w:rsid w:val="00123067"/>
    <w:rsid w:val="001231B9"/>
    <w:rsid w:val="00123270"/>
    <w:rsid w:val="0012342D"/>
    <w:rsid w:val="00123669"/>
    <w:rsid w:val="00123A00"/>
    <w:rsid w:val="00123F49"/>
    <w:rsid w:val="00123F88"/>
    <w:rsid w:val="0012433B"/>
    <w:rsid w:val="00124799"/>
    <w:rsid w:val="00124D76"/>
    <w:rsid w:val="00124DE0"/>
    <w:rsid w:val="00124EBC"/>
    <w:rsid w:val="0012502B"/>
    <w:rsid w:val="001251BC"/>
    <w:rsid w:val="001251E4"/>
    <w:rsid w:val="00125A0C"/>
    <w:rsid w:val="00125AB2"/>
    <w:rsid w:val="00125AF4"/>
    <w:rsid w:val="001260D1"/>
    <w:rsid w:val="001263ED"/>
    <w:rsid w:val="0012659D"/>
    <w:rsid w:val="0012689E"/>
    <w:rsid w:val="00126E3B"/>
    <w:rsid w:val="00126E7F"/>
    <w:rsid w:val="00127647"/>
    <w:rsid w:val="00127662"/>
    <w:rsid w:val="00127838"/>
    <w:rsid w:val="001278E3"/>
    <w:rsid w:val="00127CC7"/>
    <w:rsid w:val="00130051"/>
    <w:rsid w:val="001305B1"/>
    <w:rsid w:val="001305B5"/>
    <w:rsid w:val="00130797"/>
    <w:rsid w:val="0013088B"/>
    <w:rsid w:val="001309BE"/>
    <w:rsid w:val="00130A1A"/>
    <w:rsid w:val="00130B22"/>
    <w:rsid w:val="00130B70"/>
    <w:rsid w:val="00130EAB"/>
    <w:rsid w:val="00130EFD"/>
    <w:rsid w:val="00130F14"/>
    <w:rsid w:val="00130F61"/>
    <w:rsid w:val="00131032"/>
    <w:rsid w:val="00131795"/>
    <w:rsid w:val="00131835"/>
    <w:rsid w:val="001318E0"/>
    <w:rsid w:val="0013197E"/>
    <w:rsid w:val="001319A7"/>
    <w:rsid w:val="001319B6"/>
    <w:rsid w:val="00131C4E"/>
    <w:rsid w:val="00131C69"/>
    <w:rsid w:val="00131D1A"/>
    <w:rsid w:val="00131F84"/>
    <w:rsid w:val="0013215D"/>
    <w:rsid w:val="001321B9"/>
    <w:rsid w:val="00132246"/>
    <w:rsid w:val="00132273"/>
    <w:rsid w:val="00132343"/>
    <w:rsid w:val="0013242E"/>
    <w:rsid w:val="00132452"/>
    <w:rsid w:val="0013256D"/>
    <w:rsid w:val="001326A7"/>
    <w:rsid w:val="00132744"/>
    <w:rsid w:val="00132770"/>
    <w:rsid w:val="0013286C"/>
    <w:rsid w:val="00132C2B"/>
    <w:rsid w:val="00132C3C"/>
    <w:rsid w:val="00132F1E"/>
    <w:rsid w:val="00132FAE"/>
    <w:rsid w:val="00133008"/>
    <w:rsid w:val="00133026"/>
    <w:rsid w:val="00133080"/>
    <w:rsid w:val="001332FF"/>
    <w:rsid w:val="001333FC"/>
    <w:rsid w:val="0013342B"/>
    <w:rsid w:val="00133622"/>
    <w:rsid w:val="00133796"/>
    <w:rsid w:val="00133834"/>
    <w:rsid w:val="00133A9C"/>
    <w:rsid w:val="00133EF1"/>
    <w:rsid w:val="00134055"/>
    <w:rsid w:val="00134280"/>
    <w:rsid w:val="00134392"/>
    <w:rsid w:val="0013443C"/>
    <w:rsid w:val="001347C9"/>
    <w:rsid w:val="001347D3"/>
    <w:rsid w:val="00134886"/>
    <w:rsid w:val="00134A78"/>
    <w:rsid w:val="00134B33"/>
    <w:rsid w:val="00134C1E"/>
    <w:rsid w:val="00134E84"/>
    <w:rsid w:val="00134EC2"/>
    <w:rsid w:val="00134F39"/>
    <w:rsid w:val="00134FDE"/>
    <w:rsid w:val="00135036"/>
    <w:rsid w:val="00135214"/>
    <w:rsid w:val="001353AC"/>
    <w:rsid w:val="00135608"/>
    <w:rsid w:val="001356BF"/>
    <w:rsid w:val="0013592F"/>
    <w:rsid w:val="001359F1"/>
    <w:rsid w:val="00135AF7"/>
    <w:rsid w:val="00135E52"/>
    <w:rsid w:val="001365E4"/>
    <w:rsid w:val="00136612"/>
    <w:rsid w:val="001367B5"/>
    <w:rsid w:val="001367E6"/>
    <w:rsid w:val="001367F7"/>
    <w:rsid w:val="00136B66"/>
    <w:rsid w:val="00136D4A"/>
    <w:rsid w:val="00136D85"/>
    <w:rsid w:val="001372D8"/>
    <w:rsid w:val="0013739C"/>
    <w:rsid w:val="001379F6"/>
    <w:rsid w:val="00137BEC"/>
    <w:rsid w:val="00137DCB"/>
    <w:rsid w:val="00137F88"/>
    <w:rsid w:val="0014012B"/>
    <w:rsid w:val="00140319"/>
    <w:rsid w:val="0014065D"/>
    <w:rsid w:val="001406B0"/>
    <w:rsid w:val="00140A5B"/>
    <w:rsid w:val="00140EA2"/>
    <w:rsid w:val="001411A7"/>
    <w:rsid w:val="001412D6"/>
    <w:rsid w:val="00141334"/>
    <w:rsid w:val="00141695"/>
    <w:rsid w:val="0014197A"/>
    <w:rsid w:val="00141A46"/>
    <w:rsid w:val="00141E01"/>
    <w:rsid w:val="00141F32"/>
    <w:rsid w:val="001423E8"/>
    <w:rsid w:val="00142988"/>
    <w:rsid w:val="0014298E"/>
    <w:rsid w:val="00142A2A"/>
    <w:rsid w:val="00142A6B"/>
    <w:rsid w:val="00142AE0"/>
    <w:rsid w:val="00142BED"/>
    <w:rsid w:val="00142C21"/>
    <w:rsid w:val="00142E64"/>
    <w:rsid w:val="0014328D"/>
    <w:rsid w:val="001432B0"/>
    <w:rsid w:val="00143535"/>
    <w:rsid w:val="00143794"/>
    <w:rsid w:val="001438CF"/>
    <w:rsid w:val="00144631"/>
    <w:rsid w:val="00144842"/>
    <w:rsid w:val="001448B6"/>
    <w:rsid w:val="00144BFF"/>
    <w:rsid w:val="00145274"/>
    <w:rsid w:val="00145309"/>
    <w:rsid w:val="001455B3"/>
    <w:rsid w:val="00145666"/>
    <w:rsid w:val="001456C5"/>
    <w:rsid w:val="00145A1F"/>
    <w:rsid w:val="00145A6B"/>
    <w:rsid w:val="00145D1A"/>
    <w:rsid w:val="00145E18"/>
    <w:rsid w:val="00145EA8"/>
    <w:rsid w:val="00146055"/>
    <w:rsid w:val="001464C0"/>
    <w:rsid w:val="0014653B"/>
    <w:rsid w:val="0014669D"/>
    <w:rsid w:val="00146C10"/>
    <w:rsid w:val="00146C1D"/>
    <w:rsid w:val="00146D62"/>
    <w:rsid w:val="00147526"/>
    <w:rsid w:val="0014768B"/>
    <w:rsid w:val="001478BF"/>
    <w:rsid w:val="00150249"/>
    <w:rsid w:val="00150D78"/>
    <w:rsid w:val="0015122B"/>
    <w:rsid w:val="00151324"/>
    <w:rsid w:val="001517CE"/>
    <w:rsid w:val="0015191C"/>
    <w:rsid w:val="00151B4B"/>
    <w:rsid w:val="00151BA0"/>
    <w:rsid w:val="00152582"/>
    <w:rsid w:val="00152628"/>
    <w:rsid w:val="001527FE"/>
    <w:rsid w:val="00152B88"/>
    <w:rsid w:val="00152BEF"/>
    <w:rsid w:val="00152C97"/>
    <w:rsid w:val="00152D5D"/>
    <w:rsid w:val="00152E26"/>
    <w:rsid w:val="00152EC3"/>
    <w:rsid w:val="00153554"/>
    <w:rsid w:val="001536F6"/>
    <w:rsid w:val="001539B6"/>
    <w:rsid w:val="00153DE6"/>
    <w:rsid w:val="0015404F"/>
    <w:rsid w:val="00154073"/>
    <w:rsid w:val="00154109"/>
    <w:rsid w:val="0015443A"/>
    <w:rsid w:val="00154559"/>
    <w:rsid w:val="0015485F"/>
    <w:rsid w:val="001549BD"/>
    <w:rsid w:val="00154BA7"/>
    <w:rsid w:val="001550D5"/>
    <w:rsid w:val="00155204"/>
    <w:rsid w:val="0015568C"/>
    <w:rsid w:val="00155B26"/>
    <w:rsid w:val="00156072"/>
    <w:rsid w:val="0015634D"/>
    <w:rsid w:val="00156353"/>
    <w:rsid w:val="001568D4"/>
    <w:rsid w:val="00156935"/>
    <w:rsid w:val="00156B1C"/>
    <w:rsid w:val="00156B4B"/>
    <w:rsid w:val="00156D9D"/>
    <w:rsid w:val="00157033"/>
    <w:rsid w:val="00157185"/>
    <w:rsid w:val="001575BD"/>
    <w:rsid w:val="001577A7"/>
    <w:rsid w:val="001577FC"/>
    <w:rsid w:val="00160052"/>
    <w:rsid w:val="001600D9"/>
    <w:rsid w:val="001603BF"/>
    <w:rsid w:val="00160761"/>
    <w:rsid w:val="00160899"/>
    <w:rsid w:val="0016090E"/>
    <w:rsid w:val="00160976"/>
    <w:rsid w:val="001609F5"/>
    <w:rsid w:val="00161057"/>
    <w:rsid w:val="00161092"/>
    <w:rsid w:val="00161B0E"/>
    <w:rsid w:val="00161B73"/>
    <w:rsid w:val="00161BD0"/>
    <w:rsid w:val="00161C1A"/>
    <w:rsid w:val="00161CED"/>
    <w:rsid w:val="00161DB2"/>
    <w:rsid w:val="00161F20"/>
    <w:rsid w:val="00161F43"/>
    <w:rsid w:val="00161FAF"/>
    <w:rsid w:val="001627B6"/>
    <w:rsid w:val="00162837"/>
    <w:rsid w:val="001629F3"/>
    <w:rsid w:val="00162EF5"/>
    <w:rsid w:val="0016305E"/>
    <w:rsid w:val="001630CE"/>
    <w:rsid w:val="001630E1"/>
    <w:rsid w:val="001633C7"/>
    <w:rsid w:val="0016364A"/>
    <w:rsid w:val="00163683"/>
    <w:rsid w:val="001636B6"/>
    <w:rsid w:val="001638F0"/>
    <w:rsid w:val="00163909"/>
    <w:rsid w:val="00163C24"/>
    <w:rsid w:val="00163D38"/>
    <w:rsid w:val="00163EA7"/>
    <w:rsid w:val="0016450D"/>
    <w:rsid w:val="00164612"/>
    <w:rsid w:val="0016462E"/>
    <w:rsid w:val="0016477D"/>
    <w:rsid w:val="00164940"/>
    <w:rsid w:val="001649AC"/>
    <w:rsid w:val="001649B1"/>
    <w:rsid w:val="00164B52"/>
    <w:rsid w:val="00164F19"/>
    <w:rsid w:val="00165039"/>
    <w:rsid w:val="001650A7"/>
    <w:rsid w:val="001650EE"/>
    <w:rsid w:val="0016521F"/>
    <w:rsid w:val="00165339"/>
    <w:rsid w:val="001653E8"/>
    <w:rsid w:val="00165548"/>
    <w:rsid w:val="00165677"/>
    <w:rsid w:val="00165A3D"/>
    <w:rsid w:val="00165C79"/>
    <w:rsid w:val="00165CFB"/>
    <w:rsid w:val="00165F94"/>
    <w:rsid w:val="00166094"/>
    <w:rsid w:val="00166233"/>
    <w:rsid w:val="001662C9"/>
    <w:rsid w:val="001664C1"/>
    <w:rsid w:val="0016681A"/>
    <w:rsid w:val="001669E2"/>
    <w:rsid w:val="00167106"/>
    <w:rsid w:val="00167123"/>
    <w:rsid w:val="00167372"/>
    <w:rsid w:val="001676C8"/>
    <w:rsid w:val="00167B36"/>
    <w:rsid w:val="00167BD5"/>
    <w:rsid w:val="00167FF0"/>
    <w:rsid w:val="001703DB"/>
    <w:rsid w:val="001703E3"/>
    <w:rsid w:val="00170480"/>
    <w:rsid w:val="0017072C"/>
    <w:rsid w:val="0017086E"/>
    <w:rsid w:val="001708F5"/>
    <w:rsid w:val="00170C47"/>
    <w:rsid w:val="00170F8C"/>
    <w:rsid w:val="00170FFA"/>
    <w:rsid w:val="0017118F"/>
    <w:rsid w:val="00171529"/>
    <w:rsid w:val="001718E0"/>
    <w:rsid w:val="001718E9"/>
    <w:rsid w:val="001719A0"/>
    <w:rsid w:val="0017271A"/>
    <w:rsid w:val="00172907"/>
    <w:rsid w:val="00172C0E"/>
    <w:rsid w:val="00172E47"/>
    <w:rsid w:val="00172E91"/>
    <w:rsid w:val="001736E2"/>
    <w:rsid w:val="00173721"/>
    <w:rsid w:val="001738A9"/>
    <w:rsid w:val="00173A8A"/>
    <w:rsid w:val="00173AAE"/>
    <w:rsid w:val="00173AEF"/>
    <w:rsid w:val="00173C51"/>
    <w:rsid w:val="00174127"/>
    <w:rsid w:val="001742D7"/>
    <w:rsid w:val="00174511"/>
    <w:rsid w:val="001745B1"/>
    <w:rsid w:val="0017465F"/>
    <w:rsid w:val="00174E11"/>
    <w:rsid w:val="00174EA4"/>
    <w:rsid w:val="0017510A"/>
    <w:rsid w:val="00175257"/>
    <w:rsid w:val="001754FA"/>
    <w:rsid w:val="0017557B"/>
    <w:rsid w:val="001759BD"/>
    <w:rsid w:val="00175E1F"/>
    <w:rsid w:val="001760A8"/>
    <w:rsid w:val="0017625A"/>
    <w:rsid w:val="001762BC"/>
    <w:rsid w:val="001765BB"/>
    <w:rsid w:val="00176939"/>
    <w:rsid w:val="00176CBD"/>
    <w:rsid w:val="00177084"/>
    <w:rsid w:val="00177116"/>
    <w:rsid w:val="001771E2"/>
    <w:rsid w:val="0017732C"/>
    <w:rsid w:val="00177927"/>
    <w:rsid w:val="00177943"/>
    <w:rsid w:val="00180063"/>
    <w:rsid w:val="0018028E"/>
    <w:rsid w:val="001802D1"/>
    <w:rsid w:val="0018038C"/>
    <w:rsid w:val="001805FA"/>
    <w:rsid w:val="00180633"/>
    <w:rsid w:val="001806B5"/>
    <w:rsid w:val="0018073C"/>
    <w:rsid w:val="00180A18"/>
    <w:rsid w:val="00180B49"/>
    <w:rsid w:val="001811ED"/>
    <w:rsid w:val="0018138C"/>
    <w:rsid w:val="00181887"/>
    <w:rsid w:val="00181E1F"/>
    <w:rsid w:val="00181E9E"/>
    <w:rsid w:val="00182052"/>
    <w:rsid w:val="00182057"/>
    <w:rsid w:val="0018281A"/>
    <w:rsid w:val="00182E09"/>
    <w:rsid w:val="00183213"/>
    <w:rsid w:val="00183808"/>
    <w:rsid w:val="00183C58"/>
    <w:rsid w:val="00183CA8"/>
    <w:rsid w:val="00183CF2"/>
    <w:rsid w:val="00183D38"/>
    <w:rsid w:val="00183F4D"/>
    <w:rsid w:val="001842EA"/>
    <w:rsid w:val="001843F6"/>
    <w:rsid w:val="001849AA"/>
    <w:rsid w:val="00184A89"/>
    <w:rsid w:val="00184DE1"/>
    <w:rsid w:val="00184EFB"/>
    <w:rsid w:val="00184F2B"/>
    <w:rsid w:val="001851D5"/>
    <w:rsid w:val="001854DF"/>
    <w:rsid w:val="0018560D"/>
    <w:rsid w:val="00185C6E"/>
    <w:rsid w:val="00185C8E"/>
    <w:rsid w:val="001862B7"/>
    <w:rsid w:val="001865CA"/>
    <w:rsid w:val="0018669D"/>
    <w:rsid w:val="001866C4"/>
    <w:rsid w:val="00186714"/>
    <w:rsid w:val="001868CE"/>
    <w:rsid w:val="00186918"/>
    <w:rsid w:val="00186968"/>
    <w:rsid w:val="00186B64"/>
    <w:rsid w:val="00186DC1"/>
    <w:rsid w:val="00186EAE"/>
    <w:rsid w:val="00186F31"/>
    <w:rsid w:val="001875EF"/>
    <w:rsid w:val="0018770B"/>
    <w:rsid w:val="00187A7B"/>
    <w:rsid w:val="00187B05"/>
    <w:rsid w:val="00187F7D"/>
    <w:rsid w:val="00187F9A"/>
    <w:rsid w:val="001901C9"/>
    <w:rsid w:val="0019058A"/>
    <w:rsid w:val="00190718"/>
    <w:rsid w:val="00190964"/>
    <w:rsid w:val="00190A05"/>
    <w:rsid w:val="00190DDE"/>
    <w:rsid w:val="00191586"/>
    <w:rsid w:val="001915F8"/>
    <w:rsid w:val="0019178D"/>
    <w:rsid w:val="00191939"/>
    <w:rsid w:val="00191986"/>
    <w:rsid w:val="00191A1B"/>
    <w:rsid w:val="00191E93"/>
    <w:rsid w:val="00191FC1"/>
    <w:rsid w:val="00191FF8"/>
    <w:rsid w:val="00192019"/>
    <w:rsid w:val="001922C9"/>
    <w:rsid w:val="00192509"/>
    <w:rsid w:val="00192946"/>
    <w:rsid w:val="00192B87"/>
    <w:rsid w:val="00192C69"/>
    <w:rsid w:val="00193230"/>
    <w:rsid w:val="001938B3"/>
    <w:rsid w:val="00193BED"/>
    <w:rsid w:val="00193ED3"/>
    <w:rsid w:val="00193ED5"/>
    <w:rsid w:val="00193F80"/>
    <w:rsid w:val="001940AD"/>
    <w:rsid w:val="0019462D"/>
    <w:rsid w:val="001946F5"/>
    <w:rsid w:val="0019476F"/>
    <w:rsid w:val="001948DD"/>
    <w:rsid w:val="001949DA"/>
    <w:rsid w:val="0019526B"/>
    <w:rsid w:val="00195595"/>
    <w:rsid w:val="001956C6"/>
    <w:rsid w:val="00195B19"/>
    <w:rsid w:val="00195BDD"/>
    <w:rsid w:val="00195DF4"/>
    <w:rsid w:val="00195F16"/>
    <w:rsid w:val="001963BF"/>
    <w:rsid w:val="001964B3"/>
    <w:rsid w:val="00196535"/>
    <w:rsid w:val="00196596"/>
    <w:rsid w:val="00196C28"/>
    <w:rsid w:val="00196F68"/>
    <w:rsid w:val="0019741F"/>
    <w:rsid w:val="00197469"/>
    <w:rsid w:val="0019748B"/>
    <w:rsid w:val="00197538"/>
    <w:rsid w:val="001977F6"/>
    <w:rsid w:val="00197C39"/>
    <w:rsid w:val="00197C46"/>
    <w:rsid w:val="00197F4C"/>
    <w:rsid w:val="00197F91"/>
    <w:rsid w:val="001A017B"/>
    <w:rsid w:val="001A0208"/>
    <w:rsid w:val="001A0353"/>
    <w:rsid w:val="001A0579"/>
    <w:rsid w:val="001A0642"/>
    <w:rsid w:val="001A0645"/>
    <w:rsid w:val="001A06C9"/>
    <w:rsid w:val="001A093C"/>
    <w:rsid w:val="001A0AE5"/>
    <w:rsid w:val="001A0DBB"/>
    <w:rsid w:val="001A0E90"/>
    <w:rsid w:val="001A0F30"/>
    <w:rsid w:val="001A112A"/>
    <w:rsid w:val="001A124A"/>
    <w:rsid w:val="001A1560"/>
    <w:rsid w:val="001A16B0"/>
    <w:rsid w:val="001A16B9"/>
    <w:rsid w:val="001A1951"/>
    <w:rsid w:val="001A1CC3"/>
    <w:rsid w:val="001A1D6A"/>
    <w:rsid w:val="001A2389"/>
    <w:rsid w:val="001A25A8"/>
    <w:rsid w:val="001A2A99"/>
    <w:rsid w:val="001A2D6D"/>
    <w:rsid w:val="001A2EF4"/>
    <w:rsid w:val="001A2F45"/>
    <w:rsid w:val="001A3561"/>
    <w:rsid w:val="001A38E2"/>
    <w:rsid w:val="001A3AE8"/>
    <w:rsid w:val="001A3F84"/>
    <w:rsid w:val="001A4021"/>
    <w:rsid w:val="001A408D"/>
    <w:rsid w:val="001A44D0"/>
    <w:rsid w:val="001A4974"/>
    <w:rsid w:val="001A4A9B"/>
    <w:rsid w:val="001A4AEB"/>
    <w:rsid w:val="001A4B38"/>
    <w:rsid w:val="001A4FA6"/>
    <w:rsid w:val="001A506F"/>
    <w:rsid w:val="001A51A3"/>
    <w:rsid w:val="001A5294"/>
    <w:rsid w:val="001A532B"/>
    <w:rsid w:val="001A534F"/>
    <w:rsid w:val="001A53DF"/>
    <w:rsid w:val="001A5980"/>
    <w:rsid w:val="001A5C12"/>
    <w:rsid w:val="001A5CC3"/>
    <w:rsid w:val="001A5DBC"/>
    <w:rsid w:val="001A6102"/>
    <w:rsid w:val="001A6223"/>
    <w:rsid w:val="001A6444"/>
    <w:rsid w:val="001A69B5"/>
    <w:rsid w:val="001A6BF4"/>
    <w:rsid w:val="001A6CFB"/>
    <w:rsid w:val="001A74E2"/>
    <w:rsid w:val="001A774F"/>
    <w:rsid w:val="001A7B07"/>
    <w:rsid w:val="001B01E6"/>
    <w:rsid w:val="001B0278"/>
    <w:rsid w:val="001B0303"/>
    <w:rsid w:val="001B06DE"/>
    <w:rsid w:val="001B0880"/>
    <w:rsid w:val="001B08C1"/>
    <w:rsid w:val="001B0C59"/>
    <w:rsid w:val="001B1186"/>
    <w:rsid w:val="001B148A"/>
    <w:rsid w:val="001B17B2"/>
    <w:rsid w:val="001B1826"/>
    <w:rsid w:val="001B18DE"/>
    <w:rsid w:val="001B1A87"/>
    <w:rsid w:val="001B1CF1"/>
    <w:rsid w:val="001B1EB8"/>
    <w:rsid w:val="001B1F40"/>
    <w:rsid w:val="001B2197"/>
    <w:rsid w:val="001B24A8"/>
    <w:rsid w:val="001B24DE"/>
    <w:rsid w:val="001B28FB"/>
    <w:rsid w:val="001B2D28"/>
    <w:rsid w:val="001B329D"/>
    <w:rsid w:val="001B3456"/>
    <w:rsid w:val="001B3736"/>
    <w:rsid w:val="001B377E"/>
    <w:rsid w:val="001B3787"/>
    <w:rsid w:val="001B39F1"/>
    <w:rsid w:val="001B405C"/>
    <w:rsid w:val="001B4101"/>
    <w:rsid w:val="001B43A8"/>
    <w:rsid w:val="001B47A6"/>
    <w:rsid w:val="001B48A8"/>
    <w:rsid w:val="001B4CC7"/>
    <w:rsid w:val="001B4D04"/>
    <w:rsid w:val="001B4E25"/>
    <w:rsid w:val="001B4F21"/>
    <w:rsid w:val="001B515F"/>
    <w:rsid w:val="001B527E"/>
    <w:rsid w:val="001B54DF"/>
    <w:rsid w:val="001B58AF"/>
    <w:rsid w:val="001B5EDC"/>
    <w:rsid w:val="001B694B"/>
    <w:rsid w:val="001B6DCD"/>
    <w:rsid w:val="001B6EA1"/>
    <w:rsid w:val="001B7202"/>
    <w:rsid w:val="001B797A"/>
    <w:rsid w:val="001B7D63"/>
    <w:rsid w:val="001B7E08"/>
    <w:rsid w:val="001C00BF"/>
    <w:rsid w:val="001C0339"/>
    <w:rsid w:val="001C053F"/>
    <w:rsid w:val="001C0857"/>
    <w:rsid w:val="001C08DA"/>
    <w:rsid w:val="001C0A7A"/>
    <w:rsid w:val="001C0CFA"/>
    <w:rsid w:val="001C0E47"/>
    <w:rsid w:val="001C0F93"/>
    <w:rsid w:val="001C12AB"/>
    <w:rsid w:val="001C1436"/>
    <w:rsid w:val="001C145D"/>
    <w:rsid w:val="001C16DE"/>
    <w:rsid w:val="001C1D10"/>
    <w:rsid w:val="001C2123"/>
    <w:rsid w:val="001C21E6"/>
    <w:rsid w:val="001C2290"/>
    <w:rsid w:val="001C29F4"/>
    <w:rsid w:val="001C2C33"/>
    <w:rsid w:val="001C3235"/>
    <w:rsid w:val="001C363F"/>
    <w:rsid w:val="001C37B0"/>
    <w:rsid w:val="001C38FA"/>
    <w:rsid w:val="001C3CAF"/>
    <w:rsid w:val="001C405A"/>
    <w:rsid w:val="001C4060"/>
    <w:rsid w:val="001C44E9"/>
    <w:rsid w:val="001C45C6"/>
    <w:rsid w:val="001C489E"/>
    <w:rsid w:val="001C48BF"/>
    <w:rsid w:val="001C4B50"/>
    <w:rsid w:val="001C4E09"/>
    <w:rsid w:val="001C4E93"/>
    <w:rsid w:val="001C5193"/>
    <w:rsid w:val="001C534C"/>
    <w:rsid w:val="001C58FC"/>
    <w:rsid w:val="001C5988"/>
    <w:rsid w:val="001C59E1"/>
    <w:rsid w:val="001C5BCD"/>
    <w:rsid w:val="001C5BFA"/>
    <w:rsid w:val="001C5D51"/>
    <w:rsid w:val="001C5EF3"/>
    <w:rsid w:val="001C6025"/>
    <w:rsid w:val="001C6042"/>
    <w:rsid w:val="001C6165"/>
    <w:rsid w:val="001C633D"/>
    <w:rsid w:val="001C67D3"/>
    <w:rsid w:val="001C6A07"/>
    <w:rsid w:val="001C6D52"/>
    <w:rsid w:val="001C6F87"/>
    <w:rsid w:val="001C7006"/>
    <w:rsid w:val="001C728A"/>
    <w:rsid w:val="001C74B1"/>
    <w:rsid w:val="001C74BA"/>
    <w:rsid w:val="001C7570"/>
    <w:rsid w:val="001C75B3"/>
    <w:rsid w:val="001C761B"/>
    <w:rsid w:val="001C7786"/>
    <w:rsid w:val="001C7FA3"/>
    <w:rsid w:val="001D0131"/>
    <w:rsid w:val="001D01B0"/>
    <w:rsid w:val="001D02A2"/>
    <w:rsid w:val="001D0536"/>
    <w:rsid w:val="001D06FA"/>
    <w:rsid w:val="001D09DC"/>
    <w:rsid w:val="001D10F3"/>
    <w:rsid w:val="001D1148"/>
    <w:rsid w:val="001D139C"/>
    <w:rsid w:val="001D151B"/>
    <w:rsid w:val="001D186F"/>
    <w:rsid w:val="001D1AD0"/>
    <w:rsid w:val="001D1C5D"/>
    <w:rsid w:val="001D1CCF"/>
    <w:rsid w:val="001D1DF1"/>
    <w:rsid w:val="001D1E4F"/>
    <w:rsid w:val="001D28A0"/>
    <w:rsid w:val="001D29C5"/>
    <w:rsid w:val="001D2B4E"/>
    <w:rsid w:val="001D2DE3"/>
    <w:rsid w:val="001D2EC3"/>
    <w:rsid w:val="001D2ECE"/>
    <w:rsid w:val="001D308F"/>
    <w:rsid w:val="001D3140"/>
    <w:rsid w:val="001D3256"/>
    <w:rsid w:val="001D32DA"/>
    <w:rsid w:val="001D34EB"/>
    <w:rsid w:val="001D36F2"/>
    <w:rsid w:val="001D3786"/>
    <w:rsid w:val="001D3C5E"/>
    <w:rsid w:val="001D3CD6"/>
    <w:rsid w:val="001D43DB"/>
    <w:rsid w:val="001D4706"/>
    <w:rsid w:val="001D49FA"/>
    <w:rsid w:val="001D4CA0"/>
    <w:rsid w:val="001D4F93"/>
    <w:rsid w:val="001D541F"/>
    <w:rsid w:val="001D5874"/>
    <w:rsid w:val="001D58AC"/>
    <w:rsid w:val="001D5CBA"/>
    <w:rsid w:val="001D5EA6"/>
    <w:rsid w:val="001D5EC4"/>
    <w:rsid w:val="001D5FE2"/>
    <w:rsid w:val="001D6316"/>
    <w:rsid w:val="001D63EA"/>
    <w:rsid w:val="001D67E9"/>
    <w:rsid w:val="001D6AE3"/>
    <w:rsid w:val="001D6B62"/>
    <w:rsid w:val="001D7202"/>
    <w:rsid w:val="001D72A4"/>
    <w:rsid w:val="001D771C"/>
    <w:rsid w:val="001D7727"/>
    <w:rsid w:val="001D7C2E"/>
    <w:rsid w:val="001D7D8C"/>
    <w:rsid w:val="001D7DCE"/>
    <w:rsid w:val="001D7FD7"/>
    <w:rsid w:val="001E01F0"/>
    <w:rsid w:val="001E0A10"/>
    <w:rsid w:val="001E0A5B"/>
    <w:rsid w:val="001E0AD2"/>
    <w:rsid w:val="001E1071"/>
    <w:rsid w:val="001E1587"/>
    <w:rsid w:val="001E16CD"/>
    <w:rsid w:val="001E1A7E"/>
    <w:rsid w:val="001E1B3C"/>
    <w:rsid w:val="001E1DD8"/>
    <w:rsid w:val="001E1FE3"/>
    <w:rsid w:val="001E238D"/>
    <w:rsid w:val="001E249D"/>
    <w:rsid w:val="001E2522"/>
    <w:rsid w:val="001E2757"/>
    <w:rsid w:val="001E2B83"/>
    <w:rsid w:val="001E2C93"/>
    <w:rsid w:val="001E2D18"/>
    <w:rsid w:val="001E2EEC"/>
    <w:rsid w:val="001E306B"/>
    <w:rsid w:val="001E31FC"/>
    <w:rsid w:val="001E32EA"/>
    <w:rsid w:val="001E332D"/>
    <w:rsid w:val="001E3584"/>
    <w:rsid w:val="001E38B3"/>
    <w:rsid w:val="001E3F28"/>
    <w:rsid w:val="001E3F8D"/>
    <w:rsid w:val="001E4063"/>
    <w:rsid w:val="001E40CC"/>
    <w:rsid w:val="001E4628"/>
    <w:rsid w:val="001E480E"/>
    <w:rsid w:val="001E4A15"/>
    <w:rsid w:val="001E4A84"/>
    <w:rsid w:val="001E4CF5"/>
    <w:rsid w:val="001E4E83"/>
    <w:rsid w:val="001E5109"/>
    <w:rsid w:val="001E5158"/>
    <w:rsid w:val="001E585D"/>
    <w:rsid w:val="001E5AEE"/>
    <w:rsid w:val="001E5E71"/>
    <w:rsid w:val="001E5F42"/>
    <w:rsid w:val="001E615D"/>
    <w:rsid w:val="001E6356"/>
    <w:rsid w:val="001E6421"/>
    <w:rsid w:val="001E654A"/>
    <w:rsid w:val="001E66BB"/>
    <w:rsid w:val="001E66EB"/>
    <w:rsid w:val="001E6725"/>
    <w:rsid w:val="001E6A62"/>
    <w:rsid w:val="001E71C9"/>
    <w:rsid w:val="001E731E"/>
    <w:rsid w:val="001E771F"/>
    <w:rsid w:val="001E78F2"/>
    <w:rsid w:val="001E7A5B"/>
    <w:rsid w:val="001E7AA2"/>
    <w:rsid w:val="001E7DCA"/>
    <w:rsid w:val="001E7E32"/>
    <w:rsid w:val="001F00DF"/>
    <w:rsid w:val="001F0199"/>
    <w:rsid w:val="001F02DD"/>
    <w:rsid w:val="001F05EB"/>
    <w:rsid w:val="001F0680"/>
    <w:rsid w:val="001F0762"/>
    <w:rsid w:val="001F0903"/>
    <w:rsid w:val="001F0B42"/>
    <w:rsid w:val="001F0B75"/>
    <w:rsid w:val="001F128F"/>
    <w:rsid w:val="001F1503"/>
    <w:rsid w:val="001F1562"/>
    <w:rsid w:val="001F1717"/>
    <w:rsid w:val="001F1E8F"/>
    <w:rsid w:val="001F1FD3"/>
    <w:rsid w:val="001F24BD"/>
    <w:rsid w:val="001F2579"/>
    <w:rsid w:val="001F26A5"/>
    <w:rsid w:val="001F29E1"/>
    <w:rsid w:val="001F2AFC"/>
    <w:rsid w:val="001F2D41"/>
    <w:rsid w:val="001F2D97"/>
    <w:rsid w:val="001F367B"/>
    <w:rsid w:val="001F3900"/>
    <w:rsid w:val="001F39A2"/>
    <w:rsid w:val="001F3A1E"/>
    <w:rsid w:val="001F3A49"/>
    <w:rsid w:val="001F3BC8"/>
    <w:rsid w:val="001F3E69"/>
    <w:rsid w:val="001F4032"/>
    <w:rsid w:val="001F407E"/>
    <w:rsid w:val="001F417E"/>
    <w:rsid w:val="001F41E7"/>
    <w:rsid w:val="001F4269"/>
    <w:rsid w:val="001F445C"/>
    <w:rsid w:val="001F49DA"/>
    <w:rsid w:val="001F4BEE"/>
    <w:rsid w:val="001F4D83"/>
    <w:rsid w:val="001F5366"/>
    <w:rsid w:val="001F569F"/>
    <w:rsid w:val="001F56C1"/>
    <w:rsid w:val="001F5973"/>
    <w:rsid w:val="001F5C2E"/>
    <w:rsid w:val="001F5CA1"/>
    <w:rsid w:val="001F5E67"/>
    <w:rsid w:val="001F612F"/>
    <w:rsid w:val="001F6251"/>
    <w:rsid w:val="001F630C"/>
    <w:rsid w:val="001F64CE"/>
    <w:rsid w:val="001F6558"/>
    <w:rsid w:val="001F6666"/>
    <w:rsid w:val="001F684A"/>
    <w:rsid w:val="001F6D26"/>
    <w:rsid w:val="001F6EBF"/>
    <w:rsid w:val="001F6EC2"/>
    <w:rsid w:val="001F6F6D"/>
    <w:rsid w:val="001F72B0"/>
    <w:rsid w:val="001F73A6"/>
    <w:rsid w:val="001F73B2"/>
    <w:rsid w:val="001F73C2"/>
    <w:rsid w:val="001F73C8"/>
    <w:rsid w:val="001F74D1"/>
    <w:rsid w:val="001F7CEA"/>
    <w:rsid w:val="001F7DEE"/>
    <w:rsid w:val="00200298"/>
    <w:rsid w:val="002002F9"/>
    <w:rsid w:val="002003AA"/>
    <w:rsid w:val="002003B0"/>
    <w:rsid w:val="00200501"/>
    <w:rsid w:val="002005B5"/>
    <w:rsid w:val="00200E02"/>
    <w:rsid w:val="00200F46"/>
    <w:rsid w:val="00201190"/>
    <w:rsid w:val="002011D1"/>
    <w:rsid w:val="00201283"/>
    <w:rsid w:val="002012F5"/>
    <w:rsid w:val="00201870"/>
    <w:rsid w:val="002018AA"/>
    <w:rsid w:val="00201907"/>
    <w:rsid w:val="00201E7B"/>
    <w:rsid w:val="00202148"/>
    <w:rsid w:val="00202226"/>
    <w:rsid w:val="002022E5"/>
    <w:rsid w:val="0020287F"/>
    <w:rsid w:val="002028C7"/>
    <w:rsid w:val="00202949"/>
    <w:rsid w:val="00202C53"/>
    <w:rsid w:val="0020321D"/>
    <w:rsid w:val="002035F9"/>
    <w:rsid w:val="0020375E"/>
    <w:rsid w:val="002037C2"/>
    <w:rsid w:val="00203814"/>
    <w:rsid w:val="0020394D"/>
    <w:rsid w:val="00203B45"/>
    <w:rsid w:val="00203EDF"/>
    <w:rsid w:val="00204048"/>
    <w:rsid w:val="002042CD"/>
    <w:rsid w:val="00204332"/>
    <w:rsid w:val="00204603"/>
    <w:rsid w:val="0020493E"/>
    <w:rsid w:val="002049E6"/>
    <w:rsid w:val="00204ACE"/>
    <w:rsid w:val="002053F4"/>
    <w:rsid w:val="00205831"/>
    <w:rsid w:val="00205D26"/>
    <w:rsid w:val="00205D47"/>
    <w:rsid w:val="00205FBB"/>
    <w:rsid w:val="002060E0"/>
    <w:rsid w:val="00206503"/>
    <w:rsid w:val="00206640"/>
    <w:rsid w:val="00206738"/>
    <w:rsid w:val="00206845"/>
    <w:rsid w:val="00206A82"/>
    <w:rsid w:val="00206E38"/>
    <w:rsid w:val="00206F86"/>
    <w:rsid w:val="0020708B"/>
    <w:rsid w:val="0020773A"/>
    <w:rsid w:val="002079C1"/>
    <w:rsid w:val="00207C79"/>
    <w:rsid w:val="00207D7E"/>
    <w:rsid w:val="00210436"/>
    <w:rsid w:val="002107F2"/>
    <w:rsid w:val="00210B9A"/>
    <w:rsid w:val="00210D4B"/>
    <w:rsid w:val="00211612"/>
    <w:rsid w:val="002116D9"/>
    <w:rsid w:val="00211845"/>
    <w:rsid w:val="00211A40"/>
    <w:rsid w:val="00211C2A"/>
    <w:rsid w:val="00211E21"/>
    <w:rsid w:val="00212032"/>
    <w:rsid w:val="002127E1"/>
    <w:rsid w:val="00212FDF"/>
    <w:rsid w:val="00213187"/>
    <w:rsid w:val="002133C9"/>
    <w:rsid w:val="0021342B"/>
    <w:rsid w:val="002134D7"/>
    <w:rsid w:val="002135D8"/>
    <w:rsid w:val="00213923"/>
    <w:rsid w:val="00213AF4"/>
    <w:rsid w:val="00213BC9"/>
    <w:rsid w:val="00213C45"/>
    <w:rsid w:val="00213CB6"/>
    <w:rsid w:val="002141D5"/>
    <w:rsid w:val="00214644"/>
    <w:rsid w:val="002148A7"/>
    <w:rsid w:val="002148D7"/>
    <w:rsid w:val="00214B19"/>
    <w:rsid w:val="00214B21"/>
    <w:rsid w:val="00214C0F"/>
    <w:rsid w:val="00214C2D"/>
    <w:rsid w:val="00214CEE"/>
    <w:rsid w:val="00214FF1"/>
    <w:rsid w:val="002152C4"/>
    <w:rsid w:val="0021533C"/>
    <w:rsid w:val="00215594"/>
    <w:rsid w:val="00215619"/>
    <w:rsid w:val="00215713"/>
    <w:rsid w:val="002158F6"/>
    <w:rsid w:val="00215D94"/>
    <w:rsid w:val="00215F5B"/>
    <w:rsid w:val="00216015"/>
    <w:rsid w:val="00216042"/>
    <w:rsid w:val="0021614C"/>
    <w:rsid w:val="00216490"/>
    <w:rsid w:val="00216590"/>
    <w:rsid w:val="002166D7"/>
    <w:rsid w:val="00216796"/>
    <w:rsid w:val="00216A19"/>
    <w:rsid w:val="00216B16"/>
    <w:rsid w:val="00217279"/>
    <w:rsid w:val="00217319"/>
    <w:rsid w:val="002173C0"/>
    <w:rsid w:val="0021768A"/>
    <w:rsid w:val="00217746"/>
    <w:rsid w:val="002177A1"/>
    <w:rsid w:val="0021787D"/>
    <w:rsid w:val="00217D21"/>
    <w:rsid w:val="002200F0"/>
    <w:rsid w:val="00220363"/>
    <w:rsid w:val="00220544"/>
    <w:rsid w:val="0022075A"/>
    <w:rsid w:val="0022083B"/>
    <w:rsid w:val="00220F48"/>
    <w:rsid w:val="0022119A"/>
    <w:rsid w:val="002212B5"/>
    <w:rsid w:val="00221417"/>
    <w:rsid w:val="0022165E"/>
    <w:rsid w:val="0022194A"/>
    <w:rsid w:val="00221BC6"/>
    <w:rsid w:val="00221CD5"/>
    <w:rsid w:val="00221ED4"/>
    <w:rsid w:val="00222299"/>
    <w:rsid w:val="00222392"/>
    <w:rsid w:val="002223AE"/>
    <w:rsid w:val="002223DA"/>
    <w:rsid w:val="00222672"/>
    <w:rsid w:val="00222690"/>
    <w:rsid w:val="002226BA"/>
    <w:rsid w:val="00222986"/>
    <w:rsid w:val="00222DCE"/>
    <w:rsid w:val="00223010"/>
    <w:rsid w:val="0022317F"/>
    <w:rsid w:val="0022319F"/>
    <w:rsid w:val="002231DD"/>
    <w:rsid w:val="002233A3"/>
    <w:rsid w:val="002235C0"/>
    <w:rsid w:val="002237D3"/>
    <w:rsid w:val="0022395A"/>
    <w:rsid w:val="00223F08"/>
    <w:rsid w:val="00223FE5"/>
    <w:rsid w:val="0022415D"/>
    <w:rsid w:val="002241F0"/>
    <w:rsid w:val="002243F4"/>
    <w:rsid w:val="0022479A"/>
    <w:rsid w:val="00224924"/>
    <w:rsid w:val="00224EC7"/>
    <w:rsid w:val="00224EDC"/>
    <w:rsid w:val="00225327"/>
    <w:rsid w:val="002254DA"/>
    <w:rsid w:val="002254F6"/>
    <w:rsid w:val="0022596B"/>
    <w:rsid w:val="00225C88"/>
    <w:rsid w:val="00225CC7"/>
    <w:rsid w:val="00225F1D"/>
    <w:rsid w:val="0022610D"/>
    <w:rsid w:val="002262EA"/>
    <w:rsid w:val="00226353"/>
    <w:rsid w:val="00226360"/>
    <w:rsid w:val="002263A2"/>
    <w:rsid w:val="002266DC"/>
    <w:rsid w:val="002270E9"/>
    <w:rsid w:val="00227529"/>
    <w:rsid w:val="002278C5"/>
    <w:rsid w:val="002279BC"/>
    <w:rsid w:val="00227B7E"/>
    <w:rsid w:val="00227C6D"/>
    <w:rsid w:val="0023010E"/>
    <w:rsid w:val="00230260"/>
    <w:rsid w:val="002302AB"/>
    <w:rsid w:val="00230C35"/>
    <w:rsid w:val="002310C9"/>
    <w:rsid w:val="002312EC"/>
    <w:rsid w:val="00231370"/>
    <w:rsid w:val="00231389"/>
    <w:rsid w:val="002313F0"/>
    <w:rsid w:val="00231771"/>
    <w:rsid w:val="0023196B"/>
    <w:rsid w:val="002319CA"/>
    <w:rsid w:val="00231A0B"/>
    <w:rsid w:val="00231B9D"/>
    <w:rsid w:val="00231D61"/>
    <w:rsid w:val="00231EB1"/>
    <w:rsid w:val="00231F88"/>
    <w:rsid w:val="00231FAB"/>
    <w:rsid w:val="00231FF6"/>
    <w:rsid w:val="00232033"/>
    <w:rsid w:val="002321FF"/>
    <w:rsid w:val="0023228D"/>
    <w:rsid w:val="0023254E"/>
    <w:rsid w:val="0023266D"/>
    <w:rsid w:val="00232675"/>
    <w:rsid w:val="002326C0"/>
    <w:rsid w:val="00232859"/>
    <w:rsid w:val="0023298A"/>
    <w:rsid w:val="002329B3"/>
    <w:rsid w:val="00232B34"/>
    <w:rsid w:val="00232D72"/>
    <w:rsid w:val="002330A2"/>
    <w:rsid w:val="002330F0"/>
    <w:rsid w:val="002333D0"/>
    <w:rsid w:val="00233594"/>
    <w:rsid w:val="00233ABB"/>
    <w:rsid w:val="00233E8C"/>
    <w:rsid w:val="002340E9"/>
    <w:rsid w:val="00234240"/>
    <w:rsid w:val="00234AE2"/>
    <w:rsid w:val="00234B5B"/>
    <w:rsid w:val="00234BCD"/>
    <w:rsid w:val="00234F17"/>
    <w:rsid w:val="0023515D"/>
    <w:rsid w:val="0023534D"/>
    <w:rsid w:val="00235708"/>
    <w:rsid w:val="00235849"/>
    <w:rsid w:val="00235A37"/>
    <w:rsid w:val="00235E09"/>
    <w:rsid w:val="00236020"/>
    <w:rsid w:val="00236309"/>
    <w:rsid w:val="002364AE"/>
    <w:rsid w:val="002364AF"/>
    <w:rsid w:val="00236865"/>
    <w:rsid w:val="0023687A"/>
    <w:rsid w:val="0023690E"/>
    <w:rsid w:val="00236BC0"/>
    <w:rsid w:val="00236C92"/>
    <w:rsid w:val="00236E33"/>
    <w:rsid w:val="002370E1"/>
    <w:rsid w:val="002375BD"/>
    <w:rsid w:val="00237724"/>
    <w:rsid w:val="0023776C"/>
    <w:rsid w:val="002377A8"/>
    <w:rsid w:val="00237935"/>
    <w:rsid w:val="00237ECA"/>
    <w:rsid w:val="0024054C"/>
    <w:rsid w:val="00240897"/>
    <w:rsid w:val="00240A61"/>
    <w:rsid w:val="00240F59"/>
    <w:rsid w:val="00241014"/>
    <w:rsid w:val="00241D42"/>
    <w:rsid w:val="00241DAE"/>
    <w:rsid w:val="00241E92"/>
    <w:rsid w:val="00241F94"/>
    <w:rsid w:val="0024277C"/>
    <w:rsid w:val="00242C60"/>
    <w:rsid w:val="00242DC7"/>
    <w:rsid w:val="00242FA0"/>
    <w:rsid w:val="00242FBD"/>
    <w:rsid w:val="0024323E"/>
    <w:rsid w:val="002437E6"/>
    <w:rsid w:val="00243BF7"/>
    <w:rsid w:val="00244072"/>
    <w:rsid w:val="00244166"/>
    <w:rsid w:val="002443EB"/>
    <w:rsid w:val="00244721"/>
    <w:rsid w:val="00244761"/>
    <w:rsid w:val="00244921"/>
    <w:rsid w:val="0024499D"/>
    <w:rsid w:val="00244B10"/>
    <w:rsid w:val="00244C77"/>
    <w:rsid w:val="0024522A"/>
    <w:rsid w:val="00245621"/>
    <w:rsid w:val="00245919"/>
    <w:rsid w:val="0024594B"/>
    <w:rsid w:val="00245AEA"/>
    <w:rsid w:val="00245B33"/>
    <w:rsid w:val="00245B54"/>
    <w:rsid w:val="00245B57"/>
    <w:rsid w:val="00245BC2"/>
    <w:rsid w:val="00245E58"/>
    <w:rsid w:val="002461F1"/>
    <w:rsid w:val="0024691B"/>
    <w:rsid w:val="00246A90"/>
    <w:rsid w:val="00246E93"/>
    <w:rsid w:val="00246F00"/>
    <w:rsid w:val="00247126"/>
    <w:rsid w:val="0024712F"/>
    <w:rsid w:val="0024718D"/>
    <w:rsid w:val="00247496"/>
    <w:rsid w:val="00247A85"/>
    <w:rsid w:val="00247B4D"/>
    <w:rsid w:val="00247D89"/>
    <w:rsid w:val="00250060"/>
    <w:rsid w:val="002502C3"/>
    <w:rsid w:val="0025051A"/>
    <w:rsid w:val="002507F1"/>
    <w:rsid w:val="00250AFE"/>
    <w:rsid w:val="00250BE9"/>
    <w:rsid w:val="00250CD9"/>
    <w:rsid w:val="00250FB2"/>
    <w:rsid w:val="00251337"/>
    <w:rsid w:val="00251784"/>
    <w:rsid w:val="00251ADA"/>
    <w:rsid w:val="00251F1E"/>
    <w:rsid w:val="0025239C"/>
    <w:rsid w:val="002525E7"/>
    <w:rsid w:val="00252809"/>
    <w:rsid w:val="002528A7"/>
    <w:rsid w:val="00252B3F"/>
    <w:rsid w:val="00252B99"/>
    <w:rsid w:val="002532FA"/>
    <w:rsid w:val="0025371C"/>
    <w:rsid w:val="002539C5"/>
    <w:rsid w:val="00253A40"/>
    <w:rsid w:val="00253F16"/>
    <w:rsid w:val="002543AD"/>
    <w:rsid w:val="0025492D"/>
    <w:rsid w:val="00254A31"/>
    <w:rsid w:val="00255030"/>
    <w:rsid w:val="002550EC"/>
    <w:rsid w:val="002551AF"/>
    <w:rsid w:val="002553D5"/>
    <w:rsid w:val="0025574F"/>
    <w:rsid w:val="002557E9"/>
    <w:rsid w:val="00255A2E"/>
    <w:rsid w:val="00255B5D"/>
    <w:rsid w:val="00255B7B"/>
    <w:rsid w:val="00255D3A"/>
    <w:rsid w:val="00256231"/>
    <w:rsid w:val="002563DE"/>
    <w:rsid w:val="0025650A"/>
    <w:rsid w:val="00256525"/>
    <w:rsid w:val="0025652F"/>
    <w:rsid w:val="00256555"/>
    <w:rsid w:val="00256635"/>
    <w:rsid w:val="00256661"/>
    <w:rsid w:val="00256998"/>
    <w:rsid w:val="00256A60"/>
    <w:rsid w:val="00256CFC"/>
    <w:rsid w:val="00256F70"/>
    <w:rsid w:val="002572E4"/>
    <w:rsid w:val="00257347"/>
    <w:rsid w:val="00257459"/>
    <w:rsid w:val="0025748E"/>
    <w:rsid w:val="00257531"/>
    <w:rsid w:val="0025762C"/>
    <w:rsid w:val="002579F3"/>
    <w:rsid w:val="00257A05"/>
    <w:rsid w:val="00257A68"/>
    <w:rsid w:val="00257B62"/>
    <w:rsid w:val="00257E59"/>
    <w:rsid w:val="00257E5C"/>
    <w:rsid w:val="00257EAC"/>
    <w:rsid w:val="00257F5A"/>
    <w:rsid w:val="00257F81"/>
    <w:rsid w:val="00260200"/>
    <w:rsid w:val="00260223"/>
    <w:rsid w:val="00260322"/>
    <w:rsid w:val="0026044B"/>
    <w:rsid w:val="00260C89"/>
    <w:rsid w:val="00260D35"/>
    <w:rsid w:val="00260E4E"/>
    <w:rsid w:val="00260E76"/>
    <w:rsid w:val="00261176"/>
    <w:rsid w:val="002611DB"/>
    <w:rsid w:val="002612EC"/>
    <w:rsid w:val="00261447"/>
    <w:rsid w:val="002617BA"/>
    <w:rsid w:val="002618F4"/>
    <w:rsid w:val="00261AFA"/>
    <w:rsid w:val="00261B8E"/>
    <w:rsid w:val="00261CC5"/>
    <w:rsid w:val="00261E9A"/>
    <w:rsid w:val="0026202A"/>
    <w:rsid w:val="002621C9"/>
    <w:rsid w:val="002624E3"/>
    <w:rsid w:val="002625D9"/>
    <w:rsid w:val="002627FC"/>
    <w:rsid w:val="002628E2"/>
    <w:rsid w:val="00262942"/>
    <w:rsid w:val="002629D3"/>
    <w:rsid w:val="00262AE0"/>
    <w:rsid w:val="00262BC4"/>
    <w:rsid w:val="00262EAF"/>
    <w:rsid w:val="00262F2B"/>
    <w:rsid w:val="002631EC"/>
    <w:rsid w:val="002633A6"/>
    <w:rsid w:val="002634D3"/>
    <w:rsid w:val="002634F9"/>
    <w:rsid w:val="00263525"/>
    <w:rsid w:val="0026368C"/>
    <w:rsid w:val="002636D0"/>
    <w:rsid w:val="00263980"/>
    <w:rsid w:val="00263DF4"/>
    <w:rsid w:val="00263EDD"/>
    <w:rsid w:val="0026402C"/>
    <w:rsid w:val="0026438E"/>
    <w:rsid w:val="002643EC"/>
    <w:rsid w:val="002645EA"/>
    <w:rsid w:val="00264BA8"/>
    <w:rsid w:val="00264DF9"/>
    <w:rsid w:val="0026514D"/>
    <w:rsid w:val="002654A0"/>
    <w:rsid w:val="0026572D"/>
    <w:rsid w:val="00265920"/>
    <w:rsid w:val="00265989"/>
    <w:rsid w:val="00265ADB"/>
    <w:rsid w:val="00265C44"/>
    <w:rsid w:val="00265FBF"/>
    <w:rsid w:val="002661B3"/>
    <w:rsid w:val="002661D7"/>
    <w:rsid w:val="00266262"/>
    <w:rsid w:val="00266804"/>
    <w:rsid w:val="002669AA"/>
    <w:rsid w:val="00266AB7"/>
    <w:rsid w:val="00266E51"/>
    <w:rsid w:val="00267225"/>
    <w:rsid w:val="00267676"/>
    <w:rsid w:val="00267991"/>
    <w:rsid w:val="00267D25"/>
    <w:rsid w:val="00267F3D"/>
    <w:rsid w:val="002701D5"/>
    <w:rsid w:val="002703A0"/>
    <w:rsid w:val="002704B3"/>
    <w:rsid w:val="002706DE"/>
    <w:rsid w:val="00270745"/>
    <w:rsid w:val="002708A3"/>
    <w:rsid w:val="002708CE"/>
    <w:rsid w:val="002708D5"/>
    <w:rsid w:val="00270962"/>
    <w:rsid w:val="00270C58"/>
    <w:rsid w:val="00270CC6"/>
    <w:rsid w:val="00271090"/>
    <w:rsid w:val="00271146"/>
    <w:rsid w:val="00271779"/>
    <w:rsid w:val="00271911"/>
    <w:rsid w:val="00271C2A"/>
    <w:rsid w:val="00271D12"/>
    <w:rsid w:val="00272008"/>
    <w:rsid w:val="0027234A"/>
    <w:rsid w:val="0027261C"/>
    <w:rsid w:val="002727A8"/>
    <w:rsid w:val="00272C98"/>
    <w:rsid w:val="00272EB1"/>
    <w:rsid w:val="0027314B"/>
    <w:rsid w:val="0027319E"/>
    <w:rsid w:val="0027331C"/>
    <w:rsid w:val="0027376A"/>
    <w:rsid w:val="00273ACA"/>
    <w:rsid w:val="00273C44"/>
    <w:rsid w:val="00274028"/>
    <w:rsid w:val="00274067"/>
    <w:rsid w:val="002746EF"/>
    <w:rsid w:val="00274817"/>
    <w:rsid w:val="00275010"/>
    <w:rsid w:val="00275246"/>
    <w:rsid w:val="0027524E"/>
    <w:rsid w:val="00275252"/>
    <w:rsid w:val="002753D0"/>
    <w:rsid w:val="00275688"/>
    <w:rsid w:val="0027587D"/>
    <w:rsid w:val="002759F4"/>
    <w:rsid w:val="00275A39"/>
    <w:rsid w:val="00275B93"/>
    <w:rsid w:val="0027637A"/>
    <w:rsid w:val="00276509"/>
    <w:rsid w:val="00276701"/>
    <w:rsid w:val="0027681F"/>
    <w:rsid w:val="0027710B"/>
    <w:rsid w:val="002771DB"/>
    <w:rsid w:val="0027761A"/>
    <w:rsid w:val="002778B4"/>
    <w:rsid w:val="00277A03"/>
    <w:rsid w:val="00277A58"/>
    <w:rsid w:val="00277F86"/>
    <w:rsid w:val="002802EB"/>
    <w:rsid w:val="00280453"/>
    <w:rsid w:val="00280A94"/>
    <w:rsid w:val="00280B22"/>
    <w:rsid w:val="00280C3C"/>
    <w:rsid w:val="00280E05"/>
    <w:rsid w:val="00281049"/>
    <w:rsid w:val="002817AC"/>
    <w:rsid w:val="00281C57"/>
    <w:rsid w:val="00281F59"/>
    <w:rsid w:val="00281F90"/>
    <w:rsid w:val="00282016"/>
    <w:rsid w:val="002821A1"/>
    <w:rsid w:val="002825F1"/>
    <w:rsid w:val="002827A6"/>
    <w:rsid w:val="00282CD4"/>
    <w:rsid w:val="00282D9C"/>
    <w:rsid w:val="00282E88"/>
    <w:rsid w:val="00282E9A"/>
    <w:rsid w:val="00282EB3"/>
    <w:rsid w:val="002831B5"/>
    <w:rsid w:val="00283207"/>
    <w:rsid w:val="002832EF"/>
    <w:rsid w:val="00283450"/>
    <w:rsid w:val="0028348B"/>
    <w:rsid w:val="00283B23"/>
    <w:rsid w:val="00283E18"/>
    <w:rsid w:val="00283E3E"/>
    <w:rsid w:val="00284365"/>
    <w:rsid w:val="0028438A"/>
    <w:rsid w:val="002845E4"/>
    <w:rsid w:val="00284748"/>
    <w:rsid w:val="00284B6B"/>
    <w:rsid w:val="00284D9C"/>
    <w:rsid w:val="00284DA8"/>
    <w:rsid w:val="00285408"/>
    <w:rsid w:val="00285517"/>
    <w:rsid w:val="002855C7"/>
    <w:rsid w:val="0028562D"/>
    <w:rsid w:val="00285673"/>
    <w:rsid w:val="0028594E"/>
    <w:rsid w:val="002859D4"/>
    <w:rsid w:val="00285B96"/>
    <w:rsid w:val="00285D01"/>
    <w:rsid w:val="00285EC0"/>
    <w:rsid w:val="00285F0A"/>
    <w:rsid w:val="00286103"/>
    <w:rsid w:val="00286666"/>
    <w:rsid w:val="002866DD"/>
    <w:rsid w:val="0028670D"/>
    <w:rsid w:val="00286713"/>
    <w:rsid w:val="0028685B"/>
    <w:rsid w:val="00286880"/>
    <w:rsid w:val="002869AD"/>
    <w:rsid w:val="00286FA1"/>
    <w:rsid w:val="002872B4"/>
    <w:rsid w:val="00287722"/>
    <w:rsid w:val="00287926"/>
    <w:rsid w:val="002879DD"/>
    <w:rsid w:val="00287CF7"/>
    <w:rsid w:val="00287DF8"/>
    <w:rsid w:val="00290495"/>
    <w:rsid w:val="00290D9E"/>
    <w:rsid w:val="00290E0A"/>
    <w:rsid w:val="00290E63"/>
    <w:rsid w:val="00290EB8"/>
    <w:rsid w:val="00290FDB"/>
    <w:rsid w:val="0029121E"/>
    <w:rsid w:val="0029126B"/>
    <w:rsid w:val="00291291"/>
    <w:rsid w:val="0029132D"/>
    <w:rsid w:val="002914B8"/>
    <w:rsid w:val="002915A8"/>
    <w:rsid w:val="002917CA"/>
    <w:rsid w:val="00291C4F"/>
    <w:rsid w:val="00291C5C"/>
    <w:rsid w:val="00291D23"/>
    <w:rsid w:val="00291EE4"/>
    <w:rsid w:val="00291EEA"/>
    <w:rsid w:val="00291EF6"/>
    <w:rsid w:val="00292167"/>
    <w:rsid w:val="00292748"/>
    <w:rsid w:val="002929B8"/>
    <w:rsid w:val="002932AF"/>
    <w:rsid w:val="0029332F"/>
    <w:rsid w:val="0029344D"/>
    <w:rsid w:val="002939B3"/>
    <w:rsid w:val="002939F2"/>
    <w:rsid w:val="00293C88"/>
    <w:rsid w:val="00293CCC"/>
    <w:rsid w:val="00294177"/>
    <w:rsid w:val="002943D6"/>
    <w:rsid w:val="002944F0"/>
    <w:rsid w:val="00294726"/>
    <w:rsid w:val="0029483E"/>
    <w:rsid w:val="00294909"/>
    <w:rsid w:val="002949B5"/>
    <w:rsid w:val="00294EFA"/>
    <w:rsid w:val="00295278"/>
    <w:rsid w:val="0029533F"/>
    <w:rsid w:val="00295368"/>
    <w:rsid w:val="002953AA"/>
    <w:rsid w:val="0029567E"/>
    <w:rsid w:val="00295686"/>
    <w:rsid w:val="002958BB"/>
    <w:rsid w:val="002959D3"/>
    <w:rsid w:val="00295B36"/>
    <w:rsid w:val="00295B71"/>
    <w:rsid w:val="00295BE1"/>
    <w:rsid w:val="00295EA8"/>
    <w:rsid w:val="00296206"/>
    <w:rsid w:val="0029641A"/>
    <w:rsid w:val="00296472"/>
    <w:rsid w:val="00296591"/>
    <w:rsid w:val="00296660"/>
    <w:rsid w:val="0029671F"/>
    <w:rsid w:val="0029686F"/>
    <w:rsid w:val="00296B39"/>
    <w:rsid w:val="00296F45"/>
    <w:rsid w:val="00296F7D"/>
    <w:rsid w:val="002972DF"/>
    <w:rsid w:val="002972EE"/>
    <w:rsid w:val="00297652"/>
    <w:rsid w:val="00297730"/>
    <w:rsid w:val="00297DE5"/>
    <w:rsid w:val="00297E87"/>
    <w:rsid w:val="00297FED"/>
    <w:rsid w:val="002A0027"/>
    <w:rsid w:val="002A006F"/>
    <w:rsid w:val="002A0090"/>
    <w:rsid w:val="002A0181"/>
    <w:rsid w:val="002A0252"/>
    <w:rsid w:val="002A03AE"/>
    <w:rsid w:val="002A07A5"/>
    <w:rsid w:val="002A0951"/>
    <w:rsid w:val="002A09B2"/>
    <w:rsid w:val="002A0BD1"/>
    <w:rsid w:val="002A0FA6"/>
    <w:rsid w:val="002A17CC"/>
    <w:rsid w:val="002A19F7"/>
    <w:rsid w:val="002A1AEC"/>
    <w:rsid w:val="002A1AF7"/>
    <w:rsid w:val="002A1E86"/>
    <w:rsid w:val="002A1EB4"/>
    <w:rsid w:val="002A2071"/>
    <w:rsid w:val="002A20D5"/>
    <w:rsid w:val="002A2212"/>
    <w:rsid w:val="002A2251"/>
    <w:rsid w:val="002A24CD"/>
    <w:rsid w:val="002A2542"/>
    <w:rsid w:val="002A29C8"/>
    <w:rsid w:val="002A2C04"/>
    <w:rsid w:val="002A2DFB"/>
    <w:rsid w:val="002A2F0B"/>
    <w:rsid w:val="002A2FD6"/>
    <w:rsid w:val="002A30C2"/>
    <w:rsid w:val="002A38BA"/>
    <w:rsid w:val="002A3B26"/>
    <w:rsid w:val="002A3B57"/>
    <w:rsid w:val="002A3BF3"/>
    <w:rsid w:val="002A3C00"/>
    <w:rsid w:val="002A3DFC"/>
    <w:rsid w:val="002A3FB4"/>
    <w:rsid w:val="002A40FA"/>
    <w:rsid w:val="002A46BF"/>
    <w:rsid w:val="002A5085"/>
    <w:rsid w:val="002A51E5"/>
    <w:rsid w:val="002A54BF"/>
    <w:rsid w:val="002A567D"/>
    <w:rsid w:val="002A56BE"/>
    <w:rsid w:val="002A5850"/>
    <w:rsid w:val="002A58B8"/>
    <w:rsid w:val="002A5F5F"/>
    <w:rsid w:val="002A60F7"/>
    <w:rsid w:val="002A6385"/>
    <w:rsid w:val="002A6A01"/>
    <w:rsid w:val="002A6BE2"/>
    <w:rsid w:val="002A6D34"/>
    <w:rsid w:val="002A7510"/>
    <w:rsid w:val="002A75F1"/>
    <w:rsid w:val="002A760B"/>
    <w:rsid w:val="002A7635"/>
    <w:rsid w:val="002A7872"/>
    <w:rsid w:val="002A7900"/>
    <w:rsid w:val="002A7906"/>
    <w:rsid w:val="002A7A31"/>
    <w:rsid w:val="002A7B17"/>
    <w:rsid w:val="002A7C5C"/>
    <w:rsid w:val="002A7CEB"/>
    <w:rsid w:val="002A7FB4"/>
    <w:rsid w:val="002B0455"/>
    <w:rsid w:val="002B04BD"/>
    <w:rsid w:val="002B04BE"/>
    <w:rsid w:val="002B0BC3"/>
    <w:rsid w:val="002B0C83"/>
    <w:rsid w:val="002B0CF2"/>
    <w:rsid w:val="002B0E64"/>
    <w:rsid w:val="002B13D5"/>
    <w:rsid w:val="002B1CD9"/>
    <w:rsid w:val="002B1D75"/>
    <w:rsid w:val="002B22EB"/>
    <w:rsid w:val="002B2676"/>
    <w:rsid w:val="002B26CF"/>
    <w:rsid w:val="002B27CB"/>
    <w:rsid w:val="002B27D8"/>
    <w:rsid w:val="002B2AFF"/>
    <w:rsid w:val="002B2E9A"/>
    <w:rsid w:val="002B2F4F"/>
    <w:rsid w:val="002B3314"/>
    <w:rsid w:val="002B34A2"/>
    <w:rsid w:val="002B34F2"/>
    <w:rsid w:val="002B350F"/>
    <w:rsid w:val="002B3863"/>
    <w:rsid w:val="002B3987"/>
    <w:rsid w:val="002B3E3C"/>
    <w:rsid w:val="002B4129"/>
    <w:rsid w:val="002B4159"/>
    <w:rsid w:val="002B436C"/>
    <w:rsid w:val="002B470C"/>
    <w:rsid w:val="002B4896"/>
    <w:rsid w:val="002B4A6C"/>
    <w:rsid w:val="002B4F8A"/>
    <w:rsid w:val="002B4FA3"/>
    <w:rsid w:val="002B4FAE"/>
    <w:rsid w:val="002B5250"/>
    <w:rsid w:val="002B52E0"/>
    <w:rsid w:val="002B53CF"/>
    <w:rsid w:val="002B5FD3"/>
    <w:rsid w:val="002B6A0D"/>
    <w:rsid w:val="002B6AA8"/>
    <w:rsid w:val="002B6BA3"/>
    <w:rsid w:val="002B6C9A"/>
    <w:rsid w:val="002B6E4D"/>
    <w:rsid w:val="002B71F6"/>
    <w:rsid w:val="002B72BE"/>
    <w:rsid w:val="002B78CC"/>
    <w:rsid w:val="002B78F0"/>
    <w:rsid w:val="002B7923"/>
    <w:rsid w:val="002B7E50"/>
    <w:rsid w:val="002B7F1F"/>
    <w:rsid w:val="002C000D"/>
    <w:rsid w:val="002C009F"/>
    <w:rsid w:val="002C02D9"/>
    <w:rsid w:val="002C03E8"/>
    <w:rsid w:val="002C03F2"/>
    <w:rsid w:val="002C0740"/>
    <w:rsid w:val="002C0CA8"/>
    <w:rsid w:val="002C0E2A"/>
    <w:rsid w:val="002C0F87"/>
    <w:rsid w:val="002C0FBE"/>
    <w:rsid w:val="002C1292"/>
    <w:rsid w:val="002C18F0"/>
    <w:rsid w:val="002C20CD"/>
    <w:rsid w:val="002C2244"/>
    <w:rsid w:val="002C23D6"/>
    <w:rsid w:val="002C24A5"/>
    <w:rsid w:val="002C259B"/>
    <w:rsid w:val="002C270F"/>
    <w:rsid w:val="002C2762"/>
    <w:rsid w:val="002C2774"/>
    <w:rsid w:val="002C285A"/>
    <w:rsid w:val="002C2B8C"/>
    <w:rsid w:val="002C2D75"/>
    <w:rsid w:val="002C2EB0"/>
    <w:rsid w:val="002C310E"/>
    <w:rsid w:val="002C32DB"/>
    <w:rsid w:val="002C3512"/>
    <w:rsid w:val="002C35CC"/>
    <w:rsid w:val="002C3831"/>
    <w:rsid w:val="002C3C30"/>
    <w:rsid w:val="002C3FB7"/>
    <w:rsid w:val="002C44B4"/>
    <w:rsid w:val="002C474A"/>
    <w:rsid w:val="002C4848"/>
    <w:rsid w:val="002C4CEF"/>
    <w:rsid w:val="002C4DAC"/>
    <w:rsid w:val="002C4F79"/>
    <w:rsid w:val="002C50B1"/>
    <w:rsid w:val="002C50F7"/>
    <w:rsid w:val="002C5105"/>
    <w:rsid w:val="002C5201"/>
    <w:rsid w:val="002C53A1"/>
    <w:rsid w:val="002C55E6"/>
    <w:rsid w:val="002C56B1"/>
    <w:rsid w:val="002C5A9A"/>
    <w:rsid w:val="002C5F75"/>
    <w:rsid w:val="002C60AD"/>
    <w:rsid w:val="002C62B7"/>
    <w:rsid w:val="002C62D0"/>
    <w:rsid w:val="002C638B"/>
    <w:rsid w:val="002C6703"/>
    <w:rsid w:val="002C7A02"/>
    <w:rsid w:val="002C7C64"/>
    <w:rsid w:val="002C7CF0"/>
    <w:rsid w:val="002D00BA"/>
    <w:rsid w:val="002D0240"/>
    <w:rsid w:val="002D028B"/>
    <w:rsid w:val="002D056E"/>
    <w:rsid w:val="002D0659"/>
    <w:rsid w:val="002D074E"/>
    <w:rsid w:val="002D0924"/>
    <w:rsid w:val="002D0B40"/>
    <w:rsid w:val="002D0D21"/>
    <w:rsid w:val="002D0D2E"/>
    <w:rsid w:val="002D0ED3"/>
    <w:rsid w:val="002D19FC"/>
    <w:rsid w:val="002D1BE8"/>
    <w:rsid w:val="002D1D40"/>
    <w:rsid w:val="002D1F20"/>
    <w:rsid w:val="002D1FDB"/>
    <w:rsid w:val="002D2262"/>
    <w:rsid w:val="002D2320"/>
    <w:rsid w:val="002D2785"/>
    <w:rsid w:val="002D27BA"/>
    <w:rsid w:val="002D2850"/>
    <w:rsid w:val="002D2A35"/>
    <w:rsid w:val="002D2AF8"/>
    <w:rsid w:val="002D2F3A"/>
    <w:rsid w:val="002D36B2"/>
    <w:rsid w:val="002D38B1"/>
    <w:rsid w:val="002D38F9"/>
    <w:rsid w:val="002D3929"/>
    <w:rsid w:val="002D3A8A"/>
    <w:rsid w:val="002D3CB7"/>
    <w:rsid w:val="002D3F90"/>
    <w:rsid w:val="002D41BF"/>
    <w:rsid w:val="002D48B5"/>
    <w:rsid w:val="002D4B62"/>
    <w:rsid w:val="002D4DA6"/>
    <w:rsid w:val="002D4DE9"/>
    <w:rsid w:val="002D4E0B"/>
    <w:rsid w:val="002D5111"/>
    <w:rsid w:val="002D517F"/>
    <w:rsid w:val="002D5286"/>
    <w:rsid w:val="002D539D"/>
    <w:rsid w:val="002D5441"/>
    <w:rsid w:val="002D55B7"/>
    <w:rsid w:val="002D55E9"/>
    <w:rsid w:val="002D5A2D"/>
    <w:rsid w:val="002D5A64"/>
    <w:rsid w:val="002D5A75"/>
    <w:rsid w:val="002D5AAD"/>
    <w:rsid w:val="002D5C70"/>
    <w:rsid w:val="002D5DA0"/>
    <w:rsid w:val="002D6071"/>
    <w:rsid w:val="002D632B"/>
    <w:rsid w:val="002D6928"/>
    <w:rsid w:val="002D6A51"/>
    <w:rsid w:val="002D6AA0"/>
    <w:rsid w:val="002D6BA8"/>
    <w:rsid w:val="002D6F48"/>
    <w:rsid w:val="002D7167"/>
    <w:rsid w:val="002D7670"/>
    <w:rsid w:val="002D76B1"/>
    <w:rsid w:val="002D7837"/>
    <w:rsid w:val="002D78A1"/>
    <w:rsid w:val="002D7924"/>
    <w:rsid w:val="002D7996"/>
    <w:rsid w:val="002E01BD"/>
    <w:rsid w:val="002E04EC"/>
    <w:rsid w:val="002E0551"/>
    <w:rsid w:val="002E0598"/>
    <w:rsid w:val="002E092D"/>
    <w:rsid w:val="002E0F1B"/>
    <w:rsid w:val="002E1146"/>
    <w:rsid w:val="002E11BB"/>
    <w:rsid w:val="002E1340"/>
    <w:rsid w:val="002E1357"/>
    <w:rsid w:val="002E13FD"/>
    <w:rsid w:val="002E1936"/>
    <w:rsid w:val="002E1DD4"/>
    <w:rsid w:val="002E1E8B"/>
    <w:rsid w:val="002E1FB0"/>
    <w:rsid w:val="002E2084"/>
    <w:rsid w:val="002E2326"/>
    <w:rsid w:val="002E2362"/>
    <w:rsid w:val="002E2488"/>
    <w:rsid w:val="002E24B5"/>
    <w:rsid w:val="002E256E"/>
    <w:rsid w:val="002E27C5"/>
    <w:rsid w:val="002E28F8"/>
    <w:rsid w:val="002E2D04"/>
    <w:rsid w:val="002E3812"/>
    <w:rsid w:val="002E3970"/>
    <w:rsid w:val="002E3B50"/>
    <w:rsid w:val="002E4035"/>
    <w:rsid w:val="002E460A"/>
    <w:rsid w:val="002E475C"/>
    <w:rsid w:val="002E4CDD"/>
    <w:rsid w:val="002E4DC0"/>
    <w:rsid w:val="002E5067"/>
    <w:rsid w:val="002E50C5"/>
    <w:rsid w:val="002E518E"/>
    <w:rsid w:val="002E5226"/>
    <w:rsid w:val="002E53A7"/>
    <w:rsid w:val="002E56F4"/>
    <w:rsid w:val="002E58B0"/>
    <w:rsid w:val="002E5BEF"/>
    <w:rsid w:val="002E5D18"/>
    <w:rsid w:val="002E5EA2"/>
    <w:rsid w:val="002E60B0"/>
    <w:rsid w:val="002E60D2"/>
    <w:rsid w:val="002E6120"/>
    <w:rsid w:val="002E614A"/>
    <w:rsid w:val="002E62DA"/>
    <w:rsid w:val="002E6982"/>
    <w:rsid w:val="002E6B23"/>
    <w:rsid w:val="002E6BBE"/>
    <w:rsid w:val="002E6CCC"/>
    <w:rsid w:val="002E6CF0"/>
    <w:rsid w:val="002E6E3A"/>
    <w:rsid w:val="002E6F0A"/>
    <w:rsid w:val="002E71F1"/>
    <w:rsid w:val="002E7424"/>
    <w:rsid w:val="002E78BF"/>
    <w:rsid w:val="002E7BD3"/>
    <w:rsid w:val="002E7DC0"/>
    <w:rsid w:val="002E7DDB"/>
    <w:rsid w:val="002E7F15"/>
    <w:rsid w:val="002F0082"/>
    <w:rsid w:val="002F0271"/>
    <w:rsid w:val="002F03DD"/>
    <w:rsid w:val="002F0BA7"/>
    <w:rsid w:val="002F11D1"/>
    <w:rsid w:val="002F12F6"/>
    <w:rsid w:val="002F14ED"/>
    <w:rsid w:val="002F1638"/>
    <w:rsid w:val="002F1BC2"/>
    <w:rsid w:val="002F1E38"/>
    <w:rsid w:val="002F2426"/>
    <w:rsid w:val="002F249D"/>
    <w:rsid w:val="002F25DA"/>
    <w:rsid w:val="002F2642"/>
    <w:rsid w:val="002F2793"/>
    <w:rsid w:val="002F287C"/>
    <w:rsid w:val="002F2885"/>
    <w:rsid w:val="002F2E55"/>
    <w:rsid w:val="002F3003"/>
    <w:rsid w:val="002F3484"/>
    <w:rsid w:val="002F34B7"/>
    <w:rsid w:val="002F34B9"/>
    <w:rsid w:val="002F3620"/>
    <w:rsid w:val="002F39E6"/>
    <w:rsid w:val="002F3B1A"/>
    <w:rsid w:val="002F3B23"/>
    <w:rsid w:val="002F3BEF"/>
    <w:rsid w:val="002F3DDF"/>
    <w:rsid w:val="002F4098"/>
    <w:rsid w:val="002F4119"/>
    <w:rsid w:val="002F44B7"/>
    <w:rsid w:val="002F44C5"/>
    <w:rsid w:val="002F4627"/>
    <w:rsid w:val="002F473C"/>
    <w:rsid w:val="002F49B8"/>
    <w:rsid w:val="002F4B92"/>
    <w:rsid w:val="002F4CA5"/>
    <w:rsid w:val="002F4CBF"/>
    <w:rsid w:val="002F4EF7"/>
    <w:rsid w:val="002F4F9D"/>
    <w:rsid w:val="002F5006"/>
    <w:rsid w:val="002F5148"/>
    <w:rsid w:val="002F51B4"/>
    <w:rsid w:val="002F5369"/>
    <w:rsid w:val="002F5522"/>
    <w:rsid w:val="002F5542"/>
    <w:rsid w:val="002F577F"/>
    <w:rsid w:val="002F57C7"/>
    <w:rsid w:val="002F5B93"/>
    <w:rsid w:val="002F5D50"/>
    <w:rsid w:val="002F5EBE"/>
    <w:rsid w:val="002F5FDB"/>
    <w:rsid w:val="002F5FDD"/>
    <w:rsid w:val="002F636B"/>
    <w:rsid w:val="002F656B"/>
    <w:rsid w:val="002F67CE"/>
    <w:rsid w:val="002F71E3"/>
    <w:rsid w:val="002F7586"/>
    <w:rsid w:val="002F7800"/>
    <w:rsid w:val="002F7956"/>
    <w:rsid w:val="002F7A7E"/>
    <w:rsid w:val="002F7B2C"/>
    <w:rsid w:val="002F7CAC"/>
    <w:rsid w:val="002F7DE3"/>
    <w:rsid w:val="002F7EDC"/>
    <w:rsid w:val="003002D1"/>
    <w:rsid w:val="0030065F"/>
    <w:rsid w:val="00300B71"/>
    <w:rsid w:val="00300BF3"/>
    <w:rsid w:val="00300C3C"/>
    <w:rsid w:val="00300CBD"/>
    <w:rsid w:val="00300CF9"/>
    <w:rsid w:val="00300D57"/>
    <w:rsid w:val="00301044"/>
    <w:rsid w:val="003012D9"/>
    <w:rsid w:val="003015A4"/>
    <w:rsid w:val="003018B4"/>
    <w:rsid w:val="00301B8B"/>
    <w:rsid w:val="00301BAC"/>
    <w:rsid w:val="00301C19"/>
    <w:rsid w:val="00301C72"/>
    <w:rsid w:val="00301F7A"/>
    <w:rsid w:val="00301F93"/>
    <w:rsid w:val="00302051"/>
    <w:rsid w:val="00302065"/>
    <w:rsid w:val="003021AA"/>
    <w:rsid w:val="0030228D"/>
    <w:rsid w:val="003022FC"/>
    <w:rsid w:val="00302307"/>
    <w:rsid w:val="003025C4"/>
    <w:rsid w:val="00302C17"/>
    <w:rsid w:val="00302F83"/>
    <w:rsid w:val="0030316B"/>
    <w:rsid w:val="0030316F"/>
    <w:rsid w:val="003032BC"/>
    <w:rsid w:val="00303468"/>
    <w:rsid w:val="003034C8"/>
    <w:rsid w:val="00303D88"/>
    <w:rsid w:val="00303DF2"/>
    <w:rsid w:val="00303EC8"/>
    <w:rsid w:val="003043B5"/>
    <w:rsid w:val="0030478B"/>
    <w:rsid w:val="0030491A"/>
    <w:rsid w:val="00304A57"/>
    <w:rsid w:val="00304A72"/>
    <w:rsid w:val="00304BCD"/>
    <w:rsid w:val="00304EAE"/>
    <w:rsid w:val="00305389"/>
    <w:rsid w:val="00305625"/>
    <w:rsid w:val="00305A94"/>
    <w:rsid w:val="00305CF7"/>
    <w:rsid w:val="00305D02"/>
    <w:rsid w:val="00305D65"/>
    <w:rsid w:val="00305D79"/>
    <w:rsid w:val="00306137"/>
    <w:rsid w:val="00306561"/>
    <w:rsid w:val="003065BD"/>
    <w:rsid w:val="0030660F"/>
    <w:rsid w:val="0030696E"/>
    <w:rsid w:val="00307148"/>
    <w:rsid w:val="0030715B"/>
    <w:rsid w:val="00307339"/>
    <w:rsid w:val="0030772D"/>
    <w:rsid w:val="003077C5"/>
    <w:rsid w:val="0031010E"/>
    <w:rsid w:val="00310121"/>
    <w:rsid w:val="0031027A"/>
    <w:rsid w:val="00310357"/>
    <w:rsid w:val="00310E54"/>
    <w:rsid w:val="00310E8F"/>
    <w:rsid w:val="003114D9"/>
    <w:rsid w:val="00311692"/>
    <w:rsid w:val="003117EF"/>
    <w:rsid w:val="0031180C"/>
    <w:rsid w:val="003119B0"/>
    <w:rsid w:val="003119B6"/>
    <w:rsid w:val="00311DB2"/>
    <w:rsid w:val="00311F06"/>
    <w:rsid w:val="00311FDD"/>
    <w:rsid w:val="00311FE5"/>
    <w:rsid w:val="00311FFD"/>
    <w:rsid w:val="003121D7"/>
    <w:rsid w:val="0031220A"/>
    <w:rsid w:val="0031247B"/>
    <w:rsid w:val="003124FB"/>
    <w:rsid w:val="003126D8"/>
    <w:rsid w:val="00312836"/>
    <w:rsid w:val="00312984"/>
    <w:rsid w:val="00312AEA"/>
    <w:rsid w:val="00312C09"/>
    <w:rsid w:val="00312C24"/>
    <w:rsid w:val="00312EA7"/>
    <w:rsid w:val="00313267"/>
    <w:rsid w:val="0031340F"/>
    <w:rsid w:val="00313533"/>
    <w:rsid w:val="0031370A"/>
    <w:rsid w:val="00313DF4"/>
    <w:rsid w:val="00313E53"/>
    <w:rsid w:val="00313F0E"/>
    <w:rsid w:val="00313FEA"/>
    <w:rsid w:val="0031401C"/>
    <w:rsid w:val="00314151"/>
    <w:rsid w:val="003142B2"/>
    <w:rsid w:val="00314365"/>
    <w:rsid w:val="00314598"/>
    <w:rsid w:val="003146E4"/>
    <w:rsid w:val="00314D0F"/>
    <w:rsid w:val="00314EAC"/>
    <w:rsid w:val="00314F27"/>
    <w:rsid w:val="00314FC7"/>
    <w:rsid w:val="00315070"/>
    <w:rsid w:val="003151AC"/>
    <w:rsid w:val="003154F3"/>
    <w:rsid w:val="003157A2"/>
    <w:rsid w:val="0031589E"/>
    <w:rsid w:val="003158C5"/>
    <w:rsid w:val="00315A41"/>
    <w:rsid w:val="00315F03"/>
    <w:rsid w:val="0031675A"/>
    <w:rsid w:val="003168AC"/>
    <w:rsid w:val="003169AB"/>
    <w:rsid w:val="00316A79"/>
    <w:rsid w:val="00316EBC"/>
    <w:rsid w:val="00317067"/>
    <w:rsid w:val="00317131"/>
    <w:rsid w:val="003173F1"/>
    <w:rsid w:val="0031745A"/>
    <w:rsid w:val="0031763A"/>
    <w:rsid w:val="0031779C"/>
    <w:rsid w:val="0031787E"/>
    <w:rsid w:val="0031789F"/>
    <w:rsid w:val="00317A0B"/>
    <w:rsid w:val="00317C4A"/>
    <w:rsid w:val="00317CD6"/>
    <w:rsid w:val="0032000E"/>
    <w:rsid w:val="00320040"/>
    <w:rsid w:val="00320076"/>
    <w:rsid w:val="003204A5"/>
    <w:rsid w:val="003204B5"/>
    <w:rsid w:val="003207A6"/>
    <w:rsid w:val="00320A29"/>
    <w:rsid w:val="00320C4A"/>
    <w:rsid w:val="00320D19"/>
    <w:rsid w:val="00320DAD"/>
    <w:rsid w:val="00320ECB"/>
    <w:rsid w:val="00320F59"/>
    <w:rsid w:val="003216C8"/>
    <w:rsid w:val="0032172D"/>
    <w:rsid w:val="00321911"/>
    <w:rsid w:val="00321914"/>
    <w:rsid w:val="00321965"/>
    <w:rsid w:val="00321D68"/>
    <w:rsid w:val="00321F5A"/>
    <w:rsid w:val="00322015"/>
    <w:rsid w:val="0032298A"/>
    <w:rsid w:val="003229CF"/>
    <w:rsid w:val="00322D80"/>
    <w:rsid w:val="003231E3"/>
    <w:rsid w:val="00323251"/>
    <w:rsid w:val="003233AE"/>
    <w:rsid w:val="00323519"/>
    <w:rsid w:val="003235CA"/>
    <w:rsid w:val="003237D1"/>
    <w:rsid w:val="00323861"/>
    <w:rsid w:val="00323A35"/>
    <w:rsid w:val="00323C82"/>
    <w:rsid w:val="00324075"/>
    <w:rsid w:val="003244BD"/>
    <w:rsid w:val="003246F7"/>
    <w:rsid w:val="0032494B"/>
    <w:rsid w:val="00324DF0"/>
    <w:rsid w:val="00324E39"/>
    <w:rsid w:val="00324E4A"/>
    <w:rsid w:val="00324E55"/>
    <w:rsid w:val="00324E86"/>
    <w:rsid w:val="0032526F"/>
    <w:rsid w:val="00325302"/>
    <w:rsid w:val="0032532F"/>
    <w:rsid w:val="00325595"/>
    <w:rsid w:val="00325978"/>
    <w:rsid w:val="00325A70"/>
    <w:rsid w:val="00325A9F"/>
    <w:rsid w:val="00325CDE"/>
    <w:rsid w:val="00325D35"/>
    <w:rsid w:val="00325F47"/>
    <w:rsid w:val="00325F52"/>
    <w:rsid w:val="00326071"/>
    <w:rsid w:val="0032624A"/>
    <w:rsid w:val="00326479"/>
    <w:rsid w:val="00326878"/>
    <w:rsid w:val="00326C8A"/>
    <w:rsid w:val="00326FD9"/>
    <w:rsid w:val="0032701A"/>
    <w:rsid w:val="003273AF"/>
    <w:rsid w:val="0032760D"/>
    <w:rsid w:val="003276FA"/>
    <w:rsid w:val="0032797F"/>
    <w:rsid w:val="00327D80"/>
    <w:rsid w:val="00327DE1"/>
    <w:rsid w:val="0033006C"/>
    <w:rsid w:val="003300AB"/>
    <w:rsid w:val="00330695"/>
    <w:rsid w:val="003307AE"/>
    <w:rsid w:val="00330B11"/>
    <w:rsid w:val="00331180"/>
    <w:rsid w:val="0033126A"/>
    <w:rsid w:val="00331479"/>
    <w:rsid w:val="003315E7"/>
    <w:rsid w:val="003317A8"/>
    <w:rsid w:val="003317D1"/>
    <w:rsid w:val="003317DE"/>
    <w:rsid w:val="00331A35"/>
    <w:rsid w:val="00331ABD"/>
    <w:rsid w:val="00331B33"/>
    <w:rsid w:val="00331EF1"/>
    <w:rsid w:val="00332122"/>
    <w:rsid w:val="0033234A"/>
    <w:rsid w:val="0033265C"/>
    <w:rsid w:val="0033273E"/>
    <w:rsid w:val="003328A9"/>
    <w:rsid w:val="00332E03"/>
    <w:rsid w:val="00332E65"/>
    <w:rsid w:val="00332F60"/>
    <w:rsid w:val="00333354"/>
    <w:rsid w:val="003335D7"/>
    <w:rsid w:val="00333618"/>
    <w:rsid w:val="0033367F"/>
    <w:rsid w:val="00333762"/>
    <w:rsid w:val="003337C3"/>
    <w:rsid w:val="003338B1"/>
    <w:rsid w:val="00333A69"/>
    <w:rsid w:val="00333F3D"/>
    <w:rsid w:val="00333F4A"/>
    <w:rsid w:val="003342C3"/>
    <w:rsid w:val="0033486E"/>
    <w:rsid w:val="00334A14"/>
    <w:rsid w:val="00334EC2"/>
    <w:rsid w:val="00334F2C"/>
    <w:rsid w:val="003350C2"/>
    <w:rsid w:val="003356DD"/>
    <w:rsid w:val="0033577C"/>
    <w:rsid w:val="003357F2"/>
    <w:rsid w:val="00335B3F"/>
    <w:rsid w:val="00335D10"/>
    <w:rsid w:val="00335D58"/>
    <w:rsid w:val="00335D85"/>
    <w:rsid w:val="00336321"/>
    <w:rsid w:val="00336342"/>
    <w:rsid w:val="003363BC"/>
    <w:rsid w:val="003365C9"/>
    <w:rsid w:val="0033664A"/>
    <w:rsid w:val="003367CB"/>
    <w:rsid w:val="00336B59"/>
    <w:rsid w:val="00336C23"/>
    <w:rsid w:val="00336FA1"/>
    <w:rsid w:val="003370D3"/>
    <w:rsid w:val="00337151"/>
    <w:rsid w:val="003374B8"/>
    <w:rsid w:val="003375EB"/>
    <w:rsid w:val="00337600"/>
    <w:rsid w:val="00337698"/>
    <w:rsid w:val="003376B2"/>
    <w:rsid w:val="003377A4"/>
    <w:rsid w:val="0033793C"/>
    <w:rsid w:val="00337D51"/>
    <w:rsid w:val="00340103"/>
    <w:rsid w:val="00340156"/>
    <w:rsid w:val="0034027E"/>
    <w:rsid w:val="003402B3"/>
    <w:rsid w:val="00340567"/>
    <w:rsid w:val="00340A54"/>
    <w:rsid w:val="00340FD9"/>
    <w:rsid w:val="00340FE6"/>
    <w:rsid w:val="00341232"/>
    <w:rsid w:val="0034159E"/>
    <w:rsid w:val="00341757"/>
    <w:rsid w:val="00341BD9"/>
    <w:rsid w:val="00341C40"/>
    <w:rsid w:val="00341CC8"/>
    <w:rsid w:val="00341DCA"/>
    <w:rsid w:val="00341F60"/>
    <w:rsid w:val="003420BB"/>
    <w:rsid w:val="0034235A"/>
    <w:rsid w:val="003423FF"/>
    <w:rsid w:val="003424CA"/>
    <w:rsid w:val="0034268E"/>
    <w:rsid w:val="003429AA"/>
    <w:rsid w:val="00342A0B"/>
    <w:rsid w:val="00342A4E"/>
    <w:rsid w:val="00342BD1"/>
    <w:rsid w:val="00342D98"/>
    <w:rsid w:val="0034321D"/>
    <w:rsid w:val="00343233"/>
    <w:rsid w:val="003432EB"/>
    <w:rsid w:val="003433C5"/>
    <w:rsid w:val="003434C1"/>
    <w:rsid w:val="00343520"/>
    <w:rsid w:val="00343710"/>
    <w:rsid w:val="00343932"/>
    <w:rsid w:val="00343986"/>
    <w:rsid w:val="003439CD"/>
    <w:rsid w:val="00343BE6"/>
    <w:rsid w:val="00343F9F"/>
    <w:rsid w:val="0034412D"/>
    <w:rsid w:val="00344180"/>
    <w:rsid w:val="00344436"/>
    <w:rsid w:val="003448A5"/>
    <w:rsid w:val="003452BE"/>
    <w:rsid w:val="00345540"/>
    <w:rsid w:val="0034586A"/>
    <w:rsid w:val="00345887"/>
    <w:rsid w:val="00345966"/>
    <w:rsid w:val="00345FC7"/>
    <w:rsid w:val="003462B0"/>
    <w:rsid w:val="00346313"/>
    <w:rsid w:val="003463E1"/>
    <w:rsid w:val="00346491"/>
    <w:rsid w:val="00346579"/>
    <w:rsid w:val="00346668"/>
    <w:rsid w:val="00346D68"/>
    <w:rsid w:val="003470D2"/>
    <w:rsid w:val="00347193"/>
    <w:rsid w:val="003474BE"/>
    <w:rsid w:val="00347544"/>
    <w:rsid w:val="003478A2"/>
    <w:rsid w:val="003478E0"/>
    <w:rsid w:val="00347B0C"/>
    <w:rsid w:val="00347B26"/>
    <w:rsid w:val="00347B46"/>
    <w:rsid w:val="00347CA6"/>
    <w:rsid w:val="00347E83"/>
    <w:rsid w:val="003502FC"/>
    <w:rsid w:val="0035077F"/>
    <w:rsid w:val="00350FD1"/>
    <w:rsid w:val="00351295"/>
    <w:rsid w:val="0035134D"/>
    <w:rsid w:val="0035211B"/>
    <w:rsid w:val="00352136"/>
    <w:rsid w:val="00352443"/>
    <w:rsid w:val="00352A8E"/>
    <w:rsid w:val="00352BD7"/>
    <w:rsid w:val="00352C48"/>
    <w:rsid w:val="00352CC2"/>
    <w:rsid w:val="00352E43"/>
    <w:rsid w:val="00352EBF"/>
    <w:rsid w:val="00352F10"/>
    <w:rsid w:val="0035306D"/>
    <w:rsid w:val="003531A9"/>
    <w:rsid w:val="00353242"/>
    <w:rsid w:val="00353330"/>
    <w:rsid w:val="00353669"/>
    <w:rsid w:val="00353A48"/>
    <w:rsid w:val="00353A4A"/>
    <w:rsid w:val="00353A4E"/>
    <w:rsid w:val="00353C9B"/>
    <w:rsid w:val="00353D78"/>
    <w:rsid w:val="00353EF9"/>
    <w:rsid w:val="00354145"/>
    <w:rsid w:val="00354239"/>
    <w:rsid w:val="003542C4"/>
    <w:rsid w:val="00354449"/>
    <w:rsid w:val="0035482D"/>
    <w:rsid w:val="003548B8"/>
    <w:rsid w:val="003549A7"/>
    <w:rsid w:val="00354A3C"/>
    <w:rsid w:val="00354AD1"/>
    <w:rsid w:val="00354C69"/>
    <w:rsid w:val="00354E30"/>
    <w:rsid w:val="00354EA4"/>
    <w:rsid w:val="00354F4E"/>
    <w:rsid w:val="00355375"/>
    <w:rsid w:val="00355417"/>
    <w:rsid w:val="0035589D"/>
    <w:rsid w:val="0035594C"/>
    <w:rsid w:val="003559AB"/>
    <w:rsid w:val="00355A0E"/>
    <w:rsid w:val="00355DC3"/>
    <w:rsid w:val="00355E2F"/>
    <w:rsid w:val="00355FAB"/>
    <w:rsid w:val="00356367"/>
    <w:rsid w:val="00356731"/>
    <w:rsid w:val="003568E2"/>
    <w:rsid w:val="00356A09"/>
    <w:rsid w:val="00356F55"/>
    <w:rsid w:val="00356FA2"/>
    <w:rsid w:val="003570D3"/>
    <w:rsid w:val="0035763A"/>
    <w:rsid w:val="00357C4C"/>
    <w:rsid w:val="00357D3F"/>
    <w:rsid w:val="00357FD1"/>
    <w:rsid w:val="003602C5"/>
    <w:rsid w:val="003604E7"/>
    <w:rsid w:val="00360D73"/>
    <w:rsid w:val="00360F35"/>
    <w:rsid w:val="00361046"/>
    <w:rsid w:val="0036108A"/>
    <w:rsid w:val="003613AB"/>
    <w:rsid w:val="00361552"/>
    <w:rsid w:val="00361553"/>
    <w:rsid w:val="003616BC"/>
    <w:rsid w:val="00361DF6"/>
    <w:rsid w:val="00361EC9"/>
    <w:rsid w:val="003621AE"/>
    <w:rsid w:val="0036247C"/>
    <w:rsid w:val="003626A2"/>
    <w:rsid w:val="00362F0F"/>
    <w:rsid w:val="00362FC0"/>
    <w:rsid w:val="00362FC8"/>
    <w:rsid w:val="003631D6"/>
    <w:rsid w:val="00363825"/>
    <w:rsid w:val="00363D97"/>
    <w:rsid w:val="00363E4A"/>
    <w:rsid w:val="00363EA7"/>
    <w:rsid w:val="00364096"/>
    <w:rsid w:val="0036419E"/>
    <w:rsid w:val="00364455"/>
    <w:rsid w:val="00364550"/>
    <w:rsid w:val="00364BD7"/>
    <w:rsid w:val="00364CED"/>
    <w:rsid w:val="00364D68"/>
    <w:rsid w:val="00364F4F"/>
    <w:rsid w:val="00365097"/>
    <w:rsid w:val="003651AE"/>
    <w:rsid w:val="0036554B"/>
    <w:rsid w:val="00365A9B"/>
    <w:rsid w:val="00365B05"/>
    <w:rsid w:val="00365F5D"/>
    <w:rsid w:val="00365FFC"/>
    <w:rsid w:val="003661C2"/>
    <w:rsid w:val="003662B3"/>
    <w:rsid w:val="00366384"/>
    <w:rsid w:val="003665F3"/>
    <w:rsid w:val="00366882"/>
    <w:rsid w:val="00366A5C"/>
    <w:rsid w:val="0036714F"/>
    <w:rsid w:val="00367253"/>
    <w:rsid w:val="00367295"/>
    <w:rsid w:val="003672FB"/>
    <w:rsid w:val="003677CF"/>
    <w:rsid w:val="0036792D"/>
    <w:rsid w:val="003679BE"/>
    <w:rsid w:val="00367A91"/>
    <w:rsid w:val="00367C7E"/>
    <w:rsid w:val="00367EF6"/>
    <w:rsid w:val="003703F3"/>
    <w:rsid w:val="003707FA"/>
    <w:rsid w:val="00370C63"/>
    <w:rsid w:val="0037107A"/>
    <w:rsid w:val="0037127A"/>
    <w:rsid w:val="00371280"/>
    <w:rsid w:val="0037146E"/>
    <w:rsid w:val="003719C8"/>
    <w:rsid w:val="00371DAA"/>
    <w:rsid w:val="0037219C"/>
    <w:rsid w:val="00372274"/>
    <w:rsid w:val="00372318"/>
    <w:rsid w:val="003723DA"/>
    <w:rsid w:val="00372454"/>
    <w:rsid w:val="0037281C"/>
    <w:rsid w:val="00372C42"/>
    <w:rsid w:val="00372D5A"/>
    <w:rsid w:val="00372E6B"/>
    <w:rsid w:val="003738A9"/>
    <w:rsid w:val="00373A58"/>
    <w:rsid w:val="00373A95"/>
    <w:rsid w:val="00373AB0"/>
    <w:rsid w:val="00373C5A"/>
    <w:rsid w:val="00373EED"/>
    <w:rsid w:val="00373F4C"/>
    <w:rsid w:val="00374078"/>
    <w:rsid w:val="003744A5"/>
    <w:rsid w:val="00374581"/>
    <w:rsid w:val="003749B3"/>
    <w:rsid w:val="00374A91"/>
    <w:rsid w:val="00374BC7"/>
    <w:rsid w:val="00374BD2"/>
    <w:rsid w:val="00374D3E"/>
    <w:rsid w:val="00374DB1"/>
    <w:rsid w:val="00374E41"/>
    <w:rsid w:val="0037544B"/>
    <w:rsid w:val="00375453"/>
    <w:rsid w:val="003754DE"/>
    <w:rsid w:val="003755C2"/>
    <w:rsid w:val="00375C45"/>
    <w:rsid w:val="00375F2E"/>
    <w:rsid w:val="00375FAE"/>
    <w:rsid w:val="00376091"/>
    <w:rsid w:val="003762FB"/>
    <w:rsid w:val="003763CE"/>
    <w:rsid w:val="00376454"/>
    <w:rsid w:val="003769BA"/>
    <w:rsid w:val="003769C9"/>
    <w:rsid w:val="003769F2"/>
    <w:rsid w:val="00376AC3"/>
    <w:rsid w:val="00376ACF"/>
    <w:rsid w:val="00376ADB"/>
    <w:rsid w:val="0037704B"/>
    <w:rsid w:val="0037731A"/>
    <w:rsid w:val="00377337"/>
    <w:rsid w:val="003773E8"/>
    <w:rsid w:val="00377469"/>
    <w:rsid w:val="0037761E"/>
    <w:rsid w:val="003776CB"/>
    <w:rsid w:val="003776E1"/>
    <w:rsid w:val="00377898"/>
    <w:rsid w:val="00377D4D"/>
    <w:rsid w:val="00377ED6"/>
    <w:rsid w:val="003800B1"/>
    <w:rsid w:val="003803E3"/>
    <w:rsid w:val="003805AD"/>
    <w:rsid w:val="00380A66"/>
    <w:rsid w:val="00380AA8"/>
    <w:rsid w:val="00380AE4"/>
    <w:rsid w:val="00380E7F"/>
    <w:rsid w:val="00380ED3"/>
    <w:rsid w:val="00381179"/>
    <w:rsid w:val="00381276"/>
    <w:rsid w:val="003816DC"/>
    <w:rsid w:val="003817A9"/>
    <w:rsid w:val="0038194E"/>
    <w:rsid w:val="00381B74"/>
    <w:rsid w:val="00381B78"/>
    <w:rsid w:val="00381CCB"/>
    <w:rsid w:val="00381F6F"/>
    <w:rsid w:val="00382005"/>
    <w:rsid w:val="00382234"/>
    <w:rsid w:val="00382328"/>
    <w:rsid w:val="00382448"/>
    <w:rsid w:val="00382601"/>
    <w:rsid w:val="00382713"/>
    <w:rsid w:val="003829C9"/>
    <w:rsid w:val="00382C08"/>
    <w:rsid w:val="00382E29"/>
    <w:rsid w:val="00383011"/>
    <w:rsid w:val="003833F7"/>
    <w:rsid w:val="003834B7"/>
    <w:rsid w:val="0038376A"/>
    <w:rsid w:val="0038395C"/>
    <w:rsid w:val="00383AD0"/>
    <w:rsid w:val="00383CAA"/>
    <w:rsid w:val="00383CD8"/>
    <w:rsid w:val="00384146"/>
    <w:rsid w:val="0038431D"/>
    <w:rsid w:val="00384716"/>
    <w:rsid w:val="003848CA"/>
    <w:rsid w:val="0038498E"/>
    <w:rsid w:val="00384C4F"/>
    <w:rsid w:val="00385061"/>
    <w:rsid w:val="003850BE"/>
    <w:rsid w:val="00385B2F"/>
    <w:rsid w:val="00385D88"/>
    <w:rsid w:val="003863FA"/>
    <w:rsid w:val="0038685A"/>
    <w:rsid w:val="00386D11"/>
    <w:rsid w:val="00386EE7"/>
    <w:rsid w:val="00386FAE"/>
    <w:rsid w:val="00387185"/>
    <w:rsid w:val="003872D2"/>
    <w:rsid w:val="00387549"/>
    <w:rsid w:val="00387D52"/>
    <w:rsid w:val="00387EB3"/>
    <w:rsid w:val="003902BE"/>
    <w:rsid w:val="00390509"/>
    <w:rsid w:val="003907D3"/>
    <w:rsid w:val="00390952"/>
    <w:rsid w:val="00390D51"/>
    <w:rsid w:val="00390DC4"/>
    <w:rsid w:val="003910BD"/>
    <w:rsid w:val="0039146A"/>
    <w:rsid w:val="00391628"/>
    <w:rsid w:val="00391A1F"/>
    <w:rsid w:val="00391CE0"/>
    <w:rsid w:val="00392043"/>
    <w:rsid w:val="003923EF"/>
    <w:rsid w:val="003926C4"/>
    <w:rsid w:val="003926D7"/>
    <w:rsid w:val="00392C20"/>
    <w:rsid w:val="00392C2A"/>
    <w:rsid w:val="00393277"/>
    <w:rsid w:val="003933C5"/>
    <w:rsid w:val="00393479"/>
    <w:rsid w:val="00393923"/>
    <w:rsid w:val="00393B05"/>
    <w:rsid w:val="003940BE"/>
    <w:rsid w:val="003940FE"/>
    <w:rsid w:val="00394125"/>
    <w:rsid w:val="00394152"/>
    <w:rsid w:val="003943CA"/>
    <w:rsid w:val="003947D9"/>
    <w:rsid w:val="003949D4"/>
    <w:rsid w:val="00394AEE"/>
    <w:rsid w:val="00394B24"/>
    <w:rsid w:val="00394CD5"/>
    <w:rsid w:val="00394D70"/>
    <w:rsid w:val="00394F89"/>
    <w:rsid w:val="0039533E"/>
    <w:rsid w:val="00395C00"/>
    <w:rsid w:val="00395D51"/>
    <w:rsid w:val="00396052"/>
    <w:rsid w:val="003960E9"/>
    <w:rsid w:val="0039610D"/>
    <w:rsid w:val="00396400"/>
    <w:rsid w:val="0039649D"/>
    <w:rsid w:val="0039651D"/>
    <w:rsid w:val="00396572"/>
    <w:rsid w:val="0039670E"/>
    <w:rsid w:val="00396809"/>
    <w:rsid w:val="003968C4"/>
    <w:rsid w:val="00396B13"/>
    <w:rsid w:val="00396B88"/>
    <w:rsid w:val="00396C4F"/>
    <w:rsid w:val="00396CDF"/>
    <w:rsid w:val="00396E99"/>
    <w:rsid w:val="00396F34"/>
    <w:rsid w:val="00396F89"/>
    <w:rsid w:val="00397373"/>
    <w:rsid w:val="0039743B"/>
    <w:rsid w:val="0039743E"/>
    <w:rsid w:val="00397500"/>
    <w:rsid w:val="003976A0"/>
    <w:rsid w:val="003976A1"/>
    <w:rsid w:val="003A0048"/>
    <w:rsid w:val="003A0187"/>
    <w:rsid w:val="003A0222"/>
    <w:rsid w:val="003A076E"/>
    <w:rsid w:val="003A0857"/>
    <w:rsid w:val="003A0977"/>
    <w:rsid w:val="003A0A59"/>
    <w:rsid w:val="003A0A87"/>
    <w:rsid w:val="003A0BF4"/>
    <w:rsid w:val="003A0D61"/>
    <w:rsid w:val="003A0E38"/>
    <w:rsid w:val="003A15BD"/>
    <w:rsid w:val="003A15D7"/>
    <w:rsid w:val="003A1947"/>
    <w:rsid w:val="003A199D"/>
    <w:rsid w:val="003A19A7"/>
    <w:rsid w:val="003A1B28"/>
    <w:rsid w:val="003A1BA6"/>
    <w:rsid w:val="003A1E86"/>
    <w:rsid w:val="003A2196"/>
    <w:rsid w:val="003A22FB"/>
    <w:rsid w:val="003A264A"/>
    <w:rsid w:val="003A2653"/>
    <w:rsid w:val="003A26E4"/>
    <w:rsid w:val="003A2B12"/>
    <w:rsid w:val="003A2C46"/>
    <w:rsid w:val="003A2CD5"/>
    <w:rsid w:val="003A2CDD"/>
    <w:rsid w:val="003A2D5B"/>
    <w:rsid w:val="003A2FC3"/>
    <w:rsid w:val="003A2FFD"/>
    <w:rsid w:val="003A34AA"/>
    <w:rsid w:val="003A34B0"/>
    <w:rsid w:val="003A3BE9"/>
    <w:rsid w:val="003A3C8D"/>
    <w:rsid w:val="003A3E55"/>
    <w:rsid w:val="003A4041"/>
    <w:rsid w:val="003A40BB"/>
    <w:rsid w:val="003A432F"/>
    <w:rsid w:val="003A43D6"/>
    <w:rsid w:val="003A49E2"/>
    <w:rsid w:val="003A4B03"/>
    <w:rsid w:val="003A4BE1"/>
    <w:rsid w:val="003A4C27"/>
    <w:rsid w:val="003A5089"/>
    <w:rsid w:val="003A5127"/>
    <w:rsid w:val="003A546E"/>
    <w:rsid w:val="003A551A"/>
    <w:rsid w:val="003A5710"/>
    <w:rsid w:val="003A5796"/>
    <w:rsid w:val="003A586B"/>
    <w:rsid w:val="003A59D0"/>
    <w:rsid w:val="003A5A0D"/>
    <w:rsid w:val="003A5BF0"/>
    <w:rsid w:val="003A5CE7"/>
    <w:rsid w:val="003A60F0"/>
    <w:rsid w:val="003A6188"/>
    <w:rsid w:val="003A627F"/>
    <w:rsid w:val="003A6444"/>
    <w:rsid w:val="003A64C5"/>
    <w:rsid w:val="003A6578"/>
    <w:rsid w:val="003A6783"/>
    <w:rsid w:val="003A678C"/>
    <w:rsid w:val="003A69A2"/>
    <w:rsid w:val="003A69D2"/>
    <w:rsid w:val="003A6A0A"/>
    <w:rsid w:val="003A6C57"/>
    <w:rsid w:val="003A6E76"/>
    <w:rsid w:val="003A7493"/>
    <w:rsid w:val="003A7501"/>
    <w:rsid w:val="003A775E"/>
    <w:rsid w:val="003A7B35"/>
    <w:rsid w:val="003A7C08"/>
    <w:rsid w:val="003A7D93"/>
    <w:rsid w:val="003A7E79"/>
    <w:rsid w:val="003A7F30"/>
    <w:rsid w:val="003B0127"/>
    <w:rsid w:val="003B06F8"/>
    <w:rsid w:val="003B0728"/>
    <w:rsid w:val="003B08A4"/>
    <w:rsid w:val="003B0AF2"/>
    <w:rsid w:val="003B0B41"/>
    <w:rsid w:val="003B0C81"/>
    <w:rsid w:val="003B0E05"/>
    <w:rsid w:val="003B0ED4"/>
    <w:rsid w:val="003B0F33"/>
    <w:rsid w:val="003B10AC"/>
    <w:rsid w:val="003B11E6"/>
    <w:rsid w:val="003B12FC"/>
    <w:rsid w:val="003B1381"/>
    <w:rsid w:val="003B1466"/>
    <w:rsid w:val="003B1C60"/>
    <w:rsid w:val="003B1CA4"/>
    <w:rsid w:val="003B25E7"/>
    <w:rsid w:val="003B2825"/>
    <w:rsid w:val="003B2ADE"/>
    <w:rsid w:val="003B2CD6"/>
    <w:rsid w:val="003B2DFC"/>
    <w:rsid w:val="003B2F1A"/>
    <w:rsid w:val="003B36EF"/>
    <w:rsid w:val="003B38C9"/>
    <w:rsid w:val="003B3AE9"/>
    <w:rsid w:val="003B3C5E"/>
    <w:rsid w:val="003B3D19"/>
    <w:rsid w:val="003B408B"/>
    <w:rsid w:val="003B4224"/>
    <w:rsid w:val="003B42B9"/>
    <w:rsid w:val="003B4479"/>
    <w:rsid w:val="003B448F"/>
    <w:rsid w:val="003B46F3"/>
    <w:rsid w:val="003B4907"/>
    <w:rsid w:val="003B4C93"/>
    <w:rsid w:val="003B4CEA"/>
    <w:rsid w:val="003B4CED"/>
    <w:rsid w:val="003B53A4"/>
    <w:rsid w:val="003B5652"/>
    <w:rsid w:val="003B5925"/>
    <w:rsid w:val="003B5C51"/>
    <w:rsid w:val="003B6233"/>
    <w:rsid w:val="003B6505"/>
    <w:rsid w:val="003B69A6"/>
    <w:rsid w:val="003B70EF"/>
    <w:rsid w:val="003B7234"/>
    <w:rsid w:val="003B73F6"/>
    <w:rsid w:val="003B7790"/>
    <w:rsid w:val="003B7940"/>
    <w:rsid w:val="003B7966"/>
    <w:rsid w:val="003B7AED"/>
    <w:rsid w:val="003B7C36"/>
    <w:rsid w:val="003B7ED8"/>
    <w:rsid w:val="003C00CB"/>
    <w:rsid w:val="003C0103"/>
    <w:rsid w:val="003C010E"/>
    <w:rsid w:val="003C0143"/>
    <w:rsid w:val="003C0450"/>
    <w:rsid w:val="003C05A3"/>
    <w:rsid w:val="003C05E4"/>
    <w:rsid w:val="003C0977"/>
    <w:rsid w:val="003C0BF0"/>
    <w:rsid w:val="003C0CDE"/>
    <w:rsid w:val="003C0D77"/>
    <w:rsid w:val="003C0FED"/>
    <w:rsid w:val="003C100F"/>
    <w:rsid w:val="003C101B"/>
    <w:rsid w:val="003C1208"/>
    <w:rsid w:val="003C15A1"/>
    <w:rsid w:val="003C1898"/>
    <w:rsid w:val="003C1952"/>
    <w:rsid w:val="003C1A63"/>
    <w:rsid w:val="003C1EFE"/>
    <w:rsid w:val="003C1FC2"/>
    <w:rsid w:val="003C2085"/>
    <w:rsid w:val="003C20AA"/>
    <w:rsid w:val="003C2446"/>
    <w:rsid w:val="003C2560"/>
    <w:rsid w:val="003C25B6"/>
    <w:rsid w:val="003C2B7F"/>
    <w:rsid w:val="003C2CC4"/>
    <w:rsid w:val="003C2D6A"/>
    <w:rsid w:val="003C2E99"/>
    <w:rsid w:val="003C2ECC"/>
    <w:rsid w:val="003C3028"/>
    <w:rsid w:val="003C3159"/>
    <w:rsid w:val="003C31C2"/>
    <w:rsid w:val="003C37CC"/>
    <w:rsid w:val="003C3C0D"/>
    <w:rsid w:val="003C3E98"/>
    <w:rsid w:val="003C4063"/>
    <w:rsid w:val="003C41AB"/>
    <w:rsid w:val="003C4223"/>
    <w:rsid w:val="003C4D75"/>
    <w:rsid w:val="003C4D89"/>
    <w:rsid w:val="003C54DD"/>
    <w:rsid w:val="003C5579"/>
    <w:rsid w:val="003C5AC0"/>
    <w:rsid w:val="003C5C93"/>
    <w:rsid w:val="003C5E0A"/>
    <w:rsid w:val="003C634E"/>
    <w:rsid w:val="003C63FF"/>
    <w:rsid w:val="003C65EE"/>
    <w:rsid w:val="003C6A2D"/>
    <w:rsid w:val="003C6B3F"/>
    <w:rsid w:val="003C6F66"/>
    <w:rsid w:val="003C73AC"/>
    <w:rsid w:val="003C74C1"/>
    <w:rsid w:val="003C7A7A"/>
    <w:rsid w:val="003D0845"/>
    <w:rsid w:val="003D08A0"/>
    <w:rsid w:val="003D0914"/>
    <w:rsid w:val="003D0BA5"/>
    <w:rsid w:val="003D0BCF"/>
    <w:rsid w:val="003D0BF8"/>
    <w:rsid w:val="003D0D54"/>
    <w:rsid w:val="003D0D74"/>
    <w:rsid w:val="003D0E17"/>
    <w:rsid w:val="003D0E6F"/>
    <w:rsid w:val="003D0F7B"/>
    <w:rsid w:val="003D1154"/>
    <w:rsid w:val="003D143E"/>
    <w:rsid w:val="003D19DF"/>
    <w:rsid w:val="003D1C1E"/>
    <w:rsid w:val="003D1DA2"/>
    <w:rsid w:val="003D1E84"/>
    <w:rsid w:val="003D1EF5"/>
    <w:rsid w:val="003D2088"/>
    <w:rsid w:val="003D23B9"/>
    <w:rsid w:val="003D2477"/>
    <w:rsid w:val="003D2894"/>
    <w:rsid w:val="003D28CD"/>
    <w:rsid w:val="003D2902"/>
    <w:rsid w:val="003D2BB0"/>
    <w:rsid w:val="003D3337"/>
    <w:rsid w:val="003D3577"/>
    <w:rsid w:val="003D3648"/>
    <w:rsid w:val="003D390B"/>
    <w:rsid w:val="003D3918"/>
    <w:rsid w:val="003D3F5A"/>
    <w:rsid w:val="003D3F5E"/>
    <w:rsid w:val="003D409B"/>
    <w:rsid w:val="003D40D8"/>
    <w:rsid w:val="003D42B5"/>
    <w:rsid w:val="003D445D"/>
    <w:rsid w:val="003D471D"/>
    <w:rsid w:val="003D4A28"/>
    <w:rsid w:val="003D4E1B"/>
    <w:rsid w:val="003D52EE"/>
    <w:rsid w:val="003D5540"/>
    <w:rsid w:val="003D57D4"/>
    <w:rsid w:val="003D5FB8"/>
    <w:rsid w:val="003D6007"/>
    <w:rsid w:val="003D62F9"/>
    <w:rsid w:val="003D65D1"/>
    <w:rsid w:val="003D6BFE"/>
    <w:rsid w:val="003D6C4C"/>
    <w:rsid w:val="003D6DCE"/>
    <w:rsid w:val="003D6EF3"/>
    <w:rsid w:val="003D719D"/>
    <w:rsid w:val="003D71C0"/>
    <w:rsid w:val="003D752B"/>
    <w:rsid w:val="003D7674"/>
    <w:rsid w:val="003D78F8"/>
    <w:rsid w:val="003D7D7E"/>
    <w:rsid w:val="003D7D8F"/>
    <w:rsid w:val="003D7EEC"/>
    <w:rsid w:val="003E02FA"/>
    <w:rsid w:val="003E055B"/>
    <w:rsid w:val="003E060E"/>
    <w:rsid w:val="003E06B3"/>
    <w:rsid w:val="003E0B62"/>
    <w:rsid w:val="003E0CB0"/>
    <w:rsid w:val="003E0DAC"/>
    <w:rsid w:val="003E0DDA"/>
    <w:rsid w:val="003E1078"/>
    <w:rsid w:val="003E119B"/>
    <w:rsid w:val="003E1A73"/>
    <w:rsid w:val="003E1A91"/>
    <w:rsid w:val="003E1CC6"/>
    <w:rsid w:val="003E1E11"/>
    <w:rsid w:val="003E1F08"/>
    <w:rsid w:val="003E1FC9"/>
    <w:rsid w:val="003E228D"/>
    <w:rsid w:val="003E27C6"/>
    <w:rsid w:val="003E2A36"/>
    <w:rsid w:val="003E2BA7"/>
    <w:rsid w:val="003E2E88"/>
    <w:rsid w:val="003E3027"/>
    <w:rsid w:val="003E342A"/>
    <w:rsid w:val="003E365E"/>
    <w:rsid w:val="003E36FC"/>
    <w:rsid w:val="003E3AF5"/>
    <w:rsid w:val="003E3D9B"/>
    <w:rsid w:val="003E3DE9"/>
    <w:rsid w:val="003E3E54"/>
    <w:rsid w:val="003E4316"/>
    <w:rsid w:val="003E46A9"/>
    <w:rsid w:val="003E4C45"/>
    <w:rsid w:val="003E4D94"/>
    <w:rsid w:val="003E5030"/>
    <w:rsid w:val="003E5142"/>
    <w:rsid w:val="003E5234"/>
    <w:rsid w:val="003E52CE"/>
    <w:rsid w:val="003E53C5"/>
    <w:rsid w:val="003E53FC"/>
    <w:rsid w:val="003E5495"/>
    <w:rsid w:val="003E56AE"/>
    <w:rsid w:val="003E5766"/>
    <w:rsid w:val="003E5AC2"/>
    <w:rsid w:val="003E5C4C"/>
    <w:rsid w:val="003E5DE9"/>
    <w:rsid w:val="003E6012"/>
    <w:rsid w:val="003E60FB"/>
    <w:rsid w:val="003E62ED"/>
    <w:rsid w:val="003E6726"/>
    <w:rsid w:val="003E6981"/>
    <w:rsid w:val="003E6EC6"/>
    <w:rsid w:val="003E70DE"/>
    <w:rsid w:val="003E70EE"/>
    <w:rsid w:val="003E7375"/>
    <w:rsid w:val="003E7472"/>
    <w:rsid w:val="003E77EC"/>
    <w:rsid w:val="003E7840"/>
    <w:rsid w:val="003E795C"/>
    <w:rsid w:val="003E7CD9"/>
    <w:rsid w:val="003E7E73"/>
    <w:rsid w:val="003F012B"/>
    <w:rsid w:val="003F0333"/>
    <w:rsid w:val="003F034E"/>
    <w:rsid w:val="003F0527"/>
    <w:rsid w:val="003F062D"/>
    <w:rsid w:val="003F0B31"/>
    <w:rsid w:val="003F0BC7"/>
    <w:rsid w:val="003F0E1F"/>
    <w:rsid w:val="003F10DD"/>
    <w:rsid w:val="003F1827"/>
    <w:rsid w:val="003F1AE8"/>
    <w:rsid w:val="003F24D3"/>
    <w:rsid w:val="003F256D"/>
    <w:rsid w:val="003F2624"/>
    <w:rsid w:val="003F27ED"/>
    <w:rsid w:val="003F285B"/>
    <w:rsid w:val="003F3174"/>
    <w:rsid w:val="003F31EC"/>
    <w:rsid w:val="003F3376"/>
    <w:rsid w:val="003F3672"/>
    <w:rsid w:val="003F368D"/>
    <w:rsid w:val="003F36A4"/>
    <w:rsid w:val="003F374F"/>
    <w:rsid w:val="003F37DF"/>
    <w:rsid w:val="003F3CCD"/>
    <w:rsid w:val="003F3FBA"/>
    <w:rsid w:val="003F4093"/>
    <w:rsid w:val="003F4180"/>
    <w:rsid w:val="003F4632"/>
    <w:rsid w:val="003F4707"/>
    <w:rsid w:val="003F499C"/>
    <w:rsid w:val="003F49A9"/>
    <w:rsid w:val="003F4DE4"/>
    <w:rsid w:val="003F4EC9"/>
    <w:rsid w:val="003F5431"/>
    <w:rsid w:val="003F5EB2"/>
    <w:rsid w:val="003F6028"/>
    <w:rsid w:val="003F6300"/>
    <w:rsid w:val="003F6428"/>
    <w:rsid w:val="003F67EB"/>
    <w:rsid w:val="003F67F2"/>
    <w:rsid w:val="003F688C"/>
    <w:rsid w:val="003F69F5"/>
    <w:rsid w:val="003F6BC0"/>
    <w:rsid w:val="003F738D"/>
    <w:rsid w:val="003F73E8"/>
    <w:rsid w:val="003F740A"/>
    <w:rsid w:val="003F7816"/>
    <w:rsid w:val="003F7CAF"/>
    <w:rsid w:val="003F7FAC"/>
    <w:rsid w:val="00400610"/>
    <w:rsid w:val="004006CA"/>
    <w:rsid w:val="004006D1"/>
    <w:rsid w:val="0040070F"/>
    <w:rsid w:val="0040085B"/>
    <w:rsid w:val="004008A7"/>
    <w:rsid w:val="0040100E"/>
    <w:rsid w:val="0040112A"/>
    <w:rsid w:val="00401416"/>
    <w:rsid w:val="004014B4"/>
    <w:rsid w:val="004019E7"/>
    <w:rsid w:val="0040221A"/>
    <w:rsid w:val="0040232C"/>
    <w:rsid w:val="004023BC"/>
    <w:rsid w:val="004024EF"/>
    <w:rsid w:val="00402F5F"/>
    <w:rsid w:val="00402FD9"/>
    <w:rsid w:val="0040302D"/>
    <w:rsid w:val="00403728"/>
    <w:rsid w:val="00403865"/>
    <w:rsid w:val="00403FCD"/>
    <w:rsid w:val="00404031"/>
    <w:rsid w:val="0040435B"/>
    <w:rsid w:val="0040467F"/>
    <w:rsid w:val="00404CAB"/>
    <w:rsid w:val="00404D65"/>
    <w:rsid w:val="00404E10"/>
    <w:rsid w:val="00404FE9"/>
    <w:rsid w:val="00405603"/>
    <w:rsid w:val="0040589A"/>
    <w:rsid w:val="00405A6A"/>
    <w:rsid w:val="00405C4D"/>
    <w:rsid w:val="004060C3"/>
    <w:rsid w:val="00406140"/>
    <w:rsid w:val="004062B7"/>
    <w:rsid w:val="004062BB"/>
    <w:rsid w:val="0040648E"/>
    <w:rsid w:val="004067FE"/>
    <w:rsid w:val="0040696F"/>
    <w:rsid w:val="00407408"/>
    <w:rsid w:val="0040768A"/>
    <w:rsid w:val="004078E9"/>
    <w:rsid w:val="00407AF2"/>
    <w:rsid w:val="00407E19"/>
    <w:rsid w:val="004102B7"/>
    <w:rsid w:val="004102F5"/>
    <w:rsid w:val="0041042B"/>
    <w:rsid w:val="00410644"/>
    <w:rsid w:val="0041085C"/>
    <w:rsid w:val="00410A05"/>
    <w:rsid w:val="00411051"/>
    <w:rsid w:val="004111D4"/>
    <w:rsid w:val="00411271"/>
    <w:rsid w:val="00411336"/>
    <w:rsid w:val="00411389"/>
    <w:rsid w:val="004114C9"/>
    <w:rsid w:val="0041154D"/>
    <w:rsid w:val="004115CF"/>
    <w:rsid w:val="00411629"/>
    <w:rsid w:val="00411941"/>
    <w:rsid w:val="00411A90"/>
    <w:rsid w:val="00411E90"/>
    <w:rsid w:val="00412289"/>
    <w:rsid w:val="004123C6"/>
    <w:rsid w:val="004125F1"/>
    <w:rsid w:val="00412630"/>
    <w:rsid w:val="0041275E"/>
    <w:rsid w:val="00412958"/>
    <w:rsid w:val="00412A31"/>
    <w:rsid w:val="00412B29"/>
    <w:rsid w:val="00412C99"/>
    <w:rsid w:val="00412E4E"/>
    <w:rsid w:val="00412EE6"/>
    <w:rsid w:val="00412F1C"/>
    <w:rsid w:val="00413432"/>
    <w:rsid w:val="004135A6"/>
    <w:rsid w:val="004136E6"/>
    <w:rsid w:val="004136E7"/>
    <w:rsid w:val="004137F9"/>
    <w:rsid w:val="00413ADA"/>
    <w:rsid w:val="00413D29"/>
    <w:rsid w:val="0041443F"/>
    <w:rsid w:val="0041454F"/>
    <w:rsid w:val="0041459E"/>
    <w:rsid w:val="0041461F"/>
    <w:rsid w:val="00414A1D"/>
    <w:rsid w:val="00414B73"/>
    <w:rsid w:val="00414BD1"/>
    <w:rsid w:val="00414DD7"/>
    <w:rsid w:val="00414E3E"/>
    <w:rsid w:val="00414EF2"/>
    <w:rsid w:val="004152CB"/>
    <w:rsid w:val="00415502"/>
    <w:rsid w:val="004158A4"/>
    <w:rsid w:val="00415908"/>
    <w:rsid w:val="00415D6A"/>
    <w:rsid w:val="00415E2C"/>
    <w:rsid w:val="00415E7C"/>
    <w:rsid w:val="004161C0"/>
    <w:rsid w:val="0041620A"/>
    <w:rsid w:val="004165E6"/>
    <w:rsid w:val="0041693C"/>
    <w:rsid w:val="00416BDA"/>
    <w:rsid w:val="00416C31"/>
    <w:rsid w:val="00417004"/>
    <w:rsid w:val="004170BE"/>
    <w:rsid w:val="0041767A"/>
    <w:rsid w:val="004177DA"/>
    <w:rsid w:val="0041789A"/>
    <w:rsid w:val="00417B95"/>
    <w:rsid w:val="00417EBB"/>
    <w:rsid w:val="00420021"/>
    <w:rsid w:val="0042011E"/>
    <w:rsid w:val="00420279"/>
    <w:rsid w:val="0042028D"/>
    <w:rsid w:val="004202B3"/>
    <w:rsid w:val="0042060A"/>
    <w:rsid w:val="00420795"/>
    <w:rsid w:val="00420963"/>
    <w:rsid w:val="00420A52"/>
    <w:rsid w:val="00420CD7"/>
    <w:rsid w:val="004217C2"/>
    <w:rsid w:val="00421C2D"/>
    <w:rsid w:val="00421E5A"/>
    <w:rsid w:val="00421F6C"/>
    <w:rsid w:val="00422204"/>
    <w:rsid w:val="0042244F"/>
    <w:rsid w:val="0042249F"/>
    <w:rsid w:val="00422577"/>
    <w:rsid w:val="0042265A"/>
    <w:rsid w:val="00422973"/>
    <w:rsid w:val="00422B2A"/>
    <w:rsid w:val="00422BAB"/>
    <w:rsid w:val="00422E09"/>
    <w:rsid w:val="00422F77"/>
    <w:rsid w:val="00423021"/>
    <w:rsid w:val="004234D7"/>
    <w:rsid w:val="004235AF"/>
    <w:rsid w:val="004236C3"/>
    <w:rsid w:val="00423D3E"/>
    <w:rsid w:val="00423E36"/>
    <w:rsid w:val="004241FF"/>
    <w:rsid w:val="004249B8"/>
    <w:rsid w:val="00424C05"/>
    <w:rsid w:val="00424DC9"/>
    <w:rsid w:val="00425492"/>
    <w:rsid w:val="00425665"/>
    <w:rsid w:val="00425B72"/>
    <w:rsid w:val="0042608C"/>
    <w:rsid w:val="0042679B"/>
    <w:rsid w:val="00426908"/>
    <w:rsid w:val="00426932"/>
    <w:rsid w:val="00426979"/>
    <w:rsid w:val="00426B6B"/>
    <w:rsid w:val="00426C53"/>
    <w:rsid w:val="00426D71"/>
    <w:rsid w:val="00426FE3"/>
    <w:rsid w:val="004271C8"/>
    <w:rsid w:val="0042726C"/>
    <w:rsid w:val="004276A7"/>
    <w:rsid w:val="00427824"/>
    <w:rsid w:val="00427861"/>
    <w:rsid w:val="00427B41"/>
    <w:rsid w:val="00427BAD"/>
    <w:rsid w:val="00427C11"/>
    <w:rsid w:val="00427C43"/>
    <w:rsid w:val="004300FA"/>
    <w:rsid w:val="00430307"/>
    <w:rsid w:val="004306DB"/>
    <w:rsid w:val="00430B51"/>
    <w:rsid w:val="00430CA4"/>
    <w:rsid w:val="00431112"/>
    <w:rsid w:val="004312B4"/>
    <w:rsid w:val="004312EE"/>
    <w:rsid w:val="004316BB"/>
    <w:rsid w:val="00431D4D"/>
    <w:rsid w:val="00431E88"/>
    <w:rsid w:val="00432095"/>
    <w:rsid w:val="004326AB"/>
    <w:rsid w:val="004329FA"/>
    <w:rsid w:val="00432B33"/>
    <w:rsid w:val="00433076"/>
    <w:rsid w:val="00433B7B"/>
    <w:rsid w:val="00433DAE"/>
    <w:rsid w:val="00433E00"/>
    <w:rsid w:val="00433E0A"/>
    <w:rsid w:val="00433E7A"/>
    <w:rsid w:val="00433EF8"/>
    <w:rsid w:val="00433F7A"/>
    <w:rsid w:val="0043434B"/>
    <w:rsid w:val="004343E9"/>
    <w:rsid w:val="00434651"/>
    <w:rsid w:val="00434EA0"/>
    <w:rsid w:val="0043543E"/>
    <w:rsid w:val="0043547F"/>
    <w:rsid w:val="004357F7"/>
    <w:rsid w:val="00435885"/>
    <w:rsid w:val="00435C96"/>
    <w:rsid w:val="00435D70"/>
    <w:rsid w:val="00435E5D"/>
    <w:rsid w:val="004364D3"/>
    <w:rsid w:val="00436971"/>
    <w:rsid w:val="00436B4B"/>
    <w:rsid w:val="00436D5A"/>
    <w:rsid w:val="00436D66"/>
    <w:rsid w:val="00436EF9"/>
    <w:rsid w:val="00437488"/>
    <w:rsid w:val="0043773E"/>
    <w:rsid w:val="00437785"/>
    <w:rsid w:val="004377DB"/>
    <w:rsid w:val="004377FE"/>
    <w:rsid w:val="00437823"/>
    <w:rsid w:val="004378C8"/>
    <w:rsid w:val="00437E4B"/>
    <w:rsid w:val="004404E7"/>
    <w:rsid w:val="0044060D"/>
    <w:rsid w:val="00440954"/>
    <w:rsid w:val="00440C5B"/>
    <w:rsid w:val="00440CE2"/>
    <w:rsid w:val="0044141F"/>
    <w:rsid w:val="00441638"/>
    <w:rsid w:val="00441668"/>
    <w:rsid w:val="00441802"/>
    <w:rsid w:val="00441962"/>
    <w:rsid w:val="00441DAC"/>
    <w:rsid w:val="004422E4"/>
    <w:rsid w:val="004423D0"/>
    <w:rsid w:val="00442439"/>
    <w:rsid w:val="0044246F"/>
    <w:rsid w:val="00442826"/>
    <w:rsid w:val="00442CB3"/>
    <w:rsid w:val="00442E5B"/>
    <w:rsid w:val="004436DE"/>
    <w:rsid w:val="0044372A"/>
    <w:rsid w:val="0044383F"/>
    <w:rsid w:val="004439B3"/>
    <w:rsid w:val="00443CD3"/>
    <w:rsid w:val="00444022"/>
    <w:rsid w:val="00444272"/>
    <w:rsid w:val="00444295"/>
    <w:rsid w:val="00444724"/>
    <w:rsid w:val="00444C1D"/>
    <w:rsid w:val="00444D89"/>
    <w:rsid w:val="00444DB2"/>
    <w:rsid w:val="0044500C"/>
    <w:rsid w:val="004450EC"/>
    <w:rsid w:val="0044518F"/>
    <w:rsid w:val="004452B8"/>
    <w:rsid w:val="0044554D"/>
    <w:rsid w:val="0044555A"/>
    <w:rsid w:val="0044572B"/>
    <w:rsid w:val="004457D8"/>
    <w:rsid w:val="00445870"/>
    <w:rsid w:val="0044594D"/>
    <w:rsid w:val="004459E0"/>
    <w:rsid w:val="004459E5"/>
    <w:rsid w:val="00446082"/>
    <w:rsid w:val="00446210"/>
    <w:rsid w:val="00446693"/>
    <w:rsid w:val="0044669D"/>
    <w:rsid w:val="00446CBE"/>
    <w:rsid w:val="00446EF5"/>
    <w:rsid w:val="00446F5A"/>
    <w:rsid w:val="00447788"/>
    <w:rsid w:val="004477FB"/>
    <w:rsid w:val="0044782E"/>
    <w:rsid w:val="004478C1"/>
    <w:rsid w:val="00447BDD"/>
    <w:rsid w:val="00447CB6"/>
    <w:rsid w:val="00450062"/>
    <w:rsid w:val="004500DE"/>
    <w:rsid w:val="004504BA"/>
    <w:rsid w:val="00450BB6"/>
    <w:rsid w:val="00450D12"/>
    <w:rsid w:val="00450FF2"/>
    <w:rsid w:val="00451144"/>
    <w:rsid w:val="00451405"/>
    <w:rsid w:val="004516F4"/>
    <w:rsid w:val="00451815"/>
    <w:rsid w:val="0045183E"/>
    <w:rsid w:val="00451877"/>
    <w:rsid w:val="004519BF"/>
    <w:rsid w:val="00451AC0"/>
    <w:rsid w:val="00451B29"/>
    <w:rsid w:val="00451BBA"/>
    <w:rsid w:val="00452014"/>
    <w:rsid w:val="00452379"/>
    <w:rsid w:val="004524E7"/>
    <w:rsid w:val="00452842"/>
    <w:rsid w:val="004528DD"/>
    <w:rsid w:val="00452C35"/>
    <w:rsid w:val="00452CD6"/>
    <w:rsid w:val="00452DB0"/>
    <w:rsid w:val="00452F6D"/>
    <w:rsid w:val="00452FA2"/>
    <w:rsid w:val="0045300E"/>
    <w:rsid w:val="004533D7"/>
    <w:rsid w:val="0045369B"/>
    <w:rsid w:val="00453C26"/>
    <w:rsid w:val="00453F3C"/>
    <w:rsid w:val="00453F7D"/>
    <w:rsid w:val="00453FA4"/>
    <w:rsid w:val="004544D0"/>
    <w:rsid w:val="00454B66"/>
    <w:rsid w:val="004550CA"/>
    <w:rsid w:val="004555D8"/>
    <w:rsid w:val="00455607"/>
    <w:rsid w:val="00455646"/>
    <w:rsid w:val="004559F5"/>
    <w:rsid w:val="00455DF2"/>
    <w:rsid w:val="004561CE"/>
    <w:rsid w:val="004561EE"/>
    <w:rsid w:val="004563BC"/>
    <w:rsid w:val="0045643C"/>
    <w:rsid w:val="00456AE2"/>
    <w:rsid w:val="00456EA7"/>
    <w:rsid w:val="004571EA"/>
    <w:rsid w:val="00457433"/>
    <w:rsid w:val="00457597"/>
    <w:rsid w:val="00457D38"/>
    <w:rsid w:val="00457DEE"/>
    <w:rsid w:val="00460084"/>
    <w:rsid w:val="0046029B"/>
    <w:rsid w:val="0046048A"/>
    <w:rsid w:val="004607A8"/>
    <w:rsid w:val="00460968"/>
    <w:rsid w:val="00460A87"/>
    <w:rsid w:val="00460D56"/>
    <w:rsid w:val="00460E1B"/>
    <w:rsid w:val="0046180A"/>
    <w:rsid w:val="0046193F"/>
    <w:rsid w:val="00461978"/>
    <w:rsid w:val="00461A45"/>
    <w:rsid w:val="00461DD9"/>
    <w:rsid w:val="00461DFC"/>
    <w:rsid w:val="00462193"/>
    <w:rsid w:val="0046240C"/>
    <w:rsid w:val="004628A6"/>
    <w:rsid w:val="00462BAA"/>
    <w:rsid w:val="00462C78"/>
    <w:rsid w:val="00462FDE"/>
    <w:rsid w:val="004631E6"/>
    <w:rsid w:val="0046337E"/>
    <w:rsid w:val="00463700"/>
    <w:rsid w:val="00463CE4"/>
    <w:rsid w:val="00463E60"/>
    <w:rsid w:val="00463E99"/>
    <w:rsid w:val="00464547"/>
    <w:rsid w:val="00464592"/>
    <w:rsid w:val="0046486B"/>
    <w:rsid w:val="0046506E"/>
    <w:rsid w:val="004656A6"/>
    <w:rsid w:val="00465909"/>
    <w:rsid w:val="00465C0D"/>
    <w:rsid w:val="00465CA8"/>
    <w:rsid w:val="00465DB1"/>
    <w:rsid w:val="0046607D"/>
    <w:rsid w:val="004661F7"/>
    <w:rsid w:val="00466224"/>
    <w:rsid w:val="0046629D"/>
    <w:rsid w:val="0046637A"/>
    <w:rsid w:val="0046671C"/>
    <w:rsid w:val="0046679D"/>
    <w:rsid w:val="004669E6"/>
    <w:rsid w:val="00466A9F"/>
    <w:rsid w:val="00466B02"/>
    <w:rsid w:val="00466BB5"/>
    <w:rsid w:val="00466DE3"/>
    <w:rsid w:val="00466EFC"/>
    <w:rsid w:val="00467289"/>
    <w:rsid w:val="00467295"/>
    <w:rsid w:val="004672E7"/>
    <w:rsid w:val="004672F7"/>
    <w:rsid w:val="00467747"/>
    <w:rsid w:val="00467800"/>
    <w:rsid w:val="00467938"/>
    <w:rsid w:val="00467BF4"/>
    <w:rsid w:val="00467C6E"/>
    <w:rsid w:val="00467C9F"/>
    <w:rsid w:val="00467DE3"/>
    <w:rsid w:val="00467E65"/>
    <w:rsid w:val="004700C9"/>
    <w:rsid w:val="004706DE"/>
    <w:rsid w:val="00470762"/>
    <w:rsid w:val="0047083A"/>
    <w:rsid w:val="00470B58"/>
    <w:rsid w:val="00470FE1"/>
    <w:rsid w:val="0047100B"/>
    <w:rsid w:val="00471360"/>
    <w:rsid w:val="00471566"/>
    <w:rsid w:val="00471C7F"/>
    <w:rsid w:val="00471E52"/>
    <w:rsid w:val="00471F90"/>
    <w:rsid w:val="00471F95"/>
    <w:rsid w:val="00471FB0"/>
    <w:rsid w:val="00472474"/>
    <w:rsid w:val="00472485"/>
    <w:rsid w:val="004727CC"/>
    <w:rsid w:val="00472CAB"/>
    <w:rsid w:val="00472EDA"/>
    <w:rsid w:val="0047312D"/>
    <w:rsid w:val="0047326F"/>
    <w:rsid w:val="00473410"/>
    <w:rsid w:val="00473892"/>
    <w:rsid w:val="004739D9"/>
    <w:rsid w:val="004741DB"/>
    <w:rsid w:val="004743C4"/>
    <w:rsid w:val="004744EF"/>
    <w:rsid w:val="0047451F"/>
    <w:rsid w:val="00474758"/>
    <w:rsid w:val="00474C90"/>
    <w:rsid w:val="0047514F"/>
    <w:rsid w:val="00475213"/>
    <w:rsid w:val="004758EC"/>
    <w:rsid w:val="00475983"/>
    <w:rsid w:val="004759AF"/>
    <w:rsid w:val="00475AB0"/>
    <w:rsid w:val="00476103"/>
    <w:rsid w:val="00476204"/>
    <w:rsid w:val="0047628E"/>
    <w:rsid w:val="00476479"/>
    <w:rsid w:val="004765EC"/>
    <w:rsid w:val="004765F3"/>
    <w:rsid w:val="0047678F"/>
    <w:rsid w:val="004769C0"/>
    <w:rsid w:val="00476B8B"/>
    <w:rsid w:val="00476E64"/>
    <w:rsid w:val="00476F05"/>
    <w:rsid w:val="00476FE8"/>
    <w:rsid w:val="00477433"/>
    <w:rsid w:val="0047751D"/>
    <w:rsid w:val="0047761F"/>
    <w:rsid w:val="00477666"/>
    <w:rsid w:val="00477746"/>
    <w:rsid w:val="00477754"/>
    <w:rsid w:val="00477D4D"/>
    <w:rsid w:val="00477E73"/>
    <w:rsid w:val="004783AB"/>
    <w:rsid w:val="004800C3"/>
    <w:rsid w:val="004801FF"/>
    <w:rsid w:val="00480209"/>
    <w:rsid w:val="00480486"/>
    <w:rsid w:val="004805FC"/>
    <w:rsid w:val="00480671"/>
    <w:rsid w:val="004808B2"/>
    <w:rsid w:val="004809C2"/>
    <w:rsid w:val="00480F8F"/>
    <w:rsid w:val="00481009"/>
    <w:rsid w:val="0048108E"/>
    <w:rsid w:val="004811C7"/>
    <w:rsid w:val="00481267"/>
    <w:rsid w:val="004817A7"/>
    <w:rsid w:val="00481914"/>
    <w:rsid w:val="00481BF7"/>
    <w:rsid w:val="00481C03"/>
    <w:rsid w:val="00481C2E"/>
    <w:rsid w:val="00481F42"/>
    <w:rsid w:val="004821A6"/>
    <w:rsid w:val="004825F9"/>
    <w:rsid w:val="004826E9"/>
    <w:rsid w:val="004828F2"/>
    <w:rsid w:val="00482971"/>
    <w:rsid w:val="00482A60"/>
    <w:rsid w:val="00482F70"/>
    <w:rsid w:val="00483320"/>
    <w:rsid w:val="00483383"/>
    <w:rsid w:val="004835D6"/>
    <w:rsid w:val="00483629"/>
    <w:rsid w:val="00483973"/>
    <w:rsid w:val="0048397D"/>
    <w:rsid w:val="00483CF4"/>
    <w:rsid w:val="00483E67"/>
    <w:rsid w:val="00483FFA"/>
    <w:rsid w:val="00484448"/>
    <w:rsid w:val="0048450A"/>
    <w:rsid w:val="00484671"/>
    <w:rsid w:val="00484685"/>
    <w:rsid w:val="0048487B"/>
    <w:rsid w:val="00484B04"/>
    <w:rsid w:val="00484D3A"/>
    <w:rsid w:val="0048516A"/>
    <w:rsid w:val="004851D1"/>
    <w:rsid w:val="0048531B"/>
    <w:rsid w:val="00485511"/>
    <w:rsid w:val="00485607"/>
    <w:rsid w:val="0048579F"/>
    <w:rsid w:val="0048645B"/>
    <w:rsid w:val="004866CC"/>
    <w:rsid w:val="00486714"/>
    <w:rsid w:val="004868DF"/>
    <w:rsid w:val="0048691D"/>
    <w:rsid w:val="00486DC8"/>
    <w:rsid w:val="00486FB0"/>
    <w:rsid w:val="004870C4"/>
    <w:rsid w:val="0048740C"/>
    <w:rsid w:val="0048753C"/>
    <w:rsid w:val="004875B5"/>
    <w:rsid w:val="00487B3E"/>
    <w:rsid w:val="00487CE8"/>
    <w:rsid w:val="00487F21"/>
    <w:rsid w:val="004901F4"/>
    <w:rsid w:val="004904AF"/>
    <w:rsid w:val="00490871"/>
    <w:rsid w:val="00490AEE"/>
    <w:rsid w:val="00490C08"/>
    <w:rsid w:val="00490CFB"/>
    <w:rsid w:val="00490D86"/>
    <w:rsid w:val="0049101B"/>
    <w:rsid w:val="0049123D"/>
    <w:rsid w:val="004913B3"/>
    <w:rsid w:val="00491409"/>
    <w:rsid w:val="00491508"/>
    <w:rsid w:val="004917FE"/>
    <w:rsid w:val="00491B1D"/>
    <w:rsid w:val="00491BAA"/>
    <w:rsid w:val="00491C57"/>
    <w:rsid w:val="00491D65"/>
    <w:rsid w:val="004920E1"/>
    <w:rsid w:val="004921FC"/>
    <w:rsid w:val="004922E6"/>
    <w:rsid w:val="004924A8"/>
    <w:rsid w:val="0049277D"/>
    <w:rsid w:val="00492788"/>
    <w:rsid w:val="004927FB"/>
    <w:rsid w:val="00492BF7"/>
    <w:rsid w:val="00492C1B"/>
    <w:rsid w:val="00492D44"/>
    <w:rsid w:val="00492EF6"/>
    <w:rsid w:val="004930A0"/>
    <w:rsid w:val="004932E0"/>
    <w:rsid w:val="004933F4"/>
    <w:rsid w:val="004934FB"/>
    <w:rsid w:val="004939B8"/>
    <w:rsid w:val="00493A99"/>
    <w:rsid w:val="00493B16"/>
    <w:rsid w:val="00493B77"/>
    <w:rsid w:val="00493B9C"/>
    <w:rsid w:val="00493BC7"/>
    <w:rsid w:val="00493D2A"/>
    <w:rsid w:val="00493EFC"/>
    <w:rsid w:val="0049418B"/>
    <w:rsid w:val="00494481"/>
    <w:rsid w:val="00494620"/>
    <w:rsid w:val="004947CE"/>
    <w:rsid w:val="0049487F"/>
    <w:rsid w:val="00494A7A"/>
    <w:rsid w:val="00494B17"/>
    <w:rsid w:val="00494BBA"/>
    <w:rsid w:val="004951C3"/>
    <w:rsid w:val="00495757"/>
    <w:rsid w:val="00495835"/>
    <w:rsid w:val="004958AA"/>
    <w:rsid w:val="004958DA"/>
    <w:rsid w:val="00495927"/>
    <w:rsid w:val="00495994"/>
    <w:rsid w:val="00495AF3"/>
    <w:rsid w:val="00495C4B"/>
    <w:rsid w:val="00495C8B"/>
    <w:rsid w:val="00495DAA"/>
    <w:rsid w:val="0049601F"/>
    <w:rsid w:val="004962CD"/>
    <w:rsid w:val="0049653C"/>
    <w:rsid w:val="00496594"/>
    <w:rsid w:val="004965FC"/>
    <w:rsid w:val="0049671C"/>
    <w:rsid w:val="00496736"/>
    <w:rsid w:val="00496760"/>
    <w:rsid w:val="00496A3E"/>
    <w:rsid w:val="00496D13"/>
    <w:rsid w:val="00496E62"/>
    <w:rsid w:val="00497382"/>
    <w:rsid w:val="00497505"/>
    <w:rsid w:val="00497666"/>
    <w:rsid w:val="00497763"/>
    <w:rsid w:val="00497B78"/>
    <w:rsid w:val="00497CB3"/>
    <w:rsid w:val="004A0073"/>
    <w:rsid w:val="004A00C0"/>
    <w:rsid w:val="004A0132"/>
    <w:rsid w:val="004A0667"/>
    <w:rsid w:val="004A07AD"/>
    <w:rsid w:val="004A085C"/>
    <w:rsid w:val="004A0A10"/>
    <w:rsid w:val="004A0CB5"/>
    <w:rsid w:val="004A0D29"/>
    <w:rsid w:val="004A10B3"/>
    <w:rsid w:val="004A112F"/>
    <w:rsid w:val="004A11B2"/>
    <w:rsid w:val="004A1260"/>
    <w:rsid w:val="004A1356"/>
    <w:rsid w:val="004A13FF"/>
    <w:rsid w:val="004A14B7"/>
    <w:rsid w:val="004A1653"/>
    <w:rsid w:val="004A1E15"/>
    <w:rsid w:val="004A1E60"/>
    <w:rsid w:val="004A1F3A"/>
    <w:rsid w:val="004A2084"/>
    <w:rsid w:val="004A21E3"/>
    <w:rsid w:val="004A2451"/>
    <w:rsid w:val="004A2565"/>
    <w:rsid w:val="004A26FC"/>
    <w:rsid w:val="004A2B7F"/>
    <w:rsid w:val="004A2FD8"/>
    <w:rsid w:val="004A3438"/>
    <w:rsid w:val="004A3571"/>
    <w:rsid w:val="004A3921"/>
    <w:rsid w:val="004A3A2D"/>
    <w:rsid w:val="004A3BD7"/>
    <w:rsid w:val="004A3C62"/>
    <w:rsid w:val="004A3C6B"/>
    <w:rsid w:val="004A3E0C"/>
    <w:rsid w:val="004A3F62"/>
    <w:rsid w:val="004A4626"/>
    <w:rsid w:val="004A4C0D"/>
    <w:rsid w:val="004A4D39"/>
    <w:rsid w:val="004A5197"/>
    <w:rsid w:val="004A55FD"/>
    <w:rsid w:val="004A5BD2"/>
    <w:rsid w:val="004A5EB0"/>
    <w:rsid w:val="004A5F9A"/>
    <w:rsid w:val="004A60D1"/>
    <w:rsid w:val="004A61DA"/>
    <w:rsid w:val="004A65DF"/>
    <w:rsid w:val="004A6FE4"/>
    <w:rsid w:val="004A70BF"/>
    <w:rsid w:val="004A735F"/>
    <w:rsid w:val="004A75C4"/>
    <w:rsid w:val="004A764B"/>
    <w:rsid w:val="004A7920"/>
    <w:rsid w:val="004B0191"/>
    <w:rsid w:val="004B0282"/>
    <w:rsid w:val="004B04AE"/>
    <w:rsid w:val="004B0715"/>
    <w:rsid w:val="004B083D"/>
    <w:rsid w:val="004B0975"/>
    <w:rsid w:val="004B0D5B"/>
    <w:rsid w:val="004B0ED5"/>
    <w:rsid w:val="004B0F42"/>
    <w:rsid w:val="004B1189"/>
    <w:rsid w:val="004B1368"/>
    <w:rsid w:val="004B17B7"/>
    <w:rsid w:val="004B17DD"/>
    <w:rsid w:val="004B1855"/>
    <w:rsid w:val="004B18C9"/>
    <w:rsid w:val="004B194E"/>
    <w:rsid w:val="004B1954"/>
    <w:rsid w:val="004B1A7C"/>
    <w:rsid w:val="004B1B30"/>
    <w:rsid w:val="004B1C8A"/>
    <w:rsid w:val="004B1F27"/>
    <w:rsid w:val="004B24CA"/>
    <w:rsid w:val="004B2B0D"/>
    <w:rsid w:val="004B31BB"/>
    <w:rsid w:val="004B32CA"/>
    <w:rsid w:val="004B3399"/>
    <w:rsid w:val="004B3903"/>
    <w:rsid w:val="004B39C4"/>
    <w:rsid w:val="004B3DA3"/>
    <w:rsid w:val="004B4013"/>
    <w:rsid w:val="004B4146"/>
    <w:rsid w:val="004B423A"/>
    <w:rsid w:val="004B476C"/>
    <w:rsid w:val="004B494F"/>
    <w:rsid w:val="004B498A"/>
    <w:rsid w:val="004B4C3C"/>
    <w:rsid w:val="004B4C58"/>
    <w:rsid w:val="004B4C6C"/>
    <w:rsid w:val="004B4D9A"/>
    <w:rsid w:val="004B4F8D"/>
    <w:rsid w:val="004B5584"/>
    <w:rsid w:val="004B58DC"/>
    <w:rsid w:val="004B60E9"/>
    <w:rsid w:val="004B6269"/>
    <w:rsid w:val="004B67FC"/>
    <w:rsid w:val="004B6DF7"/>
    <w:rsid w:val="004B7301"/>
    <w:rsid w:val="004B75A7"/>
    <w:rsid w:val="004B7E72"/>
    <w:rsid w:val="004C034E"/>
    <w:rsid w:val="004C036F"/>
    <w:rsid w:val="004C0559"/>
    <w:rsid w:val="004C072F"/>
    <w:rsid w:val="004C0F95"/>
    <w:rsid w:val="004C1223"/>
    <w:rsid w:val="004C1298"/>
    <w:rsid w:val="004C14F9"/>
    <w:rsid w:val="004C1892"/>
    <w:rsid w:val="004C19FD"/>
    <w:rsid w:val="004C1A9F"/>
    <w:rsid w:val="004C1B75"/>
    <w:rsid w:val="004C1C64"/>
    <w:rsid w:val="004C1D1C"/>
    <w:rsid w:val="004C1F0C"/>
    <w:rsid w:val="004C1F3B"/>
    <w:rsid w:val="004C276F"/>
    <w:rsid w:val="004C28E3"/>
    <w:rsid w:val="004C29B8"/>
    <w:rsid w:val="004C2B8C"/>
    <w:rsid w:val="004C2E65"/>
    <w:rsid w:val="004C2F6B"/>
    <w:rsid w:val="004C3022"/>
    <w:rsid w:val="004C3046"/>
    <w:rsid w:val="004C3053"/>
    <w:rsid w:val="004C351A"/>
    <w:rsid w:val="004C3577"/>
    <w:rsid w:val="004C374C"/>
    <w:rsid w:val="004C37C7"/>
    <w:rsid w:val="004C3E96"/>
    <w:rsid w:val="004C3E9A"/>
    <w:rsid w:val="004C3EA1"/>
    <w:rsid w:val="004C437D"/>
    <w:rsid w:val="004C44CD"/>
    <w:rsid w:val="004C487C"/>
    <w:rsid w:val="004C487E"/>
    <w:rsid w:val="004C49D7"/>
    <w:rsid w:val="004C4BF2"/>
    <w:rsid w:val="004C4DDC"/>
    <w:rsid w:val="004C5409"/>
    <w:rsid w:val="004C5471"/>
    <w:rsid w:val="004C54ED"/>
    <w:rsid w:val="004C593C"/>
    <w:rsid w:val="004C5EBE"/>
    <w:rsid w:val="004C601C"/>
    <w:rsid w:val="004C616A"/>
    <w:rsid w:val="004C6D6D"/>
    <w:rsid w:val="004C7093"/>
    <w:rsid w:val="004C724D"/>
    <w:rsid w:val="004C7417"/>
    <w:rsid w:val="004C74FB"/>
    <w:rsid w:val="004C754B"/>
    <w:rsid w:val="004C7813"/>
    <w:rsid w:val="004C7BB3"/>
    <w:rsid w:val="004C7D36"/>
    <w:rsid w:val="004C7D56"/>
    <w:rsid w:val="004C7DBF"/>
    <w:rsid w:val="004C7ED4"/>
    <w:rsid w:val="004C7F5A"/>
    <w:rsid w:val="004D0188"/>
    <w:rsid w:val="004D03FE"/>
    <w:rsid w:val="004D044A"/>
    <w:rsid w:val="004D0B77"/>
    <w:rsid w:val="004D0E41"/>
    <w:rsid w:val="004D10DB"/>
    <w:rsid w:val="004D1210"/>
    <w:rsid w:val="004D1C32"/>
    <w:rsid w:val="004D1E17"/>
    <w:rsid w:val="004D1E24"/>
    <w:rsid w:val="004D2030"/>
    <w:rsid w:val="004D206F"/>
    <w:rsid w:val="004D2294"/>
    <w:rsid w:val="004D245A"/>
    <w:rsid w:val="004D2B3E"/>
    <w:rsid w:val="004D2BFD"/>
    <w:rsid w:val="004D2C65"/>
    <w:rsid w:val="004D2CB4"/>
    <w:rsid w:val="004D2D7C"/>
    <w:rsid w:val="004D2E81"/>
    <w:rsid w:val="004D2F99"/>
    <w:rsid w:val="004D34FD"/>
    <w:rsid w:val="004D386A"/>
    <w:rsid w:val="004D39A7"/>
    <w:rsid w:val="004D39B8"/>
    <w:rsid w:val="004D3E52"/>
    <w:rsid w:val="004D3FBD"/>
    <w:rsid w:val="004D4024"/>
    <w:rsid w:val="004D426B"/>
    <w:rsid w:val="004D4309"/>
    <w:rsid w:val="004D4405"/>
    <w:rsid w:val="004D45F6"/>
    <w:rsid w:val="004D476C"/>
    <w:rsid w:val="004D4945"/>
    <w:rsid w:val="004D4BE1"/>
    <w:rsid w:val="004D4EF8"/>
    <w:rsid w:val="004D52B3"/>
    <w:rsid w:val="004D531A"/>
    <w:rsid w:val="004D57B7"/>
    <w:rsid w:val="004D5EC8"/>
    <w:rsid w:val="004D5FFF"/>
    <w:rsid w:val="004D65E4"/>
    <w:rsid w:val="004D67AE"/>
    <w:rsid w:val="004D689D"/>
    <w:rsid w:val="004D6955"/>
    <w:rsid w:val="004D699B"/>
    <w:rsid w:val="004D69AA"/>
    <w:rsid w:val="004D6A85"/>
    <w:rsid w:val="004D6B4D"/>
    <w:rsid w:val="004D6D1D"/>
    <w:rsid w:val="004D748E"/>
    <w:rsid w:val="004D7685"/>
    <w:rsid w:val="004D76ED"/>
    <w:rsid w:val="004D78CE"/>
    <w:rsid w:val="004D7C5F"/>
    <w:rsid w:val="004D7D32"/>
    <w:rsid w:val="004E0345"/>
    <w:rsid w:val="004E04C5"/>
    <w:rsid w:val="004E0537"/>
    <w:rsid w:val="004E09AB"/>
    <w:rsid w:val="004E0A07"/>
    <w:rsid w:val="004E0A0E"/>
    <w:rsid w:val="004E0AA0"/>
    <w:rsid w:val="004E0B9F"/>
    <w:rsid w:val="004E0C3F"/>
    <w:rsid w:val="004E0C4D"/>
    <w:rsid w:val="004E1994"/>
    <w:rsid w:val="004E1C01"/>
    <w:rsid w:val="004E1C2C"/>
    <w:rsid w:val="004E1F64"/>
    <w:rsid w:val="004E2003"/>
    <w:rsid w:val="004E203D"/>
    <w:rsid w:val="004E2348"/>
    <w:rsid w:val="004E281B"/>
    <w:rsid w:val="004E2A79"/>
    <w:rsid w:val="004E2AAC"/>
    <w:rsid w:val="004E2F6C"/>
    <w:rsid w:val="004E340A"/>
    <w:rsid w:val="004E362A"/>
    <w:rsid w:val="004E3708"/>
    <w:rsid w:val="004E3B15"/>
    <w:rsid w:val="004E4120"/>
    <w:rsid w:val="004E421A"/>
    <w:rsid w:val="004E4268"/>
    <w:rsid w:val="004E45CD"/>
    <w:rsid w:val="004E4800"/>
    <w:rsid w:val="004E487E"/>
    <w:rsid w:val="004E4A07"/>
    <w:rsid w:val="004E4AF5"/>
    <w:rsid w:val="004E4CCA"/>
    <w:rsid w:val="004E4D62"/>
    <w:rsid w:val="004E4D7E"/>
    <w:rsid w:val="004E51B6"/>
    <w:rsid w:val="004E574D"/>
    <w:rsid w:val="004E5961"/>
    <w:rsid w:val="004E5A52"/>
    <w:rsid w:val="004E5CA6"/>
    <w:rsid w:val="004E611D"/>
    <w:rsid w:val="004E626F"/>
    <w:rsid w:val="004E667B"/>
    <w:rsid w:val="004E66DE"/>
    <w:rsid w:val="004E6779"/>
    <w:rsid w:val="004E6808"/>
    <w:rsid w:val="004E687C"/>
    <w:rsid w:val="004E6E10"/>
    <w:rsid w:val="004E6EFA"/>
    <w:rsid w:val="004E70A8"/>
    <w:rsid w:val="004E730C"/>
    <w:rsid w:val="004E75A7"/>
    <w:rsid w:val="004E7B0B"/>
    <w:rsid w:val="004E7E1D"/>
    <w:rsid w:val="004F01BA"/>
    <w:rsid w:val="004F054F"/>
    <w:rsid w:val="004F0799"/>
    <w:rsid w:val="004F08AF"/>
    <w:rsid w:val="004F0BA8"/>
    <w:rsid w:val="004F0D6E"/>
    <w:rsid w:val="004F0EC7"/>
    <w:rsid w:val="004F12C5"/>
    <w:rsid w:val="004F1320"/>
    <w:rsid w:val="004F15CF"/>
    <w:rsid w:val="004F1A43"/>
    <w:rsid w:val="004F1C4A"/>
    <w:rsid w:val="004F1D3F"/>
    <w:rsid w:val="004F1F3A"/>
    <w:rsid w:val="004F29B1"/>
    <w:rsid w:val="004F2AA4"/>
    <w:rsid w:val="004F2C00"/>
    <w:rsid w:val="004F2EDB"/>
    <w:rsid w:val="004F3029"/>
    <w:rsid w:val="004F389B"/>
    <w:rsid w:val="004F3CC0"/>
    <w:rsid w:val="004F3D03"/>
    <w:rsid w:val="004F3D4B"/>
    <w:rsid w:val="004F3D4D"/>
    <w:rsid w:val="004F3F50"/>
    <w:rsid w:val="004F4249"/>
    <w:rsid w:val="004F455F"/>
    <w:rsid w:val="004F45E5"/>
    <w:rsid w:val="004F4BD5"/>
    <w:rsid w:val="004F4D50"/>
    <w:rsid w:val="004F4E23"/>
    <w:rsid w:val="004F545F"/>
    <w:rsid w:val="004F5565"/>
    <w:rsid w:val="004F5683"/>
    <w:rsid w:val="004F56B9"/>
    <w:rsid w:val="004F58CA"/>
    <w:rsid w:val="004F5999"/>
    <w:rsid w:val="004F599E"/>
    <w:rsid w:val="004F5B5B"/>
    <w:rsid w:val="004F5C25"/>
    <w:rsid w:val="004F5C64"/>
    <w:rsid w:val="004F5F14"/>
    <w:rsid w:val="004F5F33"/>
    <w:rsid w:val="004F6167"/>
    <w:rsid w:val="004F62E8"/>
    <w:rsid w:val="004F647B"/>
    <w:rsid w:val="004F6831"/>
    <w:rsid w:val="004F7012"/>
    <w:rsid w:val="004F76CC"/>
    <w:rsid w:val="004F775B"/>
    <w:rsid w:val="004F79E5"/>
    <w:rsid w:val="004F7DBE"/>
    <w:rsid w:val="004F7E36"/>
    <w:rsid w:val="0050002A"/>
    <w:rsid w:val="0050054E"/>
    <w:rsid w:val="005006FA"/>
    <w:rsid w:val="0050080C"/>
    <w:rsid w:val="00500D46"/>
    <w:rsid w:val="00500DCF"/>
    <w:rsid w:val="00500E99"/>
    <w:rsid w:val="00500F30"/>
    <w:rsid w:val="00501341"/>
    <w:rsid w:val="0050143A"/>
    <w:rsid w:val="00501747"/>
    <w:rsid w:val="00501AA7"/>
    <w:rsid w:val="00501B8F"/>
    <w:rsid w:val="00501C2E"/>
    <w:rsid w:val="00501E32"/>
    <w:rsid w:val="00501EA0"/>
    <w:rsid w:val="00502269"/>
    <w:rsid w:val="00502BA0"/>
    <w:rsid w:val="00502CB9"/>
    <w:rsid w:val="00503047"/>
    <w:rsid w:val="0050359A"/>
    <w:rsid w:val="005037D2"/>
    <w:rsid w:val="00503A58"/>
    <w:rsid w:val="00503B96"/>
    <w:rsid w:val="00504208"/>
    <w:rsid w:val="0050461C"/>
    <w:rsid w:val="0050478A"/>
    <w:rsid w:val="005048F6"/>
    <w:rsid w:val="00504AF4"/>
    <w:rsid w:val="00504CBA"/>
    <w:rsid w:val="00504CBB"/>
    <w:rsid w:val="00504DFF"/>
    <w:rsid w:val="00505176"/>
    <w:rsid w:val="00505245"/>
    <w:rsid w:val="0050581A"/>
    <w:rsid w:val="00505AA0"/>
    <w:rsid w:val="00505B80"/>
    <w:rsid w:val="00506103"/>
    <w:rsid w:val="005061CB"/>
    <w:rsid w:val="00506202"/>
    <w:rsid w:val="00506908"/>
    <w:rsid w:val="00506990"/>
    <w:rsid w:val="00506B22"/>
    <w:rsid w:val="00506C1C"/>
    <w:rsid w:val="00506C7B"/>
    <w:rsid w:val="00506EDD"/>
    <w:rsid w:val="0050712D"/>
    <w:rsid w:val="005072E6"/>
    <w:rsid w:val="00507389"/>
    <w:rsid w:val="005073E6"/>
    <w:rsid w:val="005076CA"/>
    <w:rsid w:val="005077A4"/>
    <w:rsid w:val="005077E3"/>
    <w:rsid w:val="00507932"/>
    <w:rsid w:val="00507A4C"/>
    <w:rsid w:val="00507A8D"/>
    <w:rsid w:val="00507CCA"/>
    <w:rsid w:val="00507E2B"/>
    <w:rsid w:val="00507F3F"/>
    <w:rsid w:val="005101E6"/>
    <w:rsid w:val="00510391"/>
    <w:rsid w:val="00510408"/>
    <w:rsid w:val="005104A0"/>
    <w:rsid w:val="00510BD8"/>
    <w:rsid w:val="00510BEA"/>
    <w:rsid w:val="00510E24"/>
    <w:rsid w:val="0051101C"/>
    <w:rsid w:val="005111BB"/>
    <w:rsid w:val="0051173A"/>
    <w:rsid w:val="00511916"/>
    <w:rsid w:val="00511991"/>
    <w:rsid w:val="00511BEB"/>
    <w:rsid w:val="00511C0E"/>
    <w:rsid w:val="00511D11"/>
    <w:rsid w:val="00512069"/>
    <w:rsid w:val="0051214F"/>
    <w:rsid w:val="005122BE"/>
    <w:rsid w:val="00512522"/>
    <w:rsid w:val="00512816"/>
    <w:rsid w:val="0051296E"/>
    <w:rsid w:val="00512D33"/>
    <w:rsid w:val="00512D94"/>
    <w:rsid w:val="00513050"/>
    <w:rsid w:val="005130E2"/>
    <w:rsid w:val="0051315D"/>
    <w:rsid w:val="00513639"/>
    <w:rsid w:val="0051369B"/>
    <w:rsid w:val="00514085"/>
    <w:rsid w:val="0051409B"/>
    <w:rsid w:val="0051442A"/>
    <w:rsid w:val="00514C5D"/>
    <w:rsid w:val="00514D86"/>
    <w:rsid w:val="00514E3D"/>
    <w:rsid w:val="00514FB5"/>
    <w:rsid w:val="0051503C"/>
    <w:rsid w:val="0051532E"/>
    <w:rsid w:val="00515EF4"/>
    <w:rsid w:val="00515F1C"/>
    <w:rsid w:val="00516075"/>
    <w:rsid w:val="005160CC"/>
    <w:rsid w:val="00516196"/>
    <w:rsid w:val="00516440"/>
    <w:rsid w:val="005165A1"/>
    <w:rsid w:val="005166A4"/>
    <w:rsid w:val="00516BCC"/>
    <w:rsid w:val="00516BFC"/>
    <w:rsid w:val="00516CA7"/>
    <w:rsid w:val="00516D31"/>
    <w:rsid w:val="00516DBF"/>
    <w:rsid w:val="0051710C"/>
    <w:rsid w:val="0051714E"/>
    <w:rsid w:val="005171E7"/>
    <w:rsid w:val="0051727F"/>
    <w:rsid w:val="00517552"/>
    <w:rsid w:val="00517E30"/>
    <w:rsid w:val="0052005B"/>
    <w:rsid w:val="005200A5"/>
    <w:rsid w:val="005202DD"/>
    <w:rsid w:val="00520488"/>
    <w:rsid w:val="0052052A"/>
    <w:rsid w:val="005207CB"/>
    <w:rsid w:val="00520996"/>
    <w:rsid w:val="00520AB0"/>
    <w:rsid w:val="00520F11"/>
    <w:rsid w:val="005218CF"/>
    <w:rsid w:val="00521A5C"/>
    <w:rsid w:val="00522097"/>
    <w:rsid w:val="0052236B"/>
    <w:rsid w:val="00522B82"/>
    <w:rsid w:val="00522B86"/>
    <w:rsid w:val="00522D29"/>
    <w:rsid w:val="00522E0A"/>
    <w:rsid w:val="00522E0D"/>
    <w:rsid w:val="00522EC6"/>
    <w:rsid w:val="00522F3F"/>
    <w:rsid w:val="005230BD"/>
    <w:rsid w:val="005230EF"/>
    <w:rsid w:val="00523745"/>
    <w:rsid w:val="00523766"/>
    <w:rsid w:val="005238F7"/>
    <w:rsid w:val="005240D9"/>
    <w:rsid w:val="0052445D"/>
    <w:rsid w:val="00524529"/>
    <w:rsid w:val="005246A0"/>
    <w:rsid w:val="005246FC"/>
    <w:rsid w:val="00524819"/>
    <w:rsid w:val="00524B2A"/>
    <w:rsid w:val="00524DF6"/>
    <w:rsid w:val="005252A4"/>
    <w:rsid w:val="0052558F"/>
    <w:rsid w:val="00525741"/>
    <w:rsid w:val="00525BBC"/>
    <w:rsid w:val="00525CFF"/>
    <w:rsid w:val="00525D43"/>
    <w:rsid w:val="00525DF5"/>
    <w:rsid w:val="005260D5"/>
    <w:rsid w:val="00526BD1"/>
    <w:rsid w:val="00526FA5"/>
    <w:rsid w:val="00527C19"/>
    <w:rsid w:val="0053002E"/>
    <w:rsid w:val="00530397"/>
    <w:rsid w:val="005304EE"/>
    <w:rsid w:val="00530561"/>
    <w:rsid w:val="005306A3"/>
    <w:rsid w:val="005306CC"/>
    <w:rsid w:val="00530710"/>
    <w:rsid w:val="005309BA"/>
    <w:rsid w:val="00530BD3"/>
    <w:rsid w:val="00531418"/>
    <w:rsid w:val="00531512"/>
    <w:rsid w:val="005317A7"/>
    <w:rsid w:val="00531C27"/>
    <w:rsid w:val="00531CA8"/>
    <w:rsid w:val="00531E04"/>
    <w:rsid w:val="00532161"/>
    <w:rsid w:val="0053222C"/>
    <w:rsid w:val="005322A1"/>
    <w:rsid w:val="00532383"/>
    <w:rsid w:val="00532649"/>
    <w:rsid w:val="005328C9"/>
    <w:rsid w:val="00532A93"/>
    <w:rsid w:val="005337A1"/>
    <w:rsid w:val="00533B30"/>
    <w:rsid w:val="00533C8A"/>
    <w:rsid w:val="00533C91"/>
    <w:rsid w:val="00533CD5"/>
    <w:rsid w:val="00533FB3"/>
    <w:rsid w:val="00534575"/>
    <w:rsid w:val="0053474F"/>
    <w:rsid w:val="005347EF"/>
    <w:rsid w:val="0053481F"/>
    <w:rsid w:val="00534838"/>
    <w:rsid w:val="0053494B"/>
    <w:rsid w:val="00534A2E"/>
    <w:rsid w:val="00534B5D"/>
    <w:rsid w:val="00534C0D"/>
    <w:rsid w:val="00534C32"/>
    <w:rsid w:val="00534D3D"/>
    <w:rsid w:val="00534E58"/>
    <w:rsid w:val="00534FA0"/>
    <w:rsid w:val="005353B7"/>
    <w:rsid w:val="00535D70"/>
    <w:rsid w:val="00536106"/>
    <w:rsid w:val="0053610B"/>
    <w:rsid w:val="0053647D"/>
    <w:rsid w:val="00536498"/>
    <w:rsid w:val="005364D6"/>
    <w:rsid w:val="00536876"/>
    <w:rsid w:val="00536A20"/>
    <w:rsid w:val="00536EA0"/>
    <w:rsid w:val="00536F12"/>
    <w:rsid w:val="00537364"/>
    <w:rsid w:val="005379A6"/>
    <w:rsid w:val="005379B3"/>
    <w:rsid w:val="00537A27"/>
    <w:rsid w:val="00537E00"/>
    <w:rsid w:val="00540362"/>
    <w:rsid w:val="005405A6"/>
    <w:rsid w:val="00540831"/>
    <w:rsid w:val="0054084B"/>
    <w:rsid w:val="005408A8"/>
    <w:rsid w:val="00540B40"/>
    <w:rsid w:val="00541039"/>
    <w:rsid w:val="0054107B"/>
    <w:rsid w:val="005412E2"/>
    <w:rsid w:val="005412F1"/>
    <w:rsid w:val="0054139F"/>
    <w:rsid w:val="00541502"/>
    <w:rsid w:val="005417DB"/>
    <w:rsid w:val="00541EFB"/>
    <w:rsid w:val="0054246D"/>
    <w:rsid w:val="00542519"/>
    <w:rsid w:val="005426AC"/>
    <w:rsid w:val="005429C2"/>
    <w:rsid w:val="00542A4B"/>
    <w:rsid w:val="00542ACA"/>
    <w:rsid w:val="00542ADD"/>
    <w:rsid w:val="00542BF0"/>
    <w:rsid w:val="00542C8B"/>
    <w:rsid w:val="00543344"/>
    <w:rsid w:val="0054338F"/>
    <w:rsid w:val="00543576"/>
    <w:rsid w:val="00543F09"/>
    <w:rsid w:val="00543F4F"/>
    <w:rsid w:val="00544083"/>
    <w:rsid w:val="005441B8"/>
    <w:rsid w:val="00544344"/>
    <w:rsid w:val="0054451F"/>
    <w:rsid w:val="005445EF"/>
    <w:rsid w:val="00544638"/>
    <w:rsid w:val="00544A25"/>
    <w:rsid w:val="00544F1F"/>
    <w:rsid w:val="00544F3C"/>
    <w:rsid w:val="00544F43"/>
    <w:rsid w:val="005450CB"/>
    <w:rsid w:val="005452AF"/>
    <w:rsid w:val="00545516"/>
    <w:rsid w:val="00545613"/>
    <w:rsid w:val="005457BA"/>
    <w:rsid w:val="005459B3"/>
    <w:rsid w:val="00545AF5"/>
    <w:rsid w:val="00546443"/>
    <w:rsid w:val="00546954"/>
    <w:rsid w:val="0054697C"/>
    <w:rsid w:val="00546B3A"/>
    <w:rsid w:val="00546D59"/>
    <w:rsid w:val="00546DCC"/>
    <w:rsid w:val="0054715A"/>
    <w:rsid w:val="005475DB"/>
    <w:rsid w:val="0054776B"/>
    <w:rsid w:val="0054789C"/>
    <w:rsid w:val="005478EC"/>
    <w:rsid w:val="00547F73"/>
    <w:rsid w:val="00547F74"/>
    <w:rsid w:val="00550105"/>
    <w:rsid w:val="005501FB"/>
    <w:rsid w:val="005504B9"/>
    <w:rsid w:val="0055052E"/>
    <w:rsid w:val="00550BAD"/>
    <w:rsid w:val="00550E8D"/>
    <w:rsid w:val="00550F60"/>
    <w:rsid w:val="005510AA"/>
    <w:rsid w:val="005519F8"/>
    <w:rsid w:val="00551B5B"/>
    <w:rsid w:val="00551C32"/>
    <w:rsid w:val="00551E61"/>
    <w:rsid w:val="005521BC"/>
    <w:rsid w:val="005522BB"/>
    <w:rsid w:val="005523BA"/>
    <w:rsid w:val="00552BE8"/>
    <w:rsid w:val="00552DCE"/>
    <w:rsid w:val="005530B2"/>
    <w:rsid w:val="00553544"/>
    <w:rsid w:val="0055362D"/>
    <w:rsid w:val="00553665"/>
    <w:rsid w:val="00553AD5"/>
    <w:rsid w:val="00553BD5"/>
    <w:rsid w:val="005544F8"/>
    <w:rsid w:val="00554714"/>
    <w:rsid w:val="00554843"/>
    <w:rsid w:val="005549CD"/>
    <w:rsid w:val="00554A9A"/>
    <w:rsid w:val="00554C49"/>
    <w:rsid w:val="00554DB0"/>
    <w:rsid w:val="00555261"/>
    <w:rsid w:val="005555DB"/>
    <w:rsid w:val="005564A2"/>
    <w:rsid w:val="00556667"/>
    <w:rsid w:val="00556A4A"/>
    <w:rsid w:val="00556A67"/>
    <w:rsid w:val="00556C88"/>
    <w:rsid w:val="005570D9"/>
    <w:rsid w:val="005572B2"/>
    <w:rsid w:val="00557335"/>
    <w:rsid w:val="00557430"/>
    <w:rsid w:val="005575CE"/>
    <w:rsid w:val="0055762A"/>
    <w:rsid w:val="00557884"/>
    <w:rsid w:val="00557895"/>
    <w:rsid w:val="005578A7"/>
    <w:rsid w:val="00557948"/>
    <w:rsid w:val="00557A52"/>
    <w:rsid w:val="00557AE1"/>
    <w:rsid w:val="0056008B"/>
    <w:rsid w:val="0056008C"/>
    <w:rsid w:val="0056065D"/>
    <w:rsid w:val="005606F7"/>
    <w:rsid w:val="00560A05"/>
    <w:rsid w:val="00560C69"/>
    <w:rsid w:val="00560E14"/>
    <w:rsid w:val="00560F0D"/>
    <w:rsid w:val="00561028"/>
    <w:rsid w:val="005611E2"/>
    <w:rsid w:val="0056150E"/>
    <w:rsid w:val="0056158D"/>
    <w:rsid w:val="00561607"/>
    <w:rsid w:val="0056170E"/>
    <w:rsid w:val="00561D25"/>
    <w:rsid w:val="00561E6D"/>
    <w:rsid w:val="00561F1F"/>
    <w:rsid w:val="005621E2"/>
    <w:rsid w:val="005622FF"/>
    <w:rsid w:val="00562448"/>
    <w:rsid w:val="0056255F"/>
    <w:rsid w:val="00562656"/>
    <w:rsid w:val="005627F1"/>
    <w:rsid w:val="00562BF1"/>
    <w:rsid w:val="00562C25"/>
    <w:rsid w:val="00562D53"/>
    <w:rsid w:val="0056328D"/>
    <w:rsid w:val="0056333E"/>
    <w:rsid w:val="005633A8"/>
    <w:rsid w:val="005633FD"/>
    <w:rsid w:val="00563533"/>
    <w:rsid w:val="00563D5B"/>
    <w:rsid w:val="00563E0C"/>
    <w:rsid w:val="0056402F"/>
    <w:rsid w:val="005642C7"/>
    <w:rsid w:val="005644EF"/>
    <w:rsid w:val="00564546"/>
    <w:rsid w:val="00564614"/>
    <w:rsid w:val="005648FD"/>
    <w:rsid w:val="00564A19"/>
    <w:rsid w:val="00564E4A"/>
    <w:rsid w:val="005651BC"/>
    <w:rsid w:val="00565AB8"/>
    <w:rsid w:val="00565B05"/>
    <w:rsid w:val="00565EEF"/>
    <w:rsid w:val="00565F9C"/>
    <w:rsid w:val="0056600E"/>
    <w:rsid w:val="00566211"/>
    <w:rsid w:val="0056621A"/>
    <w:rsid w:val="0056621F"/>
    <w:rsid w:val="00566234"/>
    <w:rsid w:val="00566364"/>
    <w:rsid w:val="005663D6"/>
    <w:rsid w:val="00566609"/>
    <w:rsid w:val="00566639"/>
    <w:rsid w:val="0056688A"/>
    <w:rsid w:val="00566D76"/>
    <w:rsid w:val="00566F4F"/>
    <w:rsid w:val="0056728C"/>
    <w:rsid w:val="00567520"/>
    <w:rsid w:val="0056756C"/>
    <w:rsid w:val="0056768A"/>
    <w:rsid w:val="00567723"/>
    <w:rsid w:val="00567773"/>
    <w:rsid w:val="00567B60"/>
    <w:rsid w:val="00567C81"/>
    <w:rsid w:val="00567CAC"/>
    <w:rsid w:val="00567CEC"/>
    <w:rsid w:val="00570093"/>
    <w:rsid w:val="00570181"/>
    <w:rsid w:val="00570197"/>
    <w:rsid w:val="005701D5"/>
    <w:rsid w:val="00570397"/>
    <w:rsid w:val="005704CC"/>
    <w:rsid w:val="00570D93"/>
    <w:rsid w:val="00570E47"/>
    <w:rsid w:val="00571221"/>
    <w:rsid w:val="00571236"/>
    <w:rsid w:val="00571549"/>
    <w:rsid w:val="00571565"/>
    <w:rsid w:val="005717F4"/>
    <w:rsid w:val="0057183E"/>
    <w:rsid w:val="00571908"/>
    <w:rsid w:val="005719BC"/>
    <w:rsid w:val="00571FDF"/>
    <w:rsid w:val="00572165"/>
    <w:rsid w:val="00572227"/>
    <w:rsid w:val="00572355"/>
    <w:rsid w:val="005725A6"/>
    <w:rsid w:val="0057274A"/>
    <w:rsid w:val="005727D1"/>
    <w:rsid w:val="00572917"/>
    <w:rsid w:val="00572A68"/>
    <w:rsid w:val="00572B60"/>
    <w:rsid w:val="00572B65"/>
    <w:rsid w:val="00572BB4"/>
    <w:rsid w:val="005732B1"/>
    <w:rsid w:val="0057356D"/>
    <w:rsid w:val="00573740"/>
    <w:rsid w:val="0057381C"/>
    <w:rsid w:val="00573AA8"/>
    <w:rsid w:val="00573DB1"/>
    <w:rsid w:val="00573E26"/>
    <w:rsid w:val="005742C6"/>
    <w:rsid w:val="0057431F"/>
    <w:rsid w:val="005746EA"/>
    <w:rsid w:val="00574A7C"/>
    <w:rsid w:val="00574C72"/>
    <w:rsid w:val="005750C9"/>
    <w:rsid w:val="0057589D"/>
    <w:rsid w:val="00575A02"/>
    <w:rsid w:val="00575C1A"/>
    <w:rsid w:val="00576000"/>
    <w:rsid w:val="00576007"/>
    <w:rsid w:val="0057601C"/>
    <w:rsid w:val="00576265"/>
    <w:rsid w:val="005765E7"/>
    <w:rsid w:val="00576915"/>
    <w:rsid w:val="00576B18"/>
    <w:rsid w:val="00576C31"/>
    <w:rsid w:val="00577155"/>
    <w:rsid w:val="005771D3"/>
    <w:rsid w:val="005771E2"/>
    <w:rsid w:val="005771E8"/>
    <w:rsid w:val="0057720B"/>
    <w:rsid w:val="005775EA"/>
    <w:rsid w:val="0057787B"/>
    <w:rsid w:val="00577F79"/>
    <w:rsid w:val="0058030A"/>
    <w:rsid w:val="00580405"/>
    <w:rsid w:val="005805B8"/>
    <w:rsid w:val="005808FF"/>
    <w:rsid w:val="00580DC4"/>
    <w:rsid w:val="00580EBF"/>
    <w:rsid w:val="005813F8"/>
    <w:rsid w:val="005814F3"/>
    <w:rsid w:val="005817BC"/>
    <w:rsid w:val="005819A1"/>
    <w:rsid w:val="005822B5"/>
    <w:rsid w:val="00582314"/>
    <w:rsid w:val="005823D3"/>
    <w:rsid w:val="0058259F"/>
    <w:rsid w:val="005825F0"/>
    <w:rsid w:val="00582F40"/>
    <w:rsid w:val="005836E2"/>
    <w:rsid w:val="0058389C"/>
    <w:rsid w:val="00583DCA"/>
    <w:rsid w:val="00583FE0"/>
    <w:rsid w:val="005847B8"/>
    <w:rsid w:val="00584883"/>
    <w:rsid w:val="00584A34"/>
    <w:rsid w:val="00584F21"/>
    <w:rsid w:val="00584F48"/>
    <w:rsid w:val="00585082"/>
    <w:rsid w:val="00585345"/>
    <w:rsid w:val="00585579"/>
    <w:rsid w:val="00585AA4"/>
    <w:rsid w:val="00585B86"/>
    <w:rsid w:val="00585C65"/>
    <w:rsid w:val="00585D2F"/>
    <w:rsid w:val="0058626B"/>
    <w:rsid w:val="00586314"/>
    <w:rsid w:val="005866B3"/>
    <w:rsid w:val="00586911"/>
    <w:rsid w:val="00586963"/>
    <w:rsid w:val="00586C29"/>
    <w:rsid w:val="00586D45"/>
    <w:rsid w:val="00586D9C"/>
    <w:rsid w:val="00587154"/>
    <w:rsid w:val="00587273"/>
    <w:rsid w:val="005875B5"/>
    <w:rsid w:val="005877AB"/>
    <w:rsid w:val="005877DC"/>
    <w:rsid w:val="0058782C"/>
    <w:rsid w:val="00587964"/>
    <w:rsid w:val="0059006F"/>
    <w:rsid w:val="00590214"/>
    <w:rsid w:val="005904DF"/>
    <w:rsid w:val="005904EF"/>
    <w:rsid w:val="005907CA"/>
    <w:rsid w:val="00590927"/>
    <w:rsid w:val="00590D51"/>
    <w:rsid w:val="0059104C"/>
    <w:rsid w:val="00591ED1"/>
    <w:rsid w:val="00591F2D"/>
    <w:rsid w:val="0059201C"/>
    <w:rsid w:val="0059242E"/>
    <w:rsid w:val="0059250C"/>
    <w:rsid w:val="00592599"/>
    <w:rsid w:val="0059281D"/>
    <w:rsid w:val="005929AB"/>
    <w:rsid w:val="005929BB"/>
    <w:rsid w:val="00592DD1"/>
    <w:rsid w:val="00592F13"/>
    <w:rsid w:val="00592F36"/>
    <w:rsid w:val="005930A6"/>
    <w:rsid w:val="00593187"/>
    <w:rsid w:val="005932B7"/>
    <w:rsid w:val="0059355E"/>
    <w:rsid w:val="00593719"/>
    <w:rsid w:val="00593A4B"/>
    <w:rsid w:val="00593D18"/>
    <w:rsid w:val="00594060"/>
    <w:rsid w:val="00594425"/>
    <w:rsid w:val="00594500"/>
    <w:rsid w:val="00594702"/>
    <w:rsid w:val="00594A29"/>
    <w:rsid w:val="00594B1B"/>
    <w:rsid w:val="00594B4C"/>
    <w:rsid w:val="00594C58"/>
    <w:rsid w:val="00594F0E"/>
    <w:rsid w:val="00594F5D"/>
    <w:rsid w:val="0059504D"/>
    <w:rsid w:val="0059507E"/>
    <w:rsid w:val="0059525A"/>
    <w:rsid w:val="005953BF"/>
    <w:rsid w:val="005957B4"/>
    <w:rsid w:val="005958AB"/>
    <w:rsid w:val="005959C3"/>
    <w:rsid w:val="00596098"/>
    <w:rsid w:val="00596144"/>
    <w:rsid w:val="005963DE"/>
    <w:rsid w:val="005963FA"/>
    <w:rsid w:val="005964C9"/>
    <w:rsid w:val="005965CA"/>
    <w:rsid w:val="0059680B"/>
    <w:rsid w:val="00596A12"/>
    <w:rsid w:val="00596C0B"/>
    <w:rsid w:val="00596E22"/>
    <w:rsid w:val="00596FE3"/>
    <w:rsid w:val="00597111"/>
    <w:rsid w:val="00597372"/>
    <w:rsid w:val="005977AE"/>
    <w:rsid w:val="00597AF2"/>
    <w:rsid w:val="00597E22"/>
    <w:rsid w:val="00597E2C"/>
    <w:rsid w:val="005A0383"/>
    <w:rsid w:val="005A07FE"/>
    <w:rsid w:val="005A0ABC"/>
    <w:rsid w:val="005A0E94"/>
    <w:rsid w:val="005A0FA8"/>
    <w:rsid w:val="005A1092"/>
    <w:rsid w:val="005A10D2"/>
    <w:rsid w:val="005A114B"/>
    <w:rsid w:val="005A13C3"/>
    <w:rsid w:val="005A14AC"/>
    <w:rsid w:val="005A160A"/>
    <w:rsid w:val="005A1B80"/>
    <w:rsid w:val="005A1D1D"/>
    <w:rsid w:val="005A1DCF"/>
    <w:rsid w:val="005A208A"/>
    <w:rsid w:val="005A270A"/>
    <w:rsid w:val="005A27EC"/>
    <w:rsid w:val="005A2988"/>
    <w:rsid w:val="005A2D2A"/>
    <w:rsid w:val="005A2F37"/>
    <w:rsid w:val="005A2F7E"/>
    <w:rsid w:val="005A31EF"/>
    <w:rsid w:val="005A335F"/>
    <w:rsid w:val="005A3892"/>
    <w:rsid w:val="005A3C0F"/>
    <w:rsid w:val="005A3E83"/>
    <w:rsid w:val="005A41BA"/>
    <w:rsid w:val="005A436B"/>
    <w:rsid w:val="005A448F"/>
    <w:rsid w:val="005A44F6"/>
    <w:rsid w:val="005A4775"/>
    <w:rsid w:val="005A4A67"/>
    <w:rsid w:val="005A4CBC"/>
    <w:rsid w:val="005A4D31"/>
    <w:rsid w:val="005A4D83"/>
    <w:rsid w:val="005A4FB8"/>
    <w:rsid w:val="005A5B02"/>
    <w:rsid w:val="005A5EE4"/>
    <w:rsid w:val="005A6189"/>
    <w:rsid w:val="005A6E10"/>
    <w:rsid w:val="005A6F08"/>
    <w:rsid w:val="005A6F7D"/>
    <w:rsid w:val="005A718F"/>
    <w:rsid w:val="005A73B9"/>
    <w:rsid w:val="005A76E2"/>
    <w:rsid w:val="005A7725"/>
    <w:rsid w:val="005A7D1C"/>
    <w:rsid w:val="005A7D8C"/>
    <w:rsid w:val="005B013D"/>
    <w:rsid w:val="005B0175"/>
    <w:rsid w:val="005B0196"/>
    <w:rsid w:val="005B0AAC"/>
    <w:rsid w:val="005B0B4C"/>
    <w:rsid w:val="005B0FB1"/>
    <w:rsid w:val="005B1342"/>
    <w:rsid w:val="005B13E2"/>
    <w:rsid w:val="005B18CC"/>
    <w:rsid w:val="005B1936"/>
    <w:rsid w:val="005B1C06"/>
    <w:rsid w:val="005B208A"/>
    <w:rsid w:val="005B21BD"/>
    <w:rsid w:val="005B2A31"/>
    <w:rsid w:val="005B3012"/>
    <w:rsid w:val="005B3316"/>
    <w:rsid w:val="005B33E1"/>
    <w:rsid w:val="005B33E7"/>
    <w:rsid w:val="005B3509"/>
    <w:rsid w:val="005B369F"/>
    <w:rsid w:val="005B373B"/>
    <w:rsid w:val="005B37C4"/>
    <w:rsid w:val="005B37F0"/>
    <w:rsid w:val="005B3A01"/>
    <w:rsid w:val="005B3ADC"/>
    <w:rsid w:val="005B3B6B"/>
    <w:rsid w:val="005B3C5A"/>
    <w:rsid w:val="005B3C98"/>
    <w:rsid w:val="005B3E1A"/>
    <w:rsid w:val="005B3E9E"/>
    <w:rsid w:val="005B41F8"/>
    <w:rsid w:val="005B4265"/>
    <w:rsid w:val="005B4294"/>
    <w:rsid w:val="005B434B"/>
    <w:rsid w:val="005B451B"/>
    <w:rsid w:val="005B45DE"/>
    <w:rsid w:val="005B483A"/>
    <w:rsid w:val="005B487B"/>
    <w:rsid w:val="005B4883"/>
    <w:rsid w:val="005B49D2"/>
    <w:rsid w:val="005B4A44"/>
    <w:rsid w:val="005B4AB7"/>
    <w:rsid w:val="005B4AF2"/>
    <w:rsid w:val="005B4AF7"/>
    <w:rsid w:val="005B4C58"/>
    <w:rsid w:val="005B4CA2"/>
    <w:rsid w:val="005B4D4A"/>
    <w:rsid w:val="005B4FA2"/>
    <w:rsid w:val="005B51A8"/>
    <w:rsid w:val="005B57A8"/>
    <w:rsid w:val="005B5A6C"/>
    <w:rsid w:val="005B5BE1"/>
    <w:rsid w:val="005B5C67"/>
    <w:rsid w:val="005B5CC2"/>
    <w:rsid w:val="005B618F"/>
    <w:rsid w:val="005B61BB"/>
    <w:rsid w:val="005B6925"/>
    <w:rsid w:val="005B6929"/>
    <w:rsid w:val="005B6C64"/>
    <w:rsid w:val="005B6D35"/>
    <w:rsid w:val="005B6DCA"/>
    <w:rsid w:val="005B6E6C"/>
    <w:rsid w:val="005B6F7A"/>
    <w:rsid w:val="005B7282"/>
    <w:rsid w:val="005B7513"/>
    <w:rsid w:val="005B79B7"/>
    <w:rsid w:val="005B79C9"/>
    <w:rsid w:val="005B7C5B"/>
    <w:rsid w:val="005B7DC1"/>
    <w:rsid w:val="005B7DCF"/>
    <w:rsid w:val="005B7DDF"/>
    <w:rsid w:val="005C020B"/>
    <w:rsid w:val="005C0233"/>
    <w:rsid w:val="005C05CD"/>
    <w:rsid w:val="005C0A97"/>
    <w:rsid w:val="005C0B65"/>
    <w:rsid w:val="005C0C42"/>
    <w:rsid w:val="005C0F1E"/>
    <w:rsid w:val="005C10DC"/>
    <w:rsid w:val="005C1803"/>
    <w:rsid w:val="005C1E9B"/>
    <w:rsid w:val="005C218E"/>
    <w:rsid w:val="005C228E"/>
    <w:rsid w:val="005C2724"/>
    <w:rsid w:val="005C283C"/>
    <w:rsid w:val="005C2DC9"/>
    <w:rsid w:val="005C2DE1"/>
    <w:rsid w:val="005C2EDD"/>
    <w:rsid w:val="005C3200"/>
    <w:rsid w:val="005C322F"/>
    <w:rsid w:val="005C32CF"/>
    <w:rsid w:val="005C3775"/>
    <w:rsid w:val="005C38F8"/>
    <w:rsid w:val="005C3AF5"/>
    <w:rsid w:val="005C3CAA"/>
    <w:rsid w:val="005C3DC7"/>
    <w:rsid w:val="005C3E1A"/>
    <w:rsid w:val="005C3FE4"/>
    <w:rsid w:val="005C44D4"/>
    <w:rsid w:val="005C45BE"/>
    <w:rsid w:val="005C4603"/>
    <w:rsid w:val="005C4758"/>
    <w:rsid w:val="005C493B"/>
    <w:rsid w:val="005C4AB4"/>
    <w:rsid w:val="005C4ABE"/>
    <w:rsid w:val="005C4BD7"/>
    <w:rsid w:val="005C4BE8"/>
    <w:rsid w:val="005C4D37"/>
    <w:rsid w:val="005C4F77"/>
    <w:rsid w:val="005C5142"/>
    <w:rsid w:val="005C5739"/>
    <w:rsid w:val="005C589F"/>
    <w:rsid w:val="005C5B5F"/>
    <w:rsid w:val="005C5DFE"/>
    <w:rsid w:val="005C5EE3"/>
    <w:rsid w:val="005C60B4"/>
    <w:rsid w:val="005C61DA"/>
    <w:rsid w:val="005C6231"/>
    <w:rsid w:val="005C62B1"/>
    <w:rsid w:val="005C62C8"/>
    <w:rsid w:val="005C6311"/>
    <w:rsid w:val="005C6429"/>
    <w:rsid w:val="005C6503"/>
    <w:rsid w:val="005C6558"/>
    <w:rsid w:val="005C65DE"/>
    <w:rsid w:val="005C68A6"/>
    <w:rsid w:val="005C6B18"/>
    <w:rsid w:val="005C6BD7"/>
    <w:rsid w:val="005C6F7C"/>
    <w:rsid w:val="005C6FDE"/>
    <w:rsid w:val="005C7353"/>
    <w:rsid w:val="005C7442"/>
    <w:rsid w:val="005C757E"/>
    <w:rsid w:val="005C775E"/>
    <w:rsid w:val="005C7A61"/>
    <w:rsid w:val="005C7B53"/>
    <w:rsid w:val="005C7B8C"/>
    <w:rsid w:val="005D05D9"/>
    <w:rsid w:val="005D06C0"/>
    <w:rsid w:val="005D07A6"/>
    <w:rsid w:val="005D0BE2"/>
    <w:rsid w:val="005D0FF5"/>
    <w:rsid w:val="005D10BB"/>
    <w:rsid w:val="005D1293"/>
    <w:rsid w:val="005D13E6"/>
    <w:rsid w:val="005D144E"/>
    <w:rsid w:val="005D157B"/>
    <w:rsid w:val="005D1756"/>
    <w:rsid w:val="005D1811"/>
    <w:rsid w:val="005D194B"/>
    <w:rsid w:val="005D1C62"/>
    <w:rsid w:val="005D1D0E"/>
    <w:rsid w:val="005D1E30"/>
    <w:rsid w:val="005D1EC0"/>
    <w:rsid w:val="005D1F8C"/>
    <w:rsid w:val="005D1FC3"/>
    <w:rsid w:val="005D2098"/>
    <w:rsid w:val="005D23D2"/>
    <w:rsid w:val="005D2660"/>
    <w:rsid w:val="005D28F0"/>
    <w:rsid w:val="005D294A"/>
    <w:rsid w:val="005D2A25"/>
    <w:rsid w:val="005D2A3B"/>
    <w:rsid w:val="005D2A6F"/>
    <w:rsid w:val="005D2B6B"/>
    <w:rsid w:val="005D2B83"/>
    <w:rsid w:val="005D2B8D"/>
    <w:rsid w:val="005D2BD3"/>
    <w:rsid w:val="005D2EB0"/>
    <w:rsid w:val="005D319B"/>
    <w:rsid w:val="005D34CB"/>
    <w:rsid w:val="005D36C7"/>
    <w:rsid w:val="005D36DC"/>
    <w:rsid w:val="005D383B"/>
    <w:rsid w:val="005D3887"/>
    <w:rsid w:val="005D38BC"/>
    <w:rsid w:val="005D39A1"/>
    <w:rsid w:val="005D3DC4"/>
    <w:rsid w:val="005D3F14"/>
    <w:rsid w:val="005D4693"/>
    <w:rsid w:val="005D47C7"/>
    <w:rsid w:val="005D4B0E"/>
    <w:rsid w:val="005D4DE3"/>
    <w:rsid w:val="005D5A2F"/>
    <w:rsid w:val="005D5C6C"/>
    <w:rsid w:val="005D5E00"/>
    <w:rsid w:val="005D5E7E"/>
    <w:rsid w:val="005D5FD3"/>
    <w:rsid w:val="005D6202"/>
    <w:rsid w:val="005D6C69"/>
    <w:rsid w:val="005D6DD4"/>
    <w:rsid w:val="005D6ECE"/>
    <w:rsid w:val="005D6FEA"/>
    <w:rsid w:val="005D720A"/>
    <w:rsid w:val="005D720B"/>
    <w:rsid w:val="005D7278"/>
    <w:rsid w:val="005D7612"/>
    <w:rsid w:val="005D7731"/>
    <w:rsid w:val="005D7806"/>
    <w:rsid w:val="005D78F0"/>
    <w:rsid w:val="005D7947"/>
    <w:rsid w:val="005D7AB1"/>
    <w:rsid w:val="005D7C7E"/>
    <w:rsid w:val="005D7D53"/>
    <w:rsid w:val="005E00D5"/>
    <w:rsid w:val="005E0215"/>
    <w:rsid w:val="005E023D"/>
    <w:rsid w:val="005E0EE6"/>
    <w:rsid w:val="005E0F92"/>
    <w:rsid w:val="005E1195"/>
    <w:rsid w:val="005E125E"/>
    <w:rsid w:val="005E135D"/>
    <w:rsid w:val="005E1363"/>
    <w:rsid w:val="005E160B"/>
    <w:rsid w:val="005E16E9"/>
    <w:rsid w:val="005E1734"/>
    <w:rsid w:val="005E1743"/>
    <w:rsid w:val="005E18EE"/>
    <w:rsid w:val="005E1CE7"/>
    <w:rsid w:val="005E206E"/>
    <w:rsid w:val="005E21CF"/>
    <w:rsid w:val="005E27AA"/>
    <w:rsid w:val="005E27B0"/>
    <w:rsid w:val="005E2ABF"/>
    <w:rsid w:val="005E2D44"/>
    <w:rsid w:val="005E31BB"/>
    <w:rsid w:val="005E342A"/>
    <w:rsid w:val="005E35FD"/>
    <w:rsid w:val="005E376C"/>
    <w:rsid w:val="005E38D0"/>
    <w:rsid w:val="005E3BC0"/>
    <w:rsid w:val="005E3C47"/>
    <w:rsid w:val="005E3D3B"/>
    <w:rsid w:val="005E3DD8"/>
    <w:rsid w:val="005E3F4F"/>
    <w:rsid w:val="005E43DA"/>
    <w:rsid w:val="005E4861"/>
    <w:rsid w:val="005E4B99"/>
    <w:rsid w:val="005E4DD8"/>
    <w:rsid w:val="005E50DF"/>
    <w:rsid w:val="005E521C"/>
    <w:rsid w:val="005E556E"/>
    <w:rsid w:val="005E5593"/>
    <w:rsid w:val="005E59B8"/>
    <w:rsid w:val="005E5B1E"/>
    <w:rsid w:val="005E5CD6"/>
    <w:rsid w:val="005E6018"/>
    <w:rsid w:val="005E62D5"/>
    <w:rsid w:val="005E65BD"/>
    <w:rsid w:val="005E691E"/>
    <w:rsid w:val="005E69AB"/>
    <w:rsid w:val="005E6D6D"/>
    <w:rsid w:val="005E6F0E"/>
    <w:rsid w:val="005E6F71"/>
    <w:rsid w:val="005E7030"/>
    <w:rsid w:val="005E70B4"/>
    <w:rsid w:val="005E725B"/>
    <w:rsid w:val="005E7446"/>
    <w:rsid w:val="005E7593"/>
    <w:rsid w:val="005E774B"/>
    <w:rsid w:val="005E77A8"/>
    <w:rsid w:val="005E7B8D"/>
    <w:rsid w:val="005E7BA1"/>
    <w:rsid w:val="005E7E15"/>
    <w:rsid w:val="005E7E9E"/>
    <w:rsid w:val="005F01E2"/>
    <w:rsid w:val="005F0600"/>
    <w:rsid w:val="005F07E4"/>
    <w:rsid w:val="005F0820"/>
    <w:rsid w:val="005F08D9"/>
    <w:rsid w:val="005F0D7D"/>
    <w:rsid w:val="005F0F1E"/>
    <w:rsid w:val="005F1001"/>
    <w:rsid w:val="005F10B9"/>
    <w:rsid w:val="005F113E"/>
    <w:rsid w:val="005F1217"/>
    <w:rsid w:val="005F137A"/>
    <w:rsid w:val="005F17E3"/>
    <w:rsid w:val="005F195A"/>
    <w:rsid w:val="005F19B0"/>
    <w:rsid w:val="005F1CCB"/>
    <w:rsid w:val="005F1F18"/>
    <w:rsid w:val="005F222E"/>
    <w:rsid w:val="005F226F"/>
    <w:rsid w:val="005F230C"/>
    <w:rsid w:val="005F238C"/>
    <w:rsid w:val="005F2A41"/>
    <w:rsid w:val="005F2A7B"/>
    <w:rsid w:val="005F2A91"/>
    <w:rsid w:val="005F2EBB"/>
    <w:rsid w:val="005F330E"/>
    <w:rsid w:val="005F34FF"/>
    <w:rsid w:val="005F35EB"/>
    <w:rsid w:val="005F36CB"/>
    <w:rsid w:val="005F3A0B"/>
    <w:rsid w:val="005F3A26"/>
    <w:rsid w:val="005F3C36"/>
    <w:rsid w:val="005F3D75"/>
    <w:rsid w:val="005F3FC5"/>
    <w:rsid w:val="005F435B"/>
    <w:rsid w:val="005F480A"/>
    <w:rsid w:val="005F4BD1"/>
    <w:rsid w:val="005F4CF6"/>
    <w:rsid w:val="005F4F39"/>
    <w:rsid w:val="005F5137"/>
    <w:rsid w:val="005F5253"/>
    <w:rsid w:val="005F5388"/>
    <w:rsid w:val="005F586C"/>
    <w:rsid w:val="005F5874"/>
    <w:rsid w:val="005F5CE0"/>
    <w:rsid w:val="005F5D2C"/>
    <w:rsid w:val="005F5F47"/>
    <w:rsid w:val="005F60B0"/>
    <w:rsid w:val="005F6120"/>
    <w:rsid w:val="005F622C"/>
    <w:rsid w:val="005F6CC8"/>
    <w:rsid w:val="005F6DAB"/>
    <w:rsid w:val="005F702A"/>
    <w:rsid w:val="005F721C"/>
    <w:rsid w:val="005F72AF"/>
    <w:rsid w:val="005F7656"/>
    <w:rsid w:val="005F76D9"/>
    <w:rsid w:val="005F7775"/>
    <w:rsid w:val="00600064"/>
    <w:rsid w:val="00600131"/>
    <w:rsid w:val="006008ED"/>
    <w:rsid w:val="0060098A"/>
    <w:rsid w:val="00600A25"/>
    <w:rsid w:val="00600A92"/>
    <w:rsid w:val="00600CFE"/>
    <w:rsid w:val="00600E65"/>
    <w:rsid w:val="006011A6"/>
    <w:rsid w:val="006011AA"/>
    <w:rsid w:val="00601399"/>
    <w:rsid w:val="006015E2"/>
    <w:rsid w:val="00601644"/>
    <w:rsid w:val="006018A6"/>
    <w:rsid w:val="006019A9"/>
    <w:rsid w:val="00601F46"/>
    <w:rsid w:val="00601FCF"/>
    <w:rsid w:val="0060203B"/>
    <w:rsid w:val="006020E6"/>
    <w:rsid w:val="006021DB"/>
    <w:rsid w:val="006022A4"/>
    <w:rsid w:val="0060242B"/>
    <w:rsid w:val="0060286F"/>
    <w:rsid w:val="006029E7"/>
    <w:rsid w:val="00602CBD"/>
    <w:rsid w:val="00602CEC"/>
    <w:rsid w:val="00602DC6"/>
    <w:rsid w:val="00602E56"/>
    <w:rsid w:val="00602F06"/>
    <w:rsid w:val="00602F5E"/>
    <w:rsid w:val="00603048"/>
    <w:rsid w:val="00603058"/>
    <w:rsid w:val="00603075"/>
    <w:rsid w:val="006032A1"/>
    <w:rsid w:val="0060346B"/>
    <w:rsid w:val="006036D8"/>
    <w:rsid w:val="00603811"/>
    <w:rsid w:val="0060419B"/>
    <w:rsid w:val="006045B4"/>
    <w:rsid w:val="00604628"/>
    <w:rsid w:val="0060497A"/>
    <w:rsid w:val="00604AAC"/>
    <w:rsid w:val="00604B6F"/>
    <w:rsid w:val="00604CD3"/>
    <w:rsid w:val="00604F56"/>
    <w:rsid w:val="0060577C"/>
    <w:rsid w:val="00605956"/>
    <w:rsid w:val="00605967"/>
    <w:rsid w:val="00605B42"/>
    <w:rsid w:val="00605E7B"/>
    <w:rsid w:val="00605EE7"/>
    <w:rsid w:val="00606EBD"/>
    <w:rsid w:val="00606EFD"/>
    <w:rsid w:val="0060713B"/>
    <w:rsid w:val="006072BF"/>
    <w:rsid w:val="00607487"/>
    <w:rsid w:val="00607576"/>
    <w:rsid w:val="00607B17"/>
    <w:rsid w:val="00607E09"/>
    <w:rsid w:val="00607F8E"/>
    <w:rsid w:val="006102AD"/>
    <w:rsid w:val="006103E5"/>
    <w:rsid w:val="006104C1"/>
    <w:rsid w:val="00610604"/>
    <w:rsid w:val="00610794"/>
    <w:rsid w:val="00610B67"/>
    <w:rsid w:val="00610FE6"/>
    <w:rsid w:val="00611254"/>
    <w:rsid w:val="006113BE"/>
    <w:rsid w:val="00611B17"/>
    <w:rsid w:val="00611D99"/>
    <w:rsid w:val="00611EE3"/>
    <w:rsid w:val="006123B3"/>
    <w:rsid w:val="006124A3"/>
    <w:rsid w:val="006125BF"/>
    <w:rsid w:val="006125E7"/>
    <w:rsid w:val="0061267F"/>
    <w:rsid w:val="006129C5"/>
    <w:rsid w:val="00612B9D"/>
    <w:rsid w:val="00612EBF"/>
    <w:rsid w:val="0061314C"/>
    <w:rsid w:val="00613391"/>
    <w:rsid w:val="006133FE"/>
    <w:rsid w:val="006134DE"/>
    <w:rsid w:val="006137D7"/>
    <w:rsid w:val="0061396F"/>
    <w:rsid w:val="00613999"/>
    <w:rsid w:val="00613B70"/>
    <w:rsid w:val="00613CEE"/>
    <w:rsid w:val="00613DDD"/>
    <w:rsid w:val="00613F57"/>
    <w:rsid w:val="006141BC"/>
    <w:rsid w:val="006145AF"/>
    <w:rsid w:val="00614845"/>
    <w:rsid w:val="00614858"/>
    <w:rsid w:val="0061497C"/>
    <w:rsid w:val="006151E0"/>
    <w:rsid w:val="006153BA"/>
    <w:rsid w:val="006158EF"/>
    <w:rsid w:val="0061591F"/>
    <w:rsid w:val="00615929"/>
    <w:rsid w:val="00615FE2"/>
    <w:rsid w:val="006166AD"/>
    <w:rsid w:val="00616729"/>
    <w:rsid w:val="00616850"/>
    <w:rsid w:val="006169B1"/>
    <w:rsid w:val="00616A2B"/>
    <w:rsid w:val="00616AE4"/>
    <w:rsid w:val="00616BF7"/>
    <w:rsid w:val="00616D8C"/>
    <w:rsid w:val="00616E7B"/>
    <w:rsid w:val="00616F40"/>
    <w:rsid w:val="0061713E"/>
    <w:rsid w:val="006171FF"/>
    <w:rsid w:val="0061727F"/>
    <w:rsid w:val="0061730F"/>
    <w:rsid w:val="0061760C"/>
    <w:rsid w:val="0061776F"/>
    <w:rsid w:val="006179B5"/>
    <w:rsid w:val="00617B2B"/>
    <w:rsid w:val="00617D52"/>
    <w:rsid w:val="00617EEC"/>
    <w:rsid w:val="00620172"/>
    <w:rsid w:val="006201B3"/>
    <w:rsid w:val="0062022B"/>
    <w:rsid w:val="00620590"/>
    <w:rsid w:val="0062092D"/>
    <w:rsid w:val="00620CA1"/>
    <w:rsid w:val="00620EAA"/>
    <w:rsid w:val="00621082"/>
    <w:rsid w:val="006216E6"/>
    <w:rsid w:val="006217C5"/>
    <w:rsid w:val="00621968"/>
    <w:rsid w:val="006219FC"/>
    <w:rsid w:val="00621AB8"/>
    <w:rsid w:val="00621CA3"/>
    <w:rsid w:val="00621D2E"/>
    <w:rsid w:val="00622860"/>
    <w:rsid w:val="00622870"/>
    <w:rsid w:val="0062297C"/>
    <w:rsid w:val="00622A3C"/>
    <w:rsid w:val="00623242"/>
    <w:rsid w:val="006232D7"/>
    <w:rsid w:val="00623862"/>
    <w:rsid w:val="00623A31"/>
    <w:rsid w:val="00623D7F"/>
    <w:rsid w:val="00623E93"/>
    <w:rsid w:val="00624024"/>
    <w:rsid w:val="006249BA"/>
    <w:rsid w:val="00624AFF"/>
    <w:rsid w:val="00624D9B"/>
    <w:rsid w:val="006250D3"/>
    <w:rsid w:val="00625199"/>
    <w:rsid w:val="006251AE"/>
    <w:rsid w:val="00625775"/>
    <w:rsid w:val="00625B30"/>
    <w:rsid w:val="00625B6F"/>
    <w:rsid w:val="00625BA7"/>
    <w:rsid w:val="00625D36"/>
    <w:rsid w:val="006263AA"/>
    <w:rsid w:val="006264D1"/>
    <w:rsid w:val="00626677"/>
    <w:rsid w:val="0062667F"/>
    <w:rsid w:val="006266F0"/>
    <w:rsid w:val="006269C3"/>
    <w:rsid w:val="00626A74"/>
    <w:rsid w:val="00626B5E"/>
    <w:rsid w:val="00626CE8"/>
    <w:rsid w:val="00626D80"/>
    <w:rsid w:val="00626F36"/>
    <w:rsid w:val="006278F7"/>
    <w:rsid w:val="00630224"/>
    <w:rsid w:val="00630321"/>
    <w:rsid w:val="0063037A"/>
    <w:rsid w:val="006306E6"/>
    <w:rsid w:val="0063095A"/>
    <w:rsid w:val="00630DE6"/>
    <w:rsid w:val="00630E06"/>
    <w:rsid w:val="006310A8"/>
    <w:rsid w:val="00631466"/>
    <w:rsid w:val="00631505"/>
    <w:rsid w:val="00631551"/>
    <w:rsid w:val="0063182E"/>
    <w:rsid w:val="00631997"/>
    <w:rsid w:val="00631AC2"/>
    <w:rsid w:val="00631B87"/>
    <w:rsid w:val="00631D0C"/>
    <w:rsid w:val="00631D88"/>
    <w:rsid w:val="00631D91"/>
    <w:rsid w:val="0063284D"/>
    <w:rsid w:val="00632CBF"/>
    <w:rsid w:val="0063348F"/>
    <w:rsid w:val="0063364F"/>
    <w:rsid w:val="006336B1"/>
    <w:rsid w:val="00633BB3"/>
    <w:rsid w:val="00633EEE"/>
    <w:rsid w:val="006340BE"/>
    <w:rsid w:val="00634573"/>
    <w:rsid w:val="00634AEB"/>
    <w:rsid w:val="006350B0"/>
    <w:rsid w:val="0063518C"/>
    <w:rsid w:val="00635392"/>
    <w:rsid w:val="006354EF"/>
    <w:rsid w:val="0063560C"/>
    <w:rsid w:val="006359FA"/>
    <w:rsid w:val="00635E57"/>
    <w:rsid w:val="0063619E"/>
    <w:rsid w:val="006365DF"/>
    <w:rsid w:val="006370CF"/>
    <w:rsid w:val="006373DC"/>
    <w:rsid w:val="006377C3"/>
    <w:rsid w:val="006378F3"/>
    <w:rsid w:val="00637BC8"/>
    <w:rsid w:val="00637D42"/>
    <w:rsid w:val="00637D68"/>
    <w:rsid w:val="00637E23"/>
    <w:rsid w:val="006401FC"/>
    <w:rsid w:val="006402A5"/>
    <w:rsid w:val="006402BD"/>
    <w:rsid w:val="00640B03"/>
    <w:rsid w:val="00641036"/>
    <w:rsid w:val="00641139"/>
    <w:rsid w:val="00641776"/>
    <w:rsid w:val="00641C8F"/>
    <w:rsid w:val="00641DB0"/>
    <w:rsid w:val="006427F3"/>
    <w:rsid w:val="006428A4"/>
    <w:rsid w:val="00642940"/>
    <w:rsid w:val="00642E8E"/>
    <w:rsid w:val="0064370B"/>
    <w:rsid w:val="00644393"/>
    <w:rsid w:val="006443D3"/>
    <w:rsid w:val="00644475"/>
    <w:rsid w:val="006446F6"/>
    <w:rsid w:val="00644954"/>
    <w:rsid w:val="00644C77"/>
    <w:rsid w:val="0064568E"/>
    <w:rsid w:val="006457BD"/>
    <w:rsid w:val="00645863"/>
    <w:rsid w:val="0064592D"/>
    <w:rsid w:val="00645AEE"/>
    <w:rsid w:val="00645CC9"/>
    <w:rsid w:val="00645DCD"/>
    <w:rsid w:val="00645E00"/>
    <w:rsid w:val="006462CC"/>
    <w:rsid w:val="00646540"/>
    <w:rsid w:val="006466DD"/>
    <w:rsid w:val="00646777"/>
    <w:rsid w:val="00646D44"/>
    <w:rsid w:val="00646DF7"/>
    <w:rsid w:val="00646ECB"/>
    <w:rsid w:val="006470AA"/>
    <w:rsid w:val="00647213"/>
    <w:rsid w:val="006472D6"/>
    <w:rsid w:val="006476DF"/>
    <w:rsid w:val="00647838"/>
    <w:rsid w:val="00647A8B"/>
    <w:rsid w:val="00647AAF"/>
    <w:rsid w:val="006501DB"/>
    <w:rsid w:val="006501EF"/>
    <w:rsid w:val="006507C4"/>
    <w:rsid w:val="00650850"/>
    <w:rsid w:val="00650A05"/>
    <w:rsid w:val="00650C2F"/>
    <w:rsid w:val="00650CB3"/>
    <w:rsid w:val="00650E71"/>
    <w:rsid w:val="00651097"/>
    <w:rsid w:val="00651143"/>
    <w:rsid w:val="006513BD"/>
    <w:rsid w:val="00651AA4"/>
    <w:rsid w:val="00651BE8"/>
    <w:rsid w:val="00651E0D"/>
    <w:rsid w:val="006520A7"/>
    <w:rsid w:val="00652490"/>
    <w:rsid w:val="006524D6"/>
    <w:rsid w:val="00652652"/>
    <w:rsid w:val="00652729"/>
    <w:rsid w:val="006527B8"/>
    <w:rsid w:val="00652B3A"/>
    <w:rsid w:val="00653096"/>
    <w:rsid w:val="00653EFC"/>
    <w:rsid w:val="006540C8"/>
    <w:rsid w:val="0065442B"/>
    <w:rsid w:val="006546D7"/>
    <w:rsid w:val="006548BD"/>
    <w:rsid w:val="00654FD6"/>
    <w:rsid w:val="006550B3"/>
    <w:rsid w:val="00655864"/>
    <w:rsid w:val="00655DD0"/>
    <w:rsid w:val="00655EFA"/>
    <w:rsid w:val="00655F75"/>
    <w:rsid w:val="0065604D"/>
    <w:rsid w:val="00656636"/>
    <w:rsid w:val="006568C6"/>
    <w:rsid w:val="00656B59"/>
    <w:rsid w:val="00656EF3"/>
    <w:rsid w:val="006571E3"/>
    <w:rsid w:val="00657251"/>
    <w:rsid w:val="0065759B"/>
    <w:rsid w:val="006579B1"/>
    <w:rsid w:val="00657BF2"/>
    <w:rsid w:val="00657EE2"/>
    <w:rsid w:val="00660578"/>
    <w:rsid w:val="006605CB"/>
    <w:rsid w:val="0066062D"/>
    <w:rsid w:val="00660B2A"/>
    <w:rsid w:val="00660BCB"/>
    <w:rsid w:val="00660D85"/>
    <w:rsid w:val="006615B6"/>
    <w:rsid w:val="00661BB4"/>
    <w:rsid w:val="00661D0F"/>
    <w:rsid w:val="00661D3A"/>
    <w:rsid w:val="00661D42"/>
    <w:rsid w:val="00661E28"/>
    <w:rsid w:val="00661EB7"/>
    <w:rsid w:val="00662308"/>
    <w:rsid w:val="00662364"/>
    <w:rsid w:val="00662A6E"/>
    <w:rsid w:val="00662B4A"/>
    <w:rsid w:val="00662B50"/>
    <w:rsid w:val="00663099"/>
    <w:rsid w:val="006631BF"/>
    <w:rsid w:val="0066327E"/>
    <w:rsid w:val="00663576"/>
    <w:rsid w:val="006636F8"/>
    <w:rsid w:val="0066378E"/>
    <w:rsid w:val="006638AE"/>
    <w:rsid w:val="006638F2"/>
    <w:rsid w:val="00663CDB"/>
    <w:rsid w:val="00663F70"/>
    <w:rsid w:val="00663F7D"/>
    <w:rsid w:val="0066436A"/>
    <w:rsid w:val="006644A7"/>
    <w:rsid w:val="00664571"/>
    <w:rsid w:val="00664573"/>
    <w:rsid w:val="006645FA"/>
    <w:rsid w:val="006645FD"/>
    <w:rsid w:val="006646E0"/>
    <w:rsid w:val="0066482D"/>
    <w:rsid w:val="00664866"/>
    <w:rsid w:val="00664CAB"/>
    <w:rsid w:val="00664E11"/>
    <w:rsid w:val="00664F2C"/>
    <w:rsid w:val="006652AD"/>
    <w:rsid w:val="00665603"/>
    <w:rsid w:val="00665941"/>
    <w:rsid w:val="00665C7E"/>
    <w:rsid w:val="00665DCB"/>
    <w:rsid w:val="00665EB5"/>
    <w:rsid w:val="006660F6"/>
    <w:rsid w:val="006662F9"/>
    <w:rsid w:val="0066635A"/>
    <w:rsid w:val="006669D8"/>
    <w:rsid w:val="00666AAA"/>
    <w:rsid w:val="00666C81"/>
    <w:rsid w:val="00666D7F"/>
    <w:rsid w:val="00666FAD"/>
    <w:rsid w:val="00667129"/>
    <w:rsid w:val="006675AA"/>
    <w:rsid w:val="00667715"/>
    <w:rsid w:val="0066788D"/>
    <w:rsid w:val="00670349"/>
    <w:rsid w:val="00670477"/>
    <w:rsid w:val="0067047E"/>
    <w:rsid w:val="00670492"/>
    <w:rsid w:val="00670D6C"/>
    <w:rsid w:val="006715FB"/>
    <w:rsid w:val="006716D1"/>
    <w:rsid w:val="00671CFF"/>
    <w:rsid w:val="00671D42"/>
    <w:rsid w:val="00671F06"/>
    <w:rsid w:val="00671FE5"/>
    <w:rsid w:val="0067239C"/>
    <w:rsid w:val="00672575"/>
    <w:rsid w:val="0067286E"/>
    <w:rsid w:val="00672A05"/>
    <w:rsid w:val="00672A67"/>
    <w:rsid w:val="00672AB3"/>
    <w:rsid w:val="00672ABE"/>
    <w:rsid w:val="00672E34"/>
    <w:rsid w:val="0067309D"/>
    <w:rsid w:val="0067319E"/>
    <w:rsid w:val="006732A1"/>
    <w:rsid w:val="006733D7"/>
    <w:rsid w:val="0067365C"/>
    <w:rsid w:val="0067366B"/>
    <w:rsid w:val="00673675"/>
    <w:rsid w:val="00673A29"/>
    <w:rsid w:val="00673D52"/>
    <w:rsid w:val="00673ECF"/>
    <w:rsid w:val="00674004"/>
    <w:rsid w:val="00674940"/>
    <w:rsid w:val="00674AA5"/>
    <w:rsid w:val="00674D09"/>
    <w:rsid w:val="00674EBB"/>
    <w:rsid w:val="00675217"/>
    <w:rsid w:val="006754AF"/>
    <w:rsid w:val="0067553F"/>
    <w:rsid w:val="00675DFC"/>
    <w:rsid w:val="00675ECC"/>
    <w:rsid w:val="00675F91"/>
    <w:rsid w:val="0067601C"/>
    <w:rsid w:val="0067605C"/>
    <w:rsid w:val="006760EC"/>
    <w:rsid w:val="00676106"/>
    <w:rsid w:val="00676129"/>
    <w:rsid w:val="00676262"/>
    <w:rsid w:val="00676468"/>
    <w:rsid w:val="006766F1"/>
    <w:rsid w:val="00676910"/>
    <w:rsid w:val="00676AA2"/>
    <w:rsid w:val="00676E0D"/>
    <w:rsid w:val="0067711E"/>
    <w:rsid w:val="00677429"/>
    <w:rsid w:val="006774F9"/>
    <w:rsid w:val="00677A90"/>
    <w:rsid w:val="00677AFD"/>
    <w:rsid w:val="00677D54"/>
    <w:rsid w:val="006804C8"/>
    <w:rsid w:val="0068067C"/>
    <w:rsid w:val="006806DB"/>
    <w:rsid w:val="00680A39"/>
    <w:rsid w:val="00680B3A"/>
    <w:rsid w:val="00680B7F"/>
    <w:rsid w:val="00680ECF"/>
    <w:rsid w:val="00680FE6"/>
    <w:rsid w:val="0068121B"/>
    <w:rsid w:val="0068132D"/>
    <w:rsid w:val="006813C8"/>
    <w:rsid w:val="00681619"/>
    <w:rsid w:val="006817F2"/>
    <w:rsid w:val="00681BFA"/>
    <w:rsid w:val="00681D49"/>
    <w:rsid w:val="0068239F"/>
    <w:rsid w:val="00682526"/>
    <w:rsid w:val="00682772"/>
    <w:rsid w:val="006827F0"/>
    <w:rsid w:val="00682BB4"/>
    <w:rsid w:val="00682C48"/>
    <w:rsid w:val="00682D94"/>
    <w:rsid w:val="00682E82"/>
    <w:rsid w:val="00683172"/>
    <w:rsid w:val="006832A9"/>
    <w:rsid w:val="00683337"/>
    <w:rsid w:val="00683AA1"/>
    <w:rsid w:val="00683BE0"/>
    <w:rsid w:val="00683DD9"/>
    <w:rsid w:val="00683F77"/>
    <w:rsid w:val="00683F89"/>
    <w:rsid w:val="0068447B"/>
    <w:rsid w:val="006845D5"/>
    <w:rsid w:val="0068464F"/>
    <w:rsid w:val="00684D7F"/>
    <w:rsid w:val="00685156"/>
    <w:rsid w:val="0068533C"/>
    <w:rsid w:val="0068541E"/>
    <w:rsid w:val="00685989"/>
    <w:rsid w:val="00685BB5"/>
    <w:rsid w:val="00685BC6"/>
    <w:rsid w:val="00685C02"/>
    <w:rsid w:val="00685C2B"/>
    <w:rsid w:val="00685C80"/>
    <w:rsid w:val="00686049"/>
    <w:rsid w:val="006863AE"/>
    <w:rsid w:val="00686422"/>
    <w:rsid w:val="00686928"/>
    <w:rsid w:val="00686A33"/>
    <w:rsid w:val="00686E6B"/>
    <w:rsid w:val="00686E87"/>
    <w:rsid w:val="00686F64"/>
    <w:rsid w:val="0068704E"/>
    <w:rsid w:val="0068707A"/>
    <w:rsid w:val="00687337"/>
    <w:rsid w:val="006873D1"/>
    <w:rsid w:val="006874EE"/>
    <w:rsid w:val="006877BF"/>
    <w:rsid w:val="00687E1F"/>
    <w:rsid w:val="006902C7"/>
    <w:rsid w:val="00690320"/>
    <w:rsid w:val="00690805"/>
    <w:rsid w:val="00690B56"/>
    <w:rsid w:val="00690D1F"/>
    <w:rsid w:val="00690D23"/>
    <w:rsid w:val="00690D76"/>
    <w:rsid w:val="00690F2C"/>
    <w:rsid w:val="0069164C"/>
    <w:rsid w:val="006916F0"/>
    <w:rsid w:val="00691859"/>
    <w:rsid w:val="00691A17"/>
    <w:rsid w:val="00691AE8"/>
    <w:rsid w:val="00691D1E"/>
    <w:rsid w:val="00691FC7"/>
    <w:rsid w:val="00692048"/>
    <w:rsid w:val="00692071"/>
    <w:rsid w:val="006920D9"/>
    <w:rsid w:val="006923BF"/>
    <w:rsid w:val="00692777"/>
    <w:rsid w:val="00692A06"/>
    <w:rsid w:val="00692D41"/>
    <w:rsid w:val="00692DDC"/>
    <w:rsid w:val="00692DE4"/>
    <w:rsid w:val="00692E2D"/>
    <w:rsid w:val="0069368A"/>
    <w:rsid w:val="00693A67"/>
    <w:rsid w:val="00693B43"/>
    <w:rsid w:val="00693CC9"/>
    <w:rsid w:val="00693D95"/>
    <w:rsid w:val="006943A4"/>
    <w:rsid w:val="006944DF"/>
    <w:rsid w:val="00694651"/>
    <w:rsid w:val="006946D5"/>
    <w:rsid w:val="0069480C"/>
    <w:rsid w:val="00694B57"/>
    <w:rsid w:val="00694E2B"/>
    <w:rsid w:val="00694E62"/>
    <w:rsid w:val="00694ECB"/>
    <w:rsid w:val="006950FC"/>
    <w:rsid w:val="0069531E"/>
    <w:rsid w:val="00695540"/>
    <w:rsid w:val="006958EB"/>
    <w:rsid w:val="006959C7"/>
    <w:rsid w:val="00695A5F"/>
    <w:rsid w:val="00695ADF"/>
    <w:rsid w:val="006960FE"/>
    <w:rsid w:val="0069615F"/>
    <w:rsid w:val="006965D8"/>
    <w:rsid w:val="00696E16"/>
    <w:rsid w:val="00697190"/>
    <w:rsid w:val="00697231"/>
    <w:rsid w:val="00697306"/>
    <w:rsid w:val="00697A3F"/>
    <w:rsid w:val="00697BD0"/>
    <w:rsid w:val="00697BF6"/>
    <w:rsid w:val="00697D93"/>
    <w:rsid w:val="00697DDB"/>
    <w:rsid w:val="006A0761"/>
    <w:rsid w:val="006A07F1"/>
    <w:rsid w:val="006A090B"/>
    <w:rsid w:val="006A09CD"/>
    <w:rsid w:val="006A0A8B"/>
    <w:rsid w:val="006A0D3D"/>
    <w:rsid w:val="006A1396"/>
    <w:rsid w:val="006A1673"/>
    <w:rsid w:val="006A17ED"/>
    <w:rsid w:val="006A1AAD"/>
    <w:rsid w:val="006A1AB6"/>
    <w:rsid w:val="006A1AE4"/>
    <w:rsid w:val="006A1C55"/>
    <w:rsid w:val="006A1F36"/>
    <w:rsid w:val="006A2018"/>
    <w:rsid w:val="006A20B0"/>
    <w:rsid w:val="006A22BE"/>
    <w:rsid w:val="006A2A98"/>
    <w:rsid w:val="006A2B74"/>
    <w:rsid w:val="006A31D7"/>
    <w:rsid w:val="006A31F9"/>
    <w:rsid w:val="006A34C9"/>
    <w:rsid w:val="006A39E4"/>
    <w:rsid w:val="006A3E5E"/>
    <w:rsid w:val="006A3EF5"/>
    <w:rsid w:val="006A4032"/>
    <w:rsid w:val="006A4051"/>
    <w:rsid w:val="006A410D"/>
    <w:rsid w:val="006A42B9"/>
    <w:rsid w:val="006A4500"/>
    <w:rsid w:val="006A461E"/>
    <w:rsid w:val="006A4707"/>
    <w:rsid w:val="006A4AC9"/>
    <w:rsid w:val="006A4AD3"/>
    <w:rsid w:val="006A5064"/>
    <w:rsid w:val="006A50D8"/>
    <w:rsid w:val="006A51F9"/>
    <w:rsid w:val="006A5388"/>
    <w:rsid w:val="006A5559"/>
    <w:rsid w:val="006A6070"/>
    <w:rsid w:val="006A60B6"/>
    <w:rsid w:val="006A6229"/>
    <w:rsid w:val="006A64A8"/>
    <w:rsid w:val="006A689F"/>
    <w:rsid w:val="006A6983"/>
    <w:rsid w:val="006A6B5F"/>
    <w:rsid w:val="006A6D80"/>
    <w:rsid w:val="006A6E6D"/>
    <w:rsid w:val="006A70EE"/>
    <w:rsid w:val="006A7247"/>
    <w:rsid w:val="006A7449"/>
    <w:rsid w:val="006A7496"/>
    <w:rsid w:val="006A749E"/>
    <w:rsid w:val="006A751F"/>
    <w:rsid w:val="006A757B"/>
    <w:rsid w:val="006A7684"/>
    <w:rsid w:val="006A76A7"/>
    <w:rsid w:val="006A77EA"/>
    <w:rsid w:val="006B01F8"/>
    <w:rsid w:val="006B0311"/>
    <w:rsid w:val="006B076C"/>
    <w:rsid w:val="006B077E"/>
    <w:rsid w:val="006B089F"/>
    <w:rsid w:val="006B0FFA"/>
    <w:rsid w:val="006B1296"/>
    <w:rsid w:val="006B13C7"/>
    <w:rsid w:val="006B149C"/>
    <w:rsid w:val="006B15F8"/>
    <w:rsid w:val="006B16CF"/>
    <w:rsid w:val="006B1813"/>
    <w:rsid w:val="006B1870"/>
    <w:rsid w:val="006B1941"/>
    <w:rsid w:val="006B1B4E"/>
    <w:rsid w:val="006B1C64"/>
    <w:rsid w:val="006B1D07"/>
    <w:rsid w:val="006B1D82"/>
    <w:rsid w:val="006B2321"/>
    <w:rsid w:val="006B2441"/>
    <w:rsid w:val="006B25B0"/>
    <w:rsid w:val="006B26C2"/>
    <w:rsid w:val="006B2967"/>
    <w:rsid w:val="006B2A30"/>
    <w:rsid w:val="006B303C"/>
    <w:rsid w:val="006B30E4"/>
    <w:rsid w:val="006B324E"/>
    <w:rsid w:val="006B3286"/>
    <w:rsid w:val="006B34C5"/>
    <w:rsid w:val="006B3595"/>
    <w:rsid w:val="006B3628"/>
    <w:rsid w:val="006B3788"/>
    <w:rsid w:val="006B3C77"/>
    <w:rsid w:val="006B3E04"/>
    <w:rsid w:val="006B41A6"/>
    <w:rsid w:val="006B4355"/>
    <w:rsid w:val="006B4359"/>
    <w:rsid w:val="006B4681"/>
    <w:rsid w:val="006B475C"/>
    <w:rsid w:val="006B483D"/>
    <w:rsid w:val="006B4A5C"/>
    <w:rsid w:val="006B4C3E"/>
    <w:rsid w:val="006B4CA4"/>
    <w:rsid w:val="006B4E84"/>
    <w:rsid w:val="006B5002"/>
    <w:rsid w:val="006B5036"/>
    <w:rsid w:val="006B50AD"/>
    <w:rsid w:val="006B50C8"/>
    <w:rsid w:val="006B556A"/>
    <w:rsid w:val="006B56D4"/>
    <w:rsid w:val="006B5832"/>
    <w:rsid w:val="006B5BED"/>
    <w:rsid w:val="006B5D9F"/>
    <w:rsid w:val="006B5DCE"/>
    <w:rsid w:val="006B5E34"/>
    <w:rsid w:val="006B62C4"/>
    <w:rsid w:val="006B660D"/>
    <w:rsid w:val="006B668E"/>
    <w:rsid w:val="006B66AD"/>
    <w:rsid w:val="006B6728"/>
    <w:rsid w:val="006B6784"/>
    <w:rsid w:val="006B6B0F"/>
    <w:rsid w:val="006B6BA7"/>
    <w:rsid w:val="006B6CDD"/>
    <w:rsid w:val="006B6D8C"/>
    <w:rsid w:val="006B6F70"/>
    <w:rsid w:val="006B721C"/>
    <w:rsid w:val="006B7259"/>
    <w:rsid w:val="006B778B"/>
    <w:rsid w:val="006B79CC"/>
    <w:rsid w:val="006B7A74"/>
    <w:rsid w:val="006B7B48"/>
    <w:rsid w:val="006B7CF8"/>
    <w:rsid w:val="006B7D82"/>
    <w:rsid w:val="006C028A"/>
    <w:rsid w:val="006C0469"/>
    <w:rsid w:val="006C04FC"/>
    <w:rsid w:val="006C0617"/>
    <w:rsid w:val="006C06E4"/>
    <w:rsid w:val="006C0C00"/>
    <w:rsid w:val="006C0D7D"/>
    <w:rsid w:val="006C0EC4"/>
    <w:rsid w:val="006C1062"/>
    <w:rsid w:val="006C117C"/>
    <w:rsid w:val="006C1403"/>
    <w:rsid w:val="006C15B4"/>
    <w:rsid w:val="006C196C"/>
    <w:rsid w:val="006C19C6"/>
    <w:rsid w:val="006C1D10"/>
    <w:rsid w:val="006C206A"/>
    <w:rsid w:val="006C20D1"/>
    <w:rsid w:val="006C2234"/>
    <w:rsid w:val="006C228B"/>
    <w:rsid w:val="006C2662"/>
    <w:rsid w:val="006C278B"/>
    <w:rsid w:val="006C29EC"/>
    <w:rsid w:val="006C2A9B"/>
    <w:rsid w:val="006C2AAA"/>
    <w:rsid w:val="006C2E51"/>
    <w:rsid w:val="006C3245"/>
    <w:rsid w:val="006C32FB"/>
    <w:rsid w:val="006C33A9"/>
    <w:rsid w:val="006C3721"/>
    <w:rsid w:val="006C37F9"/>
    <w:rsid w:val="006C3A41"/>
    <w:rsid w:val="006C3A7D"/>
    <w:rsid w:val="006C3C8A"/>
    <w:rsid w:val="006C3F99"/>
    <w:rsid w:val="006C4067"/>
    <w:rsid w:val="006C4088"/>
    <w:rsid w:val="006C40E8"/>
    <w:rsid w:val="006C49BC"/>
    <w:rsid w:val="006C4B70"/>
    <w:rsid w:val="006C5161"/>
    <w:rsid w:val="006C5225"/>
    <w:rsid w:val="006C54CC"/>
    <w:rsid w:val="006C54DC"/>
    <w:rsid w:val="006C5502"/>
    <w:rsid w:val="006C55F3"/>
    <w:rsid w:val="006C58AD"/>
    <w:rsid w:val="006C5968"/>
    <w:rsid w:val="006C5AFA"/>
    <w:rsid w:val="006C5F29"/>
    <w:rsid w:val="006C5F43"/>
    <w:rsid w:val="006C6166"/>
    <w:rsid w:val="006C6421"/>
    <w:rsid w:val="006C666C"/>
    <w:rsid w:val="006C6C71"/>
    <w:rsid w:val="006C6E5A"/>
    <w:rsid w:val="006C6F50"/>
    <w:rsid w:val="006C7159"/>
    <w:rsid w:val="006C73E4"/>
    <w:rsid w:val="006C7474"/>
    <w:rsid w:val="006C74DB"/>
    <w:rsid w:val="006C75FA"/>
    <w:rsid w:val="006D0191"/>
    <w:rsid w:val="006D0203"/>
    <w:rsid w:val="006D03B8"/>
    <w:rsid w:val="006D07EF"/>
    <w:rsid w:val="006D0931"/>
    <w:rsid w:val="006D097F"/>
    <w:rsid w:val="006D0CD0"/>
    <w:rsid w:val="006D0F66"/>
    <w:rsid w:val="006D1232"/>
    <w:rsid w:val="006D177C"/>
    <w:rsid w:val="006D1931"/>
    <w:rsid w:val="006D1A7B"/>
    <w:rsid w:val="006D1A9B"/>
    <w:rsid w:val="006D1C8D"/>
    <w:rsid w:val="006D1CB0"/>
    <w:rsid w:val="006D1E4B"/>
    <w:rsid w:val="006D1EEE"/>
    <w:rsid w:val="006D235A"/>
    <w:rsid w:val="006D25B9"/>
    <w:rsid w:val="006D285C"/>
    <w:rsid w:val="006D2AED"/>
    <w:rsid w:val="006D2EDE"/>
    <w:rsid w:val="006D33C0"/>
    <w:rsid w:val="006D3670"/>
    <w:rsid w:val="006D3682"/>
    <w:rsid w:val="006D37ED"/>
    <w:rsid w:val="006D3914"/>
    <w:rsid w:val="006D4097"/>
    <w:rsid w:val="006D431D"/>
    <w:rsid w:val="006D45DA"/>
    <w:rsid w:val="006D4755"/>
    <w:rsid w:val="006D4AAD"/>
    <w:rsid w:val="006D4BF7"/>
    <w:rsid w:val="006D4C29"/>
    <w:rsid w:val="006D51EC"/>
    <w:rsid w:val="006D535D"/>
    <w:rsid w:val="006D5539"/>
    <w:rsid w:val="006D577C"/>
    <w:rsid w:val="006D5D7C"/>
    <w:rsid w:val="006D5EFE"/>
    <w:rsid w:val="006D5FA9"/>
    <w:rsid w:val="006D60F9"/>
    <w:rsid w:val="006D6558"/>
    <w:rsid w:val="006D6799"/>
    <w:rsid w:val="006D67F6"/>
    <w:rsid w:val="006D6D17"/>
    <w:rsid w:val="006D6DA8"/>
    <w:rsid w:val="006D7025"/>
    <w:rsid w:val="006D71BA"/>
    <w:rsid w:val="006D7493"/>
    <w:rsid w:val="006D762E"/>
    <w:rsid w:val="006D7641"/>
    <w:rsid w:val="006D7B32"/>
    <w:rsid w:val="006D9C1F"/>
    <w:rsid w:val="006E004D"/>
    <w:rsid w:val="006E032B"/>
    <w:rsid w:val="006E035D"/>
    <w:rsid w:val="006E04E6"/>
    <w:rsid w:val="006E05A7"/>
    <w:rsid w:val="006E0745"/>
    <w:rsid w:val="006E0773"/>
    <w:rsid w:val="006E0805"/>
    <w:rsid w:val="006E0C5F"/>
    <w:rsid w:val="006E0CC3"/>
    <w:rsid w:val="006E0DAE"/>
    <w:rsid w:val="006E0E02"/>
    <w:rsid w:val="006E148A"/>
    <w:rsid w:val="006E1763"/>
    <w:rsid w:val="006E19FD"/>
    <w:rsid w:val="006E1AC3"/>
    <w:rsid w:val="006E1B4B"/>
    <w:rsid w:val="006E1BB3"/>
    <w:rsid w:val="006E1D1E"/>
    <w:rsid w:val="006E1D7E"/>
    <w:rsid w:val="006E1E6F"/>
    <w:rsid w:val="006E1F96"/>
    <w:rsid w:val="006E212C"/>
    <w:rsid w:val="006E2152"/>
    <w:rsid w:val="006E2668"/>
    <w:rsid w:val="006E269E"/>
    <w:rsid w:val="006E27F9"/>
    <w:rsid w:val="006E2B2F"/>
    <w:rsid w:val="006E2CA2"/>
    <w:rsid w:val="006E3240"/>
    <w:rsid w:val="006E3365"/>
    <w:rsid w:val="006E339A"/>
    <w:rsid w:val="006E345C"/>
    <w:rsid w:val="006E3EFB"/>
    <w:rsid w:val="006E422A"/>
    <w:rsid w:val="006E42D5"/>
    <w:rsid w:val="006E46DF"/>
    <w:rsid w:val="006E472D"/>
    <w:rsid w:val="006E4AB1"/>
    <w:rsid w:val="006E4D58"/>
    <w:rsid w:val="006E4E35"/>
    <w:rsid w:val="006E507E"/>
    <w:rsid w:val="006E5384"/>
    <w:rsid w:val="006E5540"/>
    <w:rsid w:val="006E5BFD"/>
    <w:rsid w:val="006E5D73"/>
    <w:rsid w:val="006E60AA"/>
    <w:rsid w:val="006E61E1"/>
    <w:rsid w:val="006E65CC"/>
    <w:rsid w:val="006E66B0"/>
    <w:rsid w:val="006E6798"/>
    <w:rsid w:val="006E6990"/>
    <w:rsid w:val="006E6A3E"/>
    <w:rsid w:val="006E6AE2"/>
    <w:rsid w:val="006E6C53"/>
    <w:rsid w:val="006E7084"/>
    <w:rsid w:val="006E70F4"/>
    <w:rsid w:val="006E7290"/>
    <w:rsid w:val="006E741C"/>
    <w:rsid w:val="006E75FD"/>
    <w:rsid w:val="006E79C0"/>
    <w:rsid w:val="006F03E3"/>
    <w:rsid w:val="006F05B0"/>
    <w:rsid w:val="006F087F"/>
    <w:rsid w:val="006F088B"/>
    <w:rsid w:val="006F0F60"/>
    <w:rsid w:val="006F11BE"/>
    <w:rsid w:val="006F182A"/>
    <w:rsid w:val="006F1A6A"/>
    <w:rsid w:val="006F1EF8"/>
    <w:rsid w:val="006F1F50"/>
    <w:rsid w:val="006F204D"/>
    <w:rsid w:val="006F2076"/>
    <w:rsid w:val="006F24C1"/>
    <w:rsid w:val="006F25E1"/>
    <w:rsid w:val="006F25F9"/>
    <w:rsid w:val="006F2904"/>
    <w:rsid w:val="006F2A84"/>
    <w:rsid w:val="006F2B87"/>
    <w:rsid w:val="006F2BB4"/>
    <w:rsid w:val="006F2C64"/>
    <w:rsid w:val="006F2D5E"/>
    <w:rsid w:val="006F31C3"/>
    <w:rsid w:val="006F32F9"/>
    <w:rsid w:val="006F33B3"/>
    <w:rsid w:val="006F33B6"/>
    <w:rsid w:val="006F3750"/>
    <w:rsid w:val="006F3759"/>
    <w:rsid w:val="006F3844"/>
    <w:rsid w:val="006F3990"/>
    <w:rsid w:val="006F3FF3"/>
    <w:rsid w:val="006F42A2"/>
    <w:rsid w:val="006F4338"/>
    <w:rsid w:val="006F44AD"/>
    <w:rsid w:val="006F4799"/>
    <w:rsid w:val="006F4876"/>
    <w:rsid w:val="006F48CB"/>
    <w:rsid w:val="006F48EF"/>
    <w:rsid w:val="006F48FF"/>
    <w:rsid w:val="006F4AB0"/>
    <w:rsid w:val="006F4AE5"/>
    <w:rsid w:val="006F4B46"/>
    <w:rsid w:val="006F4C14"/>
    <w:rsid w:val="006F4FF7"/>
    <w:rsid w:val="006F52AF"/>
    <w:rsid w:val="006F537C"/>
    <w:rsid w:val="006F5418"/>
    <w:rsid w:val="006F56EA"/>
    <w:rsid w:val="006F5905"/>
    <w:rsid w:val="006F5924"/>
    <w:rsid w:val="006F5A64"/>
    <w:rsid w:val="006F5D13"/>
    <w:rsid w:val="006F5D3D"/>
    <w:rsid w:val="006F613A"/>
    <w:rsid w:val="006F616E"/>
    <w:rsid w:val="006F64F1"/>
    <w:rsid w:val="006F65F5"/>
    <w:rsid w:val="006F66AA"/>
    <w:rsid w:val="006F66D3"/>
    <w:rsid w:val="006F674E"/>
    <w:rsid w:val="006F68D4"/>
    <w:rsid w:val="006F6E30"/>
    <w:rsid w:val="006F71E0"/>
    <w:rsid w:val="006F72ED"/>
    <w:rsid w:val="006F7400"/>
    <w:rsid w:val="006F7457"/>
    <w:rsid w:val="006F747B"/>
    <w:rsid w:val="006F7794"/>
    <w:rsid w:val="006F77F0"/>
    <w:rsid w:val="006F7860"/>
    <w:rsid w:val="006F7A35"/>
    <w:rsid w:val="006F7BBF"/>
    <w:rsid w:val="006F7E8F"/>
    <w:rsid w:val="007003A4"/>
    <w:rsid w:val="0070043A"/>
    <w:rsid w:val="00700769"/>
    <w:rsid w:val="007008BA"/>
    <w:rsid w:val="00700AFB"/>
    <w:rsid w:val="0070109D"/>
    <w:rsid w:val="00701366"/>
    <w:rsid w:val="0070153C"/>
    <w:rsid w:val="0070162F"/>
    <w:rsid w:val="007016C8"/>
    <w:rsid w:val="0070172C"/>
    <w:rsid w:val="00701C62"/>
    <w:rsid w:val="00701E19"/>
    <w:rsid w:val="00702095"/>
    <w:rsid w:val="0070241F"/>
    <w:rsid w:val="0070260F"/>
    <w:rsid w:val="007028BB"/>
    <w:rsid w:val="00702D99"/>
    <w:rsid w:val="00702E51"/>
    <w:rsid w:val="00702E79"/>
    <w:rsid w:val="00702F02"/>
    <w:rsid w:val="0070314B"/>
    <w:rsid w:val="00703395"/>
    <w:rsid w:val="007035A7"/>
    <w:rsid w:val="0070394E"/>
    <w:rsid w:val="0070401D"/>
    <w:rsid w:val="007043EE"/>
    <w:rsid w:val="007044D3"/>
    <w:rsid w:val="007048D4"/>
    <w:rsid w:val="007048EF"/>
    <w:rsid w:val="00704F01"/>
    <w:rsid w:val="00704F75"/>
    <w:rsid w:val="00705048"/>
    <w:rsid w:val="00705092"/>
    <w:rsid w:val="007051B2"/>
    <w:rsid w:val="0070560D"/>
    <w:rsid w:val="00705B6B"/>
    <w:rsid w:val="00705B85"/>
    <w:rsid w:val="00705C37"/>
    <w:rsid w:val="00705D35"/>
    <w:rsid w:val="00705D8E"/>
    <w:rsid w:val="00705E5C"/>
    <w:rsid w:val="00705F09"/>
    <w:rsid w:val="00705F13"/>
    <w:rsid w:val="0070612F"/>
    <w:rsid w:val="0070653F"/>
    <w:rsid w:val="007067C9"/>
    <w:rsid w:val="007068D4"/>
    <w:rsid w:val="00706BB7"/>
    <w:rsid w:val="00706FE1"/>
    <w:rsid w:val="007071B1"/>
    <w:rsid w:val="00707BC1"/>
    <w:rsid w:val="00707DA2"/>
    <w:rsid w:val="00707DC7"/>
    <w:rsid w:val="00707F79"/>
    <w:rsid w:val="007101DC"/>
    <w:rsid w:val="007105E3"/>
    <w:rsid w:val="0071064D"/>
    <w:rsid w:val="00710BEC"/>
    <w:rsid w:val="00710FCB"/>
    <w:rsid w:val="00711140"/>
    <w:rsid w:val="007113AE"/>
    <w:rsid w:val="007113EB"/>
    <w:rsid w:val="007117FF"/>
    <w:rsid w:val="00711847"/>
    <w:rsid w:val="00711AF2"/>
    <w:rsid w:val="00711EAB"/>
    <w:rsid w:val="00711EF8"/>
    <w:rsid w:val="00712057"/>
    <w:rsid w:val="007123F9"/>
    <w:rsid w:val="0071251F"/>
    <w:rsid w:val="007125BA"/>
    <w:rsid w:val="007129B7"/>
    <w:rsid w:val="00712BA3"/>
    <w:rsid w:val="00712D32"/>
    <w:rsid w:val="00712D76"/>
    <w:rsid w:val="00712EE4"/>
    <w:rsid w:val="00712F42"/>
    <w:rsid w:val="00712F65"/>
    <w:rsid w:val="00713289"/>
    <w:rsid w:val="007134C2"/>
    <w:rsid w:val="007134E2"/>
    <w:rsid w:val="0071372B"/>
    <w:rsid w:val="007137F1"/>
    <w:rsid w:val="0071394D"/>
    <w:rsid w:val="00713D80"/>
    <w:rsid w:val="00713E5F"/>
    <w:rsid w:val="007140A8"/>
    <w:rsid w:val="0071413F"/>
    <w:rsid w:val="0071419C"/>
    <w:rsid w:val="007143F4"/>
    <w:rsid w:val="00714AE4"/>
    <w:rsid w:val="00714BFF"/>
    <w:rsid w:val="00714DF3"/>
    <w:rsid w:val="00715735"/>
    <w:rsid w:val="00715819"/>
    <w:rsid w:val="00715C33"/>
    <w:rsid w:val="00715D52"/>
    <w:rsid w:val="00715FA1"/>
    <w:rsid w:val="00715FA2"/>
    <w:rsid w:val="00716296"/>
    <w:rsid w:val="007163D2"/>
    <w:rsid w:val="00716764"/>
    <w:rsid w:val="00716869"/>
    <w:rsid w:val="00716CE3"/>
    <w:rsid w:val="00716FC8"/>
    <w:rsid w:val="007170CD"/>
    <w:rsid w:val="00717261"/>
    <w:rsid w:val="007176D7"/>
    <w:rsid w:val="00717E36"/>
    <w:rsid w:val="00720201"/>
    <w:rsid w:val="00720351"/>
    <w:rsid w:val="007203BD"/>
    <w:rsid w:val="007206E0"/>
    <w:rsid w:val="007207A0"/>
    <w:rsid w:val="00720812"/>
    <w:rsid w:val="007208BB"/>
    <w:rsid w:val="00720B85"/>
    <w:rsid w:val="0072105E"/>
    <w:rsid w:val="007210B1"/>
    <w:rsid w:val="007211C0"/>
    <w:rsid w:val="0072142D"/>
    <w:rsid w:val="00721603"/>
    <w:rsid w:val="00721730"/>
    <w:rsid w:val="00721748"/>
    <w:rsid w:val="00721A3F"/>
    <w:rsid w:val="00721C09"/>
    <w:rsid w:val="00721D11"/>
    <w:rsid w:val="00722014"/>
    <w:rsid w:val="00722806"/>
    <w:rsid w:val="00722ADF"/>
    <w:rsid w:val="007230CF"/>
    <w:rsid w:val="00723165"/>
    <w:rsid w:val="00723167"/>
    <w:rsid w:val="007234CB"/>
    <w:rsid w:val="00723646"/>
    <w:rsid w:val="007236B4"/>
    <w:rsid w:val="00723749"/>
    <w:rsid w:val="00723822"/>
    <w:rsid w:val="0072390B"/>
    <w:rsid w:val="00723C30"/>
    <w:rsid w:val="00723E6D"/>
    <w:rsid w:val="00724040"/>
    <w:rsid w:val="0072435B"/>
    <w:rsid w:val="007244DB"/>
    <w:rsid w:val="00724579"/>
    <w:rsid w:val="007247DD"/>
    <w:rsid w:val="00724865"/>
    <w:rsid w:val="00724888"/>
    <w:rsid w:val="00724B65"/>
    <w:rsid w:val="00724CCB"/>
    <w:rsid w:val="00724D33"/>
    <w:rsid w:val="00724EA7"/>
    <w:rsid w:val="00724F94"/>
    <w:rsid w:val="0072503F"/>
    <w:rsid w:val="00725190"/>
    <w:rsid w:val="00725430"/>
    <w:rsid w:val="007255B5"/>
    <w:rsid w:val="007257D9"/>
    <w:rsid w:val="007258AD"/>
    <w:rsid w:val="00725ADF"/>
    <w:rsid w:val="00725B2B"/>
    <w:rsid w:val="00725C10"/>
    <w:rsid w:val="00725ECF"/>
    <w:rsid w:val="00725FAE"/>
    <w:rsid w:val="00726A24"/>
    <w:rsid w:val="00727053"/>
    <w:rsid w:val="00727067"/>
    <w:rsid w:val="00727214"/>
    <w:rsid w:val="0072732A"/>
    <w:rsid w:val="0072746A"/>
    <w:rsid w:val="007274CE"/>
    <w:rsid w:val="00727582"/>
    <w:rsid w:val="00727636"/>
    <w:rsid w:val="007276B5"/>
    <w:rsid w:val="007276CD"/>
    <w:rsid w:val="00727A76"/>
    <w:rsid w:val="00727A85"/>
    <w:rsid w:val="00727AFD"/>
    <w:rsid w:val="00727B97"/>
    <w:rsid w:val="0073047A"/>
    <w:rsid w:val="0073054B"/>
    <w:rsid w:val="007305BA"/>
    <w:rsid w:val="007306E5"/>
    <w:rsid w:val="00730710"/>
    <w:rsid w:val="00730724"/>
    <w:rsid w:val="007307EE"/>
    <w:rsid w:val="00730960"/>
    <w:rsid w:val="00730CDE"/>
    <w:rsid w:val="00731035"/>
    <w:rsid w:val="0073119C"/>
    <w:rsid w:val="007315DE"/>
    <w:rsid w:val="00731631"/>
    <w:rsid w:val="00731774"/>
    <w:rsid w:val="00731C0B"/>
    <w:rsid w:val="00731D36"/>
    <w:rsid w:val="00731F90"/>
    <w:rsid w:val="0073246C"/>
    <w:rsid w:val="0073262D"/>
    <w:rsid w:val="00732633"/>
    <w:rsid w:val="00732641"/>
    <w:rsid w:val="0073296B"/>
    <w:rsid w:val="00732972"/>
    <w:rsid w:val="00732DEE"/>
    <w:rsid w:val="00732E3B"/>
    <w:rsid w:val="00732ED9"/>
    <w:rsid w:val="00732FC6"/>
    <w:rsid w:val="0073300C"/>
    <w:rsid w:val="00733069"/>
    <w:rsid w:val="00733ABE"/>
    <w:rsid w:val="00733DA9"/>
    <w:rsid w:val="00734015"/>
    <w:rsid w:val="00734035"/>
    <w:rsid w:val="007347FC"/>
    <w:rsid w:val="00734860"/>
    <w:rsid w:val="00734943"/>
    <w:rsid w:val="00734C68"/>
    <w:rsid w:val="00734D7C"/>
    <w:rsid w:val="00734F6B"/>
    <w:rsid w:val="007350EE"/>
    <w:rsid w:val="0073568F"/>
    <w:rsid w:val="0073573E"/>
    <w:rsid w:val="00735748"/>
    <w:rsid w:val="00735AE5"/>
    <w:rsid w:val="00735B81"/>
    <w:rsid w:val="00735BB4"/>
    <w:rsid w:val="00735D5F"/>
    <w:rsid w:val="00735DF2"/>
    <w:rsid w:val="00735EC3"/>
    <w:rsid w:val="00736057"/>
    <w:rsid w:val="0073634F"/>
    <w:rsid w:val="00736441"/>
    <w:rsid w:val="007365D4"/>
    <w:rsid w:val="007365DD"/>
    <w:rsid w:val="0073702D"/>
    <w:rsid w:val="0073718E"/>
    <w:rsid w:val="0073722A"/>
    <w:rsid w:val="0073739A"/>
    <w:rsid w:val="007373E5"/>
    <w:rsid w:val="00737438"/>
    <w:rsid w:val="00737911"/>
    <w:rsid w:val="00737F60"/>
    <w:rsid w:val="007404CE"/>
    <w:rsid w:val="007405A4"/>
    <w:rsid w:val="00740840"/>
    <w:rsid w:val="00740897"/>
    <w:rsid w:val="00740990"/>
    <w:rsid w:val="007409C1"/>
    <w:rsid w:val="00740BFB"/>
    <w:rsid w:val="00740C8C"/>
    <w:rsid w:val="00740DF3"/>
    <w:rsid w:val="00740F46"/>
    <w:rsid w:val="00740FCE"/>
    <w:rsid w:val="007412BE"/>
    <w:rsid w:val="007418B1"/>
    <w:rsid w:val="0074191F"/>
    <w:rsid w:val="00741C76"/>
    <w:rsid w:val="00741D28"/>
    <w:rsid w:val="00741D9B"/>
    <w:rsid w:val="00741E7E"/>
    <w:rsid w:val="00742032"/>
    <w:rsid w:val="007421AD"/>
    <w:rsid w:val="0074255B"/>
    <w:rsid w:val="00742B3C"/>
    <w:rsid w:val="00742B59"/>
    <w:rsid w:val="0074302C"/>
    <w:rsid w:val="007430C0"/>
    <w:rsid w:val="007433DD"/>
    <w:rsid w:val="0074342E"/>
    <w:rsid w:val="0074350E"/>
    <w:rsid w:val="00743867"/>
    <w:rsid w:val="00743F3E"/>
    <w:rsid w:val="0074400A"/>
    <w:rsid w:val="007444EC"/>
    <w:rsid w:val="007445B9"/>
    <w:rsid w:val="00744604"/>
    <w:rsid w:val="00744A55"/>
    <w:rsid w:val="00744AAA"/>
    <w:rsid w:val="00744ED1"/>
    <w:rsid w:val="00745187"/>
    <w:rsid w:val="00745489"/>
    <w:rsid w:val="0074551E"/>
    <w:rsid w:val="007456FE"/>
    <w:rsid w:val="00745D22"/>
    <w:rsid w:val="00745DAF"/>
    <w:rsid w:val="00745DDA"/>
    <w:rsid w:val="00745DF4"/>
    <w:rsid w:val="00745DF6"/>
    <w:rsid w:val="00745E54"/>
    <w:rsid w:val="0074620C"/>
    <w:rsid w:val="0074649B"/>
    <w:rsid w:val="00746507"/>
    <w:rsid w:val="0074659B"/>
    <w:rsid w:val="00746717"/>
    <w:rsid w:val="007469FC"/>
    <w:rsid w:val="00746A09"/>
    <w:rsid w:val="00746B33"/>
    <w:rsid w:val="00746C13"/>
    <w:rsid w:val="00746D0F"/>
    <w:rsid w:val="00746D14"/>
    <w:rsid w:val="00746D88"/>
    <w:rsid w:val="007470E0"/>
    <w:rsid w:val="0074748F"/>
    <w:rsid w:val="00747550"/>
    <w:rsid w:val="00747913"/>
    <w:rsid w:val="00747EE0"/>
    <w:rsid w:val="00747F64"/>
    <w:rsid w:val="007502D0"/>
    <w:rsid w:val="007504BF"/>
    <w:rsid w:val="007505ED"/>
    <w:rsid w:val="007507C9"/>
    <w:rsid w:val="00750C87"/>
    <w:rsid w:val="00750F4A"/>
    <w:rsid w:val="007515DE"/>
    <w:rsid w:val="0075174B"/>
    <w:rsid w:val="00751908"/>
    <w:rsid w:val="00751917"/>
    <w:rsid w:val="00751924"/>
    <w:rsid w:val="007519DD"/>
    <w:rsid w:val="00751E60"/>
    <w:rsid w:val="00751E74"/>
    <w:rsid w:val="00751F22"/>
    <w:rsid w:val="00752502"/>
    <w:rsid w:val="00752608"/>
    <w:rsid w:val="00752675"/>
    <w:rsid w:val="007526EA"/>
    <w:rsid w:val="00752747"/>
    <w:rsid w:val="00752754"/>
    <w:rsid w:val="0075295A"/>
    <w:rsid w:val="007529DF"/>
    <w:rsid w:val="00752BC6"/>
    <w:rsid w:val="00752DC6"/>
    <w:rsid w:val="007530EF"/>
    <w:rsid w:val="00753207"/>
    <w:rsid w:val="00753308"/>
    <w:rsid w:val="00753317"/>
    <w:rsid w:val="007536A4"/>
    <w:rsid w:val="0075378D"/>
    <w:rsid w:val="00753879"/>
    <w:rsid w:val="007539B9"/>
    <w:rsid w:val="00753C00"/>
    <w:rsid w:val="00753F11"/>
    <w:rsid w:val="00754240"/>
    <w:rsid w:val="0075494D"/>
    <w:rsid w:val="007549FB"/>
    <w:rsid w:val="00754E27"/>
    <w:rsid w:val="007551B4"/>
    <w:rsid w:val="0075527A"/>
    <w:rsid w:val="007554FC"/>
    <w:rsid w:val="00755BAC"/>
    <w:rsid w:val="00755BDF"/>
    <w:rsid w:val="00755CD7"/>
    <w:rsid w:val="00755D83"/>
    <w:rsid w:val="00755DBF"/>
    <w:rsid w:val="0075600C"/>
    <w:rsid w:val="0075617E"/>
    <w:rsid w:val="0075620E"/>
    <w:rsid w:val="00756288"/>
    <w:rsid w:val="0075640C"/>
    <w:rsid w:val="007565B4"/>
    <w:rsid w:val="00756657"/>
    <w:rsid w:val="0075682C"/>
    <w:rsid w:val="00756D45"/>
    <w:rsid w:val="00756DDB"/>
    <w:rsid w:val="0075710C"/>
    <w:rsid w:val="0075739A"/>
    <w:rsid w:val="0075766F"/>
    <w:rsid w:val="0075767B"/>
    <w:rsid w:val="0075773F"/>
    <w:rsid w:val="00757C71"/>
    <w:rsid w:val="00757FA1"/>
    <w:rsid w:val="0076014C"/>
    <w:rsid w:val="007604F4"/>
    <w:rsid w:val="007606AF"/>
    <w:rsid w:val="00760705"/>
    <w:rsid w:val="00760A02"/>
    <w:rsid w:val="00760CE1"/>
    <w:rsid w:val="00760FC6"/>
    <w:rsid w:val="00761061"/>
    <w:rsid w:val="00761148"/>
    <w:rsid w:val="00761288"/>
    <w:rsid w:val="0076131E"/>
    <w:rsid w:val="00761414"/>
    <w:rsid w:val="0076146D"/>
    <w:rsid w:val="00761478"/>
    <w:rsid w:val="00761502"/>
    <w:rsid w:val="007615F2"/>
    <w:rsid w:val="00761647"/>
    <w:rsid w:val="007617F3"/>
    <w:rsid w:val="00761932"/>
    <w:rsid w:val="00761D74"/>
    <w:rsid w:val="007622AB"/>
    <w:rsid w:val="007624E1"/>
    <w:rsid w:val="007626E1"/>
    <w:rsid w:val="007627C4"/>
    <w:rsid w:val="00762857"/>
    <w:rsid w:val="007628C9"/>
    <w:rsid w:val="0076294C"/>
    <w:rsid w:val="00762BA8"/>
    <w:rsid w:val="00763135"/>
    <w:rsid w:val="0076349C"/>
    <w:rsid w:val="00763A49"/>
    <w:rsid w:val="00763A4B"/>
    <w:rsid w:val="00763C2A"/>
    <w:rsid w:val="00763F9D"/>
    <w:rsid w:val="007642DD"/>
    <w:rsid w:val="0076438D"/>
    <w:rsid w:val="00764477"/>
    <w:rsid w:val="0076482A"/>
    <w:rsid w:val="0076495C"/>
    <w:rsid w:val="00764AA6"/>
    <w:rsid w:val="00764DA2"/>
    <w:rsid w:val="00764DC0"/>
    <w:rsid w:val="007651EC"/>
    <w:rsid w:val="007651F8"/>
    <w:rsid w:val="00765490"/>
    <w:rsid w:val="007658F8"/>
    <w:rsid w:val="00765DFF"/>
    <w:rsid w:val="00766044"/>
    <w:rsid w:val="00766879"/>
    <w:rsid w:val="00766F28"/>
    <w:rsid w:val="00766F2F"/>
    <w:rsid w:val="00766F53"/>
    <w:rsid w:val="00766F82"/>
    <w:rsid w:val="00767181"/>
    <w:rsid w:val="00767526"/>
    <w:rsid w:val="007677BF"/>
    <w:rsid w:val="007678B9"/>
    <w:rsid w:val="007679C0"/>
    <w:rsid w:val="00767EF1"/>
    <w:rsid w:val="007700A0"/>
    <w:rsid w:val="007702FD"/>
    <w:rsid w:val="007706F6"/>
    <w:rsid w:val="007709D0"/>
    <w:rsid w:val="00770D4C"/>
    <w:rsid w:val="00770FF8"/>
    <w:rsid w:val="007718D7"/>
    <w:rsid w:val="007719C5"/>
    <w:rsid w:val="007722A2"/>
    <w:rsid w:val="007725CE"/>
    <w:rsid w:val="007725F6"/>
    <w:rsid w:val="007726B0"/>
    <w:rsid w:val="00772AFB"/>
    <w:rsid w:val="00773935"/>
    <w:rsid w:val="00773B78"/>
    <w:rsid w:val="00773DF4"/>
    <w:rsid w:val="0077411E"/>
    <w:rsid w:val="00774458"/>
    <w:rsid w:val="007745E9"/>
    <w:rsid w:val="007746E5"/>
    <w:rsid w:val="00774877"/>
    <w:rsid w:val="00774A04"/>
    <w:rsid w:val="00774C7C"/>
    <w:rsid w:val="00774F28"/>
    <w:rsid w:val="00774FCB"/>
    <w:rsid w:val="007750D9"/>
    <w:rsid w:val="00775144"/>
    <w:rsid w:val="00775167"/>
    <w:rsid w:val="007752DD"/>
    <w:rsid w:val="00775812"/>
    <w:rsid w:val="007758C9"/>
    <w:rsid w:val="0077594E"/>
    <w:rsid w:val="00775B6A"/>
    <w:rsid w:val="00775CC1"/>
    <w:rsid w:val="00775E48"/>
    <w:rsid w:val="00775F00"/>
    <w:rsid w:val="00776267"/>
    <w:rsid w:val="007763D2"/>
    <w:rsid w:val="007763DD"/>
    <w:rsid w:val="00776540"/>
    <w:rsid w:val="00776578"/>
    <w:rsid w:val="007766C6"/>
    <w:rsid w:val="0077694C"/>
    <w:rsid w:val="00776B28"/>
    <w:rsid w:val="00776B73"/>
    <w:rsid w:val="00776DD5"/>
    <w:rsid w:val="00777263"/>
    <w:rsid w:val="007772E2"/>
    <w:rsid w:val="0077745E"/>
    <w:rsid w:val="007777FB"/>
    <w:rsid w:val="007779F3"/>
    <w:rsid w:val="00777AD7"/>
    <w:rsid w:val="007803C5"/>
    <w:rsid w:val="00780684"/>
    <w:rsid w:val="007809CD"/>
    <w:rsid w:val="007809CF"/>
    <w:rsid w:val="00780F1A"/>
    <w:rsid w:val="00780F89"/>
    <w:rsid w:val="007811DD"/>
    <w:rsid w:val="00781202"/>
    <w:rsid w:val="0078139F"/>
    <w:rsid w:val="00781578"/>
    <w:rsid w:val="0078161D"/>
    <w:rsid w:val="007819A7"/>
    <w:rsid w:val="00781D6A"/>
    <w:rsid w:val="00781FA2"/>
    <w:rsid w:val="007820A5"/>
    <w:rsid w:val="007822BE"/>
    <w:rsid w:val="00782309"/>
    <w:rsid w:val="00782632"/>
    <w:rsid w:val="007827C0"/>
    <w:rsid w:val="00782A41"/>
    <w:rsid w:val="00782A9A"/>
    <w:rsid w:val="00782D24"/>
    <w:rsid w:val="007830C5"/>
    <w:rsid w:val="007830D0"/>
    <w:rsid w:val="00783242"/>
    <w:rsid w:val="007836EE"/>
    <w:rsid w:val="00783723"/>
    <w:rsid w:val="007838AF"/>
    <w:rsid w:val="007838CD"/>
    <w:rsid w:val="00783BD0"/>
    <w:rsid w:val="00783D0E"/>
    <w:rsid w:val="007840DE"/>
    <w:rsid w:val="00784AAD"/>
    <w:rsid w:val="00784B8D"/>
    <w:rsid w:val="00784E77"/>
    <w:rsid w:val="0078506B"/>
    <w:rsid w:val="007850AA"/>
    <w:rsid w:val="007850B4"/>
    <w:rsid w:val="0078511A"/>
    <w:rsid w:val="007853A8"/>
    <w:rsid w:val="00785430"/>
    <w:rsid w:val="0078585A"/>
    <w:rsid w:val="00785873"/>
    <w:rsid w:val="007859AC"/>
    <w:rsid w:val="00785A29"/>
    <w:rsid w:val="00785A2B"/>
    <w:rsid w:val="00785E82"/>
    <w:rsid w:val="0078612B"/>
    <w:rsid w:val="00786667"/>
    <w:rsid w:val="007866E3"/>
    <w:rsid w:val="0078679E"/>
    <w:rsid w:val="007867ED"/>
    <w:rsid w:val="007869D1"/>
    <w:rsid w:val="00786D29"/>
    <w:rsid w:val="00786EE6"/>
    <w:rsid w:val="00786FE2"/>
    <w:rsid w:val="00787262"/>
    <w:rsid w:val="0078731E"/>
    <w:rsid w:val="00787357"/>
    <w:rsid w:val="0078735B"/>
    <w:rsid w:val="007873B7"/>
    <w:rsid w:val="0078768F"/>
    <w:rsid w:val="007876A8"/>
    <w:rsid w:val="007876C3"/>
    <w:rsid w:val="00787D60"/>
    <w:rsid w:val="00787EE4"/>
    <w:rsid w:val="0079012D"/>
    <w:rsid w:val="007902D6"/>
    <w:rsid w:val="00790973"/>
    <w:rsid w:val="007909BC"/>
    <w:rsid w:val="00790ADB"/>
    <w:rsid w:val="00790D02"/>
    <w:rsid w:val="00790D54"/>
    <w:rsid w:val="00790DBE"/>
    <w:rsid w:val="0079103C"/>
    <w:rsid w:val="00791139"/>
    <w:rsid w:val="00791146"/>
    <w:rsid w:val="0079123D"/>
    <w:rsid w:val="007912AD"/>
    <w:rsid w:val="00791450"/>
    <w:rsid w:val="0079147D"/>
    <w:rsid w:val="0079163C"/>
    <w:rsid w:val="00791CA6"/>
    <w:rsid w:val="00791FDE"/>
    <w:rsid w:val="00791FFF"/>
    <w:rsid w:val="0079202A"/>
    <w:rsid w:val="007922A9"/>
    <w:rsid w:val="0079234F"/>
    <w:rsid w:val="00792674"/>
    <w:rsid w:val="007926D1"/>
    <w:rsid w:val="00792869"/>
    <w:rsid w:val="00792BF4"/>
    <w:rsid w:val="007933B5"/>
    <w:rsid w:val="0079358F"/>
    <w:rsid w:val="007936AF"/>
    <w:rsid w:val="00793833"/>
    <w:rsid w:val="00793B21"/>
    <w:rsid w:val="00794009"/>
    <w:rsid w:val="007946D1"/>
    <w:rsid w:val="007946D8"/>
    <w:rsid w:val="00794899"/>
    <w:rsid w:val="00795107"/>
    <w:rsid w:val="007951C3"/>
    <w:rsid w:val="00795256"/>
    <w:rsid w:val="007952E1"/>
    <w:rsid w:val="0079557E"/>
    <w:rsid w:val="00795580"/>
    <w:rsid w:val="0079565F"/>
    <w:rsid w:val="007956B4"/>
    <w:rsid w:val="0079579E"/>
    <w:rsid w:val="00795B00"/>
    <w:rsid w:val="00795D41"/>
    <w:rsid w:val="00795DF1"/>
    <w:rsid w:val="00795FF8"/>
    <w:rsid w:val="00796042"/>
    <w:rsid w:val="007960A4"/>
    <w:rsid w:val="00796345"/>
    <w:rsid w:val="0079643B"/>
    <w:rsid w:val="00796598"/>
    <w:rsid w:val="007966BA"/>
    <w:rsid w:val="007968D2"/>
    <w:rsid w:val="00796BBB"/>
    <w:rsid w:val="00796C18"/>
    <w:rsid w:val="00796E1C"/>
    <w:rsid w:val="00796F5D"/>
    <w:rsid w:val="00797250"/>
    <w:rsid w:val="0079792F"/>
    <w:rsid w:val="00797BC3"/>
    <w:rsid w:val="007A0033"/>
    <w:rsid w:val="007A037B"/>
    <w:rsid w:val="007A044D"/>
    <w:rsid w:val="007A0552"/>
    <w:rsid w:val="007A07EF"/>
    <w:rsid w:val="007A08F6"/>
    <w:rsid w:val="007A0A62"/>
    <w:rsid w:val="007A0B6E"/>
    <w:rsid w:val="007A114C"/>
    <w:rsid w:val="007A1247"/>
    <w:rsid w:val="007A177C"/>
    <w:rsid w:val="007A1823"/>
    <w:rsid w:val="007A1874"/>
    <w:rsid w:val="007A1883"/>
    <w:rsid w:val="007A190B"/>
    <w:rsid w:val="007A1959"/>
    <w:rsid w:val="007A1A4A"/>
    <w:rsid w:val="007A1A85"/>
    <w:rsid w:val="007A1C59"/>
    <w:rsid w:val="007A1FD1"/>
    <w:rsid w:val="007A203B"/>
    <w:rsid w:val="007A2969"/>
    <w:rsid w:val="007A2A0F"/>
    <w:rsid w:val="007A2B2A"/>
    <w:rsid w:val="007A2C13"/>
    <w:rsid w:val="007A2FD5"/>
    <w:rsid w:val="007A30C2"/>
    <w:rsid w:val="007A30C6"/>
    <w:rsid w:val="007A32C5"/>
    <w:rsid w:val="007A333F"/>
    <w:rsid w:val="007A3372"/>
    <w:rsid w:val="007A35C8"/>
    <w:rsid w:val="007A35E1"/>
    <w:rsid w:val="007A3721"/>
    <w:rsid w:val="007A3982"/>
    <w:rsid w:val="007A3992"/>
    <w:rsid w:val="007A3C22"/>
    <w:rsid w:val="007A3DAB"/>
    <w:rsid w:val="007A409A"/>
    <w:rsid w:val="007A4377"/>
    <w:rsid w:val="007A43D8"/>
    <w:rsid w:val="007A456B"/>
    <w:rsid w:val="007A4701"/>
    <w:rsid w:val="007A4770"/>
    <w:rsid w:val="007A47BA"/>
    <w:rsid w:val="007A4872"/>
    <w:rsid w:val="007A48A7"/>
    <w:rsid w:val="007A48E2"/>
    <w:rsid w:val="007A49C7"/>
    <w:rsid w:val="007A4A44"/>
    <w:rsid w:val="007A4B17"/>
    <w:rsid w:val="007A4D97"/>
    <w:rsid w:val="007A4E34"/>
    <w:rsid w:val="007A5007"/>
    <w:rsid w:val="007A53DC"/>
    <w:rsid w:val="007A5623"/>
    <w:rsid w:val="007A574A"/>
    <w:rsid w:val="007A59A8"/>
    <w:rsid w:val="007A5A36"/>
    <w:rsid w:val="007A5B9C"/>
    <w:rsid w:val="007A5C56"/>
    <w:rsid w:val="007A5E41"/>
    <w:rsid w:val="007A5E7C"/>
    <w:rsid w:val="007A65D6"/>
    <w:rsid w:val="007A67B7"/>
    <w:rsid w:val="007A6863"/>
    <w:rsid w:val="007A68A5"/>
    <w:rsid w:val="007A6CCF"/>
    <w:rsid w:val="007A6FA0"/>
    <w:rsid w:val="007A730A"/>
    <w:rsid w:val="007A7399"/>
    <w:rsid w:val="007A7AA7"/>
    <w:rsid w:val="007A7AFE"/>
    <w:rsid w:val="007A7E39"/>
    <w:rsid w:val="007A7F44"/>
    <w:rsid w:val="007B0102"/>
    <w:rsid w:val="007B03BB"/>
    <w:rsid w:val="007B0420"/>
    <w:rsid w:val="007B0532"/>
    <w:rsid w:val="007B08AE"/>
    <w:rsid w:val="007B1033"/>
    <w:rsid w:val="007B139E"/>
    <w:rsid w:val="007B1632"/>
    <w:rsid w:val="007B16FF"/>
    <w:rsid w:val="007B190E"/>
    <w:rsid w:val="007B1CB7"/>
    <w:rsid w:val="007B1E5B"/>
    <w:rsid w:val="007B1F05"/>
    <w:rsid w:val="007B1F09"/>
    <w:rsid w:val="007B20F7"/>
    <w:rsid w:val="007B249B"/>
    <w:rsid w:val="007B24DA"/>
    <w:rsid w:val="007B2709"/>
    <w:rsid w:val="007B2BC4"/>
    <w:rsid w:val="007B2C0A"/>
    <w:rsid w:val="007B2CD3"/>
    <w:rsid w:val="007B2CEB"/>
    <w:rsid w:val="007B2D95"/>
    <w:rsid w:val="007B2DDF"/>
    <w:rsid w:val="007B2E30"/>
    <w:rsid w:val="007B2EA9"/>
    <w:rsid w:val="007B317E"/>
    <w:rsid w:val="007B3232"/>
    <w:rsid w:val="007B32A2"/>
    <w:rsid w:val="007B32C5"/>
    <w:rsid w:val="007B3993"/>
    <w:rsid w:val="007B3DF7"/>
    <w:rsid w:val="007B3F8D"/>
    <w:rsid w:val="007B4167"/>
    <w:rsid w:val="007B4448"/>
    <w:rsid w:val="007B46B2"/>
    <w:rsid w:val="007B5514"/>
    <w:rsid w:val="007B57D6"/>
    <w:rsid w:val="007B58A0"/>
    <w:rsid w:val="007B5988"/>
    <w:rsid w:val="007B5FD5"/>
    <w:rsid w:val="007B6177"/>
    <w:rsid w:val="007B6240"/>
    <w:rsid w:val="007B6343"/>
    <w:rsid w:val="007B666E"/>
    <w:rsid w:val="007B6A78"/>
    <w:rsid w:val="007B6F1C"/>
    <w:rsid w:val="007B722D"/>
    <w:rsid w:val="007B7499"/>
    <w:rsid w:val="007B7543"/>
    <w:rsid w:val="007B79EF"/>
    <w:rsid w:val="007B7CBF"/>
    <w:rsid w:val="007B7ECE"/>
    <w:rsid w:val="007C02BB"/>
    <w:rsid w:val="007C0341"/>
    <w:rsid w:val="007C0350"/>
    <w:rsid w:val="007C06C7"/>
    <w:rsid w:val="007C0B81"/>
    <w:rsid w:val="007C0FE3"/>
    <w:rsid w:val="007C1056"/>
    <w:rsid w:val="007C10B1"/>
    <w:rsid w:val="007C14A6"/>
    <w:rsid w:val="007C15B3"/>
    <w:rsid w:val="007C169B"/>
    <w:rsid w:val="007C18D5"/>
    <w:rsid w:val="007C1D04"/>
    <w:rsid w:val="007C1DEB"/>
    <w:rsid w:val="007C1EB3"/>
    <w:rsid w:val="007C207F"/>
    <w:rsid w:val="007C211B"/>
    <w:rsid w:val="007C211D"/>
    <w:rsid w:val="007C2132"/>
    <w:rsid w:val="007C217B"/>
    <w:rsid w:val="007C2601"/>
    <w:rsid w:val="007C2611"/>
    <w:rsid w:val="007C26B0"/>
    <w:rsid w:val="007C297C"/>
    <w:rsid w:val="007C2AF2"/>
    <w:rsid w:val="007C2CF8"/>
    <w:rsid w:val="007C2DC5"/>
    <w:rsid w:val="007C3494"/>
    <w:rsid w:val="007C38E1"/>
    <w:rsid w:val="007C4054"/>
    <w:rsid w:val="007C4166"/>
    <w:rsid w:val="007C4320"/>
    <w:rsid w:val="007C4489"/>
    <w:rsid w:val="007C4936"/>
    <w:rsid w:val="007C4AE6"/>
    <w:rsid w:val="007C4B1B"/>
    <w:rsid w:val="007C4E8D"/>
    <w:rsid w:val="007C4F2F"/>
    <w:rsid w:val="007C5188"/>
    <w:rsid w:val="007C534B"/>
    <w:rsid w:val="007C5462"/>
    <w:rsid w:val="007C56CB"/>
    <w:rsid w:val="007C5DEE"/>
    <w:rsid w:val="007C5E2B"/>
    <w:rsid w:val="007C6282"/>
    <w:rsid w:val="007C66FE"/>
    <w:rsid w:val="007C6853"/>
    <w:rsid w:val="007C6B3B"/>
    <w:rsid w:val="007C71C5"/>
    <w:rsid w:val="007C72A7"/>
    <w:rsid w:val="007C7B5C"/>
    <w:rsid w:val="007C7D5B"/>
    <w:rsid w:val="007C7FF5"/>
    <w:rsid w:val="007C7FF8"/>
    <w:rsid w:val="007D0331"/>
    <w:rsid w:val="007D03A2"/>
    <w:rsid w:val="007D04B5"/>
    <w:rsid w:val="007D0C76"/>
    <w:rsid w:val="007D0F8C"/>
    <w:rsid w:val="007D1267"/>
    <w:rsid w:val="007D137C"/>
    <w:rsid w:val="007D1920"/>
    <w:rsid w:val="007D1F14"/>
    <w:rsid w:val="007D2135"/>
    <w:rsid w:val="007D2236"/>
    <w:rsid w:val="007D249B"/>
    <w:rsid w:val="007D24DD"/>
    <w:rsid w:val="007D26F1"/>
    <w:rsid w:val="007D2701"/>
    <w:rsid w:val="007D27E7"/>
    <w:rsid w:val="007D2A1B"/>
    <w:rsid w:val="007D2A3F"/>
    <w:rsid w:val="007D2BE3"/>
    <w:rsid w:val="007D2C2D"/>
    <w:rsid w:val="007D2C45"/>
    <w:rsid w:val="007D314E"/>
    <w:rsid w:val="007D315A"/>
    <w:rsid w:val="007D3381"/>
    <w:rsid w:val="007D3BB6"/>
    <w:rsid w:val="007D3C8B"/>
    <w:rsid w:val="007D3DD4"/>
    <w:rsid w:val="007D3E8A"/>
    <w:rsid w:val="007D3F84"/>
    <w:rsid w:val="007D407F"/>
    <w:rsid w:val="007D436E"/>
    <w:rsid w:val="007D447C"/>
    <w:rsid w:val="007D45B3"/>
    <w:rsid w:val="007D47D4"/>
    <w:rsid w:val="007D4987"/>
    <w:rsid w:val="007D4A7E"/>
    <w:rsid w:val="007D4CAB"/>
    <w:rsid w:val="007D4CB9"/>
    <w:rsid w:val="007D4D6A"/>
    <w:rsid w:val="007D4F11"/>
    <w:rsid w:val="007D528C"/>
    <w:rsid w:val="007D535B"/>
    <w:rsid w:val="007D53D6"/>
    <w:rsid w:val="007D5510"/>
    <w:rsid w:val="007D576B"/>
    <w:rsid w:val="007D578E"/>
    <w:rsid w:val="007D5822"/>
    <w:rsid w:val="007D5AA4"/>
    <w:rsid w:val="007D5B47"/>
    <w:rsid w:val="007D5DB9"/>
    <w:rsid w:val="007D6529"/>
    <w:rsid w:val="007D6962"/>
    <w:rsid w:val="007D69CC"/>
    <w:rsid w:val="007D6E0D"/>
    <w:rsid w:val="007D6E3D"/>
    <w:rsid w:val="007D6EDC"/>
    <w:rsid w:val="007D72CB"/>
    <w:rsid w:val="007D754A"/>
    <w:rsid w:val="007D7550"/>
    <w:rsid w:val="007D7CC7"/>
    <w:rsid w:val="007E04FC"/>
    <w:rsid w:val="007E0B0F"/>
    <w:rsid w:val="007E0C76"/>
    <w:rsid w:val="007E0D1E"/>
    <w:rsid w:val="007E0E2F"/>
    <w:rsid w:val="007E0EAE"/>
    <w:rsid w:val="007E0ECC"/>
    <w:rsid w:val="007E10C4"/>
    <w:rsid w:val="007E168C"/>
    <w:rsid w:val="007E1907"/>
    <w:rsid w:val="007E1D82"/>
    <w:rsid w:val="007E1E3A"/>
    <w:rsid w:val="007E1EB7"/>
    <w:rsid w:val="007E21AD"/>
    <w:rsid w:val="007E2265"/>
    <w:rsid w:val="007E22F5"/>
    <w:rsid w:val="007E239B"/>
    <w:rsid w:val="007E245A"/>
    <w:rsid w:val="007E2591"/>
    <w:rsid w:val="007E259E"/>
    <w:rsid w:val="007E2635"/>
    <w:rsid w:val="007E3145"/>
    <w:rsid w:val="007E3147"/>
    <w:rsid w:val="007E3157"/>
    <w:rsid w:val="007E38B3"/>
    <w:rsid w:val="007E3A0A"/>
    <w:rsid w:val="007E3AF0"/>
    <w:rsid w:val="007E3D2D"/>
    <w:rsid w:val="007E3F62"/>
    <w:rsid w:val="007E3FAB"/>
    <w:rsid w:val="007E4202"/>
    <w:rsid w:val="007E42A3"/>
    <w:rsid w:val="007E4341"/>
    <w:rsid w:val="007E44F8"/>
    <w:rsid w:val="007E4851"/>
    <w:rsid w:val="007E4932"/>
    <w:rsid w:val="007E4DD8"/>
    <w:rsid w:val="007E4F95"/>
    <w:rsid w:val="007E5009"/>
    <w:rsid w:val="007E500F"/>
    <w:rsid w:val="007E5118"/>
    <w:rsid w:val="007E5198"/>
    <w:rsid w:val="007E53B4"/>
    <w:rsid w:val="007E544C"/>
    <w:rsid w:val="007E548C"/>
    <w:rsid w:val="007E5800"/>
    <w:rsid w:val="007E5E64"/>
    <w:rsid w:val="007E6277"/>
    <w:rsid w:val="007E6342"/>
    <w:rsid w:val="007E6515"/>
    <w:rsid w:val="007E65CA"/>
    <w:rsid w:val="007E66BC"/>
    <w:rsid w:val="007E6AE6"/>
    <w:rsid w:val="007E6B65"/>
    <w:rsid w:val="007E6DC1"/>
    <w:rsid w:val="007E737C"/>
    <w:rsid w:val="007E73FD"/>
    <w:rsid w:val="007E7A76"/>
    <w:rsid w:val="007F0759"/>
    <w:rsid w:val="007F1276"/>
    <w:rsid w:val="007F12C2"/>
    <w:rsid w:val="007F1354"/>
    <w:rsid w:val="007F1375"/>
    <w:rsid w:val="007F13A3"/>
    <w:rsid w:val="007F1406"/>
    <w:rsid w:val="007F153D"/>
    <w:rsid w:val="007F16EB"/>
    <w:rsid w:val="007F1787"/>
    <w:rsid w:val="007F17B4"/>
    <w:rsid w:val="007F1824"/>
    <w:rsid w:val="007F192C"/>
    <w:rsid w:val="007F1C01"/>
    <w:rsid w:val="007F1CCE"/>
    <w:rsid w:val="007F1F18"/>
    <w:rsid w:val="007F1F3C"/>
    <w:rsid w:val="007F2052"/>
    <w:rsid w:val="007F23B1"/>
    <w:rsid w:val="007F23FF"/>
    <w:rsid w:val="007F25DA"/>
    <w:rsid w:val="007F27DE"/>
    <w:rsid w:val="007F2964"/>
    <w:rsid w:val="007F29DA"/>
    <w:rsid w:val="007F2BB2"/>
    <w:rsid w:val="007F2C98"/>
    <w:rsid w:val="007F2F38"/>
    <w:rsid w:val="007F317A"/>
    <w:rsid w:val="007F3195"/>
    <w:rsid w:val="007F3419"/>
    <w:rsid w:val="007F3B5D"/>
    <w:rsid w:val="007F40C8"/>
    <w:rsid w:val="007F444F"/>
    <w:rsid w:val="007F4692"/>
    <w:rsid w:val="007F469D"/>
    <w:rsid w:val="007F46C5"/>
    <w:rsid w:val="007F4C13"/>
    <w:rsid w:val="007F4E38"/>
    <w:rsid w:val="007F5029"/>
    <w:rsid w:val="007F5168"/>
    <w:rsid w:val="007F51B4"/>
    <w:rsid w:val="007F535D"/>
    <w:rsid w:val="007F5497"/>
    <w:rsid w:val="007F561E"/>
    <w:rsid w:val="007F56F4"/>
    <w:rsid w:val="007F595E"/>
    <w:rsid w:val="007F5A1E"/>
    <w:rsid w:val="007F5A2E"/>
    <w:rsid w:val="007F5AAF"/>
    <w:rsid w:val="007F5C8D"/>
    <w:rsid w:val="007F5F56"/>
    <w:rsid w:val="007F6195"/>
    <w:rsid w:val="007F61F4"/>
    <w:rsid w:val="007F639C"/>
    <w:rsid w:val="007F63A7"/>
    <w:rsid w:val="007F69E5"/>
    <w:rsid w:val="007F6D0C"/>
    <w:rsid w:val="007F6D19"/>
    <w:rsid w:val="007F6D54"/>
    <w:rsid w:val="007F6D72"/>
    <w:rsid w:val="007F7588"/>
    <w:rsid w:val="007F75F9"/>
    <w:rsid w:val="007F7AA5"/>
    <w:rsid w:val="007F7B5C"/>
    <w:rsid w:val="007F7CB2"/>
    <w:rsid w:val="007F7F5B"/>
    <w:rsid w:val="0080009E"/>
    <w:rsid w:val="0080015C"/>
    <w:rsid w:val="008004CA"/>
    <w:rsid w:val="008004EF"/>
    <w:rsid w:val="00800707"/>
    <w:rsid w:val="0080076D"/>
    <w:rsid w:val="00800911"/>
    <w:rsid w:val="00800B6A"/>
    <w:rsid w:val="00801091"/>
    <w:rsid w:val="00801284"/>
    <w:rsid w:val="008012FA"/>
    <w:rsid w:val="00801672"/>
    <w:rsid w:val="008016B3"/>
    <w:rsid w:val="00801861"/>
    <w:rsid w:val="00801917"/>
    <w:rsid w:val="00801981"/>
    <w:rsid w:val="00801E35"/>
    <w:rsid w:val="00802107"/>
    <w:rsid w:val="00802188"/>
    <w:rsid w:val="00802509"/>
    <w:rsid w:val="00802601"/>
    <w:rsid w:val="00802624"/>
    <w:rsid w:val="0080273F"/>
    <w:rsid w:val="008028AD"/>
    <w:rsid w:val="00802E48"/>
    <w:rsid w:val="00802FA0"/>
    <w:rsid w:val="00802FB7"/>
    <w:rsid w:val="008033F6"/>
    <w:rsid w:val="00803562"/>
    <w:rsid w:val="00803A16"/>
    <w:rsid w:val="00803A49"/>
    <w:rsid w:val="00803AB5"/>
    <w:rsid w:val="00803B82"/>
    <w:rsid w:val="00803BA5"/>
    <w:rsid w:val="00803C34"/>
    <w:rsid w:val="00803F78"/>
    <w:rsid w:val="00804651"/>
    <w:rsid w:val="00804981"/>
    <w:rsid w:val="00804CD2"/>
    <w:rsid w:val="00804DFC"/>
    <w:rsid w:val="00804F34"/>
    <w:rsid w:val="00805348"/>
    <w:rsid w:val="00805356"/>
    <w:rsid w:val="008054A1"/>
    <w:rsid w:val="00805505"/>
    <w:rsid w:val="00805769"/>
    <w:rsid w:val="00805861"/>
    <w:rsid w:val="00805883"/>
    <w:rsid w:val="008058B8"/>
    <w:rsid w:val="0080595F"/>
    <w:rsid w:val="008059D9"/>
    <w:rsid w:val="00805ADC"/>
    <w:rsid w:val="00805F9E"/>
    <w:rsid w:val="00806010"/>
    <w:rsid w:val="00806156"/>
    <w:rsid w:val="0080652D"/>
    <w:rsid w:val="008068F2"/>
    <w:rsid w:val="008069AA"/>
    <w:rsid w:val="00806BF3"/>
    <w:rsid w:val="00806C70"/>
    <w:rsid w:val="00806DB9"/>
    <w:rsid w:val="00806E31"/>
    <w:rsid w:val="00806E95"/>
    <w:rsid w:val="0080744E"/>
    <w:rsid w:val="008075CC"/>
    <w:rsid w:val="008075CE"/>
    <w:rsid w:val="00807603"/>
    <w:rsid w:val="00807923"/>
    <w:rsid w:val="00807977"/>
    <w:rsid w:val="00807C50"/>
    <w:rsid w:val="00810337"/>
    <w:rsid w:val="0081046D"/>
    <w:rsid w:val="008104E7"/>
    <w:rsid w:val="008106AB"/>
    <w:rsid w:val="0081092F"/>
    <w:rsid w:val="00810A1C"/>
    <w:rsid w:val="00810AB3"/>
    <w:rsid w:val="00810B58"/>
    <w:rsid w:val="00810DCA"/>
    <w:rsid w:val="00810DD8"/>
    <w:rsid w:val="00810F7A"/>
    <w:rsid w:val="00811A14"/>
    <w:rsid w:val="00811CB2"/>
    <w:rsid w:val="00811D31"/>
    <w:rsid w:val="00811DEB"/>
    <w:rsid w:val="00811FE7"/>
    <w:rsid w:val="0081229C"/>
    <w:rsid w:val="008123D7"/>
    <w:rsid w:val="008128D3"/>
    <w:rsid w:val="00812A9C"/>
    <w:rsid w:val="00812D04"/>
    <w:rsid w:val="00812F1F"/>
    <w:rsid w:val="0081312B"/>
    <w:rsid w:val="0081373F"/>
    <w:rsid w:val="0081398A"/>
    <w:rsid w:val="00813C16"/>
    <w:rsid w:val="008145B8"/>
    <w:rsid w:val="00814620"/>
    <w:rsid w:val="008147E4"/>
    <w:rsid w:val="008149E1"/>
    <w:rsid w:val="00814A0F"/>
    <w:rsid w:val="00815474"/>
    <w:rsid w:val="0081567E"/>
    <w:rsid w:val="008156D2"/>
    <w:rsid w:val="00815A5A"/>
    <w:rsid w:val="00815E6E"/>
    <w:rsid w:val="008160BC"/>
    <w:rsid w:val="00816102"/>
    <w:rsid w:val="00816167"/>
    <w:rsid w:val="0081645A"/>
    <w:rsid w:val="00816546"/>
    <w:rsid w:val="00816668"/>
    <w:rsid w:val="0081679A"/>
    <w:rsid w:val="00816807"/>
    <w:rsid w:val="00816810"/>
    <w:rsid w:val="00816843"/>
    <w:rsid w:val="00816D23"/>
    <w:rsid w:val="00816E65"/>
    <w:rsid w:val="00816E75"/>
    <w:rsid w:val="00817116"/>
    <w:rsid w:val="00817627"/>
    <w:rsid w:val="008177FC"/>
    <w:rsid w:val="00817882"/>
    <w:rsid w:val="008178DF"/>
    <w:rsid w:val="00817A37"/>
    <w:rsid w:val="00817A5A"/>
    <w:rsid w:val="00817BC5"/>
    <w:rsid w:val="00817E25"/>
    <w:rsid w:val="008203CD"/>
    <w:rsid w:val="008204E7"/>
    <w:rsid w:val="0082053F"/>
    <w:rsid w:val="00820B29"/>
    <w:rsid w:val="00820BBC"/>
    <w:rsid w:val="00820D9A"/>
    <w:rsid w:val="00820EAD"/>
    <w:rsid w:val="00821130"/>
    <w:rsid w:val="008211E4"/>
    <w:rsid w:val="00821343"/>
    <w:rsid w:val="00821581"/>
    <w:rsid w:val="008216B6"/>
    <w:rsid w:val="008216D9"/>
    <w:rsid w:val="00821AF1"/>
    <w:rsid w:val="00821C41"/>
    <w:rsid w:val="00821D2A"/>
    <w:rsid w:val="00821E53"/>
    <w:rsid w:val="00821F01"/>
    <w:rsid w:val="00822065"/>
    <w:rsid w:val="00822137"/>
    <w:rsid w:val="008223E4"/>
    <w:rsid w:val="00822457"/>
    <w:rsid w:val="00822478"/>
    <w:rsid w:val="00822527"/>
    <w:rsid w:val="0082262C"/>
    <w:rsid w:val="00822667"/>
    <w:rsid w:val="00822826"/>
    <w:rsid w:val="0082298B"/>
    <w:rsid w:val="008229A6"/>
    <w:rsid w:val="00822BB4"/>
    <w:rsid w:val="00822D12"/>
    <w:rsid w:val="00822FE7"/>
    <w:rsid w:val="00822FED"/>
    <w:rsid w:val="008236BF"/>
    <w:rsid w:val="008236E7"/>
    <w:rsid w:val="00823D53"/>
    <w:rsid w:val="00824031"/>
    <w:rsid w:val="0082419B"/>
    <w:rsid w:val="0082433F"/>
    <w:rsid w:val="008243E7"/>
    <w:rsid w:val="00824615"/>
    <w:rsid w:val="00824A59"/>
    <w:rsid w:val="00824AEB"/>
    <w:rsid w:val="00824C4F"/>
    <w:rsid w:val="00824FED"/>
    <w:rsid w:val="008250E0"/>
    <w:rsid w:val="008252A5"/>
    <w:rsid w:val="00825A36"/>
    <w:rsid w:val="00826082"/>
    <w:rsid w:val="00826106"/>
    <w:rsid w:val="0082612D"/>
    <w:rsid w:val="00826450"/>
    <w:rsid w:val="008266B9"/>
    <w:rsid w:val="008267C0"/>
    <w:rsid w:val="008268E8"/>
    <w:rsid w:val="00826A4C"/>
    <w:rsid w:val="00826AD8"/>
    <w:rsid w:val="00826C87"/>
    <w:rsid w:val="00826F41"/>
    <w:rsid w:val="0082701A"/>
    <w:rsid w:val="00827226"/>
    <w:rsid w:val="0082785C"/>
    <w:rsid w:val="00827900"/>
    <w:rsid w:val="00827D3E"/>
    <w:rsid w:val="00827F28"/>
    <w:rsid w:val="00827FEC"/>
    <w:rsid w:val="0083027E"/>
    <w:rsid w:val="008305EC"/>
    <w:rsid w:val="008306E1"/>
    <w:rsid w:val="00830715"/>
    <w:rsid w:val="0083088F"/>
    <w:rsid w:val="00830ABE"/>
    <w:rsid w:val="00830B05"/>
    <w:rsid w:val="00830C37"/>
    <w:rsid w:val="00830E48"/>
    <w:rsid w:val="00830FB0"/>
    <w:rsid w:val="0083132E"/>
    <w:rsid w:val="00831566"/>
    <w:rsid w:val="0083171B"/>
    <w:rsid w:val="008319F8"/>
    <w:rsid w:val="00831C75"/>
    <w:rsid w:val="00831D7D"/>
    <w:rsid w:val="00831E17"/>
    <w:rsid w:val="0083255C"/>
    <w:rsid w:val="008325FC"/>
    <w:rsid w:val="008326D6"/>
    <w:rsid w:val="008326D7"/>
    <w:rsid w:val="008326ED"/>
    <w:rsid w:val="00832750"/>
    <w:rsid w:val="00832D00"/>
    <w:rsid w:val="00832F18"/>
    <w:rsid w:val="00832F6E"/>
    <w:rsid w:val="00832FCB"/>
    <w:rsid w:val="0083394B"/>
    <w:rsid w:val="00833BBE"/>
    <w:rsid w:val="00833C56"/>
    <w:rsid w:val="00833E72"/>
    <w:rsid w:val="008344F1"/>
    <w:rsid w:val="008347B9"/>
    <w:rsid w:val="008347EE"/>
    <w:rsid w:val="00834970"/>
    <w:rsid w:val="00834F99"/>
    <w:rsid w:val="008352FE"/>
    <w:rsid w:val="0083542B"/>
    <w:rsid w:val="0083554F"/>
    <w:rsid w:val="008356A2"/>
    <w:rsid w:val="008356CC"/>
    <w:rsid w:val="0083581F"/>
    <w:rsid w:val="00835A04"/>
    <w:rsid w:val="00835A10"/>
    <w:rsid w:val="00835AD3"/>
    <w:rsid w:val="008360AA"/>
    <w:rsid w:val="008362CF"/>
    <w:rsid w:val="00836552"/>
    <w:rsid w:val="00836982"/>
    <w:rsid w:val="00836A0E"/>
    <w:rsid w:val="008371F2"/>
    <w:rsid w:val="00837280"/>
    <w:rsid w:val="00837378"/>
    <w:rsid w:val="00837785"/>
    <w:rsid w:val="00837A26"/>
    <w:rsid w:val="00837B5A"/>
    <w:rsid w:val="00837BF0"/>
    <w:rsid w:val="00837E1C"/>
    <w:rsid w:val="00837E56"/>
    <w:rsid w:val="00840264"/>
    <w:rsid w:val="0084092C"/>
    <w:rsid w:val="0084098D"/>
    <w:rsid w:val="00840DF6"/>
    <w:rsid w:val="008410F0"/>
    <w:rsid w:val="008411D6"/>
    <w:rsid w:val="008417EC"/>
    <w:rsid w:val="00841DFE"/>
    <w:rsid w:val="00841F3D"/>
    <w:rsid w:val="00842490"/>
    <w:rsid w:val="00842A21"/>
    <w:rsid w:val="00842A8C"/>
    <w:rsid w:val="00842BC4"/>
    <w:rsid w:val="00842CE5"/>
    <w:rsid w:val="00842EBA"/>
    <w:rsid w:val="00842FC1"/>
    <w:rsid w:val="0084326A"/>
    <w:rsid w:val="0084351B"/>
    <w:rsid w:val="00843A4E"/>
    <w:rsid w:val="008442F5"/>
    <w:rsid w:val="008444A1"/>
    <w:rsid w:val="008444F3"/>
    <w:rsid w:val="008449AF"/>
    <w:rsid w:val="00844A19"/>
    <w:rsid w:val="00844A58"/>
    <w:rsid w:val="00844B1E"/>
    <w:rsid w:val="00844EF7"/>
    <w:rsid w:val="00844FB2"/>
    <w:rsid w:val="00845119"/>
    <w:rsid w:val="008451EE"/>
    <w:rsid w:val="008452B1"/>
    <w:rsid w:val="008454CC"/>
    <w:rsid w:val="0084564E"/>
    <w:rsid w:val="00845689"/>
    <w:rsid w:val="0084569A"/>
    <w:rsid w:val="0084585B"/>
    <w:rsid w:val="008458F8"/>
    <w:rsid w:val="00845B09"/>
    <w:rsid w:val="008464A5"/>
    <w:rsid w:val="00846976"/>
    <w:rsid w:val="00846AEC"/>
    <w:rsid w:val="00846BB4"/>
    <w:rsid w:val="00846D1F"/>
    <w:rsid w:val="00847207"/>
    <w:rsid w:val="00847337"/>
    <w:rsid w:val="00847863"/>
    <w:rsid w:val="00847A2A"/>
    <w:rsid w:val="00847B9D"/>
    <w:rsid w:val="00847BE8"/>
    <w:rsid w:val="00847D26"/>
    <w:rsid w:val="00847EFB"/>
    <w:rsid w:val="008500B6"/>
    <w:rsid w:val="00850BC9"/>
    <w:rsid w:val="00850C22"/>
    <w:rsid w:val="00850F7E"/>
    <w:rsid w:val="008510C1"/>
    <w:rsid w:val="00851288"/>
    <w:rsid w:val="00851370"/>
    <w:rsid w:val="008513E3"/>
    <w:rsid w:val="00851458"/>
    <w:rsid w:val="00851956"/>
    <w:rsid w:val="00851996"/>
    <w:rsid w:val="00851A25"/>
    <w:rsid w:val="00851B75"/>
    <w:rsid w:val="0085249B"/>
    <w:rsid w:val="0085287A"/>
    <w:rsid w:val="008528F6"/>
    <w:rsid w:val="008528F8"/>
    <w:rsid w:val="00852981"/>
    <w:rsid w:val="00852D7A"/>
    <w:rsid w:val="00852F26"/>
    <w:rsid w:val="0085306F"/>
    <w:rsid w:val="008532CB"/>
    <w:rsid w:val="0085331F"/>
    <w:rsid w:val="0085335F"/>
    <w:rsid w:val="00853380"/>
    <w:rsid w:val="0085371B"/>
    <w:rsid w:val="00853AE1"/>
    <w:rsid w:val="00853D7E"/>
    <w:rsid w:val="00853E3A"/>
    <w:rsid w:val="00853E88"/>
    <w:rsid w:val="00853F71"/>
    <w:rsid w:val="008543F0"/>
    <w:rsid w:val="00854648"/>
    <w:rsid w:val="0085499F"/>
    <w:rsid w:val="008550CD"/>
    <w:rsid w:val="008550F2"/>
    <w:rsid w:val="00855119"/>
    <w:rsid w:val="008555F8"/>
    <w:rsid w:val="00855652"/>
    <w:rsid w:val="00855A80"/>
    <w:rsid w:val="00855B3F"/>
    <w:rsid w:val="008560A4"/>
    <w:rsid w:val="00856525"/>
    <w:rsid w:val="00856686"/>
    <w:rsid w:val="008567CC"/>
    <w:rsid w:val="00856D16"/>
    <w:rsid w:val="00856E60"/>
    <w:rsid w:val="00856FD8"/>
    <w:rsid w:val="0085705F"/>
    <w:rsid w:val="008574AA"/>
    <w:rsid w:val="00857A31"/>
    <w:rsid w:val="00857DF6"/>
    <w:rsid w:val="00857F88"/>
    <w:rsid w:val="008602F2"/>
    <w:rsid w:val="008605EC"/>
    <w:rsid w:val="00860A1C"/>
    <w:rsid w:val="00860DE1"/>
    <w:rsid w:val="00860E8B"/>
    <w:rsid w:val="00860FAE"/>
    <w:rsid w:val="008610E5"/>
    <w:rsid w:val="008612C7"/>
    <w:rsid w:val="00861540"/>
    <w:rsid w:val="00861A25"/>
    <w:rsid w:val="00861ABE"/>
    <w:rsid w:val="00861C8E"/>
    <w:rsid w:val="00861CF7"/>
    <w:rsid w:val="00861D3C"/>
    <w:rsid w:val="0086206F"/>
    <w:rsid w:val="008621FB"/>
    <w:rsid w:val="008622E1"/>
    <w:rsid w:val="0086232C"/>
    <w:rsid w:val="0086238B"/>
    <w:rsid w:val="00862393"/>
    <w:rsid w:val="00862475"/>
    <w:rsid w:val="00862812"/>
    <w:rsid w:val="0086284F"/>
    <w:rsid w:val="00862914"/>
    <w:rsid w:val="00862E42"/>
    <w:rsid w:val="00863137"/>
    <w:rsid w:val="008631E5"/>
    <w:rsid w:val="00863D7C"/>
    <w:rsid w:val="00863DB8"/>
    <w:rsid w:val="00863F86"/>
    <w:rsid w:val="00864112"/>
    <w:rsid w:val="0086429A"/>
    <w:rsid w:val="008648F5"/>
    <w:rsid w:val="00864966"/>
    <w:rsid w:val="00864EED"/>
    <w:rsid w:val="008655E6"/>
    <w:rsid w:val="00865D7F"/>
    <w:rsid w:val="00865F9B"/>
    <w:rsid w:val="008661F4"/>
    <w:rsid w:val="00866276"/>
    <w:rsid w:val="00866377"/>
    <w:rsid w:val="0086681B"/>
    <w:rsid w:val="00866A70"/>
    <w:rsid w:val="00866BCD"/>
    <w:rsid w:val="00866CAE"/>
    <w:rsid w:val="00867022"/>
    <w:rsid w:val="008673BB"/>
    <w:rsid w:val="0086770A"/>
    <w:rsid w:val="008678C4"/>
    <w:rsid w:val="0086793C"/>
    <w:rsid w:val="00867A84"/>
    <w:rsid w:val="00867BC5"/>
    <w:rsid w:val="00867E00"/>
    <w:rsid w:val="00867E84"/>
    <w:rsid w:val="00867FFC"/>
    <w:rsid w:val="00870265"/>
    <w:rsid w:val="008707C5"/>
    <w:rsid w:val="00870B5A"/>
    <w:rsid w:val="00870E56"/>
    <w:rsid w:val="00870EBB"/>
    <w:rsid w:val="008713DF"/>
    <w:rsid w:val="008715D5"/>
    <w:rsid w:val="008716A3"/>
    <w:rsid w:val="008718B5"/>
    <w:rsid w:val="00871C03"/>
    <w:rsid w:val="00871CC8"/>
    <w:rsid w:val="00871E10"/>
    <w:rsid w:val="00871E60"/>
    <w:rsid w:val="00871F71"/>
    <w:rsid w:val="0087209C"/>
    <w:rsid w:val="00872149"/>
    <w:rsid w:val="008722BE"/>
    <w:rsid w:val="008724DE"/>
    <w:rsid w:val="008724E7"/>
    <w:rsid w:val="00872679"/>
    <w:rsid w:val="008727FA"/>
    <w:rsid w:val="008729BD"/>
    <w:rsid w:val="00872BC7"/>
    <w:rsid w:val="00872D24"/>
    <w:rsid w:val="00872E1A"/>
    <w:rsid w:val="0087327F"/>
    <w:rsid w:val="00873353"/>
    <w:rsid w:val="0087348B"/>
    <w:rsid w:val="008734D3"/>
    <w:rsid w:val="008736A6"/>
    <w:rsid w:val="00873766"/>
    <w:rsid w:val="00873D4C"/>
    <w:rsid w:val="00874168"/>
    <w:rsid w:val="00874537"/>
    <w:rsid w:val="00874601"/>
    <w:rsid w:val="0087483E"/>
    <w:rsid w:val="00874E22"/>
    <w:rsid w:val="00874F46"/>
    <w:rsid w:val="00874FC5"/>
    <w:rsid w:val="00875667"/>
    <w:rsid w:val="0087584C"/>
    <w:rsid w:val="00875909"/>
    <w:rsid w:val="008759D5"/>
    <w:rsid w:val="00875CCC"/>
    <w:rsid w:val="00875F58"/>
    <w:rsid w:val="00875FC5"/>
    <w:rsid w:val="008765B6"/>
    <w:rsid w:val="008765D1"/>
    <w:rsid w:val="00876841"/>
    <w:rsid w:val="00876AC5"/>
    <w:rsid w:val="00876CF9"/>
    <w:rsid w:val="00876EBB"/>
    <w:rsid w:val="00876F06"/>
    <w:rsid w:val="0087729B"/>
    <w:rsid w:val="0087737F"/>
    <w:rsid w:val="008774B4"/>
    <w:rsid w:val="00877905"/>
    <w:rsid w:val="00877E5A"/>
    <w:rsid w:val="00877EE4"/>
    <w:rsid w:val="008802E0"/>
    <w:rsid w:val="00880351"/>
    <w:rsid w:val="0088065E"/>
    <w:rsid w:val="00880BB5"/>
    <w:rsid w:val="00880C03"/>
    <w:rsid w:val="00880E8C"/>
    <w:rsid w:val="0088108D"/>
    <w:rsid w:val="008813F9"/>
    <w:rsid w:val="008818A1"/>
    <w:rsid w:val="00881955"/>
    <w:rsid w:val="00881B01"/>
    <w:rsid w:val="00881B4A"/>
    <w:rsid w:val="00881F51"/>
    <w:rsid w:val="00882001"/>
    <w:rsid w:val="00882151"/>
    <w:rsid w:val="0088217A"/>
    <w:rsid w:val="008821F5"/>
    <w:rsid w:val="00882424"/>
    <w:rsid w:val="0088247E"/>
    <w:rsid w:val="008825C0"/>
    <w:rsid w:val="008825C8"/>
    <w:rsid w:val="00882899"/>
    <w:rsid w:val="008829F4"/>
    <w:rsid w:val="00882E6E"/>
    <w:rsid w:val="00883315"/>
    <w:rsid w:val="008833DA"/>
    <w:rsid w:val="0088382A"/>
    <w:rsid w:val="00883E26"/>
    <w:rsid w:val="00883E36"/>
    <w:rsid w:val="00883FCA"/>
    <w:rsid w:val="0088483C"/>
    <w:rsid w:val="00884FFA"/>
    <w:rsid w:val="008850CD"/>
    <w:rsid w:val="00885106"/>
    <w:rsid w:val="0088512B"/>
    <w:rsid w:val="00885359"/>
    <w:rsid w:val="008853D1"/>
    <w:rsid w:val="00885641"/>
    <w:rsid w:val="00885BF1"/>
    <w:rsid w:val="00885DE8"/>
    <w:rsid w:val="00885EDF"/>
    <w:rsid w:val="00885F6C"/>
    <w:rsid w:val="0088613D"/>
    <w:rsid w:val="00886915"/>
    <w:rsid w:val="00886AC0"/>
    <w:rsid w:val="00886BD0"/>
    <w:rsid w:val="00886E3E"/>
    <w:rsid w:val="00886FBF"/>
    <w:rsid w:val="008872C1"/>
    <w:rsid w:val="00887926"/>
    <w:rsid w:val="008879A4"/>
    <w:rsid w:val="00887A7C"/>
    <w:rsid w:val="00890068"/>
    <w:rsid w:val="00890365"/>
    <w:rsid w:val="00890D60"/>
    <w:rsid w:val="00890E2D"/>
    <w:rsid w:val="0089101D"/>
    <w:rsid w:val="008910B1"/>
    <w:rsid w:val="008910DA"/>
    <w:rsid w:val="00891385"/>
    <w:rsid w:val="00891450"/>
    <w:rsid w:val="008915F6"/>
    <w:rsid w:val="008915FE"/>
    <w:rsid w:val="0089199A"/>
    <w:rsid w:val="008919D4"/>
    <w:rsid w:val="00891E57"/>
    <w:rsid w:val="00891FB0"/>
    <w:rsid w:val="00892046"/>
    <w:rsid w:val="00892327"/>
    <w:rsid w:val="0089255C"/>
    <w:rsid w:val="0089260A"/>
    <w:rsid w:val="008928D4"/>
    <w:rsid w:val="008929B9"/>
    <w:rsid w:val="00892B29"/>
    <w:rsid w:val="00893523"/>
    <w:rsid w:val="0089385C"/>
    <w:rsid w:val="008939BD"/>
    <w:rsid w:val="00893F79"/>
    <w:rsid w:val="00894087"/>
    <w:rsid w:val="0089409E"/>
    <w:rsid w:val="00894286"/>
    <w:rsid w:val="0089432F"/>
    <w:rsid w:val="00894373"/>
    <w:rsid w:val="008943DA"/>
    <w:rsid w:val="008943DD"/>
    <w:rsid w:val="008944B9"/>
    <w:rsid w:val="0089473E"/>
    <w:rsid w:val="00894967"/>
    <w:rsid w:val="00894A17"/>
    <w:rsid w:val="00894B41"/>
    <w:rsid w:val="00894BA1"/>
    <w:rsid w:val="00894C08"/>
    <w:rsid w:val="00894E54"/>
    <w:rsid w:val="00894EA2"/>
    <w:rsid w:val="00895471"/>
    <w:rsid w:val="00895703"/>
    <w:rsid w:val="0089570F"/>
    <w:rsid w:val="008957BF"/>
    <w:rsid w:val="008957FF"/>
    <w:rsid w:val="00895C89"/>
    <w:rsid w:val="00895CC9"/>
    <w:rsid w:val="00895CD7"/>
    <w:rsid w:val="008962DC"/>
    <w:rsid w:val="008966C4"/>
    <w:rsid w:val="0089680F"/>
    <w:rsid w:val="008969EB"/>
    <w:rsid w:val="00896FBC"/>
    <w:rsid w:val="00896FC5"/>
    <w:rsid w:val="00897035"/>
    <w:rsid w:val="00897187"/>
    <w:rsid w:val="0089744A"/>
    <w:rsid w:val="00897754"/>
    <w:rsid w:val="00897EF7"/>
    <w:rsid w:val="008A0169"/>
    <w:rsid w:val="008A02FA"/>
    <w:rsid w:val="008A03BD"/>
    <w:rsid w:val="008A06E7"/>
    <w:rsid w:val="008A08D5"/>
    <w:rsid w:val="008A0998"/>
    <w:rsid w:val="008A0C6B"/>
    <w:rsid w:val="008A0D42"/>
    <w:rsid w:val="008A0F78"/>
    <w:rsid w:val="008A1257"/>
    <w:rsid w:val="008A2027"/>
    <w:rsid w:val="008A2500"/>
    <w:rsid w:val="008A2655"/>
    <w:rsid w:val="008A2740"/>
    <w:rsid w:val="008A27B1"/>
    <w:rsid w:val="008A28ED"/>
    <w:rsid w:val="008A2A07"/>
    <w:rsid w:val="008A2A61"/>
    <w:rsid w:val="008A2BB9"/>
    <w:rsid w:val="008A2BEF"/>
    <w:rsid w:val="008A2DB3"/>
    <w:rsid w:val="008A37EF"/>
    <w:rsid w:val="008A3831"/>
    <w:rsid w:val="008A3883"/>
    <w:rsid w:val="008A3C0D"/>
    <w:rsid w:val="008A3C3C"/>
    <w:rsid w:val="008A3C4E"/>
    <w:rsid w:val="008A40AB"/>
    <w:rsid w:val="008A41E8"/>
    <w:rsid w:val="008A422D"/>
    <w:rsid w:val="008A4420"/>
    <w:rsid w:val="008A4D22"/>
    <w:rsid w:val="008A4EE3"/>
    <w:rsid w:val="008A50E8"/>
    <w:rsid w:val="008A512E"/>
    <w:rsid w:val="008A5735"/>
    <w:rsid w:val="008A58E4"/>
    <w:rsid w:val="008A5AFD"/>
    <w:rsid w:val="008A5B5C"/>
    <w:rsid w:val="008A5C42"/>
    <w:rsid w:val="008A5C94"/>
    <w:rsid w:val="008A5E20"/>
    <w:rsid w:val="008A617E"/>
    <w:rsid w:val="008A62D4"/>
    <w:rsid w:val="008A6562"/>
    <w:rsid w:val="008A6984"/>
    <w:rsid w:val="008A6A7D"/>
    <w:rsid w:val="008A6A89"/>
    <w:rsid w:val="008A6C3D"/>
    <w:rsid w:val="008A6DEE"/>
    <w:rsid w:val="008A6F2F"/>
    <w:rsid w:val="008A6F93"/>
    <w:rsid w:val="008A713C"/>
    <w:rsid w:val="008A7140"/>
    <w:rsid w:val="008A74D5"/>
    <w:rsid w:val="008A7FC8"/>
    <w:rsid w:val="008B057F"/>
    <w:rsid w:val="008B06CD"/>
    <w:rsid w:val="008B0734"/>
    <w:rsid w:val="008B0821"/>
    <w:rsid w:val="008B103D"/>
    <w:rsid w:val="008B10F6"/>
    <w:rsid w:val="008B1167"/>
    <w:rsid w:val="008B12CF"/>
    <w:rsid w:val="008B13BE"/>
    <w:rsid w:val="008B1A76"/>
    <w:rsid w:val="008B1CCA"/>
    <w:rsid w:val="008B21D5"/>
    <w:rsid w:val="008B2265"/>
    <w:rsid w:val="008B252C"/>
    <w:rsid w:val="008B294D"/>
    <w:rsid w:val="008B2AF7"/>
    <w:rsid w:val="008B2B57"/>
    <w:rsid w:val="008B2C8D"/>
    <w:rsid w:val="008B2D58"/>
    <w:rsid w:val="008B2D70"/>
    <w:rsid w:val="008B2ED8"/>
    <w:rsid w:val="008B346B"/>
    <w:rsid w:val="008B36C5"/>
    <w:rsid w:val="008B3717"/>
    <w:rsid w:val="008B371D"/>
    <w:rsid w:val="008B3B16"/>
    <w:rsid w:val="008B3BBC"/>
    <w:rsid w:val="008B40AC"/>
    <w:rsid w:val="008B40D5"/>
    <w:rsid w:val="008B43F8"/>
    <w:rsid w:val="008B480F"/>
    <w:rsid w:val="008B48B6"/>
    <w:rsid w:val="008B4C65"/>
    <w:rsid w:val="008B4DA8"/>
    <w:rsid w:val="008B4DDB"/>
    <w:rsid w:val="008B52F8"/>
    <w:rsid w:val="008B55A8"/>
    <w:rsid w:val="008B565C"/>
    <w:rsid w:val="008B5AF8"/>
    <w:rsid w:val="008B5AFD"/>
    <w:rsid w:val="008B5BA5"/>
    <w:rsid w:val="008B5C25"/>
    <w:rsid w:val="008B5C76"/>
    <w:rsid w:val="008B5DFA"/>
    <w:rsid w:val="008B5E14"/>
    <w:rsid w:val="008B5E81"/>
    <w:rsid w:val="008B60BE"/>
    <w:rsid w:val="008B68C0"/>
    <w:rsid w:val="008B6C88"/>
    <w:rsid w:val="008B6D07"/>
    <w:rsid w:val="008B6E73"/>
    <w:rsid w:val="008B6FB6"/>
    <w:rsid w:val="008B71B9"/>
    <w:rsid w:val="008B76CD"/>
    <w:rsid w:val="008B783C"/>
    <w:rsid w:val="008B7D7A"/>
    <w:rsid w:val="008B7E5E"/>
    <w:rsid w:val="008B7E66"/>
    <w:rsid w:val="008B7FB8"/>
    <w:rsid w:val="008C00AD"/>
    <w:rsid w:val="008C021D"/>
    <w:rsid w:val="008C0269"/>
    <w:rsid w:val="008C06C0"/>
    <w:rsid w:val="008C0B29"/>
    <w:rsid w:val="008C0B5E"/>
    <w:rsid w:val="008C0BE2"/>
    <w:rsid w:val="008C0C4D"/>
    <w:rsid w:val="008C0D0F"/>
    <w:rsid w:val="008C0D5B"/>
    <w:rsid w:val="008C0E56"/>
    <w:rsid w:val="008C1138"/>
    <w:rsid w:val="008C11E8"/>
    <w:rsid w:val="008C15B6"/>
    <w:rsid w:val="008C16D9"/>
    <w:rsid w:val="008C1834"/>
    <w:rsid w:val="008C18B7"/>
    <w:rsid w:val="008C19B8"/>
    <w:rsid w:val="008C1C3D"/>
    <w:rsid w:val="008C1D21"/>
    <w:rsid w:val="008C1D90"/>
    <w:rsid w:val="008C207A"/>
    <w:rsid w:val="008C23C9"/>
    <w:rsid w:val="008C24EF"/>
    <w:rsid w:val="008C272C"/>
    <w:rsid w:val="008C272D"/>
    <w:rsid w:val="008C2A76"/>
    <w:rsid w:val="008C2A80"/>
    <w:rsid w:val="008C2E65"/>
    <w:rsid w:val="008C2EB6"/>
    <w:rsid w:val="008C2ED0"/>
    <w:rsid w:val="008C32C3"/>
    <w:rsid w:val="008C33DD"/>
    <w:rsid w:val="008C3523"/>
    <w:rsid w:val="008C3750"/>
    <w:rsid w:val="008C3A80"/>
    <w:rsid w:val="008C3ABB"/>
    <w:rsid w:val="008C3C70"/>
    <w:rsid w:val="008C3CED"/>
    <w:rsid w:val="008C3FB1"/>
    <w:rsid w:val="008C4071"/>
    <w:rsid w:val="008C40D3"/>
    <w:rsid w:val="008C417C"/>
    <w:rsid w:val="008C4290"/>
    <w:rsid w:val="008C42C9"/>
    <w:rsid w:val="008C44E1"/>
    <w:rsid w:val="008C4674"/>
    <w:rsid w:val="008C4D8C"/>
    <w:rsid w:val="008C4E98"/>
    <w:rsid w:val="008C4E9A"/>
    <w:rsid w:val="008C4EA8"/>
    <w:rsid w:val="008C5117"/>
    <w:rsid w:val="008C5201"/>
    <w:rsid w:val="008C56D9"/>
    <w:rsid w:val="008C57FF"/>
    <w:rsid w:val="008C5BE1"/>
    <w:rsid w:val="008C5D85"/>
    <w:rsid w:val="008C5E33"/>
    <w:rsid w:val="008C5FEB"/>
    <w:rsid w:val="008C6739"/>
    <w:rsid w:val="008C68F0"/>
    <w:rsid w:val="008C6CB3"/>
    <w:rsid w:val="008C6DB2"/>
    <w:rsid w:val="008C6F4B"/>
    <w:rsid w:val="008C7200"/>
    <w:rsid w:val="008C7229"/>
    <w:rsid w:val="008C72A0"/>
    <w:rsid w:val="008C72C5"/>
    <w:rsid w:val="008C743B"/>
    <w:rsid w:val="008C7488"/>
    <w:rsid w:val="008C7E81"/>
    <w:rsid w:val="008C7F91"/>
    <w:rsid w:val="008C7FA3"/>
    <w:rsid w:val="008D011C"/>
    <w:rsid w:val="008D01AB"/>
    <w:rsid w:val="008D02AF"/>
    <w:rsid w:val="008D0340"/>
    <w:rsid w:val="008D03E1"/>
    <w:rsid w:val="008D0405"/>
    <w:rsid w:val="008D087E"/>
    <w:rsid w:val="008D08C2"/>
    <w:rsid w:val="008D0A86"/>
    <w:rsid w:val="008D0C09"/>
    <w:rsid w:val="008D0C30"/>
    <w:rsid w:val="008D16FD"/>
    <w:rsid w:val="008D1793"/>
    <w:rsid w:val="008D17F2"/>
    <w:rsid w:val="008D1C39"/>
    <w:rsid w:val="008D1CCE"/>
    <w:rsid w:val="008D1FA4"/>
    <w:rsid w:val="008D21F3"/>
    <w:rsid w:val="008D246C"/>
    <w:rsid w:val="008D2512"/>
    <w:rsid w:val="008D271C"/>
    <w:rsid w:val="008D27AD"/>
    <w:rsid w:val="008D27E0"/>
    <w:rsid w:val="008D28F2"/>
    <w:rsid w:val="008D2975"/>
    <w:rsid w:val="008D2C23"/>
    <w:rsid w:val="008D2D11"/>
    <w:rsid w:val="008D302F"/>
    <w:rsid w:val="008D30C2"/>
    <w:rsid w:val="008D32D6"/>
    <w:rsid w:val="008D34B2"/>
    <w:rsid w:val="008D398A"/>
    <w:rsid w:val="008D3A3B"/>
    <w:rsid w:val="008D3A91"/>
    <w:rsid w:val="008D424E"/>
    <w:rsid w:val="008D478E"/>
    <w:rsid w:val="008D47A4"/>
    <w:rsid w:val="008D48F9"/>
    <w:rsid w:val="008D4BAD"/>
    <w:rsid w:val="008D5255"/>
    <w:rsid w:val="008D53CD"/>
    <w:rsid w:val="008D54DD"/>
    <w:rsid w:val="008D5502"/>
    <w:rsid w:val="008D558E"/>
    <w:rsid w:val="008D568B"/>
    <w:rsid w:val="008D56AF"/>
    <w:rsid w:val="008D617A"/>
    <w:rsid w:val="008D6517"/>
    <w:rsid w:val="008D659E"/>
    <w:rsid w:val="008D6718"/>
    <w:rsid w:val="008D67EC"/>
    <w:rsid w:val="008D6D48"/>
    <w:rsid w:val="008D7A3E"/>
    <w:rsid w:val="008D7A3F"/>
    <w:rsid w:val="008D7CDE"/>
    <w:rsid w:val="008D7D4C"/>
    <w:rsid w:val="008D7FBB"/>
    <w:rsid w:val="008E00BC"/>
    <w:rsid w:val="008E0146"/>
    <w:rsid w:val="008E043E"/>
    <w:rsid w:val="008E0544"/>
    <w:rsid w:val="008E0690"/>
    <w:rsid w:val="008E07B5"/>
    <w:rsid w:val="008E08AE"/>
    <w:rsid w:val="008E09A7"/>
    <w:rsid w:val="008E0AD7"/>
    <w:rsid w:val="008E0AD9"/>
    <w:rsid w:val="008E0C98"/>
    <w:rsid w:val="008E0ECF"/>
    <w:rsid w:val="008E11A0"/>
    <w:rsid w:val="008E16DD"/>
    <w:rsid w:val="008E181D"/>
    <w:rsid w:val="008E1CAB"/>
    <w:rsid w:val="008E1D3E"/>
    <w:rsid w:val="008E2028"/>
    <w:rsid w:val="008E2205"/>
    <w:rsid w:val="008E2395"/>
    <w:rsid w:val="008E2460"/>
    <w:rsid w:val="008E25DB"/>
    <w:rsid w:val="008E28B1"/>
    <w:rsid w:val="008E300C"/>
    <w:rsid w:val="008E301A"/>
    <w:rsid w:val="008E31F2"/>
    <w:rsid w:val="008E32D3"/>
    <w:rsid w:val="008E3360"/>
    <w:rsid w:val="008E36B8"/>
    <w:rsid w:val="008E36F7"/>
    <w:rsid w:val="008E37FB"/>
    <w:rsid w:val="008E38AE"/>
    <w:rsid w:val="008E3CB8"/>
    <w:rsid w:val="008E3ECB"/>
    <w:rsid w:val="008E43A7"/>
    <w:rsid w:val="008E4A7E"/>
    <w:rsid w:val="008E501B"/>
    <w:rsid w:val="008E5383"/>
    <w:rsid w:val="008E5607"/>
    <w:rsid w:val="008E5741"/>
    <w:rsid w:val="008E5AAE"/>
    <w:rsid w:val="008E5EBA"/>
    <w:rsid w:val="008E5EFB"/>
    <w:rsid w:val="008E5F1D"/>
    <w:rsid w:val="008E62D8"/>
    <w:rsid w:val="008E63F2"/>
    <w:rsid w:val="008E6472"/>
    <w:rsid w:val="008E7C18"/>
    <w:rsid w:val="008E7D2C"/>
    <w:rsid w:val="008E7DDD"/>
    <w:rsid w:val="008E7FF9"/>
    <w:rsid w:val="008F0524"/>
    <w:rsid w:val="008F06DD"/>
    <w:rsid w:val="008F0737"/>
    <w:rsid w:val="008F07FB"/>
    <w:rsid w:val="008F0E2D"/>
    <w:rsid w:val="008F11DB"/>
    <w:rsid w:val="008F1259"/>
    <w:rsid w:val="008F12B0"/>
    <w:rsid w:val="008F1E23"/>
    <w:rsid w:val="008F1F0B"/>
    <w:rsid w:val="008F21E2"/>
    <w:rsid w:val="008F2273"/>
    <w:rsid w:val="008F2495"/>
    <w:rsid w:val="008F2609"/>
    <w:rsid w:val="008F2687"/>
    <w:rsid w:val="008F26BB"/>
    <w:rsid w:val="008F27A4"/>
    <w:rsid w:val="008F291A"/>
    <w:rsid w:val="008F29D9"/>
    <w:rsid w:val="008F29EE"/>
    <w:rsid w:val="008F2A67"/>
    <w:rsid w:val="008F2AF0"/>
    <w:rsid w:val="008F2AF4"/>
    <w:rsid w:val="008F2D02"/>
    <w:rsid w:val="008F2E84"/>
    <w:rsid w:val="008F30F0"/>
    <w:rsid w:val="008F315F"/>
    <w:rsid w:val="008F3C23"/>
    <w:rsid w:val="008F3D5E"/>
    <w:rsid w:val="008F3E6C"/>
    <w:rsid w:val="008F3FD8"/>
    <w:rsid w:val="008F4418"/>
    <w:rsid w:val="008F446D"/>
    <w:rsid w:val="008F456E"/>
    <w:rsid w:val="008F46B0"/>
    <w:rsid w:val="008F4D17"/>
    <w:rsid w:val="008F4F0D"/>
    <w:rsid w:val="008F50C0"/>
    <w:rsid w:val="008F51FD"/>
    <w:rsid w:val="008F529B"/>
    <w:rsid w:val="008F5316"/>
    <w:rsid w:val="008F533A"/>
    <w:rsid w:val="008F5738"/>
    <w:rsid w:val="008F5D23"/>
    <w:rsid w:val="008F5E2D"/>
    <w:rsid w:val="008F6263"/>
    <w:rsid w:val="008F65F8"/>
    <w:rsid w:val="008F6664"/>
    <w:rsid w:val="008F682D"/>
    <w:rsid w:val="008F683F"/>
    <w:rsid w:val="008F68EE"/>
    <w:rsid w:val="008F6901"/>
    <w:rsid w:val="008F6959"/>
    <w:rsid w:val="008F6AB1"/>
    <w:rsid w:val="008F6B91"/>
    <w:rsid w:val="008F6D9C"/>
    <w:rsid w:val="008F6DBD"/>
    <w:rsid w:val="008F6FA8"/>
    <w:rsid w:val="008F7016"/>
    <w:rsid w:val="008F7099"/>
    <w:rsid w:val="008F73E1"/>
    <w:rsid w:val="008F73EE"/>
    <w:rsid w:val="008F7618"/>
    <w:rsid w:val="008F7626"/>
    <w:rsid w:val="008F767A"/>
    <w:rsid w:val="008F7905"/>
    <w:rsid w:val="0090026F"/>
    <w:rsid w:val="009002B8"/>
    <w:rsid w:val="00900315"/>
    <w:rsid w:val="00900851"/>
    <w:rsid w:val="00900895"/>
    <w:rsid w:val="009008EA"/>
    <w:rsid w:val="00900F30"/>
    <w:rsid w:val="00901201"/>
    <w:rsid w:val="0090135B"/>
    <w:rsid w:val="0090138B"/>
    <w:rsid w:val="009014DE"/>
    <w:rsid w:val="009018BB"/>
    <w:rsid w:val="00901EDB"/>
    <w:rsid w:val="00901FD3"/>
    <w:rsid w:val="00902657"/>
    <w:rsid w:val="00902D4A"/>
    <w:rsid w:val="00902D89"/>
    <w:rsid w:val="00902D95"/>
    <w:rsid w:val="00902EE9"/>
    <w:rsid w:val="00902F73"/>
    <w:rsid w:val="009030F7"/>
    <w:rsid w:val="009031D6"/>
    <w:rsid w:val="00903437"/>
    <w:rsid w:val="00903499"/>
    <w:rsid w:val="009038B1"/>
    <w:rsid w:val="009038D1"/>
    <w:rsid w:val="009038DE"/>
    <w:rsid w:val="009039AA"/>
    <w:rsid w:val="00903AA4"/>
    <w:rsid w:val="00903B18"/>
    <w:rsid w:val="00903D0B"/>
    <w:rsid w:val="00903FDD"/>
    <w:rsid w:val="00904042"/>
    <w:rsid w:val="0090422A"/>
    <w:rsid w:val="0090429B"/>
    <w:rsid w:val="009044A0"/>
    <w:rsid w:val="0090461B"/>
    <w:rsid w:val="00904755"/>
    <w:rsid w:val="009047AB"/>
    <w:rsid w:val="009049E9"/>
    <w:rsid w:val="00904C9B"/>
    <w:rsid w:val="00904D18"/>
    <w:rsid w:val="009051F2"/>
    <w:rsid w:val="00905C02"/>
    <w:rsid w:val="00905DBC"/>
    <w:rsid w:val="00906086"/>
    <w:rsid w:val="00906141"/>
    <w:rsid w:val="00906698"/>
    <w:rsid w:val="00906D06"/>
    <w:rsid w:val="009070DE"/>
    <w:rsid w:val="009071D4"/>
    <w:rsid w:val="0090727B"/>
    <w:rsid w:val="0090783D"/>
    <w:rsid w:val="0090786E"/>
    <w:rsid w:val="0090793F"/>
    <w:rsid w:val="00907E5D"/>
    <w:rsid w:val="00910226"/>
    <w:rsid w:val="00910287"/>
    <w:rsid w:val="009102CB"/>
    <w:rsid w:val="00910375"/>
    <w:rsid w:val="00910946"/>
    <w:rsid w:val="00910DBC"/>
    <w:rsid w:val="00910F68"/>
    <w:rsid w:val="00910FF7"/>
    <w:rsid w:val="00911177"/>
    <w:rsid w:val="009118F0"/>
    <w:rsid w:val="00911B12"/>
    <w:rsid w:val="009121B1"/>
    <w:rsid w:val="00912838"/>
    <w:rsid w:val="00912B65"/>
    <w:rsid w:val="00912B95"/>
    <w:rsid w:val="00912C43"/>
    <w:rsid w:val="00912FB3"/>
    <w:rsid w:val="00913313"/>
    <w:rsid w:val="009133B1"/>
    <w:rsid w:val="009134B7"/>
    <w:rsid w:val="00913677"/>
    <w:rsid w:val="00913B17"/>
    <w:rsid w:val="00913BC8"/>
    <w:rsid w:val="00913BED"/>
    <w:rsid w:val="00914267"/>
    <w:rsid w:val="00914337"/>
    <w:rsid w:val="0091438A"/>
    <w:rsid w:val="009147BA"/>
    <w:rsid w:val="009147C2"/>
    <w:rsid w:val="00914987"/>
    <w:rsid w:val="00914B75"/>
    <w:rsid w:val="00914BB9"/>
    <w:rsid w:val="00914CC9"/>
    <w:rsid w:val="00914D35"/>
    <w:rsid w:val="009150D2"/>
    <w:rsid w:val="00915246"/>
    <w:rsid w:val="00915348"/>
    <w:rsid w:val="00915AB8"/>
    <w:rsid w:val="00915B20"/>
    <w:rsid w:val="00915D64"/>
    <w:rsid w:val="00915D6A"/>
    <w:rsid w:val="00915F48"/>
    <w:rsid w:val="00916521"/>
    <w:rsid w:val="00916A23"/>
    <w:rsid w:val="00916B9A"/>
    <w:rsid w:val="00916F4A"/>
    <w:rsid w:val="00916F92"/>
    <w:rsid w:val="009170B1"/>
    <w:rsid w:val="009171C3"/>
    <w:rsid w:val="00917398"/>
    <w:rsid w:val="00917658"/>
    <w:rsid w:val="009178BC"/>
    <w:rsid w:val="00917A38"/>
    <w:rsid w:val="00917D6C"/>
    <w:rsid w:val="00917EB7"/>
    <w:rsid w:val="009204A2"/>
    <w:rsid w:val="009207F2"/>
    <w:rsid w:val="00920F6A"/>
    <w:rsid w:val="0092146E"/>
    <w:rsid w:val="00921513"/>
    <w:rsid w:val="0092181E"/>
    <w:rsid w:val="00921940"/>
    <w:rsid w:val="00921D1D"/>
    <w:rsid w:val="00921D48"/>
    <w:rsid w:val="00921EA7"/>
    <w:rsid w:val="00922159"/>
    <w:rsid w:val="0092247B"/>
    <w:rsid w:val="0092279A"/>
    <w:rsid w:val="009227A0"/>
    <w:rsid w:val="00922A85"/>
    <w:rsid w:val="00922CC7"/>
    <w:rsid w:val="00923055"/>
    <w:rsid w:val="0092305B"/>
    <w:rsid w:val="00923092"/>
    <w:rsid w:val="00923141"/>
    <w:rsid w:val="009235C4"/>
    <w:rsid w:val="00923D03"/>
    <w:rsid w:val="00923D44"/>
    <w:rsid w:val="00923F0F"/>
    <w:rsid w:val="00923F4B"/>
    <w:rsid w:val="009245FC"/>
    <w:rsid w:val="009246FC"/>
    <w:rsid w:val="00924C3B"/>
    <w:rsid w:val="009250D5"/>
    <w:rsid w:val="009256A8"/>
    <w:rsid w:val="009256EA"/>
    <w:rsid w:val="009257EC"/>
    <w:rsid w:val="00925A8E"/>
    <w:rsid w:val="00925B45"/>
    <w:rsid w:val="00925C82"/>
    <w:rsid w:val="00925D2B"/>
    <w:rsid w:val="00925DD0"/>
    <w:rsid w:val="00925EB1"/>
    <w:rsid w:val="00925FBE"/>
    <w:rsid w:val="009260D4"/>
    <w:rsid w:val="00926110"/>
    <w:rsid w:val="009262C5"/>
    <w:rsid w:val="00926808"/>
    <w:rsid w:val="00926903"/>
    <w:rsid w:val="00926B02"/>
    <w:rsid w:val="00926C59"/>
    <w:rsid w:val="00926D7A"/>
    <w:rsid w:val="00926E66"/>
    <w:rsid w:val="00927183"/>
    <w:rsid w:val="009271EC"/>
    <w:rsid w:val="0092721C"/>
    <w:rsid w:val="00927643"/>
    <w:rsid w:val="00927829"/>
    <w:rsid w:val="009278B5"/>
    <w:rsid w:val="00927CFA"/>
    <w:rsid w:val="0093026F"/>
    <w:rsid w:val="0093030E"/>
    <w:rsid w:val="0093074F"/>
    <w:rsid w:val="0093093A"/>
    <w:rsid w:val="00930ADC"/>
    <w:rsid w:val="00930B6B"/>
    <w:rsid w:val="00930CFA"/>
    <w:rsid w:val="00930F6E"/>
    <w:rsid w:val="00931123"/>
    <w:rsid w:val="0093168E"/>
    <w:rsid w:val="0093198D"/>
    <w:rsid w:val="00931A51"/>
    <w:rsid w:val="00931A80"/>
    <w:rsid w:val="00931D0D"/>
    <w:rsid w:val="0093219D"/>
    <w:rsid w:val="00932293"/>
    <w:rsid w:val="009324B5"/>
    <w:rsid w:val="009326E4"/>
    <w:rsid w:val="0093281C"/>
    <w:rsid w:val="009329C6"/>
    <w:rsid w:val="00932BDA"/>
    <w:rsid w:val="00932DD4"/>
    <w:rsid w:val="00932DD6"/>
    <w:rsid w:val="00932E02"/>
    <w:rsid w:val="00932FA4"/>
    <w:rsid w:val="00932FE9"/>
    <w:rsid w:val="0093317E"/>
    <w:rsid w:val="00933534"/>
    <w:rsid w:val="009337F4"/>
    <w:rsid w:val="00933A3A"/>
    <w:rsid w:val="00933D24"/>
    <w:rsid w:val="0093462D"/>
    <w:rsid w:val="009347A2"/>
    <w:rsid w:val="009347D4"/>
    <w:rsid w:val="00934BCD"/>
    <w:rsid w:val="00934E96"/>
    <w:rsid w:val="00934ED9"/>
    <w:rsid w:val="00935093"/>
    <w:rsid w:val="0093517B"/>
    <w:rsid w:val="009354D3"/>
    <w:rsid w:val="00935547"/>
    <w:rsid w:val="00935815"/>
    <w:rsid w:val="00935833"/>
    <w:rsid w:val="009358B7"/>
    <w:rsid w:val="00935AA2"/>
    <w:rsid w:val="00935AAC"/>
    <w:rsid w:val="00935AFD"/>
    <w:rsid w:val="00935B3A"/>
    <w:rsid w:val="00935E4C"/>
    <w:rsid w:val="00935E90"/>
    <w:rsid w:val="00935F2D"/>
    <w:rsid w:val="009360E9"/>
    <w:rsid w:val="00936204"/>
    <w:rsid w:val="009362F7"/>
    <w:rsid w:val="009363B8"/>
    <w:rsid w:val="0093664B"/>
    <w:rsid w:val="00936778"/>
    <w:rsid w:val="0093682A"/>
    <w:rsid w:val="00936BD0"/>
    <w:rsid w:val="00936DDB"/>
    <w:rsid w:val="00937191"/>
    <w:rsid w:val="00937371"/>
    <w:rsid w:val="009374D2"/>
    <w:rsid w:val="00937507"/>
    <w:rsid w:val="00937603"/>
    <w:rsid w:val="009376F1"/>
    <w:rsid w:val="009377E6"/>
    <w:rsid w:val="00937836"/>
    <w:rsid w:val="009378F7"/>
    <w:rsid w:val="00937957"/>
    <w:rsid w:val="00937C2E"/>
    <w:rsid w:val="00937C39"/>
    <w:rsid w:val="00937EAA"/>
    <w:rsid w:val="00937EC3"/>
    <w:rsid w:val="00937EE1"/>
    <w:rsid w:val="0094009D"/>
    <w:rsid w:val="0094099F"/>
    <w:rsid w:val="00940AE0"/>
    <w:rsid w:val="00940B4E"/>
    <w:rsid w:val="00940B5F"/>
    <w:rsid w:val="0094116A"/>
    <w:rsid w:val="00941170"/>
    <w:rsid w:val="009411F7"/>
    <w:rsid w:val="009413FB"/>
    <w:rsid w:val="00941430"/>
    <w:rsid w:val="009414EF"/>
    <w:rsid w:val="0094155E"/>
    <w:rsid w:val="0094176C"/>
    <w:rsid w:val="009419F5"/>
    <w:rsid w:val="00941A7B"/>
    <w:rsid w:val="00941B70"/>
    <w:rsid w:val="00941B7B"/>
    <w:rsid w:val="00941C63"/>
    <w:rsid w:val="00942272"/>
    <w:rsid w:val="00942790"/>
    <w:rsid w:val="00942946"/>
    <w:rsid w:val="00942A27"/>
    <w:rsid w:val="00942E2C"/>
    <w:rsid w:val="00942E54"/>
    <w:rsid w:val="0094304E"/>
    <w:rsid w:val="009430AD"/>
    <w:rsid w:val="009431E9"/>
    <w:rsid w:val="0094344C"/>
    <w:rsid w:val="00943484"/>
    <w:rsid w:val="00943684"/>
    <w:rsid w:val="00943DC7"/>
    <w:rsid w:val="00943E1B"/>
    <w:rsid w:val="00943E64"/>
    <w:rsid w:val="00943E6C"/>
    <w:rsid w:val="00944194"/>
    <w:rsid w:val="00944A70"/>
    <w:rsid w:val="00944BBF"/>
    <w:rsid w:val="0094513F"/>
    <w:rsid w:val="00945212"/>
    <w:rsid w:val="00945356"/>
    <w:rsid w:val="009453F0"/>
    <w:rsid w:val="009455B7"/>
    <w:rsid w:val="00945692"/>
    <w:rsid w:val="00945D85"/>
    <w:rsid w:val="00945DD9"/>
    <w:rsid w:val="00945EE8"/>
    <w:rsid w:val="0094613E"/>
    <w:rsid w:val="0094623E"/>
    <w:rsid w:val="009462A6"/>
    <w:rsid w:val="00946365"/>
    <w:rsid w:val="00946366"/>
    <w:rsid w:val="009465EF"/>
    <w:rsid w:val="00946AD3"/>
    <w:rsid w:val="00946C72"/>
    <w:rsid w:val="00946EDD"/>
    <w:rsid w:val="00946F8E"/>
    <w:rsid w:val="0094732B"/>
    <w:rsid w:val="009474FE"/>
    <w:rsid w:val="009475A3"/>
    <w:rsid w:val="00947853"/>
    <w:rsid w:val="00947A89"/>
    <w:rsid w:val="00947BB3"/>
    <w:rsid w:val="00947F8A"/>
    <w:rsid w:val="00947F97"/>
    <w:rsid w:val="0095011F"/>
    <w:rsid w:val="00950171"/>
    <w:rsid w:val="009506A9"/>
    <w:rsid w:val="00950AF1"/>
    <w:rsid w:val="00950B1D"/>
    <w:rsid w:val="00950B9B"/>
    <w:rsid w:val="00950D08"/>
    <w:rsid w:val="00950D2E"/>
    <w:rsid w:val="00950DC1"/>
    <w:rsid w:val="00950DE6"/>
    <w:rsid w:val="00951429"/>
    <w:rsid w:val="009515A8"/>
    <w:rsid w:val="009516F3"/>
    <w:rsid w:val="00951771"/>
    <w:rsid w:val="0095179D"/>
    <w:rsid w:val="009517E2"/>
    <w:rsid w:val="009519F8"/>
    <w:rsid w:val="00951C0E"/>
    <w:rsid w:val="00951D5C"/>
    <w:rsid w:val="00951F53"/>
    <w:rsid w:val="00952406"/>
    <w:rsid w:val="0095298F"/>
    <w:rsid w:val="009534E2"/>
    <w:rsid w:val="0095385E"/>
    <w:rsid w:val="00953A8E"/>
    <w:rsid w:val="00953D67"/>
    <w:rsid w:val="00953E6C"/>
    <w:rsid w:val="00953EAA"/>
    <w:rsid w:val="00953F89"/>
    <w:rsid w:val="009540E2"/>
    <w:rsid w:val="0095438E"/>
    <w:rsid w:val="00954499"/>
    <w:rsid w:val="00954638"/>
    <w:rsid w:val="00954909"/>
    <w:rsid w:val="00955257"/>
    <w:rsid w:val="009552C7"/>
    <w:rsid w:val="009557B9"/>
    <w:rsid w:val="0095589C"/>
    <w:rsid w:val="009558C8"/>
    <w:rsid w:val="00955BB7"/>
    <w:rsid w:val="00955BF2"/>
    <w:rsid w:val="00955DF3"/>
    <w:rsid w:val="00955EA3"/>
    <w:rsid w:val="00955FF3"/>
    <w:rsid w:val="009561CB"/>
    <w:rsid w:val="009561F3"/>
    <w:rsid w:val="0095634E"/>
    <w:rsid w:val="009563FC"/>
    <w:rsid w:val="00956505"/>
    <w:rsid w:val="00956589"/>
    <w:rsid w:val="00956695"/>
    <w:rsid w:val="00956C51"/>
    <w:rsid w:val="009572CD"/>
    <w:rsid w:val="009573CB"/>
    <w:rsid w:val="00957668"/>
    <w:rsid w:val="00957967"/>
    <w:rsid w:val="00957BA0"/>
    <w:rsid w:val="00957BF4"/>
    <w:rsid w:val="00957C9D"/>
    <w:rsid w:val="00957D84"/>
    <w:rsid w:val="00957E72"/>
    <w:rsid w:val="00960328"/>
    <w:rsid w:val="00960354"/>
    <w:rsid w:val="009604D6"/>
    <w:rsid w:val="009605E4"/>
    <w:rsid w:val="00960636"/>
    <w:rsid w:val="009606F4"/>
    <w:rsid w:val="009608BB"/>
    <w:rsid w:val="009609B8"/>
    <w:rsid w:val="0096106E"/>
    <w:rsid w:val="00961701"/>
    <w:rsid w:val="00961704"/>
    <w:rsid w:val="00961A1F"/>
    <w:rsid w:val="00961E3B"/>
    <w:rsid w:val="00961F27"/>
    <w:rsid w:val="0096215F"/>
    <w:rsid w:val="009623CD"/>
    <w:rsid w:val="00962679"/>
    <w:rsid w:val="00962812"/>
    <w:rsid w:val="0096286E"/>
    <w:rsid w:val="00962994"/>
    <w:rsid w:val="00962A33"/>
    <w:rsid w:val="00962E53"/>
    <w:rsid w:val="0096305E"/>
    <w:rsid w:val="0096342C"/>
    <w:rsid w:val="00963749"/>
    <w:rsid w:val="009637AD"/>
    <w:rsid w:val="00963986"/>
    <w:rsid w:val="00963991"/>
    <w:rsid w:val="009639F4"/>
    <w:rsid w:val="00963B31"/>
    <w:rsid w:val="00963B54"/>
    <w:rsid w:val="00963F4A"/>
    <w:rsid w:val="0096407D"/>
    <w:rsid w:val="00964339"/>
    <w:rsid w:val="009643F0"/>
    <w:rsid w:val="0096443C"/>
    <w:rsid w:val="00964667"/>
    <w:rsid w:val="009646C5"/>
    <w:rsid w:val="0096497F"/>
    <w:rsid w:val="00964B5F"/>
    <w:rsid w:val="00964D7B"/>
    <w:rsid w:val="00964F8E"/>
    <w:rsid w:val="009650D8"/>
    <w:rsid w:val="009651EB"/>
    <w:rsid w:val="00965397"/>
    <w:rsid w:val="009653F6"/>
    <w:rsid w:val="009656B5"/>
    <w:rsid w:val="0096586C"/>
    <w:rsid w:val="00965BD2"/>
    <w:rsid w:val="00965D50"/>
    <w:rsid w:val="00965D72"/>
    <w:rsid w:val="00966098"/>
    <w:rsid w:val="00966226"/>
    <w:rsid w:val="009663B0"/>
    <w:rsid w:val="009663FB"/>
    <w:rsid w:val="00966495"/>
    <w:rsid w:val="009666CF"/>
    <w:rsid w:val="009666EA"/>
    <w:rsid w:val="0096688A"/>
    <w:rsid w:val="00966A72"/>
    <w:rsid w:val="00966BB1"/>
    <w:rsid w:val="0096726E"/>
    <w:rsid w:val="00967709"/>
    <w:rsid w:val="009677A4"/>
    <w:rsid w:val="00967981"/>
    <w:rsid w:val="00967BA2"/>
    <w:rsid w:val="00967C8A"/>
    <w:rsid w:val="00967CF8"/>
    <w:rsid w:val="00967F68"/>
    <w:rsid w:val="00970218"/>
    <w:rsid w:val="00970431"/>
    <w:rsid w:val="0097051F"/>
    <w:rsid w:val="00970652"/>
    <w:rsid w:val="009708D0"/>
    <w:rsid w:val="00970CB2"/>
    <w:rsid w:val="00970DE8"/>
    <w:rsid w:val="009710B3"/>
    <w:rsid w:val="00971150"/>
    <w:rsid w:val="0097134F"/>
    <w:rsid w:val="00971469"/>
    <w:rsid w:val="0097147A"/>
    <w:rsid w:val="009714E6"/>
    <w:rsid w:val="00971718"/>
    <w:rsid w:val="00971D28"/>
    <w:rsid w:val="00971F61"/>
    <w:rsid w:val="00972097"/>
    <w:rsid w:val="00972550"/>
    <w:rsid w:val="0097274D"/>
    <w:rsid w:val="00972910"/>
    <w:rsid w:val="009729CC"/>
    <w:rsid w:val="00972A29"/>
    <w:rsid w:val="00972A55"/>
    <w:rsid w:val="00972F1E"/>
    <w:rsid w:val="00972F8D"/>
    <w:rsid w:val="009732C6"/>
    <w:rsid w:val="00973572"/>
    <w:rsid w:val="009736A1"/>
    <w:rsid w:val="009739C4"/>
    <w:rsid w:val="00973AA4"/>
    <w:rsid w:val="00973C11"/>
    <w:rsid w:val="00973CC8"/>
    <w:rsid w:val="00973D19"/>
    <w:rsid w:val="0097415D"/>
    <w:rsid w:val="009741DF"/>
    <w:rsid w:val="00974288"/>
    <w:rsid w:val="00974300"/>
    <w:rsid w:val="0097436E"/>
    <w:rsid w:val="009744F5"/>
    <w:rsid w:val="00974709"/>
    <w:rsid w:val="009749A2"/>
    <w:rsid w:val="00974C4C"/>
    <w:rsid w:val="00974FE5"/>
    <w:rsid w:val="00975116"/>
    <w:rsid w:val="0097550D"/>
    <w:rsid w:val="009755DC"/>
    <w:rsid w:val="0097576E"/>
    <w:rsid w:val="00975A49"/>
    <w:rsid w:val="00975D2B"/>
    <w:rsid w:val="00975E16"/>
    <w:rsid w:val="00976020"/>
    <w:rsid w:val="009760CA"/>
    <w:rsid w:val="00976403"/>
    <w:rsid w:val="009764DF"/>
    <w:rsid w:val="009765A5"/>
    <w:rsid w:val="0097669F"/>
    <w:rsid w:val="009768BC"/>
    <w:rsid w:val="0097693C"/>
    <w:rsid w:val="009769E6"/>
    <w:rsid w:val="00976D0F"/>
    <w:rsid w:val="00976F8D"/>
    <w:rsid w:val="009772C4"/>
    <w:rsid w:val="009775B4"/>
    <w:rsid w:val="0097767B"/>
    <w:rsid w:val="009778C7"/>
    <w:rsid w:val="009779B8"/>
    <w:rsid w:val="00977CE5"/>
    <w:rsid w:val="00977CFC"/>
    <w:rsid w:val="00977D5E"/>
    <w:rsid w:val="00977ED2"/>
    <w:rsid w:val="00977FC8"/>
    <w:rsid w:val="009800BE"/>
    <w:rsid w:val="00980422"/>
    <w:rsid w:val="009804F2"/>
    <w:rsid w:val="009807EE"/>
    <w:rsid w:val="0098083E"/>
    <w:rsid w:val="00980DAD"/>
    <w:rsid w:val="00981366"/>
    <w:rsid w:val="009813DC"/>
    <w:rsid w:val="009815CC"/>
    <w:rsid w:val="009816F4"/>
    <w:rsid w:val="0098181D"/>
    <w:rsid w:val="0098190C"/>
    <w:rsid w:val="00981A51"/>
    <w:rsid w:val="00981F1A"/>
    <w:rsid w:val="00982B28"/>
    <w:rsid w:val="00982BB5"/>
    <w:rsid w:val="009835B6"/>
    <w:rsid w:val="00983732"/>
    <w:rsid w:val="0098393F"/>
    <w:rsid w:val="00983AA6"/>
    <w:rsid w:val="00983BC1"/>
    <w:rsid w:val="00983C41"/>
    <w:rsid w:val="00983D3A"/>
    <w:rsid w:val="009845F5"/>
    <w:rsid w:val="009846F7"/>
    <w:rsid w:val="00984772"/>
    <w:rsid w:val="009847D9"/>
    <w:rsid w:val="00984886"/>
    <w:rsid w:val="00984983"/>
    <w:rsid w:val="00984A48"/>
    <w:rsid w:val="00984C76"/>
    <w:rsid w:val="00984CA0"/>
    <w:rsid w:val="0098504F"/>
    <w:rsid w:val="009851C9"/>
    <w:rsid w:val="00985233"/>
    <w:rsid w:val="009859DB"/>
    <w:rsid w:val="00985A14"/>
    <w:rsid w:val="00985B3F"/>
    <w:rsid w:val="00985C69"/>
    <w:rsid w:val="00985C80"/>
    <w:rsid w:val="00985D96"/>
    <w:rsid w:val="00985F8C"/>
    <w:rsid w:val="009861D0"/>
    <w:rsid w:val="009863E4"/>
    <w:rsid w:val="0098640E"/>
    <w:rsid w:val="00986494"/>
    <w:rsid w:val="009865C0"/>
    <w:rsid w:val="00986672"/>
    <w:rsid w:val="009866B0"/>
    <w:rsid w:val="00986817"/>
    <w:rsid w:val="009870B5"/>
    <w:rsid w:val="0098715B"/>
    <w:rsid w:val="0098718C"/>
    <w:rsid w:val="00987366"/>
    <w:rsid w:val="00987ABB"/>
    <w:rsid w:val="00990391"/>
    <w:rsid w:val="00990483"/>
    <w:rsid w:val="0099056E"/>
    <w:rsid w:val="00990688"/>
    <w:rsid w:val="00990727"/>
    <w:rsid w:val="0099117E"/>
    <w:rsid w:val="00991353"/>
    <w:rsid w:val="00991428"/>
    <w:rsid w:val="00991567"/>
    <w:rsid w:val="00991736"/>
    <w:rsid w:val="009917C1"/>
    <w:rsid w:val="00991D99"/>
    <w:rsid w:val="009922A3"/>
    <w:rsid w:val="00992402"/>
    <w:rsid w:val="00992608"/>
    <w:rsid w:val="00992B96"/>
    <w:rsid w:val="00992BE3"/>
    <w:rsid w:val="00992EA9"/>
    <w:rsid w:val="00992EE2"/>
    <w:rsid w:val="00993332"/>
    <w:rsid w:val="0099357D"/>
    <w:rsid w:val="00993593"/>
    <w:rsid w:val="009936DF"/>
    <w:rsid w:val="009938CC"/>
    <w:rsid w:val="009939A2"/>
    <w:rsid w:val="00993AC6"/>
    <w:rsid w:val="00993B1E"/>
    <w:rsid w:val="00993C76"/>
    <w:rsid w:val="00993D3A"/>
    <w:rsid w:val="0099440B"/>
    <w:rsid w:val="009944E9"/>
    <w:rsid w:val="009946C5"/>
    <w:rsid w:val="00994B3C"/>
    <w:rsid w:val="00994B9B"/>
    <w:rsid w:val="00994B9E"/>
    <w:rsid w:val="00994D1D"/>
    <w:rsid w:val="00994E60"/>
    <w:rsid w:val="00994EDF"/>
    <w:rsid w:val="00995466"/>
    <w:rsid w:val="009954C6"/>
    <w:rsid w:val="00995CDC"/>
    <w:rsid w:val="00995D4C"/>
    <w:rsid w:val="00995DCC"/>
    <w:rsid w:val="009960B0"/>
    <w:rsid w:val="009960EF"/>
    <w:rsid w:val="0099613E"/>
    <w:rsid w:val="00996291"/>
    <w:rsid w:val="00996963"/>
    <w:rsid w:val="00996A2D"/>
    <w:rsid w:val="00996F32"/>
    <w:rsid w:val="00997035"/>
    <w:rsid w:val="0099761D"/>
    <w:rsid w:val="0099783F"/>
    <w:rsid w:val="0099791A"/>
    <w:rsid w:val="009979BC"/>
    <w:rsid w:val="00997B54"/>
    <w:rsid w:val="009A0190"/>
    <w:rsid w:val="009A020D"/>
    <w:rsid w:val="009A029A"/>
    <w:rsid w:val="009A03CE"/>
    <w:rsid w:val="009A09BD"/>
    <w:rsid w:val="009A0BDD"/>
    <w:rsid w:val="009A0BFD"/>
    <w:rsid w:val="009A0E2E"/>
    <w:rsid w:val="009A0F9F"/>
    <w:rsid w:val="009A0FD9"/>
    <w:rsid w:val="009A15B7"/>
    <w:rsid w:val="009A1644"/>
    <w:rsid w:val="009A16E6"/>
    <w:rsid w:val="009A19F7"/>
    <w:rsid w:val="009A1CAE"/>
    <w:rsid w:val="009A26A3"/>
    <w:rsid w:val="009A284E"/>
    <w:rsid w:val="009A2896"/>
    <w:rsid w:val="009A2C2E"/>
    <w:rsid w:val="009A35E6"/>
    <w:rsid w:val="009A38A5"/>
    <w:rsid w:val="009A3A0B"/>
    <w:rsid w:val="009A3AF6"/>
    <w:rsid w:val="009A3C72"/>
    <w:rsid w:val="009A3E9B"/>
    <w:rsid w:val="009A3F8A"/>
    <w:rsid w:val="009A4529"/>
    <w:rsid w:val="009A4704"/>
    <w:rsid w:val="009A566E"/>
    <w:rsid w:val="009A58FE"/>
    <w:rsid w:val="009A5A2F"/>
    <w:rsid w:val="009A5B15"/>
    <w:rsid w:val="009A5D81"/>
    <w:rsid w:val="009A5E57"/>
    <w:rsid w:val="009A5EFE"/>
    <w:rsid w:val="009A610A"/>
    <w:rsid w:val="009A64D9"/>
    <w:rsid w:val="009A676B"/>
    <w:rsid w:val="009A69C2"/>
    <w:rsid w:val="009A6B2E"/>
    <w:rsid w:val="009A6FA4"/>
    <w:rsid w:val="009A70FE"/>
    <w:rsid w:val="009A73B9"/>
    <w:rsid w:val="009A7849"/>
    <w:rsid w:val="009A7957"/>
    <w:rsid w:val="009A7B38"/>
    <w:rsid w:val="009A7B9D"/>
    <w:rsid w:val="009A7EC9"/>
    <w:rsid w:val="009A7ECB"/>
    <w:rsid w:val="009B0058"/>
    <w:rsid w:val="009B051F"/>
    <w:rsid w:val="009B0616"/>
    <w:rsid w:val="009B07A2"/>
    <w:rsid w:val="009B0C89"/>
    <w:rsid w:val="009B0F08"/>
    <w:rsid w:val="009B0F56"/>
    <w:rsid w:val="009B113E"/>
    <w:rsid w:val="009B123E"/>
    <w:rsid w:val="009B1650"/>
    <w:rsid w:val="009B19B1"/>
    <w:rsid w:val="009B19C5"/>
    <w:rsid w:val="009B1E9A"/>
    <w:rsid w:val="009B1EB5"/>
    <w:rsid w:val="009B20CF"/>
    <w:rsid w:val="009B21AD"/>
    <w:rsid w:val="009B2202"/>
    <w:rsid w:val="009B236E"/>
    <w:rsid w:val="009B248C"/>
    <w:rsid w:val="009B263B"/>
    <w:rsid w:val="009B2CA9"/>
    <w:rsid w:val="009B31B3"/>
    <w:rsid w:val="009B3225"/>
    <w:rsid w:val="009B33E3"/>
    <w:rsid w:val="009B346E"/>
    <w:rsid w:val="009B3698"/>
    <w:rsid w:val="009B3772"/>
    <w:rsid w:val="009B380F"/>
    <w:rsid w:val="009B3B55"/>
    <w:rsid w:val="009B40B2"/>
    <w:rsid w:val="009B4123"/>
    <w:rsid w:val="009B44A7"/>
    <w:rsid w:val="009B4679"/>
    <w:rsid w:val="009B4E22"/>
    <w:rsid w:val="009B5197"/>
    <w:rsid w:val="009B57AB"/>
    <w:rsid w:val="009B589B"/>
    <w:rsid w:val="009B5CF6"/>
    <w:rsid w:val="009B5E94"/>
    <w:rsid w:val="009B6870"/>
    <w:rsid w:val="009B690C"/>
    <w:rsid w:val="009B6E49"/>
    <w:rsid w:val="009B6E7C"/>
    <w:rsid w:val="009B7558"/>
    <w:rsid w:val="009B75AE"/>
    <w:rsid w:val="009B7729"/>
    <w:rsid w:val="009B7A23"/>
    <w:rsid w:val="009B7A9C"/>
    <w:rsid w:val="009B7C34"/>
    <w:rsid w:val="009C0444"/>
    <w:rsid w:val="009C0667"/>
    <w:rsid w:val="009C0A79"/>
    <w:rsid w:val="009C0B01"/>
    <w:rsid w:val="009C0CA5"/>
    <w:rsid w:val="009C0D99"/>
    <w:rsid w:val="009C0DD9"/>
    <w:rsid w:val="009C15BA"/>
    <w:rsid w:val="009C17CC"/>
    <w:rsid w:val="009C1DAD"/>
    <w:rsid w:val="009C2329"/>
    <w:rsid w:val="009C2568"/>
    <w:rsid w:val="009C25D4"/>
    <w:rsid w:val="009C2613"/>
    <w:rsid w:val="009C2657"/>
    <w:rsid w:val="009C28BB"/>
    <w:rsid w:val="009C2D71"/>
    <w:rsid w:val="009C2E2A"/>
    <w:rsid w:val="009C2EBB"/>
    <w:rsid w:val="009C2EE1"/>
    <w:rsid w:val="009C2F4A"/>
    <w:rsid w:val="009C30B5"/>
    <w:rsid w:val="009C33ED"/>
    <w:rsid w:val="009C34D5"/>
    <w:rsid w:val="009C36E0"/>
    <w:rsid w:val="009C3919"/>
    <w:rsid w:val="009C40DA"/>
    <w:rsid w:val="009C433D"/>
    <w:rsid w:val="009C43EA"/>
    <w:rsid w:val="009C4D3B"/>
    <w:rsid w:val="009C545B"/>
    <w:rsid w:val="009C54C8"/>
    <w:rsid w:val="009C5E7B"/>
    <w:rsid w:val="009C5E90"/>
    <w:rsid w:val="009C603F"/>
    <w:rsid w:val="009C652F"/>
    <w:rsid w:val="009C6A58"/>
    <w:rsid w:val="009C6E02"/>
    <w:rsid w:val="009C6F4D"/>
    <w:rsid w:val="009C6FFF"/>
    <w:rsid w:val="009C71B2"/>
    <w:rsid w:val="009C759A"/>
    <w:rsid w:val="009C7934"/>
    <w:rsid w:val="009C79F0"/>
    <w:rsid w:val="009D038A"/>
    <w:rsid w:val="009D05AB"/>
    <w:rsid w:val="009D0649"/>
    <w:rsid w:val="009D0C79"/>
    <w:rsid w:val="009D0CA8"/>
    <w:rsid w:val="009D0E65"/>
    <w:rsid w:val="009D13BC"/>
    <w:rsid w:val="009D145A"/>
    <w:rsid w:val="009D17BA"/>
    <w:rsid w:val="009D17C4"/>
    <w:rsid w:val="009D22C4"/>
    <w:rsid w:val="009D258A"/>
    <w:rsid w:val="009D29E2"/>
    <w:rsid w:val="009D2D9F"/>
    <w:rsid w:val="009D30E9"/>
    <w:rsid w:val="009D321E"/>
    <w:rsid w:val="009D3565"/>
    <w:rsid w:val="009D3926"/>
    <w:rsid w:val="009D3A4A"/>
    <w:rsid w:val="009D3A4B"/>
    <w:rsid w:val="009D3B8C"/>
    <w:rsid w:val="009D3D2D"/>
    <w:rsid w:val="009D3F37"/>
    <w:rsid w:val="009D3FE0"/>
    <w:rsid w:val="009D41A2"/>
    <w:rsid w:val="009D4312"/>
    <w:rsid w:val="009D4400"/>
    <w:rsid w:val="009D4487"/>
    <w:rsid w:val="009D4628"/>
    <w:rsid w:val="009D4688"/>
    <w:rsid w:val="009D4797"/>
    <w:rsid w:val="009D49AD"/>
    <w:rsid w:val="009D4A3E"/>
    <w:rsid w:val="009D4A64"/>
    <w:rsid w:val="009D4A6F"/>
    <w:rsid w:val="009D4B67"/>
    <w:rsid w:val="009D50C8"/>
    <w:rsid w:val="009D5494"/>
    <w:rsid w:val="009D5574"/>
    <w:rsid w:val="009D55D8"/>
    <w:rsid w:val="009D580C"/>
    <w:rsid w:val="009D5A5A"/>
    <w:rsid w:val="009D5C0D"/>
    <w:rsid w:val="009D5CEA"/>
    <w:rsid w:val="009D61A0"/>
    <w:rsid w:val="009D65F4"/>
    <w:rsid w:val="009D66CB"/>
    <w:rsid w:val="009D67A2"/>
    <w:rsid w:val="009D6850"/>
    <w:rsid w:val="009D6AE1"/>
    <w:rsid w:val="009D6CA3"/>
    <w:rsid w:val="009D6FE1"/>
    <w:rsid w:val="009D7095"/>
    <w:rsid w:val="009D7319"/>
    <w:rsid w:val="009D7436"/>
    <w:rsid w:val="009D75F8"/>
    <w:rsid w:val="009D7802"/>
    <w:rsid w:val="009D7821"/>
    <w:rsid w:val="009D7BAE"/>
    <w:rsid w:val="009D7F15"/>
    <w:rsid w:val="009E013F"/>
    <w:rsid w:val="009E03E3"/>
    <w:rsid w:val="009E0444"/>
    <w:rsid w:val="009E0734"/>
    <w:rsid w:val="009E1062"/>
    <w:rsid w:val="009E1207"/>
    <w:rsid w:val="009E157B"/>
    <w:rsid w:val="009E1686"/>
    <w:rsid w:val="009E1B83"/>
    <w:rsid w:val="009E2280"/>
    <w:rsid w:val="009E2748"/>
    <w:rsid w:val="009E28E6"/>
    <w:rsid w:val="009E2991"/>
    <w:rsid w:val="009E2AAC"/>
    <w:rsid w:val="009E2D02"/>
    <w:rsid w:val="009E2DD1"/>
    <w:rsid w:val="009E2EAE"/>
    <w:rsid w:val="009E2F65"/>
    <w:rsid w:val="009E302E"/>
    <w:rsid w:val="009E33C0"/>
    <w:rsid w:val="009E35E4"/>
    <w:rsid w:val="009E3BEF"/>
    <w:rsid w:val="009E3D43"/>
    <w:rsid w:val="009E41B4"/>
    <w:rsid w:val="009E41E9"/>
    <w:rsid w:val="009E42CB"/>
    <w:rsid w:val="009E462B"/>
    <w:rsid w:val="009E4BF3"/>
    <w:rsid w:val="009E508A"/>
    <w:rsid w:val="009E5181"/>
    <w:rsid w:val="009E519B"/>
    <w:rsid w:val="009E51AF"/>
    <w:rsid w:val="009E56C0"/>
    <w:rsid w:val="009E5BE5"/>
    <w:rsid w:val="009E5E3E"/>
    <w:rsid w:val="009E6109"/>
    <w:rsid w:val="009E610F"/>
    <w:rsid w:val="009E6176"/>
    <w:rsid w:val="009E6216"/>
    <w:rsid w:val="009E628A"/>
    <w:rsid w:val="009E63FD"/>
    <w:rsid w:val="009E6680"/>
    <w:rsid w:val="009E6CD4"/>
    <w:rsid w:val="009E6E23"/>
    <w:rsid w:val="009E718A"/>
    <w:rsid w:val="009E723A"/>
    <w:rsid w:val="009E7A83"/>
    <w:rsid w:val="009E7C5A"/>
    <w:rsid w:val="009F009D"/>
    <w:rsid w:val="009F0135"/>
    <w:rsid w:val="009F0143"/>
    <w:rsid w:val="009F01A0"/>
    <w:rsid w:val="009F0715"/>
    <w:rsid w:val="009F0A01"/>
    <w:rsid w:val="009F0BEA"/>
    <w:rsid w:val="009F13F2"/>
    <w:rsid w:val="009F147E"/>
    <w:rsid w:val="009F15C1"/>
    <w:rsid w:val="009F17A2"/>
    <w:rsid w:val="009F17F7"/>
    <w:rsid w:val="009F1BFE"/>
    <w:rsid w:val="009F1C4C"/>
    <w:rsid w:val="009F1DF4"/>
    <w:rsid w:val="009F2241"/>
    <w:rsid w:val="009F2426"/>
    <w:rsid w:val="009F277C"/>
    <w:rsid w:val="009F2B73"/>
    <w:rsid w:val="009F2EA0"/>
    <w:rsid w:val="009F37AB"/>
    <w:rsid w:val="009F3DB2"/>
    <w:rsid w:val="009F3DCB"/>
    <w:rsid w:val="009F4024"/>
    <w:rsid w:val="009F4313"/>
    <w:rsid w:val="009F4325"/>
    <w:rsid w:val="009F452D"/>
    <w:rsid w:val="009F458E"/>
    <w:rsid w:val="009F488C"/>
    <w:rsid w:val="009F4B9F"/>
    <w:rsid w:val="009F4BFC"/>
    <w:rsid w:val="009F4DED"/>
    <w:rsid w:val="009F52DB"/>
    <w:rsid w:val="009F5A17"/>
    <w:rsid w:val="009F5A52"/>
    <w:rsid w:val="009F5A8D"/>
    <w:rsid w:val="009F5D81"/>
    <w:rsid w:val="009F5F0A"/>
    <w:rsid w:val="009F5FE0"/>
    <w:rsid w:val="009F6036"/>
    <w:rsid w:val="009F6CAD"/>
    <w:rsid w:val="009F6D2D"/>
    <w:rsid w:val="009F6EC3"/>
    <w:rsid w:val="009F6FCA"/>
    <w:rsid w:val="009F6FFC"/>
    <w:rsid w:val="009F7142"/>
    <w:rsid w:val="009F75CA"/>
    <w:rsid w:val="009F75F3"/>
    <w:rsid w:val="009F7A36"/>
    <w:rsid w:val="009F7B8F"/>
    <w:rsid w:val="009F7BF5"/>
    <w:rsid w:val="009F7C65"/>
    <w:rsid w:val="009F7FC7"/>
    <w:rsid w:val="00A0016D"/>
    <w:rsid w:val="00A002C0"/>
    <w:rsid w:val="00A00351"/>
    <w:rsid w:val="00A0045F"/>
    <w:rsid w:val="00A00646"/>
    <w:rsid w:val="00A00663"/>
    <w:rsid w:val="00A00675"/>
    <w:rsid w:val="00A00731"/>
    <w:rsid w:val="00A00A42"/>
    <w:rsid w:val="00A00BAE"/>
    <w:rsid w:val="00A01036"/>
    <w:rsid w:val="00A015F2"/>
    <w:rsid w:val="00A0163A"/>
    <w:rsid w:val="00A016B5"/>
    <w:rsid w:val="00A017A3"/>
    <w:rsid w:val="00A018C6"/>
    <w:rsid w:val="00A019A5"/>
    <w:rsid w:val="00A01D20"/>
    <w:rsid w:val="00A0202B"/>
    <w:rsid w:val="00A02132"/>
    <w:rsid w:val="00A02140"/>
    <w:rsid w:val="00A02314"/>
    <w:rsid w:val="00A02454"/>
    <w:rsid w:val="00A0261C"/>
    <w:rsid w:val="00A02728"/>
    <w:rsid w:val="00A02792"/>
    <w:rsid w:val="00A02913"/>
    <w:rsid w:val="00A02A1F"/>
    <w:rsid w:val="00A0301D"/>
    <w:rsid w:val="00A030AB"/>
    <w:rsid w:val="00A030C6"/>
    <w:rsid w:val="00A03119"/>
    <w:rsid w:val="00A03422"/>
    <w:rsid w:val="00A0343E"/>
    <w:rsid w:val="00A035BC"/>
    <w:rsid w:val="00A036F8"/>
    <w:rsid w:val="00A04226"/>
    <w:rsid w:val="00A043DE"/>
    <w:rsid w:val="00A04A9F"/>
    <w:rsid w:val="00A04CDC"/>
    <w:rsid w:val="00A04D93"/>
    <w:rsid w:val="00A04DA4"/>
    <w:rsid w:val="00A04FEE"/>
    <w:rsid w:val="00A0518A"/>
    <w:rsid w:val="00A05391"/>
    <w:rsid w:val="00A054FB"/>
    <w:rsid w:val="00A05DB4"/>
    <w:rsid w:val="00A060D8"/>
    <w:rsid w:val="00A060EE"/>
    <w:rsid w:val="00A06136"/>
    <w:rsid w:val="00A0645E"/>
    <w:rsid w:val="00A065BD"/>
    <w:rsid w:val="00A066F8"/>
    <w:rsid w:val="00A069A9"/>
    <w:rsid w:val="00A06B2F"/>
    <w:rsid w:val="00A06C07"/>
    <w:rsid w:val="00A0745E"/>
    <w:rsid w:val="00A0773E"/>
    <w:rsid w:val="00A07778"/>
    <w:rsid w:val="00A07819"/>
    <w:rsid w:val="00A0792A"/>
    <w:rsid w:val="00A07964"/>
    <w:rsid w:val="00A07BBB"/>
    <w:rsid w:val="00A07D57"/>
    <w:rsid w:val="00A07E15"/>
    <w:rsid w:val="00A07FB4"/>
    <w:rsid w:val="00A106CF"/>
    <w:rsid w:val="00A10AA1"/>
    <w:rsid w:val="00A113F7"/>
    <w:rsid w:val="00A114A4"/>
    <w:rsid w:val="00A1157E"/>
    <w:rsid w:val="00A1161A"/>
    <w:rsid w:val="00A11687"/>
    <w:rsid w:val="00A117AF"/>
    <w:rsid w:val="00A11895"/>
    <w:rsid w:val="00A11937"/>
    <w:rsid w:val="00A11BD2"/>
    <w:rsid w:val="00A11C20"/>
    <w:rsid w:val="00A11FCC"/>
    <w:rsid w:val="00A1205D"/>
    <w:rsid w:val="00A121BB"/>
    <w:rsid w:val="00A12704"/>
    <w:rsid w:val="00A12818"/>
    <w:rsid w:val="00A12C5D"/>
    <w:rsid w:val="00A134C2"/>
    <w:rsid w:val="00A13684"/>
    <w:rsid w:val="00A1374F"/>
    <w:rsid w:val="00A138DC"/>
    <w:rsid w:val="00A13B9F"/>
    <w:rsid w:val="00A13CB8"/>
    <w:rsid w:val="00A14142"/>
    <w:rsid w:val="00A14266"/>
    <w:rsid w:val="00A14368"/>
    <w:rsid w:val="00A144B4"/>
    <w:rsid w:val="00A1471D"/>
    <w:rsid w:val="00A149A0"/>
    <w:rsid w:val="00A149ED"/>
    <w:rsid w:val="00A14A02"/>
    <w:rsid w:val="00A14D04"/>
    <w:rsid w:val="00A14DCF"/>
    <w:rsid w:val="00A14F0E"/>
    <w:rsid w:val="00A15034"/>
    <w:rsid w:val="00A15366"/>
    <w:rsid w:val="00A153F7"/>
    <w:rsid w:val="00A15403"/>
    <w:rsid w:val="00A154A9"/>
    <w:rsid w:val="00A155F1"/>
    <w:rsid w:val="00A1578D"/>
    <w:rsid w:val="00A158C1"/>
    <w:rsid w:val="00A15B85"/>
    <w:rsid w:val="00A15C4C"/>
    <w:rsid w:val="00A15EBA"/>
    <w:rsid w:val="00A15F15"/>
    <w:rsid w:val="00A15F9D"/>
    <w:rsid w:val="00A1618E"/>
    <w:rsid w:val="00A1644D"/>
    <w:rsid w:val="00A1645F"/>
    <w:rsid w:val="00A16A99"/>
    <w:rsid w:val="00A16E27"/>
    <w:rsid w:val="00A1703F"/>
    <w:rsid w:val="00A17308"/>
    <w:rsid w:val="00A17316"/>
    <w:rsid w:val="00A174EA"/>
    <w:rsid w:val="00A1750B"/>
    <w:rsid w:val="00A17883"/>
    <w:rsid w:val="00A17CBC"/>
    <w:rsid w:val="00A17EE0"/>
    <w:rsid w:val="00A17FDD"/>
    <w:rsid w:val="00A20144"/>
    <w:rsid w:val="00A20267"/>
    <w:rsid w:val="00A205EB"/>
    <w:rsid w:val="00A2089C"/>
    <w:rsid w:val="00A20945"/>
    <w:rsid w:val="00A20B07"/>
    <w:rsid w:val="00A20B39"/>
    <w:rsid w:val="00A20DA6"/>
    <w:rsid w:val="00A2102B"/>
    <w:rsid w:val="00A21400"/>
    <w:rsid w:val="00A21694"/>
    <w:rsid w:val="00A21746"/>
    <w:rsid w:val="00A217C0"/>
    <w:rsid w:val="00A2183B"/>
    <w:rsid w:val="00A21AFC"/>
    <w:rsid w:val="00A21B50"/>
    <w:rsid w:val="00A22121"/>
    <w:rsid w:val="00A2237A"/>
    <w:rsid w:val="00A223CA"/>
    <w:rsid w:val="00A2241C"/>
    <w:rsid w:val="00A22429"/>
    <w:rsid w:val="00A22480"/>
    <w:rsid w:val="00A224F5"/>
    <w:rsid w:val="00A2262A"/>
    <w:rsid w:val="00A226BD"/>
    <w:rsid w:val="00A226F5"/>
    <w:rsid w:val="00A22761"/>
    <w:rsid w:val="00A22874"/>
    <w:rsid w:val="00A228A7"/>
    <w:rsid w:val="00A22BF4"/>
    <w:rsid w:val="00A22C80"/>
    <w:rsid w:val="00A23055"/>
    <w:rsid w:val="00A231CA"/>
    <w:rsid w:val="00A2359A"/>
    <w:rsid w:val="00A2369F"/>
    <w:rsid w:val="00A23883"/>
    <w:rsid w:val="00A2389B"/>
    <w:rsid w:val="00A23ACB"/>
    <w:rsid w:val="00A240E4"/>
    <w:rsid w:val="00A2410F"/>
    <w:rsid w:val="00A24646"/>
    <w:rsid w:val="00A2494F"/>
    <w:rsid w:val="00A24C2E"/>
    <w:rsid w:val="00A251C2"/>
    <w:rsid w:val="00A25420"/>
    <w:rsid w:val="00A2548E"/>
    <w:rsid w:val="00A25563"/>
    <w:rsid w:val="00A25969"/>
    <w:rsid w:val="00A25A15"/>
    <w:rsid w:val="00A25B18"/>
    <w:rsid w:val="00A25CB5"/>
    <w:rsid w:val="00A25EDC"/>
    <w:rsid w:val="00A26104"/>
    <w:rsid w:val="00A265E2"/>
    <w:rsid w:val="00A2666E"/>
    <w:rsid w:val="00A26959"/>
    <w:rsid w:val="00A26A9D"/>
    <w:rsid w:val="00A274B4"/>
    <w:rsid w:val="00A27689"/>
    <w:rsid w:val="00A279D1"/>
    <w:rsid w:val="00A27A1F"/>
    <w:rsid w:val="00A27AD4"/>
    <w:rsid w:val="00A27BC3"/>
    <w:rsid w:val="00A27D69"/>
    <w:rsid w:val="00A27EF3"/>
    <w:rsid w:val="00A300EB"/>
    <w:rsid w:val="00A30269"/>
    <w:rsid w:val="00A3042F"/>
    <w:rsid w:val="00A3047A"/>
    <w:rsid w:val="00A30583"/>
    <w:rsid w:val="00A305D4"/>
    <w:rsid w:val="00A30A1B"/>
    <w:rsid w:val="00A30EBA"/>
    <w:rsid w:val="00A30EE2"/>
    <w:rsid w:val="00A30EE3"/>
    <w:rsid w:val="00A30F3F"/>
    <w:rsid w:val="00A31116"/>
    <w:rsid w:val="00A3112F"/>
    <w:rsid w:val="00A3119E"/>
    <w:rsid w:val="00A31634"/>
    <w:rsid w:val="00A31766"/>
    <w:rsid w:val="00A31918"/>
    <w:rsid w:val="00A31974"/>
    <w:rsid w:val="00A31BA6"/>
    <w:rsid w:val="00A31E5E"/>
    <w:rsid w:val="00A3200E"/>
    <w:rsid w:val="00A320A3"/>
    <w:rsid w:val="00A32187"/>
    <w:rsid w:val="00A32205"/>
    <w:rsid w:val="00A32516"/>
    <w:rsid w:val="00A329BF"/>
    <w:rsid w:val="00A32BBD"/>
    <w:rsid w:val="00A32BC0"/>
    <w:rsid w:val="00A32D35"/>
    <w:rsid w:val="00A32D3E"/>
    <w:rsid w:val="00A32FA7"/>
    <w:rsid w:val="00A33571"/>
    <w:rsid w:val="00A33694"/>
    <w:rsid w:val="00A33810"/>
    <w:rsid w:val="00A33961"/>
    <w:rsid w:val="00A33B08"/>
    <w:rsid w:val="00A33E6E"/>
    <w:rsid w:val="00A341D2"/>
    <w:rsid w:val="00A3421E"/>
    <w:rsid w:val="00A343A6"/>
    <w:rsid w:val="00A34501"/>
    <w:rsid w:val="00A346AC"/>
    <w:rsid w:val="00A346EA"/>
    <w:rsid w:val="00A34E06"/>
    <w:rsid w:val="00A35164"/>
    <w:rsid w:val="00A35A3A"/>
    <w:rsid w:val="00A35A54"/>
    <w:rsid w:val="00A35FBC"/>
    <w:rsid w:val="00A361E1"/>
    <w:rsid w:val="00A36665"/>
    <w:rsid w:val="00A3677F"/>
    <w:rsid w:val="00A368EF"/>
    <w:rsid w:val="00A36982"/>
    <w:rsid w:val="00A36A94"/>
    <w:rsid w:val="00A36ABC"/>
    <w:rsid w:val="00A36B11"/>
    <w:rsid w:val="00A36BA2"/>
    <w:rsid w:val="00A36CBB"/>
    <w:rsid w:val="00A36E31"/>
    <w:rsid w:val="00A3713D"/>
    <w:rsid w:val="00A3722A"/>
    <w:rsid w:val="00A3736C"/>
    <w:rsid w:val="00A3756E"/>
    <w:rsid w:val="00A3760D"/>
    <w:rsid w:val="00A3793B"/>
    <w:rsid w:val="00A37979"/>
    <w:rsid w:val="00A37A6D"/>
    <w:rsid w:val="00A37CCC"/>
    <w:rsid w:val="00A40012"/>
    <w:rsid w:val="00A40498"/>
    <w:rsid w:val="00A404E0"/>
    <w:rsid w:val="00A40615"/>
    <w:rsid w:val="00A40617"/>
    <w:rsid w:val="00A4071D"/>
    <w:rsid w:val="00A4075D"/>
    <w:rsid w:val="00A40B03"/>
    <w:rsid w:val="00A40D13"/>
    <w:rsid w:val="00A40E91"/>
    <w:rsid w:val="00A40FD5"/>
    <w:rsid w:val="00A410A3"/>
    <w:rsid w:val="00A415A8"/>
    <w:rsid w:val="00A416FD"/>
    <w:rsid w:val="00A417C2"/>
    <w:rsid w:val="00A4188C"/>
    <w:rsid w:val="00A41B11"/>
    <w:rsid w:val="00A41CBF"/>
    <w:rsid w:val="00A4211F"/>
    <w:rsid w:val="00A422C1"/>
    <w:rsid w:val="00A42424"/>
    <w:rsid w:val="00A42666"/>
    <w:rsid w:val="00A42741"/>
    <w:rsid w:val="00A429E5"/>
    <w:rsid w:val="00A42B1B"/>
    <w:rsid w:val="00A42C94"/>
    <w:rsid w:val="00A42DF9"/>
    <w:rsid w:val="00A42E5B"/>
    <w:rsid w:val="00A4306D"/>
    <w:rsid w:val="00A43196"/>
    <w:rsid w:val="00A431CB"/>
    <w:rsid w:val="00A43476"/>
    <w:rsid w:val="00A4351B"/>
    <w:rsid w:val="00A43556"/>
    <w:rsid w:val="00A435BE"/>
    <w:rsid w:val="00A4375C"/>
    <w:rsid w:val="00A44484"/>
    <w:rsid w:val="00A444F9"/>
    <w:rsid w:val="00A445BA"/>
    <w:rsid w:val="00A44622"/>
    <w:rsid w:val="00A4470B"/>
    <w:rsid w:val="00A44718"/>
    <w:rsid w:val="00A44779"/>
    <w:rsid w:val="00A4493E"/>
    <w:rsid w:val="00A44A07"/>
    <w:rsid w:val="00A459DB"/>
    <w:rsid w:val="00A45ADF"/>
    <w:rsid w:val="00A45DDD"/>
    <w:rsid w:val="00A45E52"/>
    <w:rsid w:val="00A45F85"/>
    <w:rsid w:val="00A4636E"/>
    <w:rsid w:val="00A4650C"/>
    <w:rsid w:val="00A466A7"/>
    <w:rsid w:val="00A468FD"/>
    <w:rsid w:val="00A46CFB"/>
    <w:rsid w:val="00A47633"/>
    <w:rsid w:val="00A47988"/>
    <w:rsid w:val="00A479A9"/>
    <w:rsid w:val="00A479E9"/>
    <w:rsid w:val="00A47ADB"/>
    <w:rsid w:val="00A47EA6"/>
    <w:rsid w:val="00A501A9"/>
    <w:rsid w:val="00A50375"/>
    <w:rsid w:val="00A505D3"/>
    <w:rsid w:val="00A5076C"/>
    <w:rsid w:val="00A50BEC"/>
    <w:rsid w:val="00A50DBE"/>
    <w:rsid w:val="00A50E7A"/>
    <w:rsid w:val="00A50FCD"/>
    <w:rsid w:val="00A5107F"/>
    <w:rsid w:val="00A510ED"/>
    <w:rsid w:val="00A51408"/>
    <w:rsid w:val="00A516A4"/>
    <w:rsid w:val="00A517F9"/>
    <w:rsid w:val="00A51D4C"/>
    <w:rsid w:val="00A51D7C"/>
    <w:rsid w:val="00A51E0F"/>
    <w:rsid w:val="00A51E79"/>
    <w:rsid w:val="00A527A2"/>
    <w:rsid w:val="00A52DB0"/>
    <w:rsid w:val="00A52E77"/>
    <w:rsid w:val="00A52EEB"/>
    <w:rsid w:val="00A52F7E"/>
    <w:rsid w:val="00A5323B"/>
    <w:rsid w:val="00A532AF"/>
    <w:rsid w:val="00A532B5"/>
    <w:rsid w:val="00A532BA"/>
    <w:rsid w:val="00A535D2"/>
    <w:rsid w:val="00A536EF"/>
    <w:rsid w:val="00A53BB1"/>
    <w:rsid w:val="00A54111"/>
    <w:rsid w:val="00A543E2"/>
    <w:rsid w:val="00A544F6"/>
    <w:rsid w:val="00A5452C"/>
    <w:rsid w:val="00A545B4"/>
    <w:rsid w:val="00A5460B"/>
    <w:rsid w:val="00A54711"/>
    <w:rsid w:val="00A54CAF"/>
    <w:rsid w:val="00A54EDE"/>
    <w:rsid w:val="00A55012"/>
    <w:rsid w:val="00A55035"/>
    <w:rsid w:val="00A551AC"/>
    <w:rsid w:val="00A551D2"/>
    <w:rsid w:val="00A551DF"/>
    <w:rsid w:val="00A55357"/>
    <w:rsid w:val="00A5543F"/>
    <w:rsid w:val="00A55588"/>
    <w:rsid w:val="00A555B5"/>
    <w:rsid w:val="00A555F4"/>
    <w:rsid w:val="00A5577F"/>
    <w:rsid w:val="00A55813"/>
    <w:rsid w:val="00A558FA"/>
    <w:rsid w:val="00A55BCD"/>
    <w:rsid w:val="00A5620F"/>
    <w:rsid w:val="00A5623B"/>
    <w:rsid w:val="00A56977"/>
    <w:rsid w:val="00A56AAE"/>
    <w:rsid w:val="00A570D0"/>
    <w:rsid w:val="00A5786B"/>
    <w:rsid w:val="00A57E38"/>
    <w:rsid w:val="00A57E44"/>
    <w:rsid w:val="00A600C8"/>
    <w:rsid w:val="00A601D6"/>
    <w:rsid w:val="00A60796"/>
    <w:rsid w:val="00A6098A"/>
    <w:rsid w:val="00A60F24"/>
    <w:rsid w:val="00A61089"/>
    <w:rsid w:val="00A61419"/>
    <w:rsid w:val="00A614EC"/>
    <w:rsid w:val="00A617D0"/>
    <w:rsid w:val="00A61BDA"/>
    <w:rsid w:val="00A61DD1"/>
    <w:rsid w:val="00A61EFB"/>
    <w:rsid w:val="00A6249B"/>
    <w:rsid w:val="00A62561"/>
    <w:rsid w:val="00A62A1C"/>
    <w:rsid w:val="00A63081"/>
    <w:rsid w:val="00A630BA"/>
    <w:rsid w:val="00A6315E"/>
    <w:rsid w:val="00A63332"/>
    <w:rsid w:val="00A6363A"/>
    <w:rsid w:val="00A6366C"/>
    <w:rsid w:val="00A6366D"/>
    <w:rsid w:val="00A63A3F"/>
    <w:rsid w:val="00A63D48"/>
    <w:rsid w:val="00A63FD8"/>
    <w:rsid w:val="00A64513"/>
    <w:rsid w:val="00A646F4"/>
    <w:rsid w:val="00A647CA"/>
    <w:rsid w:val="00A64806"/>
    <w:rsid w:val="00A6484B"/>
    <w:rsid w:val="00A64A8D"/>
    <w:rsid w:val="00A64D3F"/>
    <w:rsid w:val="00A64D67"/>
    <w:rsid w:val="00A65007"/>
    <w:rsid w:val="00A65294"/>
    <w:rsid w:val="00A65589"/>
    <w:rsid w:val="00A655F8"/>
    <w:rsid w:val="00A65750"/>
    <w:rsid w:val="00A659DB"/>
    <w:rsid w:val="00A666ED"/>
    <w:rsid w:val="00A667BD"/>
    <w:rsid w:val="00A66A0B"/>
    <w:rsid w:val="00A66A34"/>
    <w:rsid w:val="00A66B4A"/>
    <w:rsid w:val="00A671AA"/>
    <w:rsid w:val="00A67207"/>
    <w:rsid w:val="00A67BD0"/>
    <w:rsid w:val="00A67D36"/>
    <w:rsid w:val="00A67EB7"/>
    <w:rsid w:val="00A67EC3"/>
    <w:rsid w:val="00A67F50"/>
    <w:rsid w:val="00A7053B"/>
    <w:rsid w:val="00A707C3"/>
    <w:rsid w:val="00A70AF6"/>
    <w:rsid w:val="00A70B64"/>
    <w:rsid w:val="00A70C09"/>
    <w:rsid w:val="00A70CB6"/>
    <w:rsid w:val="00A70DB5"/>
    <w:rsid w:val="00A70FD9"/>
    <w:rsid w:val="00A7106C"/>
    <w:rsid w:val="00A71353"/>
    <w:rsid w:val="00A71794"/>
    <w:rsid w:val="00A71B6D"/>
    <w:rsid w:val="00A71F67"/>
    <w:rsid w:val="00A71F69"/>
    <w:rsid w:val="00A71FAE"/>
    <w:rsid w:val="00A71FF6"/>
    <w:rsid w:val="00A72A47"/>
    <w:rsid w:val="00A72C0D"/>
    <w:rsid w:val="00A72F87"/>
    <w:rsid w:val="00A7316F"/>
    <w:rsid w:val="00A734A4"/>
    <w:rsid w:val="00A73547"/>
    <w:rsid w:val="00A7392E"/>
    <w:rsid w:val="00A73BE1"/>
    <w:rsid w:val="00A73DBC"/>
    <w:rsid w:val="00A73F37"/>
    <w:rsid w:val="00A740B0"/>
    <w:rsid w:val="00A7450A"/>
    <w:rsid w:val="00A7483C"/>
    <w:rsid w:val="00A74857"/>
    <w:rsid w:val="00A74B42"/>
    <w:rsid w:val="00A74DE2"/>
    <w:rsid w:val="00A74F93"/>
    <w:rsid w:val="00A751E4"/>
    <w:rsid w:val="00A75478"/>
    <w:rsid w:val="00A75594"/>
    <w:rsid w:val="00A757B3"/>
    <w:rsid w:val="00A75CBC"/>
    <w:rsid w:val="00A75D8F"/>
    <w:rsid w:val="00A75DC9"/>
    <w:rsid w:val="00A75F7A"/>
    <w:rsid w:val="00A76008"/>
    <w:rsid w:val="00A76155"/>
    <w:rsid w:val="00A765DA"/>
    <w:rsid w:val="00A766ED"/>
    <w:rsid w:val="00A7670B"/>
    <w:rsid w:val="00A767E3"/>
    <w:rsid w:val="00A7681F"/>
    <w:rsid w:val="00A76DB3"/>
    <w:rsid w:val="00A76FD3"/>
    <w:rsid w:val="00A772AA"/>
    <w:rsid w:val="00A7744C"/>
    <w:rsid w:val="00A77A26"/>
    <w:rsid w:val="00A77A59"/>
    <w:rsid w:val="00A77A81"/>
    <w:rsid w:val="00A77D16"/>
    <w:rsid w:val="00A77E81"/>
    <w:rsid w:val="00A80392"/>
    <w:rsid w:val="00A8056D"/>
    <w:rsid w:val="00A80C6D"/>
    <w:rsid w:val="00A80CDF"/>
    <w:rsid w:val="00A80DAD"/>
    <w:rsid w:val="00A8106E"/>
    <w:rsid w:val="00A810BF"/>
    <w:rsid w:val="00A811DE"/>
    <w:rsid w:val="00A81534"/>
    <w:rsid w:val="00A81630"/>
    <w:rsid w:val="00A81D22"/>
    <w:rsid w:val="00A8213E"/>
    <w:rsid w:val="00A821D7"/>
    <w:rsid w:val="00A82218"/>
    <w:rsid w:val="00A82319"/>
    <w:rsid w:val="00A824CF"/>
    <w:rsid w:val="00A82663"/>
    <w:rsid w:val="00A8291C"/>
    <w:rsid w:val="00A8294C"/>
    <w:rsid w:val="00A829D0"/>
    <w:rsid w:val="00A82A8A"/>
    <w:rsid w:val="00A82AB2"/>
    <w:rsid w:val="00A82BBD"/>
    <w:rsid w:val="00A82C3A"/>
    <w:rsid w:val="00A82D02"/>
    <w:rsid w:val="00A82E46"/>
    <w:rsid w:val="00A82FEA"/>
    <w:rsid w:val="00A8326B"/>
    <w:rsid w:val="00A8366E"/>
    <w:rsid w:val="00A83675"/>
    <w:rsid w:val="00A836E6"/>
    <w:rsid w:val="00A8392A"/>
    <w:rsid w:val="00A83E34"/>
    <w:rsid w:val="00A840A1"/>
    <w:rsid w:val="00A843E7"/>
    <w:rsid w:val="00A843F9"/>
    <w:rsid w:val="00A847BC"/>
    <w:rsid w:val="00A84805"/>
    <w:rsid w:val="00A84C16"/>
    <w:rsid w:val="00A85024"/>
    <w:rsid w:val="00A850B0"/>
    <w:rsid w:val="00A851FF"/>
    <w:rsid w:val="00A85218"/>
    <w:rsid w:val="00A8566A"/>
    <w:rsid w:val="00A859DD"/>
    <w:rsid w:val="00A85A45"/>
    <w:rsid w:val="00A861CB"/>
    <w:rsid w:val="00A86960"/>
    <w:rsid w:val="00A86A14"/>
    <w:rsid w:val="00A86A69"/>
    <w:rsid w:val="00A86B52"/>
    <w:rsid w:val="00A86CF8"/>
    <w:rsid w:val="00A86D71"/>
    <w:rsid w:val="00A86EA4"/>
    <w:rsid w:val="00A87083"/>
    <w:rsid w:val="00A87094"/>
    <w:rsid w:val="00A8709E"/>
    <w:rsid w:val="00A8714D"/>
    <w:rsid w:val="00A873EF"/>
    <w:rsid w:val="00A87811"/>
    <w:rsid w:val="00A878F3"/>
    <w:rsid w:val="00A87D41"/>
    <w:rsid w:val="00A90129"/>
    <w:rsid w:val="00A90138"/>
    <w:rsid w:val="00A90172"/>
    <w:rsid w:val="00A90225"/>
    <w:rsid w:val="00A905AF"/>
    <w:rsid w:val="00A9073B"/>
    <w:rsid w:val="00A908AE"/>
    <w:rsid w:val="00A90DD4"/>
    <w:rsid w:val="00A90EFF"/>
    <w:rsid w:val="00A911A5"/>
    <w:rsid w:val="00A912C1"/>
    <w:rsid w:val="00A91538"/>
    <w:rsid w:val="00A919F0"/>
    <w:rsid w:val="00A91B8B"/>
    <w:rsid w:val="00A91CD1"/>
    <w:rsid w:val="00A91EB5"/>
    <w:rsid w:val="00A91FC0"/>
    <w:rsid w:val="00A9218E"/>
    <w:rsid w:val="00A922F9"/>
    <w:rsid w:val="00A923F0"/>
    <w:rsid w:val="00A92671"/>
    <w:rsid w:val="00A9281E"/>
    <w:rsid w:val="00A92963"/>
    <w:rsid w:val="00A929C1"/>
    <w:rsid w:val="00A92C13"/>
    <w:rsid w:val="00A92E90"/>
    <w:rsid w:val="00A92F22"/>
    <w:rsid w:val="00A92F5E"/>
    <w:rsid w:val="00A93070"/>
    <w:rsid w:val="00A93091"/>
    <w:rsid w:val="00A931C4"/>
    <w:rsid w:val="00A93362"/>
    <w:rsid w:val="00A9375F"/>
    <w:rsid w:val="00A939E9"/>
    <w:rsid w:val="00A93AAA"/>
    <w:rsid w:val="00A93AEE"/>
    <w:rsid w:val="00A93EFC"/>
    <w:rsid w:val="00A944F3"/>
    <w:rsid w:val="00A9481D"/>
    <w:rsid w:val="00A95047"/>
    <w:rsid w:val="00A95199"/>
    <w:rsid w:val="00A955A1"/>
    <w:rsid w:val="00A95644"/>
    <w:rsid w:val="00A95651"/>
    <w:rsid w:val="00A95932"/>
    <w:rsid w:val="00A95C7E"/>
    <w:rsid w:val="00A95DB4"/>
    <w:rsid w:val="00A95FA6"/>
    <w:rsid w:val="00A96053"/>
    <w:rsid w:val="00A9629E"/>
    <w:rsid w:val="00A962A1"/>
    <w:rsid w:val="00A963AA"/>
    <w:rsid w:val="00A964D1"/>
    <w:rsid w:val="00A96734"/>
    <w:rsid w:val="00A96BF3"/>
    <w:rsid w:val="00A96F1C"/>
    <w:rsid w:val="00A9718C"/>
    <w:rsid w:val="00A97255"/>
    <w:rsid w:val="00A9775C"/>
    <w:rsid w:val="00A97938"/>
    <w:rsid w:val="00A97CE8"/>
    <w:rsid w:val="00A97D0D"/>
    <w:rsid w:val="00A97D34"/>
    <w:rsid w:val="00A97DAB"/>
    <w:rsid w:val="00A97E13"/>
    <w:rsid w:val="00AA0152"/>
    <w:rsid w:val="00AA024A"/>
    <w:rsid w:val="00AA02E4"/>
    <w:rsid w:val="00AA09F7"/>
    <w:rsid w:val="00AA0C61"/>
    <w:rsid w:val="00AA0CCC"/>
    <w:rsid w:val="00AA1118"/>
    <w:rsid w:val="00AA16FC"/>
    <w:rsid w:val="00AA17F7"/>
    <w:rsid w:val="00AA1B4D"/>
    <w:rsid w:val="00AA1D32"/>
    <w:rsid w:val="00AA1F0A"/>
    <w:rsid w:val="00AA212C"/>
    <w:rsid w:val="00AA25A4"/>
    <w:rsid w:val="00AA269C"/>
    <w:rsid w:val="00AA26CE"/>
    <w:rsid w:val="00AA2718"/>
    <w:rsid w:val="00AA2CB4"/>
    <w:rsid w:val="00AA2D37"/>
    <w:rsid w:val="00AA2DDB"/>
    <w:rsid w:val="00AA2F36"/>
    <w:rsid w:val="00AA30BA"/>
    <w:rsid w:val="00AA310C"/>
    <w:rsid w:val="00AA3229"/>
    <w:rsid w:val="00AA3248"/>
    <w:rsid w:val="00AA36AD"/>
    <w:rsid w:val="00AA3770"/>
    <w:rsid w:val="00AA3892"/>
    <w:rsid w:val="00AA39F5"/>
    <w:rsid w:val="00AA4096"/>
    <w:rsid w:val="00AA465A"/>
    <w:rsid w:val="00AA4AF4"/>
    <w:rsid w:val="00AA5561"/>
    <w:rsid w:val="00AA575C"/>
    <w:rsid w:val="00AA5A95"/>
    <w:rsid w:val="00AA5B3B"/>
    <w:rsid w:val="00AA5C91"/>
    <w:rsid w:val="00AA621B"/>
    <w:rsid w:val="00AA6233"/>
    <w:rsid w:val="00AA65F1"/>
    <w:rsid w:val="00AA6A4E"/>
    <w:rsid w:val="00AA6A63"/>
    <w:rsid w:val="00AA6B53"/>
    <w:rsid w:val="00AA7249"/>
    <w:rsid w:val="00AA7616"/>
    <w:rsid w:val="00AA7810"/>
    <w:rsid w:val="00AA7AFB"/>
    <w:rsid w:val="00AA7E4D"/>
    <w:rsid w:val="00AA7EAB"/>
    <w:rsid w:val="00AA7F28"/>
    <w:rsid w:val="00AB0045"/>
    <w:rsid w:val="00AB0499"/>
    <w:rsid w:val="00AB04FF"/>
    <w:rsid w:val="00AB0FEB"/>
    <w:rsid w:val="00AB1140"/>
    <w:rsid w:val="00AB1447"/>
    <w:rsid w:val="00AB14EB"/>
    <w:rsid w:val="00AB1516"/>
    <w:rsid w:val="00AB164A"/>
    <w:rsid w:val="00AB18ED"/>
    <w:rsid w:val="00AB19FC"/>
    <w:rsid w:val="00AB1AA4"/>
    <w:rsid w:val="00AB1D0A"/>
    <w:rsid w:val="00AB1D7F"/>
    <w:rsid w:val="00AB1E00"/>
    <w:rsid w:val="00AB2151"/>
    <w:rsid w:val="00AB25A5"/>
    <w:rsid w:val="00AB25E7"/>
    <w:rsid w:val="00AB279C"/>
    <w:rsid w:val="00AB2C26"/>
    <w:rsid w:val="00AB2E67"/>
    <w:rsid w:val="00AB2EAE"/>
    <w:rsid w:val="00AB2EBB"/>
    <w:rsid w:val="00AB3061"/>
    <w:rsid w:val="00AB31CE"/>
    <w:rsid w:val="00AB3212"/>
    <w:rsid w:val="00AB3AA1"/>
    <w:rsid w:val="00AB3D05"/>
    <w:rsid w:val="00AB4204"/>
    <w:rsid w:val="00AB4F9A"/>
    <w:rsid w:val="00AB4FD6"/>
    <w:rsid w:val="00AB5019"/>
    <w:rsid w:val="00AB5085"/>
    <w:rsid w:val="00AB51C1"/>
    <w:rsid w:val="00AB5426"/>
    <w:rsid w:val="00AB55D6"/>
    <w:rsid w:val="00AB5763"/>
    <w:rsid w:val="00AB57B9"/>
    <w:rsid w:val="00AB588B"/>
    <w:rsid w:val="00AB589C"/>
    <w:rsid w:val="00AB5E52"/>
    <w:rsid w:val="00AB616F"/>
    <w:rsid w:val="00AB6954"/>
    <w:rsid w:val="00AB6BF8"/>
    <w:rsid w:val="00AB6EE2"/>
    <w:rsid w:val="00AB78ED"/>
    <w:rsid w:val="00AB7C90"/>
    <w:rsid w:val="00AB7CAF"/>
    <w:rsid w:val="00AB7EBE"/>
    <w:rsid w:val="00AB7F8C"/>
    <w:rsid w:val="00AC0306"/>
    <w:rsid w:val="00AC04B8"/>
    <w:rsid w:val="00AC09FB"/>
    <w:rsid w:val="00AC0C08"/>
    <w:rsid w:val="00AC0C75"/>
    <w:rsid w:val="00AC0D78"/>
    <w:rsid w:val="00AC0F9D"/>
    <w:rsid w:val="00AC155C"/>
    <w:rsid w:val="00AC1648"/>
    <w:rsid w:val="00AC1756"/>
    <w:rsid w:val="00AC1DEE"/>
    <w:rsid w:val="00AC1EB9"/>
    <w:rsid w:val="00AC218B"/>
    <w:rsid w:val="00AC2A1E"/>
    <w:rsid w:val="00AC2BC3"/>
    <w:rsid w:val="00AC2EAA"/>
    <w:rsid w:val="00AC2F59"/>
    <w:rsid w:val="00AC3735"/>
    <w:rsid w:val="00AC3BD4"/>
    <w:rsid w:val="00AC3CD3"/>
    <w:rsid w:val="00AC4166"/>
    <w:rsid w:val="00AC4216"/>
    <w:rsid w:val="00AC444B"/>
    <w:rsid w:val="00AC4456"/>
    <w:rsid w:val="00AC4668"/>
    <w:rsid w:val="00AC492C"/>
    <w:rsid w:val="00AC4BCB"/>
    <w:rsid w:val="00AC4C10"/>
    <w:rsid w:val="00AC4FA7"/>
    <w:rsid w:val="00AC5126"/>
    <w:rsid w:val="00AC5360"/>
    <w:rsid w:val="00AC5598"/>
    <w:rsid w:val="00AC5765"/>
    <w:rsid w:val="00AC5890"/>
    <w:rsid w:val="00AC59C8"/>
    <w:rsid w:val="00AC5F82"/>
    <w:rsid w:val="00AC62DC"/>
    <w:rsid w:val="00AC641F"/>
    <w:rsid w:val="00AC6447"/>
    <w:rsid w:val="00AC6DD9"/>
    <w:rsid w:val="00AC6EBD"/>
    <w:rsid w:val="00AC715C"/>
    <w:rsid w:val="00AC769D"/>
    <w:rsid w:val="00AC76B7"/>
    <w:rsid w:val="00AC76C3"/>
    <w:rsid w:val="00AC7734"/>
    <w:rsid w:val="00AC7A47"/>
    <w:rsid w:val="00AC7B40"/>
    <w:rsid w:val="00AC7BF0"/>
    <w:rsid w:val="00AD01B4"/>
    <w:rsid w:val="00AD031C"/>
    <w:rsid w:val="00AD0B78"/>
    <w:rsid w:val="00AD0D68"/>
    <w:rsid w:val="00AD0EED"/>
    <w:rsid w:val="00AD0F7C"/>
    <w:rsid w:val="00AD10D7"/>
    <w:rsid w:val="00AD144F"/>
    <w:rsid w:val="00AD14F0"/>
    <w:rsid w:val="00AD1532"/>
    <w:rsid w:val="00AD1615"/>
    <w:rsid w:val="00AD19BB"/>
    <w:rsid w:val="00AD1BE6"/>
    <w:rsid w:val="00AD1E6F"/>
    <w:rsid w:val="00AD22FF"/>
    <w:rsid w:val="00AD236D"/>
    <w:rsid w:val="00AD2410"/>
    <w:rsid w:val="00AD24E3"/>
    <w:rsid w:val="00AD24ED"/>
    <w:rsid w:val="00AD2997"/>
    <w:rsid w:val="00AD2BDD"/>
    <w:rsid w:val="00AD2F6F"/>
    <w:rsid w:val="00AD2F88"/>
    <w:rsid w:val="00AD352C"/>
    <w:rsid w:val="00AD3A29"/>
    <w:rsid w:val="00AD3C87"/>
    <w:rsid w:val="00AD4069"/>
    <w:rsid w:val="00AD45C5"/>
    <w:rsid w:val="00AD45F8"/>
    <w:rsid w:val="00AD4647"/>
    <w:rsid w:val="00AD46E2"/>
    <w:rsid w:val="00AD4930"/>
    <w:rsid w:val="00AD49E8"/>
    <w:rsid w:val="00AD4BBF"/>
    <w:rsid w:val="00AD4C31"/>
    <w:rsid w:val="00AD4F96"/>
    <w:rsid w:val="00AD506A"/>
    <w:rsid w:val="00AD51CA"/>
    <w:rsid w:val="00AD576E"/>
    <w:rsid w:val="00AD581A"/>
    <w:rsid w:val="00AD585F"/>
    <w:rsid w:val="00AD58E7"/>
    <w:rsid w:val="00AD5ACE"/>
    <w:rsid w:val="00AD5C9F"/>
    <w:rsid w:val="00AD5FD7"/>
    <w:rsid w:val="00AD62C4"/>
    <w:rsid w:val="00AD62C9"/>
    <w:rsid w:val="00AD6576"/>
    <w:rsid w:val="00AD67D9"/>
    <w:rsid w:val="00AD6B54"/>
    <w:rsid w:val="00AD6C4E"/>
    <w:rsid w:val="00AD6EEA"/>
    <w:rsid w:val="00AD7224"/>
    <w:rsid w:val="00AD7327"/>
    <w:rsid w:val="00AD73F5"/>
    <w:rsid w:val="00AD747A"/>
    <w:rsid w:val="00AD782E"/>
    <w:rsid w:val="00AD79CA"/>
    <w:rsid w:val="00AD7A3D"/>
    <w:rsid w:val="00AD7AA0"/>
    <w:rsid w:val="00AD7AFB"/>
    <w:rsid w:val="00AD7CB8"/>
    <w:rsid w:val="00AD7F29"/>
    <w:rsid w:val="00AE0043"/>
    <w:rsid w:val="00AE0148"/>
    <w:rsid w:val="00AE0234"/>
    <w:rsid w:val="00AE081E"/>
    <w:rsid w:val="00AE08C2"/>
    <w:rsid w:val="00AE0925"/>
    <w:rsid w:val="00AE0973"/>
    <w:rsid w:val="00AE0C71"/>
    <w:rsid w:val="00AE0D63"/>
    <w:rsid w:val="00AE0E27"/>
    <w:rsid w:val="00AE10DB"/>
    <w:rsid w:val="00AE111A"/>
    <w:rsid w:val="00AE146A"/>
    <w:rsid w:val="00AE14F4"/>
    <w:rsid w:val="00AE1684"/>
    <w:rsid w:val="00AE1E81"/>
    <w:rsid w:val="00AE27EB"/>
    <w:rsid w:val="00AE2926"/>
    <w:rsid w:val="00AE2CF0"/>
    <w:rsid w:val="00AE2E7A"/>
    <w:rsid w:val="00AE3141"/>
    <w:rsid w:val="00AE31B9"/>
    <w:rsid w:val="00AE3325"/>
    <w:rsid w:val="00AE3855"/>
    <w:rsid w:val="00AE3E87"/>
    <w:rsid w:val="00AE3FB6"/>
    <w:rsid w:val="00AE45A5"/>
    <w:rsid w:val="00AE48D1"/>
    <w:rsid w:val="00AE49ED"/>
    <w:rsid w:val="00AE4D4B"/>
    <w:rsid w:val="00AE4F21"/>
    <w:rsid w:val="00AE4F53"/>
    <w:rsid w:val="00AE5049"/>
    <w:rsid w:val="00AE507F"/>
    <w:rsid w:val="00AE51DD"/>
    <w:rsid w:val="00AE527D"/>
    <w:rsid w:val="00AE53EF"/>
    <w:rsid w:val="00AE56A6"/>
    <w:rsid w:val="00AE5F94"/>
    <w:rsid w:val="00AE6261"/>
    <w:rsid w:val="00AE63EF"/>
    <w:rsid w:val="00AE64C0"/>
    <w:rsid w:val="00AE65CA"/>
    <w:rsid w:val="00AE6905"/>
    <w:rsid w:val="00AE72C5"/>
    <w:rsid w:val="00AE746A"/>
    <w:rsid w:val="00AE7476"/>
    <w:rsid w:val="00AE75FA"/>
    <w:rsid w:val="00AE77CE"/>
    <w:rsid w:val="00AE7810"/>
    <w:rsid w:val="00AE7852"/>
    <w:rsid w:val="00AE792D"/>
    <w:rsid w:val="00AE7998"/>
    <w:rsid w:val="00AE7B80"/>
    <w:rsid w:val="00AE7B8E"/>
    <w:rsid w:val="00AE7CC6"/>
    <w:rsid w:val="00AE7F76"/>
    <w:rsid w:val="00AF0074"/>
    <w:rsid w:val="00AF02CE"/>
    <w:rsid w:val="00AF049E"/>
    <w:rsid w:val="00AF0682"/>
    <w:rsid w:val="00AF0962"/>
    <w:rsid w:val="00AF0A14"/>
    <w:rsid w:val="00AF0A57"/>
    <w:rsid w:val="00AF0C9E"/>
    <w:rsid w:val="00AF0CE8"/>
    <w:rsid w:val="00AF1159"/>
    <w:rsid w:val="00AF1204"/>
    <w:rsid w:val="00AF1C20"/>
    <w:rsid w:val="00AF1D04"/>
    <w:rsid w:val="00AF1FFC"/>
    <w:rsid w:val="00AF20FD"/>
    <w:rsid w:val="00AF239E"/>
    <w:rsid w:val="00AF25C5"/>
    <w:rsid w:val="00AF2647"/>
    <w:rsid w:val="00AF272E"/>
    <w:rsid w:val="00AF2F8C"/>
    <w:rsid w:val="00AF309A"/>
    <w:rsid w:val="00AF34DF"/>
    <w:rsid w:val="00AF3507"/>
    <w:rsid w:val="00AF36B4"/>
    <w:rsid w:val="00AF3830"/>
    <w:rsid w:val="00AF3970"/>
    <w:rsid w:val="00AF3F7B"/>
    <w:rsid w:val="00AF41F0"/>
    <w:rsid w:val="00AF4314"/>
    <w:rsid w:val="00AF4387"/>
    <w:rsid w:val="00AF444D"/>
    <w:rsid w:val="00AF469F"/>
    <w:rsid w:val="00AF49E0"/>
    <w:rsid w:val="00AF49E4"/>
    <w:rsid w:val="00AF4DD1"/>
    <w:rsid w:val="00AF4F81"/>
    <w:rsid w:val="00AF4FBC"/>
    <w:rsid w:val="00AF50E9"/>
    <w:rsid w:val="00AF541D"/>
    <w:rsid w:val="00AF547D"/>
    <w:rsid w:val="00AF54E3"/>
    <w:rsid w:val="00AF54F9"/>
    <w:rsid w:val="00AF57AE"/>
    <w:rsid w:val="00AF5833"/>
    <w:rsid w:val="00AF58AB"/>
    <w:rsid w:val="00AF5B1B"/>
    <w:rsid w:val="00AF5BDE"/>
    <w:rsid w:val="00AF5BE9"/>
    <w:rsid w:val="00AF5C50"/>
    <w:rsid w:val="00AF5C99"/>
    <w:rsid w:val="00AF5EBD"/>
    <w:rsid w:val="00AF6202"/>
    <w:rsid w:val="00AF64D3"/>
    <w:rsid w:val="00AF656B"/>
    <w:rsid w:val="00AF667C"/>
    <w:rsid w:val="00AF67BD"/>
    <w:rsid w:val="00AF68E9"/>
    <w:rsid w:val="00AF6FB8"/>
    <w:rsid w:val="00AF6FD1"/>
    <w:rsid w:val="00AF704F"/>
    <w:rsid w:val="00AF7074"/>
    <w:rsid w:val="00AF730A"/>
    <w:rsid w:val="00AF74CA"/>
    <w:rsid w:val="00AF7904"/>
    <w:rsid w:val="00AF7953"/>
    <w:rsid w:val="00AF7BD5"/>
    <w:rsid w:val="00AF7D7F"/>
    <w:rsid w:val="00AF7EE4"/>
    <w:rsid w:val="00AF7F35"/>
    <w:rsid w:val="00B000AF"/>
    <w:rsid w:val="00B002D7"/>
    <w:rsid w:val="00B003D7"/>
    <w:rsid w:val="00B0051C"/>
    <w:rsid w:val="00B00550"/>
    <w:rsid w:val="00B00965"/>
    <w:rsid w:val="00B00A02"/>
    <w:rsid w:val="00B00CD1"/>
    <w:rsid w:val="00B00E97"/>
    <w:rsid w:val="00B013FE"/>
    <w:rsid w:val="00B014EC"/>
    <w:rsid w:val="00B015DF"/>
    <w:rsid w:val="00B016B1"/>
    <w:rsid w:val="00B0183E"/>
    <w:rsid w:val="00B01848"/>
    <w:rsid w:val="00B01861"/>
    <w:rsid w:val="00B01990"/>
    <w:rsid w:val="00B0199E"/>
    <w:rsid w:val="00B019FA"/>
    <w:rsid w:val="00B01A94"/>
    <w:rsid w:val="00B01CFF"/>
    <w:rsid w:val="00B02576"/>
    <w:rsid w:val="00B02870"/>
    <w:rsid w:val="00B028C3"/>
    <w:rsid w:val="00B02B11"/>
    <w:rsid w:val="00B030D0"/>
    <w:rsid w:val="00B03274"/>
    <w:rsid w:val="00B032E8"/>
    <w:rsid w:val="00B03486"/>
    <w:rsid w:val="00B03D27"/>
    <w:rsid w:val="00B03E53"/>
    <w:rsid w:val="00B03EA6"/>
    <w:rsid w:val="00B04082"/>
    <w:rsid w:val="00B042DA"/>
    <w:rsid w:val="00B045BE"/>
    <w:rsid w:val="00B048F6"/>
    <w:rsid w:val="00B04B4E"/>
    <w:rsid w:val="00B04D00"/>
    <w:rsid w:val="00B04F93"/>
    <w:rsid w:val="00B05613"/>
    <w:rsid w:val="00B057D4"/>
    <w:rsid w:val="00B0591B"/>
    <w:rsid w:val="00B059C1"/>
    <w:rsid w:val="00B05A27"/>
    <w:rsid w:val="00B05A79"/>
    <w:rsid w:val="00B05ABC"/>
    <w:rsid w:val="00B05B3F"/>
    <w:rsid w:val="00B05C01"/>
    <w:rsid w:val="00B05CE3"/>
    <w:rsid w:val="00B05E13"/>
    <w:rsid w:val="00B05ED0"/>
    <w:rsid w:val="00B05F9D"/>
    <w:rsid w:val="00B06297"/>
    <w:rsid w:val="00B062DF"/>
    <w:rsid w:val="00B063E7"/>
    <w:rsid w:val="00B068BB"/>
    <w:rsid w:val="00B068D1"/>
    <w:rsid w:val="00B068D8"/>
    <w:rsid w:val="00B0691D"/>
    <w:rsid w:val="00B06979"/>
    <w:rsid w:val="00B06B38"/>
    <w:rsid w:val="00B06F94"/>
    <w:rsid w:val="00B0713C"/>
    <w:rsid w:val="00B07387"/>
    <w:rsid w:val="00B07779"/>
    <w:rsid w:val="00B078FF"/>
    <w:rsid w:val="00B07CDB"/>
    <w:rsid w:val="00B102A2"/>
    <w:rsid w:val="00B10391"/>
    <w:rsid w:val="00B104B1"/>
    <w:rsid w:val="00B10508"/>
    <w:rsid w:val="00B10865"/>
    <w:rsid w:val="00B10C2D"/>
    <w:rsid w:val="00B10C7A"/>
    <w:rsid w:val="00B11010"/>
    <w:rsid w:val="00B1120F"/>
    <w:rsid w:val="00B1183F"/>
    <w:rsid w:val="00B11AD6"/>
    <w:rsid w:val="00B11F40"/>
    <w:rsid w:val="00B1223E"/>
    <w:rsid w:val="00B12903"/>
    <w:rsid w:val="00B12D82"/>
    <w:rsid w:val="00B12D97"/>
    <w:rsid w:val="00B130CA"/>
    <w:rsid w:val="00B131B7"/>
    <w:rsid w:val="00B13689"/>
    <w:rsid w:val="00B13750"/>
    <w:rsid w:val="00B13CF8"/>
    <w:rsid w:val="00B13E5F"/>
    <w:rsid w:val="00B14060"/>
    <w:rsid w:val="00B14147"/>
    <w:rsid w:val="00B1417B"/>
    <w:rsid w:val="00B14281"/>
    <w:rsid w:val="00B146D6"/>
    <w:rsid w:val="00B14C7B"/>
    <w:rsid w:val="00B14E14"/>
    <w:rsid w:val="00B151C7"/>
    <w:rsid w:val="00B1527F"/>
    <w:rsid w:val="00B15294"/>
    <w:rsid w:val="00B15469"/>
    <w:rsid w:val="00B1556C"/>
    <w:rsid w:val="00B1563B"/>
    <w:rsid w:val="00B15760"/>
    <w:rsid w:val="00B16515"/>
    <w:rsid w:val="00B16B0D"/>
    <w:rsid w:val="00B16C64"/>
    <w:rsid w:val="00B16CA6"/>
    <w:rsid w:val="00B16D42"/>
    <w:rsid w:val="00B16E11"/>
    <w:rsid w:val="00B16F7A"/>
    <w:rsid w:val="00B170F5"/>
    <w:rsid w:val="00B1720E"/>
    <w:rsid w:val="00B1723B"/>
    <w:rsid w:val="00B17288"/>
    <w:rsid w:val="00B172A7"/>
    <w:rsid w:val="00B175C2"/>
    <w:rsid w:val="00B1764D"/>
    <w:rsid w:val="00B17E4F"/>
    <w:rsid w:val="00B17F3B"/>
    <w:rsid w:val="00B20557"/>
    <w:rsid w:val="00B209C9"/>
    <w:rsid w:val="00B20DA4"/>
    <w:rsid w:val="00B20DCC"/>
    <w:rsid w:val="00B20DE9"/>
    <w:rsid w:val="00B20FA6"/>
    <w:rsid w:val="00B21110"/>
    <w:rsid w:val="00B21234"/>
    <w:rsid w:val="00B2130D"/>
    <w:rsid w:val="00B21390"/>
    <w:rsid w:val="00B218C8"/>
    <w:rsid w:val="00B21A7C"/>
    <w:rsid w:val="00B22304"/>
    <w:rsid w:val="00B226C9"/>
    <w:rsid w:val="00B22880"/>
    <w:rsid w:val="00B228E2"/>
    <w:rsid w:val="00B22CEF"/>
    <w:rsid w:val="00B22DB7"/>
    <w:rsid w:val="00B22DDD"/>
    <w:rsid w:val="00B22DF3"/>
    <w:rsid w:val="00B233B7"/>
    <w:rsid w:val="00B23510"/>
    <w:rsid w:val="00B23C4F"/>
    <w:rsid w:val="00B24510"/>
    <w:rsid w:val="00B24E1C"/>
    <w:rsid w:val="00B24FA2"/>
    <w:rsid w:val="00B24FF8"/>
    <w:rsid w:val="00B253B7"/>
    <w:rsid w:val="00B25F29"/>
    <w:rsid w:val="00B25FA4"/>
    <w:rsid w:val="00B26051"/>
    <w:rsid w:val="00B260AB"/>
    <w:rsid w:val="00B263F2"/>
    <w:rsid w:val="00B2672A"/>
    <w:rsid w:val="00B26963"/>
    <w:rsid w:val="00B26BC2"/>
    <w:rsid w:val="00B26F3B"/>
    <w:rsid w:val="00B26FED"/>
    <w:rsid w:val="00B273E4"/>
    <w:rsid w:val="00B2745A"/>
    <w:rsid w:val="00B2770E"/>
    <w:rsid w:val="00B278F5"/>
    <w:rsid w:val="00B27995"/>
    <w:rsid w:val="00B279FD"/>
    <w:rsid w:val="00B27C3E"/>
    <w:rsid w:val="00B27C4E"/>
    <w:rsid w:val="00B27D00"/>
    <w:rsid w:val="00B27F91"/>
    <w:rsid w:val="00B30036"/>
    <w:rsid w:val="00B3020E"/>
    <w:rsid w:val="00B30212"/>
    <w:rsid w:val="00B30368"/>
    <w:rsid w:val="00B3046A"/>
    <w:rsid w:val="00B308C4"/>
    <w:rsid w:val="00B30A83"/>
    <w:rsid w:val="00B30ACE"/>
    <w:rsid w:val="00B30B52"/>
    <w:rsid w:val="00B30DAC"/>
    <w:rsid w:val="00B30EB2"/>
    <w:rsid w:val="00B30EB4"/>
    <w:rsid w:val="00B31002"/>
    <w:rsid w:val="00B31092"/>
    <w:rsid w:val="00B3123E"/>
    <w:rsid w:val="00B31372"/>
    <w:rsid w:val="00B3151C"/>
    <w:rsid w:val="00B3164D"/>
    <w:rsid w:val="00B31C0A"/>
    <w:rsid w:val="00B325C3"/>
    <w:rsid w:val="00B328D4"/>
    <w:rsid w:val="00B328EC"/>
    <w:rsid w:val="00B32967"/>
    <w:rsid w:val="00B32ADC"/>
    <w:rsid w:val="00B32AFF"/>
    <w:rsid w:val="00B33529"/>
    <w:rsid w:val="00B33554"/>
    <w:rsid w:val="00B336FC"/>
    <w:rsid w:val="00B33CAC"/>
    <w:rsid w:val="00B33D1B"/>
    <w:rsid w:val="00B3402C"/>
    <w:rsid w:val="00B34272"/>
    <w:rsid w:val="00B34F1D"/>
    <w:rsid w:val="00B34FDB"/>
    <w:rsid w:val="00B35230"/>
    <w:rsid w:val="00B35353"/>
    <w:rsid w:val="00B354A2"/>
    <w:rsid w:val="00B35652"/>
    <w:rsid w:val="00B3581A"/>
    <w:rsid w:val="00B3594A"/>
    <w:rsid w:val="00B359F3"/>
    <w:rsid w:val="00B35A76"/>
    <w:rsid w:val="00B35A7A"/>
    <w:rsid w:val="00B35C58"/>
    <w:rsid w:val="00B35D8A"/>
    <w:rsid w:val="00B36129"/>
    <w:rsid w:val="00B36492"/>
    <w:rsid w:val="00B3650A"/>
    <w:rsid w:val="00B3672A"/>
    <w:rsid w:val="00B3693C"/>
    <w:rsid w:val="00B36CFB"/>
    <w:rsid w:val="00B37044"/>
    <w:rsid w:val="00B37436"/>
    <w:rsid w:val="00B37481"/>
    <w:rsid w:val="00B37884"/>
    <w:rsid w:val="00B378A1"/>
    <w:rsid w:val="00B37B84"/>
    <w:rsid w:val="00B37DF7"/>
    <w:rsid w:val="00B402C3"/>
    <w:rsid w:val="00B403F9"/>
    <w:rsid w:val="00B40490"/>
    <w:rsid w:val="00B409A8"/>
    <w:rsid w:val="00B40A2C"/>
    <w:rsid w:val="00B410EE"/>
    <w:rsid w:val="00B41221"/>
    <w:rsid w:val="00B415E0"/>
    <w:rsid w:val="00B4188F"/>
    <w:rsid w:val="00B41A5F"/>
    <w:rsid w:val="00B41D5A"/>
    <w:rsid w:val="00B41E46"/>
    <w:rsid w:val="00B421D1"/>
    <w:rsid w:val="00B4222C"/>
    <w:rsid w:val="00B429A6"/>
    <w:rsid w:val="00B42BED"/>
    <w:rsid w:val="00B42BFF"/>
    <w:rsid w:val="00B42F04"/>
    <w:rsid w:val="00B43014"/>
    <w:rsid w:val="00B433EC"/>
    <w:rsid w:val="00B43497"/>
    <w:rsid w:val="00B436CB"/>
    <w:rsid w:val="00B43935"/>
    <w:rsid w:val="00B439E3"/>
    <w:rsid w:val="00B43C5C"/>
    <w:rsid w:val="00B4402C"/>
    <w:rsid w:val="00B44756"/>
    <w:rsid w:val="00B44B14"/>
    <w:rsid w:val="00B44C28"/>
    <w:rsid w:val="00B44CDC"/>
    <w:rsid w:val="00B44D2A"/>
    <w:rsid w:val="00B4568D"/>
    <w:rsid w:val="00B456A0"/>
    <w:rsid w:val="00B456CB"/>
    <w:rsid w:val="00B45739"/>
    <w:rsid w:val="00B457C1"/>
    <w:rsid w:val="00B457CE"/>
    <w:rsid w:val="00B45A4D"/>
    <w:rsid w:val="00B45B84"/>
    <w:rsid w:val="00B45D78"/>
    <w:rsid w:val="00B45DB3"/>
    <w:rsid w:val="00B45EB7"/>
    <w:rsid w:val="00B46035"/>
    <w:rsid w:val="00B4628D"/>
    <w:rsid w:val="00B46345"/>
    <w:rsid w:val="00B4647D"/>
    <w:rsid w:val="00B46776"/>
    <w:rsid w:val="00B46796"/>
    <w:rsid w:val="00B467D9"/>
    <w:rsid w:val="00B46973"/>
    <w:rsid w:val="00B46FBD"/>
    <w:rsid w:val="00B47011"/>
    <w:rsid w:val="00B47369"/>
    <w:rsid w:val="00B473E8"/>
    <w:rsid w:val="00B475AC"/>
    <w:rsid w:val="00B4764F"/>
    <w:rsid w:val="00B477F0"/>
    <w:rsid w:val="00B47C97"/>
    <w:rsid w:val="00B47CA4"/>
    <w:rsid w:val="00B47F78"/>
    <w:rsid w:val="00B47FF7"/>
    <w:rsid w:val="00B50010"/>
    <w:rsid w:val="00B5009D"/>
    <w:rsid w:val="00B50164"/>
    <w:rsid w:val="00B50241"/>
    <w:rsid w:val="00B5040F"/>
    <w:rsid w:val="00B505C0"/>
    <w:rsid w:val="00B507F8"/>
    <w:rsid w:val="00B50A5F"/>
    <w:rsid w:val="00B51281"/>
    <w:rsid w:val="00B5138C"/>
    <w:rsid w:val="00B5149E"/>
    <w:rsid w:val="00B514E5"/>
    <w:rsid w:val="00B51651"/>
    <w:rsid w:val="00B51691"/>
    <w:rsid w:val="00B516F2"/>
    <w:rsid w:val="00B51883"/>
    <w:rsid w:val="00B51BA8"/>
    <w:rsid w:val="00B51E18"/>
    <w:rsid w:val="00B52163"/>
    <w:rsid w:val="00B52399"/>
    <w:rsid w:val="00B523A8"/>
    <w:rsid w:val="00B52ABE"/>
    <w:rsid w:val="00B52B6A"/>
    <w:rsid w:val="00B52BFE"/>
    <w:rsid w:val="00B52CF7"/>
    <w:rsid w:val="00B53009"/>
    <w:rsid w:val="00B531D1"/>
    <w:rsid w:val="00B53505"/>
    <w:rsid w:val="00B53621"/>
    <w:rsid w:val="00B53861"/>
    <w:rsid w:val="00B5386B"/>
    <w:rsid w:val="00B538A9"/>
    <w:rsid w:val="00B53DC9"/>
    <w:rsid w:val="00B53E69"/>
    <w:rsid w:val="00B53F20"/>
    <w:rsid w:val="00B53F27"/>
    <w:rsid w:val="00B53FE3"/>
    <w:rsid w:val="00B541A8"/>
    <w:rsid w:val="00B54415"/>
    <w:rsid w:val="00B545ED"/>
    <w:rsid w:val="00B54859"/>
    <w:rsid w:val="00B548FF"/>
    <w:rsid w:val="00B5493E"/>
    <w:rsid w:val="00B54B71"/>
    <w:rsid w:val="00B54C53"/>
    <w:rsid w:val="00B54D69"/>
    <w:rsid w:val="00B55133"/>
    <w:rsid w:val="00B551AE"/>
    <w:rsid w:val="00B55382"/>
    <w:rsid w:val="00B55480"/>
    <w:rsid w:val="00B55590"/>
    <w:rsid w:val="00B55B9A"/>
    <w:rsid w:val="00B55C0F"/>
    <w:rsid w:val="00B55CF8"/>
    <w:rsid w:val="00B55D9B"/>
    <w:rsid w:val="00B55FA7"/>
    <w:rsid w:val="00B56274"/>
    <w:rsid w:val="00B562BD"/>
    <w:rsid w:val="00B5631F"/>
    <w:rsid w:val="00B565D4"/>
    <w:rsid w:val="00B5661E"/>
    <w:rsid w:val="00B56E7D"/>
    <w:rsid w:val="00B5714E"/>
    <w:rsid w:val="00B5719A"/>
    <w:rsid w:val="00B57A50"/>
    <w:rsid w:val="00B57D1D"/>
    <w:rsid w:val="00B57D97"/>
    <w:rsid w:val="00B57F2A"/>
    <w:rsid w:val="00B57F46"/>
    <w:rsid w:val="00B600EE"/>
    <w:rsid w:val="00B606BB"/>
    <w:rsid w:val="00B608DA"/>
    <w:rsid w:val="00B6099C"/>
    <w:rsid w:val="00B60C52"/>
    <w:rsid w:val="00B60EB5"/>
    <w:rsid w:val="00B61123"/>
    <w:rsid w:val="00B61224"/>
    <w:rsid w:val="00B6139D"/>
    <w:rsid w:val="00B6140D"/>
    <w:rsid w:val="00B6184C"/>
    <w:rsid w:val="00B61891"/>
    <w:rsid w:val="00B61A67"/>
    <w:rsid w:val="00B61AB2"/>
    <w:rsid w:val="00B61B23"/>
    <w:rsid w:val="00B61BC7"/>
    <w:rsid w:val="00B61CBB"/>
    <w:rsid w:val="00B61CF6"/>
    <w:rsid w:val="00B61DFF"/>
    <w:rsid w:val="00B622FE"/>
    <w:rsid w:val="00B6235E"/>
    <w:rsid w:val="00B62539"/>
    <w:rsid w:val="00B6296C"/>
    <w:rsid w:val="00B62A10"/>
    <w:rsid w:val="00B62A99"/>
    <w:rsid w:val="00B62B05"/>
    <w:rsid w:val="00B62B18"/>
    <w:rsid w:val="00B62F12"/>
    <w:rsid w:val="00B62F2C"/>
    <w:rsid w:val="00B63804"/>
    <w:rsid w:val="00B638F8"/>
    <w:rsid w:val="00B64065"/>
    <w:rsid w:val="00B64165"/>
    <w:rsid w:val="00B641C5"/>
    <w:rsid w:val="00B64813"/>
    <w:rsid w:val="00B64840"/>
    <w:rsid w:val="00B64F3A"/>
    <w:rsid w:val="00B65226"/>
    <w:rsid w:val="00B65542"/>
    <w:rsid w:val="00B65884"/>
    <w:rsid w:val="00B65D07"/>
    <w:rsid w:val="00B65DE1"/>
    <w:rsid w:val="00B65F25"/>
    <w:rsid w:val="00B65F75"/>
    <w:rsid w:val="00B65F91"/>
    <w:rsid w:val="00B660F5"/>
    <w:rsid w:val="00B66DD4"/>
    <w:rsid w:val="00B66ED0"/>
    <w:rsid w:val="00B67166"/>
    <w:rsid w:val="00B6718A"/>
    <w:rsid w:val="00B674CC"/>
    <w:rsid w:val="00B67D18"/>
    <w:rsid w:val="00B703B8"/>
    <w:rsid w:val="00B703D0"/>
    <w:rsid w:val="00B70402"/>
    <w:rsid w:val="00B70A1C"/>
    <w:rsid w:val="00B70B98"/>
    <w:rsid w:val="00B70BC8"/>
    <w:rsid w:val="00B70E2C"/>
    <w:rsid w:val="00B7151C"/>
    <w:rsid w:val="00B7157F"/>
    <w:rsid w:val="00B7158B"/>
    <w:rsid w:val="00B71744"/>
    <w:rsid w:val="00B7174D"/>
    <w:rsid w:val="00B7178F"/>
    <w:rsid w:val="00B7194D"/>
    <w:rsid w:val="00B71AD6"/>
    <w:rsid w:val="00B71AFF"/>
    <w:rsid w:val="00B71D6C"/>
    <w:rsid w:val="00B72157"/>
    <w:rsid w:val="00B72384"/>
    <w:rsid w:val="00B72387"/>
    <w:rsid w:val="00B723DC"/>
    <w:rsid w:val="00B724F8"/>
    <w:rsid w:val="00B72686"/>
    <w:rsid w:val="00B726E8"/>
    <w:rsid w:val="00B72BDA"/>
    <w:rsid w:val="00B72C61"/>
    <w:rsid w:val="00B72E10"/>
    <w:rsid w:val="00B7340A"/>
    <w:rsid w:val="00B734C4"/>
    <w:rsid w:val="00B73838"/>
    <w:rsid w:val="00B7398B"/>
    <w:rsid w:val="00B73F54"/>
    <w:rsid w:val="00B74300"/>
    <w:rsid w:val="00B744B4"/>
    <w:rsid w:val="00B7452A"/>
    <w:rsid w:val="00B74705"/>
    <w:rsid w:val="00B747EA"/>
    <w:rsid w:val="00B74912"/>
    <w:rsid w:val="00B749D6"/>
    <w:rsid w:val="00B74BC6"/>
    <w:rsid w:val="00B74CA4"/>
    <w:rsid w:val="00B74D91"/>
    <w:rsid w:val="00B74E8E"/>
    <w:rsid w:val="00B7520C"/>
    <w:rsid w:val="00B756EE"/>
    <w:rsid w:val="00B75AFB"/>
    <w:rsid w:val="00B75DCF"/>
    <w:rsid w:val="00B75DD1"/>
    <w:rsid w:val="00B75E0B"/>
    <w:rsid w:val="00B760D1"/>
    <w:rsid w:val="00B760D7"/>
    <w:rsid w:val="00B7668B"/>
    <w:rsid w:val="00B768EE"/>
    <w:rsid w:val="00B76A27"/>
    <w:rsid w:val="00B76B57"/>
    <w:rsid w:val="00B77189"/>
    <w:rsid w:val="00B77241"/>
    <w:rsid w:val="00B772CE"/>
    <w:rsid w:val="00B77E3F"/>
    <w:rsid w:val="00B80071"/>
    <w:rsid w:val="00B8015D"/>
    <w:rsid w:val="00B801A6"/>
    <w:rsid w:val="00B80256"/>
    <w:rsid w:val="00B804D7"/>
    <w:rsid w:val="00B805DB"/>
    <w:rsid w:val="00B8066D"/>
    <w:rsid w:val="00B807B1"/>
    <w:rsid w:val="00B80D9F"/>
    <w:rsid w:val="00B80E6F"/>
    <w:rsid w:val="00B8111B"/>
    <w:rsid w:val="00B81271"/>
    <w:rsid w:val="00B8130E"/>
    <w:rsid w:val="00B81583"/>
    <w:rsid w:val="00B81AAE"/>
    <w:rsid w:val="00B81DFB"/>
    <w:rsid w:val="00B81F2E"/>
    <w:rsid w:val="00B82039"/>
    <w:rsid w:val="00B8207B"/>
    <w:rsid w:val="00B823B4"/>
    <w:rsid w:val="00B82600"/>
    <w:rsid w:val="00B8291D"/>
    <w:rsid w:val="00B82A91"/>
    <w:rsid w:val="00B83618"/>
    <w:rsid w:val="00B83801"/>
    <w:rsid w:val="00B838D6"/>
    <w:rsid w:val="00B83F73"/>
    <w:rsid w:val="00B84031"/>
    <w:rsid w:val="00B84200"/>
    <w:rsid w:val="00B8423A"/>
    <w:rsid w:val="00B842FC"/>
    <w:rsid w:val="00B8494E"/>
    <w:rsid w:val="00B84953"/>
    <w:rsid w:val="00B84A7C"/>
    <w:rsid w:val="00B84B07"/>
    <w:rsid w:val="00B84EE3"/>
    <w:rsid w:val="00B85218"/>
    <w:rsid w:val="00B85310"/>
    <w:rsid w:val="00B85380"/>
    <w:rsid w:val="00B85886"/>
    <w:rsid w:val="00B85B19"/>
    <w:rsid w:val="00B85E70"/>
    <w:rsid w:val="00B86036"/>
    <w:rsid w:val="00B8621A"/>
    <w:rsid w:val="00B8670B"/>
    <w:rsid w:val="00B8671F"/>
    <w:rsid w:val="00B86967"/>
    <w:rsid w:val="00B86B65"/>
    <w:rsid w:val="00B86BEF"/>
    <w:rsid w:val="00B86C16"/>
    <w:rsid w:val="00B8765D"/>
    <w:rsid w:val="00B87BEF"/>
    <w:rsid w:val="00B87C69"/>
    <w:rsid w:val="00B87F1C"/>
    <w:rsid w:val="00B87F7F"/>
    <w:rsid w:val="00B90035"/>
    <w:rsid w:val="00B90088"/>
    <w:rsid w:val="00B90277"/>
    <w:rsid w:val="00B9049B"/>
    <w:rsid w:val="00B905F3"/>
    <w:rsid w:val="00B9073B"/>
    <w:rsid w:val="00B9075A"/>
    <w:rsid w:val="00B9086F"/>
    <w:rsid w:val="00B90939"/>
    <w:rsid w:val="00B90A9C"/>
    <w:rsid w:val="00B90AC1"/>
    <w:rsid w:val="00B90D16"/>
    <w:rsid w:val="00B9186A"/>
    <w:rsid w:val="00B91918"/>
    <w:rsid w:val="00B91C9F"/>
    <w:rsid w:val="00B91D2F"/>
    <w:rsid w:val="00B922B0"/>
    <w:rsid w:val="00B922E6"/>
    <w:rsid w:val="00B92936"/>
    <w:rsid w:val="00B929BC"/>
    <w:rsid w:val="00B92AE2"/>
    <w:rsid w:val="00B92BA6"/>
    <w:rsid w:val="00B92E0E"/>
    <w:rsid w:val="00B92F94"/>
    <w:rsid w:val="00B92FA8"/>
    <w:rsid w:val="00B92FD6"/>
    <w:rsid w:val="00B9313C"/>
    <w:rsid w:val="00B9399B"/>
    <w:rsid w:val="00B939D5"/>
    <w:rsid w:val="00B93B89"/>
    <w:rsid w:val="00B93CB0"/>
    <w:rsid w:val="00B93EAF"/>
    <w:rsid w:val="00B9417A"/>
    <w:rsid w:val="00B94265"/>
    <w:rsid w:val="00B94905"/>
    <w:rsid w:val="00B94A81"/>
    <w:rsid w:val="00B94ABB"/>
    <w:rsid w:val="00B9576B"/>
    <w:rsid w:val="00B957D8"/>
    <w:rsid w:val="00B95921"/>
    <w:rsid w:val="00B9597B"/>
    <w:rsid w:val="00B95AA6"/>
    <w:rsid w:val="00B95AEA"/>
    <w:rsid w:val="00B96026"/>
    <w:rsid w:val="00B96163"/>
    <w:rsid w:val="00B96211"/>
    <w:rsid w:val="00B9624F"/>
    <w:rsid w:val="00B96429"/>
    <w:rsid w:val="00B964E9"/>
    <w:rsid w:val="00B968BE"/>
    <w:rsid w:val="00B9697A"/>
    <w:rsid w:val="00B96AE8"/>
    <w:rsid w:val="00B96B30"/>
    <w:rsid w:val="00B9702B"/>
    <w:rsid w:val="00B97271"/>
    <w:rsid w:val="00B973CF"/>
    <w:rsid w:val="00B97522"/>
    <w:rsid w:val="00B97558"/>
    <w:rsid w:val="00B97735"/>
    <w:rsid w:val="00B9779C"/>
    <w:rsid w:val="00B97882"/>
    <w:rsid w:val="00B978C8"/>
    <w:rsid w:val="00B979E3"/>
    <w:rsid w:val="00B97C66"/>
    <w:rsid w:val="00B97CCB"/>
    <w:rsid w:val="00B97E98"/>
    <w:rsid w:val="00BA068C"/>
    <w:rsid w:val="00BA0B49"/>
    <w:rsid w:val="00BA0F42"/>
    <w:rsid w:val="00BA10D5"/>
    <w:rsid w:val="00BA15AE"/>
    <w:rsid w:val="00BA18B2"/>
    <w:rsid w:val="00BA19CF"/>
    <w:rsid w:val="00BA1A5B"/>
    <w:rsid w:val="00BA1E05"/>
    <w:rsid w:val="00BA1FC6"/>
    <w:rsid w:val="00BA1FDC"/>
    <w:rsid w:val="00BA200D"/>
    <w:rsid w:val="00BA2023"/>
    <w:rsid w:val="00BA2967"/>
    <w:rsid w:val="00BA2BFA"/>
    <w:rsid w:val="00BA2CA6"/>
    <w:rsid w:val="00BA2EB2"/>
    <w:rsid w:val="00BA2EC1"/>
    <w:rsid w:val="00BA3005"/>
    <w:rsid w:val="00BA300D"/>
    <w:rsid w:val="00BA3252"/>
    <w:rsid w:val="00BA3319"/>
    <w:rsid w:val="00BA349F"/>
    <w:rsid w:val="00BA358C"/>
    <w:rsid w:val="00BA35E2"/>
    <w:rsid w:val="00BA36FD"/>
    <w:rsid w:val="00BA38DF"/>
    <w:rsid w:val="00BA3925"/>
    <w:rsid w:val="00BA3B51"/>
    <w:rsid w:val="00BA3BD8"/>
    <w:rsid w:val="00BA3CB6"/>
    <w:rsid w:val="00BA41ED"/>
    <w:rsid w:val="00BA45E0"/>
    <w:rsid w:val="00BA4830"/>
    <w:rsid w:val="00BA4C3B"/>
    <w:rsid w:val="00BA4DC4"/>
    <w:rsid w:val="00BA5E7C"/>
    <w:rsid w:val="00BA6151"/>
    <w:rsid w:val="00BA616C"/>
    <w:rsid w:val="00BA6380"/>
    <w:rsid w:val="00BA6519"/>
    <w:rsid w:val="00BA675C"/>
    <w:rsid w:val="00BA67AE"/>
    <w:rsid w:val="00BA6A76"/>
    <w:rsid w:val="00BA6C74"/>
    <w:rsid w:val="00BA6DCE"/>
    <w:rsid w:val="00BA6E27"/>
    <w:rsid w:val="00BA7650"/>
    <w:rsid w:val="00BA7A83"/>
    <w:rsid w:val="00BA7C35"/>
    <w:rsid w:val="00BA7F06"/>
    <w:rsid w:val="00BA7F86"/>
    <w:rsid w:val="00BA7FF7"/>
    <w:rsid w:val="00BB022E"/>
    <w:rsid w:val="00BB02D0"/>
    <w:rsid w:val="00BB0359"/>
    <w:rsid w:val="00BB03E8"/>
    <w:rsid w:val="00BB0498"/>
    <w:rsid w:val="00BB078A"/>
    <w:rsid w:val="00BB07E1"/>
    <w:rsid w:val="00BB081D"/>
    <w:rsid w:val="00BB0C97"/>
    <w:rsid w:val="00BB1033"/>
    <w:rsid w:val="00BB1130"/>
    <w:rsid w:val="00BB13D5"/>
    <w:rsid w:val="00BB158F"/>
    <w:rsid w:val="00BB15FB"/>
    <w:rsid w:val="00BB168B"/>
    <w:rsid w:val="00BB17C0"/>
    <w:rsid w:val="00BB191A"/>
    <w:rsid w:val="00BB1A18"/>
    <w:rsid w:val="00BB1BE0"/>
    <w:rsid w:val="00BB1D91"/>
    <w:rsid w:val="00BB1EE9"/>
    <w:rsid w:val="00BB22E9"/>
    <w:rsid w:val="00BB2403"/>
    <w:rsid w:val="00BB2B6F"/>
    <w:rsid w:val="00BB2C79"/>
    <w:rsid w:val="00BB2FC4"/>
    <w:rsid w:val="00BB306B"/>
    <w:rsid w:val="00BB3140"/>
    <w:rsid w:val="00BB3761"/>
    <w:rsid w:val="00BB37F5"/>
    <w:rsid w:val="00BB3DD5"/>
    <w:rsid w:val="00BB3EF7"/>
    <w:rsid w:val="00BB3F3D"/>
    <w:rsid w:val="00BB3F41"/>
    <w:rsid w:val="00BB402A"/>
    <w:rsid w:val="00BB4544"/>
    <w:rsid w:val="00BB486D"/>
    <w:rsid w:val="00BB49FF"/>
    <w:rsid w:val="00BB4DB6"/>
    <w:rsid w:val="00BB4EEE"/>
    <w:rsid w:val="00BB5001"/>
    <w:rsid w:val="00BB568D"/>
    <w:rsid w:val="00BB57EF"/>
    <w:rsid w:val="00BB581D"/>
    <w:rsid w:val="00BB5D23"/>
    <w:rsid w:val="00BB649A"/>
    <w:rsid w:val="00BB65CB"/>
    <w:rsid w:val="00BB686F"/>
    <w:rsid w:val="00BB688F"/>
    <w:rsid w:val="00BB6A2B"/>
    <w:rsid w:val="00BB6CC5"/>
    <w:rsid w:val="00BB725C"/>
    <w:rsid w:val="00BB7356"/>
    <w:rsid w:val="00BB73B4"/>
    <w:rsid w:val="00BB73B6"/>
    <w:rsid w:val="00BB7401"/>
    <w:rsid w:val="00BB7564"/>
    <w:rsid w:val="00BB7C26"/>
    <w:rsid w:val="00BB7E32"/>
    <w:rsid w:val="00BC02BF"/>
    <w:rsid w:val="00BC0371"/>
    <w:rsid w:val="00BC06B9"/>
    <w:rsid w:val="00BC0797"/>
    <w:rsid w:val="00BC07B3"/>
    <w:rsid w:val="00BC08BE"/>
    <w:rsid w:val="00BC0B2E"/>
    <w:rsid w:val="00BC0DBC"/>
    <w:rsid w:val="00BC1027"/>
    <w:rsid w:val="00BC11C1"/>
    <w:rsid w:val="00BC1993"/>
    <w:rsid w:val="00BC1ADE"/>
    <w:rsid w:val="00BC1BCF"/>
    <w:rsid w:val="00BC1F08"/>
    <w:rsid w:val="00BC1F18"/>
    <w:rsid w:val="00BC1F4F"/>
    <w:rsid w:val="00BC2011"/>
    <w:rsid w:val="00BC20C5"/>
    <w:rsid w:val="00BC230A"/>
    <w:rsid w:val="00BC2AF3"/>
    <w:rsid w:val="00BC2AF7"/>
    <w:rsid w:val="00BC2D26"/>
    <w:rsid w:val="00BC3165"/>
    <w:rsid w:val="00BC3244"/>
    <w:rsid w:val="00BC3CFE"/>
    <w:rsid w:val="00BC3F6C"/>
    <w:rsid w:val="00BC4080"/>
    <w:rsid w:val="00BC43FC"/>
    <w:rsid w:val="00BC44C6"/>
    <w:rsid w:val="00BC47A8"/>
    <w:rsid w:val="00BC49F4"/>
    <w:rsid w:val="00BC4D95"/>
    <w:rsid w:val="00BC4ECA"/>
    <w:rsid w:val="00BC500A"/>
    <w:rsid w:val="00BC50B8"/>
    <w:rsid w:val="00BC5748"/>
    <w:rsid w:val="00BC5B5B"/>
    <w:rsid w:val="00BC5D42"/>
    <w:rsid w:val="00BC5F98"/>
    <w:rsid w:val="00BC6392"/>
    <w:rsid w:val="00BC678F"/>
    <w:rsid w:val="00BC6A78"/>
    <w:rsid w:val="00BC6DDE"/>
    <w:rsid w:val="00BC6F69"/>
    <w:rsid w:val="00BC701A"/>
    <w:rsid w:val="00BC732E"/>
    <w:rsid w:val="00BC7750"/>
    <w:rsid w:val="00BC778F"/>
    <w:rsid w:val="00BC7818"/>
    <w:rsid w:val="00BC790A"/>
    <w:rsid w:val="00BC7E80"/>
    <w:rsid w:val="00BC7EE5"/>
    <w:rsid w:val="00BC7FD1"/>
    <w:rsid w:val="00BD0030"/>
    <w:rsid w:val="00BD03BA"/>
    <w:rsid w:val="00BD03DA"/>
    <w:rsid w:val="00BD0462"/>
    <w:rsid w:val="00BD054C"/>
    <w:rsid w:val="00BD080E"/>
    <w:rsid w:val="00BD0840"/>
    <w:rsid w:val="00BD08F4"/>
    <w:rsid w:val="00BD0D55"/>
    <w:rsid w:val="00BD0E80"/>
    <w:rsid w:val="00BD112E"/>
    <w:rsid w:val="00BD128D"/>
    <w:rsid w:val="00BD12FD"/>
    <w:rsid w:val="00BD13F9"/>
    <w:rsid w:val="00BD171A"/>
    <w:rsid w:val="00BD173C"/>
    <w:rsid w:val="00BD19DC"/>
    <w:rsid w:val="00BD203F"/>
    <w:rsid w:val="00BD283D"/>
    <w:rsid w:val="00BD2A59"/>
    <w:rsid w:val="00BD2BF6"/>
    <w:rsid w:val="00BD2F8F"/>
    <w:rsid w:val="00BD30B4"/>
    <w:rsid w:val="00BD3178"/>
    <w:rsid w:val="00BD344D"/>
    <w:rsid w:val="00BD3465"/>
    <w:rsid w:val="00BD34AC"/>
    <w:rsid w:val="00BD3791"/>
    <w:rsid w:val="00BD3B6D"/>
    <w:rsid w:val="00BD3BAA"/>
    <w:rsid w:val="00BD3BEF"/>
    <w:rsid w:val="00BD3CC8"/>
    <w:rsid w:val="00BD43DD"/>
    <w:rsid w:val="00BD474C"/>
    <w:rsid w:val="00BD4774"/>
    <w:rsid w:val="00BD4A4C"/>
    <w:rsid w:val="00BD4AFA"/>
    <w:rsid w:val="00BD4D8E"/>
    <w:rsid w:val="00BD5128"/>
    <w:rsid w:val="00BD5335"/>
    <w:rsid w:val="00BD539D"/>
    <w:rsid w:val="00BD5811"/>
    <w:rsid w:val="00BD5AA0"/>
    <w:rsid w:val="00BD5BEE"/>
    <w:rsid w:val="00BD5F0A"/>
    <w:rsid w:val="00BD5FB7"/>
    <w:rsid w:val="00BD65AD"/>
    <w:rsid w:val="00BD6761"/>
    <w:rsid w:val="00BD6833"/>
    <w:rsid w:val="00BD6863"/>
    <w:rsid w:val="00BD68FA"/>
    <w:rsid w:val="00BD6C05"/>
    <w:rsid w:val="00BD6DC3"/>
    <w:rsid w:val="00BD6DF2"/>
    <w:rsid w:val="00BD77CE"/>
    <w:rsid w:val="00BD787E"/>
    <w:rsid w:val="00BD7C6C"/>
    <w:rsid w:val="00BD7EBA"/>
    <w:rsid w:val="00BD7FFB"/>
    <w:rsid w:val="00BE0239"/>
    <w:rsid w:val="00BE04D5"/>
    <w:rsid w:val="00BE0A85"/>
    <w:rsid w:val="00BE0BBD"/>
    <w:rsid w:val="00BE0CD4"/>
    <w:rsid w:val="00BE0E20"/>
    <w:rsid w:val="00BE0E57"/>
    <w:rsid w:val="00BE0F1F"/>
    <w:rsid w:val="00BE1124"/>
    <w:rsid w:val="00BE13A9"/>
    <w:rsid w:val="00BE1B09"/>
    <w:rsid w:val="00BE1B37"/>
    <w:rsid w:val="00BE1B8D"/>
    <w:rsid w:val="00BE1BD4"/>
    <w:rsid w:val="00BE1BF6"/>
    <w:rsid w:val="00BE1C40"/>
    <w:rsid w:val="00BE1EAA"/>
    <w:rsid w:val="00BE20EA"/>
    <w:rsid w:val="00BE21AE"/>
    <w:rsid w:val="00BE22A1"/>
    <w:rsid w:val="00BE2597"/>
    <w:rsid w:val="00BE2646"/>
    <w:rsid w:val="00BE2835"/>
    <w:rsid w:val="00BE2864"/>
    <w:rsid w:val="00BE29E5"/>
    <w:rsid w:val="00BE2B91"/>
    <w:rsid w:val="00BE2BD9"/>
    <w:rsid w:val="00BE2C50"/>
    <w:rsid w:val="00BE3462"/>
    <w:rsid w:val="00BE3635"/>
    <w:rsid w:val="00BE3755"/>
    <w:rsid w:val="00BE38DF"/>
    <w:rsid w:val="00BE3D72"/>
    <w:rsid w:val="00BE3DE4"/>
    <w:rsid w:val="00BE3FD3"/>
    <w:rsid w:val="00BE4005"/>
    <w:rsid w:val="00BE412D"/>
    <w:rsid w:val="00BE4493"/>
    <w:rsid w:val="00BE461B"/>
    <w:rsid w:val="00BE48E1"/>
    <w:rsid w:val="00BE4AB4"/>
    <w:rsid w:val="00BE4C34"/>
    <w:rsid w:val="00BE521D"/>
    <w:rsid w:val="00BE527E"/>
    <w:rsid w:val="00BE543A"/>
    <w:rsid w:val="00BE54B1"/>
    <w:rsid w:val="00BE58FA"/>
    <w:rsid w:val="00BE5AB8"/>
    <w:rsid w:val="00BE5B65"/>
    <w:rsid w:val="00BE5D87"/>
    <w:rsid w:val="00BE5FC9"/>
    <w:rsid w:val="00BE6036"/>
    <w:rsid w:val="00BE6122"/>
    <w:rsid w:val="00BE61EB"/>
    <w:rsid w:val="00BE6424"/>
    <w:rsid w:val="00BE64E1"/>
    <w:rsid w:val="00BE6771"/>
    <w:rsid w:val="00BE68C3"/>
    <w:rsid w:val="00BE6B5E"/>
    <w:rsid w:val="00BE6D3D"/>
    <w:rsid w:val="00BE6FC4"/>
    <w:rsid w:val="00BE707B"/>
    <w:rsid w:val="00BE768D"/>
    <w:rsid w:val="00BE7951"/>
    <w:rsid w:val="00BF000D"/>
    <w:rsid w:val="00BF0176"/>
    <w:rsid w:val="00BF052F"/>
    <w:rsid w:val="00BF06D1"/>
    <w:rsid w:val="00BF087E"/>
    <w:rsid w:val="00BF0E22"/>
    <w:rsid w:val="00BF10DC"/>
    <w:rsid w:val="00BF1255"/>
    <w:rsid w:val="00BF197F"/>
    <w:rsid w:val="00BF205A"/>
    <w:rsid w:val="00BF214F"/>
    <w:rsid w:val="00BF2258"/>
    <w:rsid w:val="00BF233A"/>
    <w:rsid w:val="00BF25A4"/>
    <w:rsid w:val="00BF2BCD"/>
    <w:rsid w:val="00BF2E85"/>
    <w:rsid w:val="00BF2E90"/>
    <w:rsid w:val="00BF2FA4"/>
    <w:rsid w:val="00BF2FC2"/>
    <w:rsid w:val="00BF3036"/>
    <w:rsid w:val="00BF326E"/>
    <w:rsid w:val="00BF3289"/>
    <w:rsid w:val="00BF34DB"/>
    <w:rsid w:val="00BF3607"/>
    <w:rsid w:val="00BF363C"/>
    <w:rsid w:val="00BF3A4D"/>
    <w:rsid w:val="00BF3A77"/>
    <w:rsid w:val="00BF3C2F"/>
    <w:rsid w:val="00BF3F7D"/>
    <w:rsid w:val="00BF3FC6"/>
    <w:rsid w:val="00BF4360"/>
    <w:rsid w:val="00BF4667"/>
    <w:rsid w:val="00BF47F0"/>
    <w:rsid w:val="00BF4D96"/>
    <w:rsid w:val="00BF4DD1"/>
    <w:rsid w:val="00BF5181"/>
    <w:rsid w:val="00BF55D1"/>
    <w:rsid w:val="00BF5634"/>
    <w:rsid w:val="00BF5871"/>
    <w:rsid w:val="00BF5A36"/>
    <w:rsid w:val="00BF5B3E"/>
    <w:rsid w:val="00BF5F80"/>
    <w:rsid w:val="00BF5FAB"/>
    <w:rsid w:val="00BF6AF6"/>
    <w:rsid w:val="00BF6E90"/>
    <w:rsid w:val="00BF6F2B"/>
    <w:rsid w:val="00BF70E0"/>
    <w:rsid w:val="00BF7148"/>
    <w:rsid w:val="00BF716A"/>
    <w:rsid w:val="00BF7882"/>
    <w:rsid w:val="00BF78E6"/>
    <w:rsid w:val="00BF7C34"/>
    <w:rsid w:val="00BF7CA9"/>
    <w:rsid w:val="00BF7E1F"/>
    <w:rsid w:val="00BF7FC7"/>
    <w:rsid w:val="00C001A8"/>
    <w:rsid w:val="00C0032A"/>
    <w:rsid w:val="00C006B0"/>
    <w:rsid w:val="00C00791"/>
    <w:rsid w:val="00C00792"/>
    <w:rsid w:val="00C009AD"/>
    <w:rsid w:val="00C00E20"/>
    <w:rsid w:val="00C00E28"/>
    <w:rsid w:val="00C00FA9"/>
    <w:rsid w:val="00C013EC"/>
    <w:rsid w:val="00C01426"/>
    <w:rsid w:val="00C01722"/>
    <w:rsid w:val="00C01797"/>
    <w:rsid w:val="00C01939"/>
    <w:rsid w:val="00C0196C"/>
    <w:rsid w:val="00C01A32"/>
    <w:rsid w:val="00C01ADE"/>
    <w:rsid w:val="00C01E3A"/>
    <w:rsid w:val="00C0230F"/>
    <w:rsid w:val="00C0234A"/>
    <w:rsid w:val="00C023FE"/>
    <w:rsid w:val="00C02627"/>
    <w:rsid w:val="00C02857"/>
    <w:rsid w:val="00C02AEC"/>
    <w:rsid w:val="00C02B7F"/>
    <w:rsid w:val="00C03011"/>
    <w:rsid w:val="00C03054"/>
    <w:rsid w:val="00C030B9"/>
    <w:rsid w:val="00C03239"/>
    <w:rsid w:val="00C03528"/>
    <w:rsid w:val="00C0383A"/>
    <w:rsid w:val="00C038C1"/>
    <w:rsid w:val="00C03903"/>
    <w:rsid w:val="00C03B63"/>
    <w:rsid w:val="00C03CD2"/>
    <w:rsid w:val="00C040F5"/>
    <w:rsid w:val="00C0431A"/>
    <w:rsid w:val="00C043FF"/>
    <w:rsid w:val="00C04B75"/>
    <w:rsid w:val="00C04D14"/>
    <w:rsid w:val="00C04E27"/>
    <w:rsid w:val="00C04EFB"/>
    <w:rsid w:val="00C04F60"/>
    <w:rsid w:val="00C04FBB"/>
    <w:rsid w:val="00C05295"/>
    <w:rsid w:val="00C05466"/>
    <w:rsid w:val="00C054C1"/>
    <w:rsid w:val="00C055FF"/>
    <w:rsid w:val="00C058E9"/>
    <w:rsid w:val="00C05DAC"/>
    <w:rsid w:val="00C05E70"/>
    <w:rsid w:val="00C0612B"/>
    <w:rsid w:val="00C061A4"/>
    <w:rsid w:val="00C061CA"/>
    <w:rsid w:val="00C0622D"/>
    <w:rsid w:val="00C06262"/>
    <w:rsid w:val="00C0659E"/>
    <w:rsid w:val="00C06617"/>
    <w:rsid w:val="00C06658"/>
    <w:rsid w:val="00C06803"/>
    <w:rsid w:val="00C06BC4"/>
    <w:rsid w:val="00C06FFD"/>
    <w:rsid w:val="00C072C3"/>
    <w:rsid w:val="00C07394"/>
    <w:rsid w:val="00C07A82"/>
    <w:rsid w:val="00C07B3D"/>
    <w:rsid w:val="00C07BA2"/>
    <w:rsid w:val="00C07D67"/>
    <w:rsid w:val="00C07D6B"/>
    <w:rsid w:val="00C07E53"/>
    <w:rsid w:val="00C07E88"/>
    <w:rsid w:val="00C1004B"/>
    <w:rsid w:val="00C100CF"/>
    <w:rsid w:val="00C10179"/>
    <w:rsid w:val="00C10215"/>
    <w:rsid w:val="00C1040B"/>
    <w:rsid w:val="00C10681"/>
    <w:rsid w:val="00C1075D"/>
    <w:rsid w:val="00C10B24"/>
    <w:rsid w:val="00C10CB2"/>
    <w:rsid w:val="00C10E0E"/>
    <w:rsid w:val="00C10E3A"/>
    <w:rsid w:val="00C10F83"/>
    <w:rsid w:val="00C10FFB"/>
    <w:rsid w:val="00C116C6"/>
    <w:rsid w:val="00C11760"/>
    <w:rsid w:val="00C118BE"/>
    <w:rsid w:val="00C11B19"/>
    <w:rsid w:val="00C11BD2"/>
    <w:rsid w:val="00C11BE3"/>
    <w:rsid w:val="00C11BF8"/>
    <w:rsid w:val="00C11C82"/>
    <w:rsid w:val="00C11F40"/>
    <w:rsid w:val="00C12DBC"/>
    <w:rsid w:val="00C12EA5"/>
    <w:rsid w:val="00C13056"/>
    <w:rsid w:val="00C134D0"/>
    <w:rsid w:val="00C14054"/>
    <w:rsid w:val="00C140E2"/>
    <w:rsid w:val="00C141B3"/>
    <w:rsid w:val="00C14284"/>
    <w:rsid w:val="00C145CC"/>
    <w:rsid w:val="00C1484F"/>
    <w:rsid w:val="00C14A74"/>
    <w:rsid w:val="00C14A80"/>
    <w:rsid w:val="00C14B96"/>
    <w:rsid w:val="00C14D92"/>
    <w:rsid w:val="00C1524F"/>
    <w:rsid w:val="00C1543F"/>
    <w:rsid w:val="00C155B7"/>
    <w:rsid w:val="00C15761"/>
    <w:rsid w:val="00C15ACE"/>
    <w:rsid w:val="00C15C5F"/>
    <w:rsid w:val="00C15C86"/>
    <w:rsid w:val="00C15D70"/>
    <w:rsid w:val="00C15D98"/>
    <w:rsid w:val="00C16199"/>
    <w:rsid w:val="00C165FE"/>
    <w:rsid w:val="00C1661F"/>
    <w:rsid w:val="00C1663C"/>
    <w:rsid w:val="00C168E8"/>
    <w:rsid w:val="00C16B1A"/>
    <w:rsid w:val="00C16D07"/>
    <w:rsid w:val="00C16E68"/>
    <w:rsid w:val="00C17344"/>
    <w:rsid w:val="00C17602"/>
    <w:rsid w:val="00C178A2"/>
    <w:rsid w:val="00C178EF"/>
    <w:rsid w:val="00C179EC"/>
    <w:rsid w:val="00C17B0F"/>
    <w:rsid w:val="00C17B7F"/>
    <w:rsid w:val="00C17BE5"/>
    <w:rsid w:val="00C17C43"/>
    <w:rsid w:val="00C17D91"/>
    <w:rsid w:val="00C20229"/>
    <w:rsid w:val="00C20371"/>
    <w:rsid w:val="00C20601"/>
    <w:rsid w:val="00C20919"/>
    <w:rsid w:val="00C209A1"/>
    <w:rsid w:val="00C20D8A"/>
    <w:rsid w:val="00C20E1D"/>
    <w:rsid w:val="00C20FA9"/>
    <w:rsid w:val="00C21093"/>
    <w:rsid w:val="00C216E9"/>
    <w:rsid w:val="00C216F4"/>
    <w:rsid w:val="00C21AB0"/>
    <w:rsid w:val="00C21E7A"/>
    <w:rsid w:val="00C21F24"/>
    <w:rsid w:val="00C22025"/>
    <w:rsid w:val="00C22120"/>
    <w:rsid w:val="00C22143"/>
    <w:rsid w:val="00C2228D"/>
    <w:rsid w:val="00C22541"/>
    <w:rsid w:val="00C227CB"/>
    <w:rsid w:val="00C228AF"/>
    <w:rsid w:val="00C229D9"/>
    <w:rsid w:val="00C22E04"/>
    <w:rsid w:val="00C23063"/>
    <w:rsid w:val="00C2319C"/>
    <w:rsid w:val="00C23347"/>
    <w:rsid w:val="00C23778"/>
    <w:rsid w:val="00C23CDE"/>
    <w:rsid w:val="00C23CE2"/>
    <w:rsid w:val="00C23ECE"/>
    <w:rsid w:val="00C24081"/>
    <w:rsid w:val="00C240B5"/>
    <w:rsid w:val="00C24247"/>
    <w:rsid w:val="00C242F3"/>
    <w:rsid w:val="00C243EE"/>
    <w:rsid w:val="00C2440C"/>
    <w:rsid w:val="00C24472"/>
    <w:rsid w:val="00C24641"/>
    <w:rsid w:val="00C247E7"/>
    <w:rsid w:val="00C24D51"/>
    <w:rsid w:val="00C24E8D"/>
    <w:rsid w:val="00C25090"/>
    <w:rsid w:val="00C252C5"/>
    <w:rsid w:val="00C25563"/>
    <w:rsid w:val="00C25CE4"/>
    <w:rsid w:val="00C25D82"/>
    <w:rsid w:val="00C25F6C"/>
    <w:rsid w:val="00C26532"/>
    <w:rsid w:val="00C2673E"/>
    <w:rsid w:val="00C27431"/>
    <w:rsid w:val="00C2755A"/>
    <w:rsid w:val="00C27DDB"/>
    <w:rsid w:val="00C3022E"/>
    <w:rsid w:val="00C30684"/>
    <w:rsid w:val="00C30A84"/>
    <w:rsid w:val="00C30AF7"/>
    <w:rsid w:val="00C30BBC"/>
    <w:rsid w:val="00C30C4F"/>
    <w:rsid w:val="00C30C5E"/>
    <w:rsid w:val="00C30C9E"/>
    <w:rsid w:val="00C31037"/>
    <w:rsid w:val="00C3114F"/>
    <w:rsid w:val="00C314F4"/>
    <w:rsid w:val="00C315EA"/>
    <w:rsid w:val="00C31956"/>
    <w:rsid w:val="00C31C7D"/>
    <w:rsid w:val="00C31E90"/>
    <w:rsid w:val="00C3261A"/>
    <w:rsid w:val="00C328D2"/>
    <w:rsid w:val="00C32A45"/>
    <w:rsid w:val="00C32B2A"/>
    <w:rsid w:val="00C32E9A"/>
    <w:rsid w:val="00C333EA"/>
    <w:rsid w:val="00C33775"/>
    <w:rsid w:val="00C33879"/>
    <w:rsid w:val="00C33AF5"/>
    <w:rsid w:val="00C34632"/>
    <w:rsid w:val="00C34758"/>
    <w:rsid w:val="00C34779"/>
    <w:rsid w:val="00C3504D"/>
    <w:rsid w:val="00C35555"/>
    <w:rsid w:val="00C356BF"/>
    <w:rsid w:val="00C35700"/>
    <w:rsid w:val="00C35914"/>
    <w:rsid w:val="00C35D6B"/>
    <w:rsid w:val="00C35E80"/>
    <w:rsid w:val="00C36112"/>
    <w:rsid w:val="00C363BD"/>
    <w:rsid w:val="00C363DD"/>
    <w:rsid w:val="00C3689F"/>
    <w:rsid w:val="00C36953"/>
    <w:rsid w:val="00C369E4"/>
    <w:rsid w:val="00C37064"/>
    <w:rsid w:val="00C372D3"/>
    <w:rsid w:val="00C37343"/>
    <w:rsid w:val="00C3750A"/>
    <w:rsid w:val="00C3757C"/>
    <w:rsid w:val="00C376A8"/>
    <w:rsid w:val="00C3785F"/>
    <w:rsid w:val="00C3786C"/>
    <w:rsid w:val="00C37BEA"/>
    <w:rsid w:val="00C37CF1"/>
    <w:rsid w:val="00C37D3C"/>
    <w:rsid w:val="00C37D67"/>
    <w:rsid w:val="00C37F95"/>
    <w:rsid w:val="00C37FDD"/>
    <w:rsid w:val="00C400D6"/>
    <w:rsid w:val="00C40267"/>
    <w:rsid w:val="00C405A7"/>
    <w:rsid w:val="00C40994"/>
    <w:rsid w:val="00C40BBB"/>
    <w:rsid w:val="00C40DBB"/>
    <w:rsid w:val="00C410E1"/>
    <w:rsid w:val="00C411DC"/>
    <w:rsid w:val="00C41496"/>
    <w:rsid w:val="00C41B07"/>
    <w:rsid w:val="00C41BD0"/>
    <w:rsid w:val="00C41D3B"/>
    <w:rsid w:val="00C41E42"/>
    <w:rsid w:val="00C41FDA"/>
    <w:rsid w:val="00C42179"/>
    <w:rsid w:val="00C424F4"/>
    <w:rsid w:val="00C4260A"/>
    <w:rsid w:val="00C42C9F"/>
    <w:rsid w:val="00C42E13"/>
    <w:rsid w:val="00C42F9C"/>
    <w:rsid w:val="00C4336A"/>
    <w:rsid w:val="00C437D6"/>
    <w:rsid w:val="00C43828"/>
    <w:rsid w:val="00C43871"/>
    <w:rsid w:val="00C439BF"/>
    <w:rsid w:val="00C439D3"/>
    <w:rsid w:val="00C43CF5"/>
    <w:rsid w:val="00C44223"/>
    <w:rsid w:val="00C44C4A"/>
    <w:rsid w:val="00C44D0D"/>
    <w:rsid w:val="00C44D44"/>
    <w:rsid w:val="00C451D8"/>
    <w:rsid w:val="00C4520E"/>
    <w:rsid w:val="00C4541C"/>
    <w:rsid w:val="00C456F6"/>
    <w:rsid w:val="00C45982"/>
    <w:rsid w:val="00C45F63"/>
    <w:rsid w:val="00C46023"/>
    <w:rsid w:val="00C46BF0"/>
    <w:rsid w:val="00C46E0B"/>
    <w:rsid w:val="00C46F43"/>
    <w:rsid w:val="00C46F57"/>
    <w:rsid w:val="00C46FC3"/>
    <w:rsid w:val="00C4720C"/>
    <w:rsid w:val="00C47593"/>
    <w:rsid w:val="00C475E2"/>
    <w:rsid w:val="00C476D3"/>
    <w:rsid w:val="00C477BD"/>
    <w:rsid w:val="00C4794C"/>
    <w:rsid w:val="00C479E0"/>
    <w:rsid w:val="00C47BCA"/>
    <w:rsid w:val="00C501D7"/>
    <w:rsid w:val="00C50391"/>
    <w:rsid w:val="00C5057A"/>
    <w:rsid w:val="00C50B11"/>
    <w:rsid w:val="00C5132B"/>
    <w:rsid w:val="00C5137C"/>
    <w:rsid w:val="00C51665"/>
    <w:rsid w:val="00C51AA3"/>
    <w:rsid w:val="00C51EA0"/>
    <w:rsid w:val="00C5263F"/>
    <w:rsid w:val="00C52B50"/>
    <w:rsid w:val="00C52C0A"/>
    <w:rsid w:val="00C532D7"/>
    <w:rsid w:val="00C538E5"/>
    <w:rsid w:val="00C53E05"/>
    <w:rsid w:val="00C53EC3"/>
    <w:rsid w:val="00C540E7"/>
    <w:rsid w:val="00C540E8"/>
    <w:rsid w:val="00C543FE"/>
    <w:rsid w:val="00C54596"/>
    <w:rsid w:val="00C546D7"/>
    <w:rsid w:val="00C54717"/>
    <w:rsid w:val="00C5476A"/>
    <w:rsid w:val="00C548C5"/>
    <w:rsid w:val="00C5503B"/>
    <w:rsid w:val="00C550D3"/>
    <w:rsid w:val="00C55110"/>
    <w:rsid w:val="00C5529E"/>
    <w:rsid w:val="00C552D3"/>
    <w:rsid w:val="00C5551D"/>
    <w:rsid w:val="00C555D3"/>
    <w:rsid w:val="00C55851"/>
    <w:rsid w:val="00C55A2E"/>
    <w:rsid w:val="00C55B5B"/>
    <w:rsid w:val="00C55D3D"/>
    <w:rsid w:val="00C55DBD"/>
    <w:rsid w:val="00C5630C"/>
    <w:rsid w:val="00C564EB"/>
    <w:rsid w:val="00C56807"/>
    <w:rsid w:val="00C56A4C"/>
    <w:rsid w:val="00C56AA6"/>
    <w:rsid w:val="00C56AE0"/>
    <w:rsid w:val="00C56C17"/>
    <w:rsid w:val="00C56EBC"/>
    <w:rsid w:val="00C56F7E"/>
    <w:rsid w:val="00C57125"/>
    <w:rsid w:val="00C571B7"/>
    <w:rsid w:val="00C57450"/>
    <w:rsid w:val="00C574FD"/>
    <w:rsid w:val="00C57631"/>
    <w:rsid w:val="00C57658"/>
    <w:rsid w:val="00C57C38"/>
    <w:rsid w:val="00C57CDD"/>
    <w:rsid w:val="00C60315"/>
    <w:rsid w:val="00C606CD"/>
    <w:rsid w:val="00C60792"/>
    <w:rsid w:val="00C609F6"/>
    <w:rsid w:val="00C60A6B"/>
    <w:rsid w:val="00C60D1B"/>
    <w:rsid w:val="00C60E91"/>
    <w:rsid w:val="00C60F9F"/>
    <w:rsid w:val="00C60FAB"/>
    <w:rsid w:val="00C61040"/>
    <w:rsid w:val="00C61076"/>
    <w:rsid w:val="00C611F5"/>
    <w:rsid w:val="00C61209"/>
    <w:rsid w:val="00C6122C"/>
    <w:rsid w:val="00C615CA"/>
    <w:rsid w:val="00C61704"/>
    <w:rsid w:val="00C61840"/>
    <w:rsid w:val="00C618D6"/>
    <w:rsid w:val="00C62331"/>
    <w:rsid w:val="00C62408"/>
    <w:rsid w:val="00C62469"/>
    <w:rsid w:val="00C6277F"/>
    <w:rsid w:val="00C627E4"/>
    <w:rsid w:val="00C6296E"/>
    <w:rsid w:val="00C62CC7"/>
    <w:rsid w:val="00C62FB0"/>
    <w:rsid w:val="00C63120"/>
    <w:rsid w:val="00C63355"/>
    <w:rsid w:val="00C634B9"/>
    <w:rsid w:val="00C639FA"/>
    <w:rsid w:val="00C63E0D"/>
    <w:rsid w:val="00C63E58"/>
    <w:rsid w:val="00C640A7"/>
    <w:rsid w:val="00C6457E"/>
    <w:rsid w:val="00C648D7"/>
    <w:rsid w:val="00C6509D"/>
    <w:rsid w:val="00C65444"/>
    <w:rsid w:val="00C6547E"/>
    <w:rsid w:val="00C65987"/>
    <w:rsid w:val="00C659AD"/>
    <w:rsid w:val="00C65A45"/>
    <w:rsid w:val="00C65BEF"/>
    <w:rsid w:val="00C65DB4"/>
    <w:rsid w:val="00C65E50"/>
    <w:rsid w:val="00C65EDD"/>
    <w:rsid w:val="00C6692C"/>
    <w:rsid w:val="00C6714A"/>
    <w:rsid w:val="00C6721A"/>
    <w:rsid w:val="00C67341"/>
    <w:rsid w:val="00C67995"/>
    <w:rsid w:val="00C67AE9"/>
    <w:rsid w:val="00C70154"/>
    <w:rsid w:val="00C70487"/>
    <w:rsid w:val="00C70499"/>
    <w:rsid w:val="00C70668"/>
    <w:rsid w:val="00C7086A"/>
    <w:rsid w:val="00C7094B"/>
    <w:rsid w:val="00C70BB6"/>
    <w:rsid w:val="00C70E87"/>
    <w:rsid w:val="00C7132E"/>
    <w:rsid w:val="00C716FC"/>
    <w:rsid w:val="00C7173C"/>
    <w:rsid w:val="00C7182D"/>
    <w:rsid w:val="00C718D9"/>
    <w:rsid w:val="00C7195D"/>
    <w:rsid w:val="00C719C2"/>
    <w:rsid w:val="00C719DF"/>
    <w:rsid w:val="00C71A91"/>
    <w:rsid w:val="00C71AB9"/>
    <w:rsid w:val="00C71B94"/>
    <w:rsid w:val="00C71C08"/>
    <w:rsid w:val="00C71D32"/>
    <w:rsid w:val="00C72045"/>
    <w:rsid w:val="00C720DC"/>
    <w:rsid w:val="00C72189"/>
    <w:rsid w:val="00C7218D"/>
    <w:rsid w:val="00C72363"/>
    <w:rsid w:val="00C728E4"/>
    <w:rsid w:val="00C72E0F"/>
    <w:rsid w:val="00C72F71"/>
    <w:rsid w:val="00C72FA4"/>
    <w:rsid w:val="00C730A1"/>
    <w:rsid w:val="00C730B4"/>
    <w:rsid w:val="00C73596"/>
    <w:rsid w:val="00C73992"/>
    <w:rsid w:val="00C739B8"/>
    <w:rsid w:val="00C73BF2"/>
    <w:rsid w:val="00C73CAD"/>
    <w:rsid w:val="00C7400B"/>
    <w:rsid w:val="00C741D3"/>
    <w:rsid w:val="00C74385"/>
    <w:rsid w:val="00C7442E"/>
    <w:rsid w:val="00C7449C"/>
    <w:rsid w:val="00C74942"/>
    <w:rsid w:val="00C749F3"/>
    <w:rsid w:val="00C74A29"/>
    <w:rsid w:val="00C74B76"/>
    <w:rsid w:val="00C74C4E"/>
    <w:rsid w:val="00C75099"/>
    <w:rsid w:val="00C7514B"/>
    <w:rsid w:val="00C75239"/>
    <w:rsid w:val="00C75452"/>
    <w:rsid w:val="00C75951"/>
    <w:rsid w:val="00C7599F"/>
    <w:rsid w:val="00C759CA"/>
    <w:rsid w:val="00C75D8B"/>
    <w:rsid w:val="00C75DB6"/>
    <w:rsid w:val="00C75DEE"/>
    <w:rsid w:val="00C76408"/>
    <w:rsid w:val="00C765B7"/>
    <w:rsid w:val="00C76714"/>
    <w:rsid w:val="00C7676E"/>
    <w:rsid w:val="00C767E0"/>
    <w:rsid w:val="00C76878"/>
    <w:rsid w:val="00C76965"/>
    <w:rsid w:val="00C76CCB"/>
    <w:rsid w:val="00C77158"/>
    <w:rsid w:val="00C77225"/>
    <w:rsid w:val="00C7736A"/>
    <w:rsid w:val="00C775A1"/>
    <w:rsid w:val="00C77D0E"/>
    <w:rsid w:val="00C77F0D"/>
    <w:rsid w:val="00C80510"/>
    <w:rsid w:val="00C80B79"/>
    <w:rsid w:val="00C80BCC"/>
    <w:rsid w:val="00C80E23"/>
    <w:rsid w:val="00C81287"/>
    <w:rsid w:val="00C812C1"/>
    <w:rsid w:val="00C81400"/>
    <w:rsid w:val="00C8150C"/>
    <w:rsid w:val="00C81669"/>
    <w:rsid w:val="00C816EC"/>
    <w:rsid w:val="00C81B32"/>
    <w:rsid w:val="00C81C06"/>
    <w:rsid w:val="00C824A1"/>
    <w:rsid w:val="00C826EC"/>
    <w:rsid w:val="00C8274D"/>
    <w:rsid w:val="00C8275D"/>
    <w:rsid w:val="00C82842"/>
    <w:rsid w:val="00C828FF"/>
    <w:rsid w:val="00C82C99"/>
    <w:rsid w:val="00C82CAC"/>
    <w:rsid w:val="00C82DA2"/>
    <w:rsid w:val="00C83086"/>
    <w:rsid w:val="00C832A0"/>
    <w:rsid w:val="00C834E9"/>
    <w:rsid w:val="00C835A6"/>
    <w:rsid w:val="00C835AB"/>
    <w:rsid w:val="00C83EB8"/>
    <w:rsid w:val="00C84017"/>
    <w:rsid w:val="00C84393"/>
    <w:rsid w:val="00C8497C"/>
    <w:rsid w:val="00C84ADA"/>
    <w:rsid w:val="00C84EE5"/>
    <w:rsid w:val="00C85049"/>
    <w:rsid w:val="00C85080"/>
    <w:rsid w:val="00C85099"/>
    <w:rsid w:val="00C85368"/>
    <w:rsid w:val="00C85C24"/>
    <w:rsid w:val="00C85CC6"/>
    <w:rsid w:val="00C85E91"/>
    <w:rsid w:val="00C8622D"/>
    <w:rsid w:val="00C8647C"/>
    <w:rsid w:val="00C866D7"/>
    <w:rsid w:val="00C86A54"/>
    <w:rsid w:val="00C86D0C"/>
    <w:rsid w:val="00C87444"/>
    <w:rsid w:val="00C87C9F"/>
    <w:rsid w:val="00C87D4D"/>
    <w:rsid w:val="00C87DD4"/>
    <w:rsid w:val="00C87E92"/>
    <w:rsid w:val="00C87F4A"/>
    <w:rsid w:val="00C87FA5"/>
    <w:rsid w:val="00C90158"/>
    <w:rsid w:val="00C901C3"/>
    <w:rsid w:val="00C901D4"/>
    <w:rsid w:val="00C90369"/>
    <w:rsid w:val="00C9071F"/>
    <w:rsid w:val="00C90741"/>
    <w:rsid w:val="00C907C8"/>
    <w:rsid w:val="00C90ABE"/>
    <w:rsid w:val="00C90CC1"/>
    <w:rsid w:val="00C90CD0"/>
    <w:rsid w:val="00C90EEF"/>
    <w:rsid w:val="00C9114C"/>
    <w:rsid w:val="00C916BE"/>
    <w:rsid w:val="00C9174F"/>
    <w:rsid w:val="00C9196A"/>
    <w:rsid w:val="00C9229B"/>
    <w:rsid w:val="00C92357"/>
    <w:rsid w:val="00C92457"/>
    <w:rsid w:val="00C92632"/>
    <w:rsid w:val="00C92887"/>
    <w:rsid w:val="00C92A6B"/>
    <w:rsid w:val="00C92DBC"/>
    <w:rsid w:val="00C93090"/>
    <w:rsid w:val="00C93158"/>
    <w:rsid w:val="00C9317F"/>
    <w:rsid w:val="00C93194"/>
    <w:rsid w:val="00C93494"/>
    <w:rsid w:val="00C93B56"/>
    <w:rsid w:val="00C93BB8"/>
    <w:rsid w:val="00C93C29"/>
    <w:rsid w:val="00C93D0C"/>
    <w:rsid w:val="00C93D3D"/>
    <w:rsid w:val="00C9409F"/>
    <w:rsid w:val="00C940A3"/>
    <w:rsid w:val="00C947E7"/>
    <w:rsid w:val="00C94837"/>
    <w:rsid w:val="00C94A7E"/>
    <w:rsid w:val="00C95187"/>
    <w:rsid w:val="00C955BB"/>
    <w:rsid w:val="00C957AC"/>
    <w:rsid w:val="00C959B6"/>
    <w:rsid w:val="00C95A2D"/>
    <w:rsid w:val="00C95ABF"/>
    <w:rsid w:val="00C95ACB"/>
    <w:rsid w:val="00C95AF5"/>
    <w:rsid w:val="00C95B08"/>
    <w:rsid w:val="00C9603E"/>
    <w:rsid w:val="00C96248"/>
    <w:rsid w:val="00C96381"/>
    <w:rsid w:val="00C9660E"/>
    <w:rsid w:val="00C96826"/>
    <w:rsid w:val="00C9693C"/>
    <w:rsid w:val="00C9697F"/>
    <w:rsid w:val="00C96D48"/>
    <w:rsid w:val="00C96DFE"/>
    <w:rsid w:val="00C970FD"/>
    <w:rsid w:val="00C973ED"/>
    <w:rsid w:val="00C974B7"/>
    <w:rsid w:val="00CA0133"/>
    <w:rsid w:val="00CA03D7"/>
    <w:rsid w:val="00CA0411"/>
    <w:rsid w:val="00CA0772"/>
    <w:rsid w:val="00CA0786"/>
    <w:rsid w:val="00CA07FD"/>
    <w:rsid w:val="00CA09A0"/>
    <w:rsid w:val="00CA0A45"/>
    <w:rsid w:val="00CA0A48"/>
    <w:rsid w:val="00CA0AB7"/>
    <w:rsid w:val="00CA105E"/>
    <w:rsid w:val="00CA1144"/>
    <w:rsid w:val="00CA11F0"/>
    <w:rsid w:val="00CA1379"/>
    <w:rsid w:val="00CA13C3"/>
    <w:rsid w:val="00CA167E"/>
    <w:rsid w:val="00CA1A43"/>
    <w:rsid w:val="00CA1BF9"/>
    <w:rsid w:val="00CA1DC1"/>
    <w:rsid w:val="00CA1DD4"/>
    <w:rsid w:val="00CA2073"/>
    <w:rsid w:val="00CA210D"/>
    <w:rsid w:val="00CA21C9"/>
    <w:rsid w:val="00CA223B"/>
    <w:rsid w:val="00CA2587"/>
    <w:rsid w:val="00CA26BD"/>
    <w:rsid w:val="00CA27C9"/>
    <w:rsid w:val="00CA2A0A"/>
    <w:rsid w:val="00CA2B0F"/>
    <w:rsid w:val="00CA2D4A"/>
    <w:rsid w:val="00CA2FF9"/>
    <w:rsid w:val="00CA3012"/>
    <w:rsid w:val="00CA3703"/>
    <w:rsid w:val="00CA3DD4"/>
    <w:rsid w:val="00CA4266"/>
    <w:rsid w:val="00CA4452"/>
    <w:rsid w:val="00CA475C"/>
    <w:rsid w:val="00CA487E"/>
    <w:rsid w:val="00CA48B8"/>
    <w:rsid w:val="00CA49C0"/>
    <w:rsid w:val="00CA5008"/>
    <w:rsid w:val="00CA51B7"/>
    <w:rsid w:val="00CA5295"/>
    <w:rsid w:val="00CA587B"/>
    <w:rsid w:val="00CA58B1"/>
    <w:rsid w:val="00CA5A79"/>
    <w:rsid w:val="00CA5B5A"/>
    <w:rsid w:val="00CA5B79"/>
    <w:rsid w:val="00CA5BFC"/>
    <w:rsid w:val="00CA6417"/>
    <w:rsid w:val="00CA65B3"/>
    <w:rsid w:val="00CA6698"/>
    <w:rsid w:val="00CA6D54"/>
    <w:rsid w:val="00CA6D5D"/>
    <w:rsid w:val="00CA7032"/>
    <w:rsid w:val="00CA707E"/>
    <w:rsid w:val="00CA7310"/>
    <w:rsid w:val="00CA73A2"/>
    <w:rsid w:val="00CA761F"/>
    <w:rsid w:val="00CA78B1"/>
    <w:rsid w:val="00CA7CD5"/>
    <w:rsid w:val="00CA7D59"/>
    <w:rsid w:val="00CA7DA2"/>
    <w:rsid w:val="00CA7E1B"/>
    <w:rsid w:val="00CA7E75"/>
    <w:rsid w:val="00CB013B"/>
    <w:rsid w:val="00CB0479"/>
    <w:rsid w:val="00CB0776"/>
    <w:rsid w:val="00CB07DF"/>
    <w:rsid w:val="00CB09A4"/>
    <w:rsid w:val="00CB0A6D"/>
    <w:rsid w:val="00CB0BEB"/>
    <w:rsid w:val="00CB0E1F"/>
    <w:rsid w:val="00CB0F0B"/>
    <w:rsid w:val="00CB1F37"/>
    <w:rsid w:val="00CB2092"/>
    <w:rsid w:val="00CB20C7"/>
    <w:rsid w:val="00CB231F"/>
    <w:rsid w:val="00CB249C"/>
    <w:rsid w:val="00CB24AB"/>
    <w:rsid w:val="00CB273B"/>
    <w:rsid w:val="00CB2F47"/>
    <w:rsid w:val="00CB337B"/>
    <w:rsid w:val="00CB3418"/>
    <w:rsid w:val="00CB36FA"/>
    <w:rsid w:val="00CB3A35"/>
    <w:rsid w:val="00CB3C0E"/>
    <w:rsid w:val="00CB418C"/>
    <w:rsid w:val="00CB41E9"/>
    <w:rsid w:val="00CB41FD"/>
    <w:rsid w:val="00CB42F5"/>
    <w:rsid w:val="00CB4309"/>
    <w:rsid w:val="00CB4385"/>
    <w:rsid w:val="00CB455F"/>
    <w:rsid w:val="00CB46CB"/>
    <w:rsid w:val="00CB4EB0"/>
    <w:rsid w:val="00CB544B"/>
    <w:rsid w:val="00CB546F"/>
    <w:rsid w:val="00CB556F"/>
    <w:rsid w:val="00CB5891"/>
    <w:rsid w:val="00CB5B3B"/>
    <w:rsid w:val="00CB5D7A"/>
    <w:rsid w:val="00CB5EC7"/>
    <w:rsid w:val="00CB5EDA"/>
    <w:rsid w:val="00CB6198"/>
    <w:rsid w:val="00CB61D3"/>
    <w:rsid w:val="00CB69C5"/>
    <w:rsid w:val="00CB6CB6"/>
    <w:rsid w:val="00CB7232"/>
    <w:rsid w:val="00CB740A"/>
    <w:rsid w:val="00CB757E"/>
    <w:rsid w:val="00CB7888"/>
    <w:rsid w:val="00CB790F"/>
    <w:rsid w:val="00CB7EAB"/>
    <w:rsid w:val="00CC0729"/>
    <w:rsid w:val="00CC073A"/>
    <w:rsid w:val="00CC086C"/>
    <w:rsid w:val="00CC0934"/>
    <w:rsid w:val="00CC094B"/>
    <w:rsid w:val="00CC0B75"/>
    <w:rsid w:val="00CC0C7B"/>
    <w:rsid w:val="00CC0F06"/>
    <w:rsid w:val="00CC17FC"/>
    <w:rsid w:val="00CC190E"/>
    <w:rsid w:val="00CC1BDA"/>
    <w:rsid w:val="00CC1C25"/>
    <w:rsid w:val="00CC1ED5"/>
    <w:rsid w:val="00CC20C6"/>
    <w:rsid w:val="00CC253F"/>
    <w:rsid w:val="00CC2752"/>
    <w:rsid w:val="00CC29B7"/>
    <w:rsid w:val="00CC2A67"/>
    <w:rsid w:val="00CC2D25"/>
    <w:rsid w:val="00CC2D65"/>
    <w:rsid w:val="00CC2E67"/>
    <w:rsid w:val="00CC2E94"/>
    <w:rsid w:val="00CC2FBD"/>
    <w:rsid w:val="00CC375C"/>
    <w:rsid w:val="00CC3B00"/>
    <w:rsid w:val="00CC3CB1"/>
    <w:rsid w:val="00CC3D2C"/>
    <w:rsid w:val="00CC4016"/>
    <w:rsid w:val="00CC4209"/>
    <w:rsid w:val="00CC4411"/>
    <w:rsid w:val="00CC449A"/>
    <w:rsid w:val="00CC4620"/>
    <w:rsid w:val="00CC46A1"/>
    <w:rsid w:val="00CC473C"/>
    <w:rsid w:val="00CC4CBF"/>
    <w:rsid w:val="00CC5180"/>
    <w:rsid w:val="00CC52DF"/>
    <w:rsid w:val="00CC5541"/>
    <w:rsid w:val="00CC57D2"/>
    <w:rsid w:val="00CC5AAC"/>
    <w:rsid w:val="00CC5CC5"/>
    <w:rsid w:val="00CC6244"/>
    <w:rsid w:val="00CC62B0"/>
    <w:rsid w:val="00CC6641"/>
    <w:rsid w:val="00CC6922"/>
    <w:rsid w:val="00CC69B8"/>
    <w:rsid w:val="00CC6A02"/>
    <w:rsid w:val="00CC6BA5"/>
    <w:rsid w:val="00CC6C1B"/>
    <w:rsid w:val="00CC7207"/>
    <w:rsid w:val="00CC72A6"/>
    <w:rsid w:val="00CC767D"/>
    <w:rsid w:val="00CC7773"/>
    <w:rsid w:val="00CC77A2"/>
    <w:rsid w:val="00CC7A93"/>
    <w:rsid w:val="00CD022D"/>
    <w:rsid w:val="00CD0241"/>
    <w:rsid w:val="00CD02EC"/>
    <w:rsid w:val="00CD0AFF"/>
    <w:rsid w:val="00CD0BCA"/>
    <w:rsid w:val="00CD0C79"/>
    <w:rsid w:val="00CD0DFF"/>
    <w:rsid w:val="00CD10A3"/>
    <w:rsid w:val="00CD1179"/>
    <w:rsid w:val="00CD118B"/>
    <w:rsid w:val="00CD130B"/>
    <w:rsid w:val="00CD15DA"/>
    <w:rsid w:val="00CD1742"/>
    <w:rsid w:val="00CD1CA9"/>
    <w:rsid w:val="00CD1D2F"/>
    <w:rsid w:val="00CD1D66"/>
    <w:rsid w:val="00CD1DAE"/>
    <w:rsid w:val="00CD1E0E"/>
    <w:rsid w:val="00CD2110"/>
    <w:rsid w:val="00CD23D8"/>
    <w:rsid w:val="00CD250E"/>
    <w:rsid w:val="00CD2987"/>
    <w:rsid w:val="00CD2A95"/>
    <w:rsid w:val="00CD2B0E"/>
    <w:rsid w:val="00CD2C5F"/>
    <w:rsid w:val="00CD2DE6"/>
    <w:rsid w:val="00CD358B"/>
    <w:rsid w:val="00CD35D8"/>
    <w:rsid w:val="00CD3CA4"/>
    <w:rsid w:val="00CD3FA8"/>
    <w:rsid w:val="00CD4007"/>
    <w:rsid w:val="00CD4186"/>
    <w:rsid w:val="00CD418F"/>
    <w:rsid w:val="00CD4263"/>
    <w:rsid w:val="00CD4281"/>
    <w:rsid w:val="00CD46C7"/>
    <w:rsid w:val="00CD48F9"/>
    <w:rsid w:val="00CD4AD2"/>
    <w:rsid w:val="00CD50DA"/>
    <w:rsid w:val="00CD56E6"/>
    <w:rsid w:val="00CD573C"/>
    <w:rsid w:val="00CD58C0"/>
    <w:rsid w:val="00CD5B12"/>
    <w:rsid w:val="00CD5BDD"/>
    <w:rsid w:val="00CD5D69"/>
    <w:rsid w:val="00CD60B1"/>
    <w:rsid w:val="00CD60DC"/>
    <w:rsid w:val="00CD61EC"/>
    <w:rsid w:val="00CD6269"/>
    <w:rsid w:val="00CD662A"/>
    <w:rsid w:val="00CD7283"/>
    <w:rsid w:val="00CD740F"/>
    <w:rsid w:val="00CD7787"/>
    <w:rsid w:val="00CD79C2"/>
    <w:rsid w:val="00CD7A00"/>
    <w:rsid w:val="00CE024A"/>
    <w:rsid w:val="00CE06F3"/>
    <w:rsid w:val="00CE06FA"/>
    <w:rsid w:val="00CE090F"/>
    <w:rsid w:val="00CE0AB1"/>
    <w:rsid w:val="00CE130E"/>
    <w:rsid w:val="00CE1387"/>
    <w:rsid w:val="00CE1816"/>
    <w:rsid w:val="00CE19CB"/>
    <w:rsid w:val="00CE1C53"/>
    <w:rsid w:val="00CE1EDE"/>
    <w:rsid w:val="00CE208E"/>
    <w:rsid w:val="00CE2152"/>
    <w:rsid w:val="00CE21EC"/>
    <w:rsid w:val="00CE21ED"/>
    <w:rsid w:val="00CE23D4"/>
    <w:rsid w:val="00CE249B"/>
    <w:rsid w:val="00CE24F8"/>
    <w:rsid w:val="00CE24FB"/>
    <w:rsid w:val="00CE250C"/>
    <w:rsid w:val="00CE2545"/>
    <w:rsid w:val="00CE2C34"/>
    <w:rsid w:val="00CE2C6B"/>
    <w:rsid w:val="00CE2E64"/>
    <w:rsid w:val="00CE3059"/>
    <w:rsid w:val="00CE3252"/>
    <w:rsid w:val="00CE3295"/>
    <w:rsid w:val="00CE35AF"/>
    <w:rsid w:val="00CE37B3"/>
    <w:rsid w:val="00CE382E"/>
    <w:rsid w:val="00CE38F6"/>
    <w:rsid w:val="00CE3952"/>
    <w:rsid w:val="00CE39D9"/>
    <w:rsid w:val="00CE3F90"/>
    <w:rsid w:val="00CE4091"/>
    <w:rsid w:val="00CE4110"/>
    <w:rsid w:val="00CE4217"/>
    <w:rsid w:val="00CE466A"/>
    <w:rsid w:val="00CE4A49"/>
    <w:rsid w:val="00CE562A"/>
    <w:rsid w:val="00CE58B2"/>
    <w:rsid w:val="00CE5B17"/>
    <w:rsid w:val="00CE5B63"/>
    <w:rsid w:val="00CE5DA8"/>
    <w:rsid w:val="00CE63FA"/>
    <w:rsid w:val="00CE6452"/>
    <w:rsid w:val="00CE6688"/>
    <w:rsid w:val="00CE68A2"/>
    <w:rsid w:val="00CE698C"/>
    <w:rsid w:val="00CE6B1E"/>
    <w:rsid w:val="00CE6D01"/>
    <w:rsid w:val="00CE6D77"/>
    <w:rsid w:val="00CE6F31"/>
    <w:rsid w:val="00CE7556"/>
    <w:rsid w:val="00CE776B"/>
    <w:rsid w:val="00CE781E"/>
    <w:rsid w:val="00CE7826"/>
    <w:rsid w:val="00CE797C"/>
    <w:rsid w:val="00CE7B97"/>
    <w:rsid w:val="00CE7D8C"/>
    <w:rsid w:val="00CF008D"/>
    <w:rsid w:val="00CF0700"/>
    <w:rsid w:val="00CF0E59"/>
    <w:rsid w:val="00CF1088"/>
    <w:rsid w:val="00CF1154"/>
    <w:rsid w:val="00CF1166"/>
    <w:rsid w:val="00CF1512"/>
    <w:rsid w:val="00CF1773"/>
    <w:rsid w:val="00CF1A35"/>
    <w:rsid w:val="00CF1A3B"/>
    <w:rsid w:val="00CF1A7D"/>
    <w:rsid w:val="00CF1B25"/>
    <w:rsid w:val="00CF1CEB"/>
    <w:rsid w:val="00CF1D4E"/>
    <w:rsid w:val="00CF1D86"/>
    <w:rsid w:val="00CF1FCA"/>
    <w:rsid w:val="00CF2596"/>
    <w:rsid w:val="00CF25DD"/>
    <w:rsid w:val="00CF273B"/>
    <w:rsid w:val="00CF29E4"/>
    <w:rsid w:val="00CF2A2D"/>
    <w:rsid w:val="00CF2AAE"/>
    <w:rsid w:val="00CF2CB2"/>
    <w:rsid w:val="00CF2D86"/>
    <w:rsid w:val="00CF3443"/>
    <w:rsid w:val="00CF3544"/>
    <w:rsid w:val="00CF35E2"/>
    <w:rsid w:val="00CF3930"/>
    <w:rsid w:val="00CF3AC7"/>
    <w:rsid w:val="00CF3C11"/>
    <w:rsid w:val="00CF3C65"/>
    <w:rsid w:val="00CF3D1D"/>
    <w:rsid w:val="00CF3E9D"/>
    <w:rsid w:val="00CF3F81"/>
    <w:rsid w:val="00CF41C2"/>
    <w:rsid w:val="00CF462F"/>
    <w:rsid w:val="00CF4B09"/>
    <w:rsid w:val="00CF4B64"/>
    <w:rsid w:val="00CF4E79"/>
    <w:rsid w:val="00CF4F4F"/>
    <w:rsid w:val="00CF4FEC"/>
    <w:rsid w:val="00CF5339"/>
    <w:rsid w:val="00CF53AC"/>
    <w:rsid w:val="00CF54BD"/>
    <w:rsid w:val="00CF5810"/>
    <w:rsid w:val="00CF587B"/>
    <w:rsid w:val="00CF5964"/>
    <w:rsid w:val="00CF5DBE"/>
    <w:rsid w:val="00CF5E91"/>
    <w:rsid w:val="00CF5EE7"/>
    <w:rsid w:val="00CF6000"/>
    <w:rsid w:val="00CF623F"/>
    <w:rsid w:val="00CF65CA"/>
    <w:rsid w:val="00CF678F"/>
    <w:rsid w:val="00CF69CE"/>
    <w:rsid w:val="00CF6A39"/>
    <w:rsid w:val="00CF6A7D"/>
    <w:rsid w:val="00CF7228"/>
    <w:rsid w:val="00CF7490"/>
    <w:rsid w:val="00CF74E8"/>
    <w:rsid w:val="00CF7661"/>
    <w:rsid w:val="00CF7846"/>
    <w:rsid w:val="00CF795A"/>
    <w:rsid w:val="00CF7D67"/>
    <w:rsid w:val="00CF7E6E"/>
    <w:rsid w:val="00D0015F"/>
    <w:rsid w:val="00D00235"/>
    <w:rsid w:val="00D00346"/>
    <w:rsid w:val="00D00402"/>
    <w:rsid w:val="00D0040C"/>
    <w:rsid w:val="00D005AD"/>
    <w:rsid w:val="00D00614"/>
    <w:rsid w:val="00D006D5"/>
    <w:rsid w:val="00D0074C"/>
    <w:rsid w:val="00D0096F"/>
    <w:rsid w:val="00D009D7"/>
    <w:rsid w:val="00D00AC6"/>
    <w:rsid w:val="00D00ACD"/>
    <w:rsid w:val="00D00B28"/>
    <w:rsid w:val="00D0110D"/>
    <w:rsid w:val="00D01190"/>
    <w:rsid w:val="00D01467"/>
    <w:rsid w:val="00D01533"/>
    <w:rsid w:val="00D01D79"/>
    <w:rsid w:val="00D01D80"/>
    <w:rsid w:val="00D01E76"/>
    <w:rsid w:val="00D01EAD"/>
    <w:rsid w:val="00D01FD6"/>
    <w:rsid w:val="00D02025"/>
    <w:rsid w:val="00D020C6"/>
    <w:rsid w:val="00D022CA"/>
    <w:rsid w:val="00D02428"/>
    <w:rsid w:val="00D0243B"/>
    <w:rsid w:val="00D02619"/>
    <w:rsid w:val="00D02A05"/>
    <w:rsid w:val="00D02B66"/>
    <w:rsid w:val="00D02B9C"/>
    <w:rsid w:val="00D02C82"/>
    <w:rsid w:val="00D02E20"/>
    <w:rsid w:val="00D02F30"/>
    <w:rsid w:val="00D032D3"/>
    <w:rsid w:val="00D032DF"/>
    <w:rsid w:val="00D03369"/>
    <w:rsid w:val="00D033B1"/>
    <w:rsid w:val="00D03698"/>
    <w:rsid w:val="00D037DC"/>
    <w:rsid w:val="00D038C3"/>
    <w:rsid w:val="00D039EF"/>
    <w:rsid w:val="00D03C04"/>
    <w:rsid w:val="00D03C78"/>
    <w:rsid w:val="00D03D75"/>
    <w:rsid w:val="00D044B4"/>
    <w:rsid w:val="00D0468E"/>
    <w:rsid w:val="00D04A17"/>
    <w:rsid w:val="00D04A2D"/>
    <w:rsid w:val="00D04A6D"/>
    <w:rsid w:val="00D04B43"/>
    <w:rsid w:val="00D04B77"/>
    <w:rsid w:val="00D04C2B"/>
    <w:rsid w:val="00D0583A"/>
    <w:rsid w:val="00D05A10"/>
    <w:rsid w:val="00D05F36"/>
    <w:rsid w:val="00D062F8"/>
    <w:rsid w:val="00D06CC1"/>
    <w:rsid w:val="00D06DD9"/>
    <w:rsid w:val="00D070D6"/>
    <w:rsid w:val="00D073E6"/>
    <w:rsid w:val="00D07544"/>
    <w:rsid w:val="00D0755D"/>
    <w:rsid w:val="00D07CD9"/>
    <w:rsid w:val="00D07DDD"/>
    <w:rsid w:val="00D07E37"/>
    <w:rsid w:val="00D106F9"/>
    <w:rsid w:val="00D10A19"/>
    <w:rsid w:val="00D10C37"/>
    <w:rsid w:val="00D10EB9"/>
    <w:rsid w:val="00D10EBB"/>
    <w:rsid w:val="00D11473"/>
    <w:rsid w:val="00D114D6"/>
    <w:rsid w:val="00D1164F"/>
    <w:rsid w:val="00D1201C"/>
    <w:rsid w:val="00D1269B"/>
    <w:rsid w:val="00D126DF"/>
    <w:rsid w:val="00D12D20"/>
    <w:rsid w:val="00D13180"/>
    <w:rsid w:val="00D1346A"/>
    <w:rsid w:val="00D13A21"/>
    <w:rsid w:val="00D13AA8"/>
    <w:rsid w:val="00D13FD5"/>
    <w:rsid w:val="00D14300"/>
    <w:rsid w:val="00D14464"/>
    <w:rsid w:val="00D14587"/>
    <w:rsid w:val="00D14D43"/>
    <w:rsid w:val="00D15163"/>
    <w:rsid w:val="00D151DE"/>
    <w:rsid w:val="00D15322"/>
    <w:rsid w:val="00D153E9"/>
    <w:rsid w:val="00D157A6"/>
    <w:rsid w:val="00D158E1"/>
    <w:rsid w:val="00D1597D"/>
    <w:rsid w:val="00D159EF"/>
    <w:rsid w:val="00D15A5D"/>
    <w:rsid w:val="00D15A82"/>
    <w:rsid w:val="00D15AAB"/>
    <w:rsid w:val="00D15E14"/>
    <w:rsid w:val="00D160AE"/>
    <w:rsid w:val="00D170EA"/>
    <w:rsid w:val="00D17452"/>
    <w:rsid w:val="00D17497"/>
    <w:rsid w:val="00D174D4"/>
    <w:rsid w:val="00D175A7"/>
    <w:rsid w:val="00D17715"/>
    <w:rsid w:val="00D179A0"/>
    <w:rsid w:val="00D17A3E"/>
    <w:rsid w:val="00D17AF4"/>
    <w:rsid w:val="00D17F7E"/>
    <w:rsid w:val="00D2032F"/>
    <w:rsid w:val="00D2061E"/>
    <w:rsid w:val="00D20676"/>
    <w:rsid w:val="00D2082B"/>
    <w:rsid w:val="00D20AFC"/>
    <w:rsid w:val="00D20C84"/>
    <w:rsid w:val="00D21434"/>
    <w:rsid w:val="00D2156B"/>
    <w:rsid w:val="00D21802"/>
    <w:rsid w:val="00D218EB"/>
    <w:rsid w:val="00D21A70"/>
    <w:rsid w:val="00D21B14"/>
    <w:rsid w:val="00D21DDB"/>
    <w:rsid w:val="00D22144"/>
    <w:rsid w:val="00D225E9"/>
    <w:rsid w:val="00D22F43"/>
    <w:rsid w:val="00D23303"/>
    <w:rsid w:val="00D236C2"/>
    <w:rsid w:val="00D23783"/>
    <w:rsid w:val="00D238F0"/>
    <w:rsid w:val="00D239F9"/>
    <w:rsid w:val="00D23ACE"/>
    <w:rsid w:val="00D23EA8"/>
    <w:rsid w:val="00D24128"/>
    <w:rsid w:val="00D241A9"/>
    <w:rsid w:val="00D24273"/>
    <w:rsid w:val="00D2454E"/>
    <w:rsid w:val="00D2476D"/>
    <w:rsid w:val="00D2484B"/>
    <w:rsid w:val="00D24917"/>
    <w:rsid w:val="00D24AEC"/>
    <w:rsid w:val="00D24C06"/>
    <w:rsid w:val="00D24EEB"/>
    <w:rsid w:val="00D24F62"/>
    <w:rsid w:val="00D24FB3"/>
    <w:rsid w:val="00D251A7"/>
    <w:rsid w:val="00D25A2F"/>
    <w:rsid w:val="00D25B35"/>
    <w:rsid w:val="00D25B92"/>
    <w:rsid w:val="00D25E57"/>
    <w:rsid w:val="00D25FEC"/>
    <w:rsid w:val="00D26141"/>
    <w:rsid w:val="00D261A5"/>
    <w:rsid w:val="00D26B2D"/>
    <w:rsid w:val="00D271D1"/>
    <w:rsid w:val="00D27248"/>
    <w:rsid w:val="00D275B4"/>
    <w:rsid w:val="00D2769C"/>
    <w:rsid w:val="00D2794A"/>
    <w:rsid w:val="00D2798F"/>
    <w:rsid w:val="00D27A6E"/>
    <w:rsid w:val="00D27BAC"/>
    <w:rsid w:val="00D27BF8"/>
    <w:rsid w:val="00D30042"/>
    <w:rsid w:val="00D30136"/>
    <w:rsid w:val="00D30508"/>
    <w:rsid w:val="00D30A9A"/>
    <w:rsid w:val="00D30CE5"/>
    <w:rsid w:val="00D31528"/>
    <w:rsid w:val="00D315DB"/>
    <w:rsid w:val="00D316F7"/>
    <w:rsid w:val="00D31730"/>
    <w:rsid w:val="00D31A87"/>
    <w:rsid w:val="00D31CB2"/>
    <w:rsid w:val="00D31E60"/>
    <w:rsid w:val="00D31EF4"/>
    <w:rsid w:val="00D31FD3"/>
    <w:rsid w:val="00D31FF7"/>
    <w:rsid w:val="00D32172"/>
    <w:rsid w:val="00D322AE"/>
    <w:rsid w:val="00D32367"/>
    <w:rsid w:val="00D32842"/>
    <w:rsid w:val="00D3298C"/>
    <w:rsid w:val="00D32C54"/>
    <w:rsid w:val="00D32C79"/>
    <w:rsid w:val="00D32E2B"/>
    <w:rsid w:val="00D32FAE"/>
    <w:rsid w:val="00D33126"/>
    <w:rsid w:val="00D33292"/>
    <w:rsid w:val="00D33769"/>
    <w:rsid w:val="00D3387D"/>
    <w:rsid w:val="00D33E92"/>
    <w:rsid w:val="00D34660"/>
    <w:rsid w:val="00D34811"/>
    <w:rsid w:val="00D348B2"/>
    <w:rsid w:val="00D34C2A"/>
    <w:rsid w:val="00D34D86"/>
    <w:rsid w:val="00D35223"/>
    <w:rsid w:val="00D35497"/>
    <w:rsid w:val="00D35792"/>
    <w:rsid w:val="00D35909"/>
    <w:rsid w:val="00D35996"/>
    <w:rsid w:val="00D35B5E"/>
    <w:rsid w:val="00D35B67"/>
    <w:rsid w:val="00D35C3C"/>
    <w:rsid w:val="00D35D74"/>
    <w:rsid w:val="00D36141"/>
    <w:rsid w:val="00D3622E"/>
    <w:rsid w:val="00D36242"/>
    <w:rsid w:val="00D36296"/>
    <w:rsid w:val="00D362C0"/>
    <w:rsid w:val="00D364B3"/>
    <w:rsid w:val="00D364F4"/>
    <w:rsid w:val="00D36786"/>
    <w:rsid w:val="00D3699A"/>
    <w:rsid w:val="00D36ADA"/>
    <w:rsid w:val="00D36B50"/>
    <w:rsid w:val="00D36BF1"/>
    <w:rsid w:val="00D36D5F"/>
    <w:rsid w:val="00D36E7D"/>
    <w:rsid w:val="00D37052"/>
    <w:rsid w:val="00D370C7"/>
    <w:rsid w:val="00D373D9"/>
    <w:rsid w:val="00D3762F"/>
    <w:rsid w:val="00D376D6"/>
    <w:rsid w:val="00D376EC"/>
    <w:rsid w:val="00D377BB"/>
    <w:rsid w:val="00D379AB"/>
    <w:rsid w:val="00D37CB5"/>
    <w:rsid w:val="00D37CBA"/>
    <w:rsid w:val="00D37D68"/>
    <w:rsid w:val="00D37D8A"/>
    <w:rsid w:val="00D37EE5"/>
    <w:rsid w:val="00D40197"/>
    <w:rsid w:val="00D405AD"/>
    <w:rsid w:val="00D40916"/>
    <w:rsid w:val="00D40972"/>
    <w:rsid w:val="00D409AE"/>
    <w:rsid w:val="00D40A2E"/>
    <w:rsid w:val="00D40BA3"/>
    <w:rsid w:val="00D40E5A"/>
    <w:rsid w:val="00D410D5"/>
    <w:rsid w:val="00D4188C"/>
    <w:rsid w:val="00D419AE"/>
    <w:rsid w:val="00D419B0"/>
    <w:rsid w:val="00D422FD"/>
    <w:rsid w:val="00D429E2"/>
    <w:rsid w:val="00D42A2E"/>
    <w:rsid w:val="00D42CA5"/>
    <w:rsid w:val="00D4316B"/>
    <w:rsid w:val="00D43566"/>
    <w:rsid w:val="00D4380F"/>
    <w:rsid w:val="00D43870"/>
    <w:rsid w:val="00D43F50"/>
    <w:rsid w:val="00D440BC"/>
    <w:rsid w:val="00D44140"/>
    <w:rsid w:val="00D44272"/>
    <w:rsid w:val="00D445A3"/>
    <w:rsid w:val="00D44680"/>
    <w:rsid w:val="00D44845"/>
    <w:rsid w:val="00D44ADD"/>
    <w:rsid w:val="00D44B08"/>
    <w:rsid w:val="00D44D58"/>
    <w:rsid w:val="00D44FAF"/>
    <w:rsid w:val="00D453B8"/>
    <w:rsid w:val="00D45755"/>
    <w:rsid w:val="00D45A0D"/>
    <w:rsid w:val="00D45A7D"/>
    <w:rsid w:val="00D45D5F"/>
    <w:rsid w:val="00D45F73"/>
    <w:rsid w:val="00D464E4"/>
    <w:rsid w:val="00D46662"/>
    <w:rsid w:val="00D46A6B"/>
    <w:rsid w:val="00D46AC7"/>
    <w:rsid w:val="00D46BB4"/>
    <w:rsid w:val="00D46C47"/>
    <w:rsid w:val="00D46FF7"/>
    <w:rsid w:val="00D47485"/>
    <w:rsid w:val="00D474D4"/>
    <w:rsid w:val="00D4790A"/>
    <w:rsid w:val="00D47943"/>
    <w:rsid w:val="00D47A73"/>
    <w:rsid w:val="00D47B0F"/>
    <w:rsid w:val="00D47CBE"/>
    <w:rsid w:val="00D47E03"/>
    <w:rsid w:val="00D506F6"/>
    <w:rsid w:val="00D50840"/>
    <w:rsid w:val="00D50985"/>
    <w:rsid w:val="00D509F8"/>
    <w:rsid w:val="00D50A49"/>
    <w:rsid w:val="00D50CA1"/>
    <w:rsid w:val="00D5125B"/>
    <w:rsid w:val="00D51330"/>
    <w:rsid w:val="00D516FA"/>
    <w:rsid w:val="00D5196C"/>
    <w:rsid w:val="00D51CAA"/>
    <w:rsid w:val="00D51DBC"/>
    <w:rsid w:val="00D51F65"/>
    <w:rsid w:val="00D5214D"/>
    <w:rsid w:val="00D5233F"/>
    <w:rsid w:val="00D524DB"/>
    <w:rsid w:val="00D5271F"/>
    <w:rsid w:val="00D5280C"/>
    <w:rsid w:val="00D528D7"/>
    <w:rsid w:val="00D5296B"/>
    <w:rsid w:val="00D52A03"/>
    <w:rsid w:val="00D52DF4"/>
    <w:rsid w:val="00D5307E"/>
    <w:rsid w:val="00D53314"/>
    <w:rsid w:val="00D533C5"/>
    <w:rsid w:val="00D53B7C"/>
    <w:rsid w:val="00D53C9B"/>
    <w:rsid w:val="00D53CD3"/>
    <w:rsid w:val="00D53D52"/>
    <w:rsid w:val="00D53ED2"/>
    <w:rsid w:val="00D53F5A"/>
    <w:rsid w:val="00D54573"/>
    <w:rsid w:val="00D54753"/>
    <w:rsid w:val="00D547E7"/>
    <w:rsid w:val="00D549CD"/>
    <w:rsid w:val="00D54B12"/>
    <w:rsid w:val="00D54B55"/>
    <w:rsid w:val="00D55046"/>
    <w:rsid w:val="00D551CB"/>
    <w:rsid w:val="00D5532B"/>
    <w:rsid w:val="00D5548F"/>
    <w:rsid w:val="00D554AE"/>
    <w:rsid w:val="00D5553B"/>
    <w:rsid w:val="00D558FE"/>
    <w:rsid w:val="00D55929"/>
    <w:rsid w:val="00D559EF"/>
    <w:rsid w:val="00D55B3B"/>
    <w:rsid w:val="00D55E09"/>
    <w:rsid w:val="00D56329"/>
    <w:rsid w:val="00D5639A"/>
    <w:rsid w:val="00D5676C"/>
    <w:rsid w:val="00D567A2"/>
    <w:rsid w:val="00D56989"/>
    <w:rsid w:val="00D569E8"/>
    <w:rsid w:val="00D56ACA"/>
    <w:rsid w:val="00D56BD7"/>
    <w:rsid w:val="00D56C29"/>
    <w:rsid w:val="00D56E6B"/>
    <w:rsid w:val="00D56FDB"/>
    <w:rsid w:val="00D570F5"/>
    <w:rsid w:val="00D5731A"/>
    <w:rsid w:val="00D578DE"/>
    <w:rsid w:val="00D57B2C"/>
    <w:rsid w:val="00D57BDA"/>
    <w:rsid w:val="00D57D1B"/>
    <w:rsid w:val="00D600D1"/>
    <w:rsid w:val="00D603EF"/>
    <w:rsid w:val="00D606B9"/>
    <w:rsid w:val="00D60AD1"/>
    <w:rsid w:val="00D60BFA"/>
    <w:rsid w:val="00D60CE2"/>
    <w:rsid w:val="00D60D4A"/>
    <w:rsid w:val="00D60FF7"/>
    <w:rsid w:val="00D610C6"/>
    <w:rsid w:val="00D610D0"/>
    <w:rsid w:val="00D61A86"/>
    <w:rsid w:val="00D61D79"/>
    <w:rsid w:val="00D61F4A"/>
    <w:rsid w:val="00D620CC"/>
    <w:rsid w:val="00D62113"/>
    <w:rsid w:val="00D6212B"/>
    <w:rsid w:val="00D62602"/>
    <w:rsid w:val="00D62791"/>
    <w:rsid w:val="00D62B04"/>
    <w:rsid w:val="00D62DEE"/>
    <w:rsid w:val="00D630CB"/>
    <w:rsid w:val="00D6358C"/>
    <w:rsid w:val="00D63734"/>
    <w:rsid w:val="00D63914"/>
    <w:rsid w:val="00D63E4C"/>
    <w:rsid w:val="00D63EC9"/>
    <w:rsid w:val="00D643EB"/>
    <w:rsid w:val="00D6450E"/>
    <w:rsid w:val="00D646B0"/>
    <w:rsid w:val="00D6483C"/>
    <w:rsid w:val="00D64870"/>
    <w:rsid w:val="00D64BD0"/>
    <w:rsid w:val="00D64F8C"/>
    <w:rsid w:val="00D652F5"/>
    <w:rsid w:val="00D65323"/>
    <w:rsid w:val="00D65528"/>
    <w:rsid w:val="00D6554D"/>
    <w:rsid w:val="00D655AE"/>
    <w:rsid w:val="00D65672"/>
    <w:rsid w:val="00D65F62"/>
    <w:rsid w:val="00D66039"/>
    <w:rsid w:val="00D663F5"/>
    <w:rsid w:val="00D66E25"/>
    <w:rsid w:val="00D66E30"/>
    <w:rsid w:val="00D66F52"/>
    <w:rsid w:val="00D671B8"/>
    <w:rsid w:val="00D67405"/>
    <w:rsid w:val="00D6766F"/>
    <w:rsid w:val="00D67687"/>
    <w:rsid w:val="00D67738"/>
    <w:rsid w:val="00D67CD5"/>
    <w:rsid w:val="00D67D6B"/>
    <w:rsid w:val="00D7006B"/>
    <w:rsid w:val="00D70137"/>
    <w:rsid w:val="00D70355"/>
    <w:rsid w:val="00D703F2"/>
    <w:rsid w:val="00D70470"/>
    <w:rsid w:val="00D7070E"/>
    <w:rsid w:val="00D7087D"/>
    <w:rsid w:val="00D70ED0"/>
    <w:rsid w:val="00D713B2"/>
    <w:rsid w:val="00D71459"/>
    <w:rsid w:val="00D715DE"/>
    <w:rsid w:val="00D71637"/>
    <w:rsid w:val="00D71A03"/>
    <w:rsid w:val="00D71B47"/>
    <w:rsid w:val="00D71D70"/>
    <w:rsid w:val="00D7220E"/>
    <w:rsid w:val="00D72935"/>
    <w:rsid w:val="00D72E89"/>
    <w:rsid w:val="00D72FFB"/>
    <w:rsid w:val="00D73044"/>
    <w:rsid w:val="00D73921"/>
    <w:rsid w:val="00D73A5B"/>
    <w:rsid w:val="00D73A88"/>
    <w:rsid w:val="00D73AAE"/>
    <w:rsid w:val="00D74022"/>
    <w:rsid w:val="00D749E1"/>
    <w:rsid w:val="00D74ACA"/>
    <w:rsid w:val="00D74DC9"/>
    <w:rsid w:val="00D75338"/>
    <w:rsid w:val="00D75578"/>
    <w:rsid w:val="00D757F7"/>
    <w:rsid w:val="00D758EB"/>
    <w:rsid w:val="00D75914"/>
    <w:rsid w:val="00D75B0C"/>
    <w:rsid w:val="00D75D16"/>
    <w:rsid w:val="00D75E78"/>
    <w:rsid w:val="00D75F8B"/>
    <w:rsid w:val="00D763BD"/>
    <w:rsid w:val="00D763D3"/>
    <w:rsid w:val="00D767D1"/>
    <w:rsid w:val="00D7696D"/>
    <w:rsid w:val="00D76A09"/>
    <w:rsid w:val="00D76A69"/>
    <w:rsid w:val="00D7725D"/>
    <w:rsid w:val="00D772B0"/>
    <w:rsid w:val="00D7787D"/>
    <w:rsid w:val="00D77BAC"/>
    <w:rsid w:val="00D77D03"/>
    <w:rsid w:val="00D77E18"/>
    <w:rsid w:val="00D8001F"/>
    <w:rsid w:val="00D800B7"/>
    <w:rsid w:val="00D80155"/>
    <w:rsid w:val="00D80A21"/>
    <w:rsid w:val="00D80A33"/>
    <w:rsid w:val="00D80BEF"/>
    <w:rsid w:val="00D80C40"/>
    <w:rsid w:val="00D80ED0"/>
    <w:rsid w:val="00D80EF1"/>
    <w:rsid w:val="00D8167B"/>
    <w:rsid w:val="00D8174C"/>
    <w:rsid w:val="00D8199E"/>
    <w:rsid w:val="00D81BB4"/>
    <w:rsid w:val="00D822CE"/>
    <w:rsid w:val="00D82391"/>
    <w:rsid w:val="00D823A1"/>
    <w:rsid w:val="00D8273B"/>
    <w:rsid w:val="00D82764"/>
    <w:rsid w:val="00D827F0"/>
    <w:rsid w:val="00D82B5F"/>
    <w:rsid w:val="00D82E9E"/>
    <w:rsid w:val="00D83CB1"/>
    <w:rsid w:val="00D83DE3"/>
    <w:rsid w:val="00D83E61"/>
    <w:rsid w:val="00D840D4"/>
    <w:rsid w:val="00D841B6"/>
    <w:rsid w:val="00D84303"/>
    <w:rsid w:val="00D84594"/>
    <w:rsid w:val="00D848C7"/>
    <w:rsid w:val="00D84917"/>
    <w:rsid w:val="00D84B54"/>
    <w:rsid w:val="00D84B73"/>
    <w:rsid w:val="00D84E44"/>
    <w:rsid w:val="00D84E91"/>
    <w:rsid w:val="00D85276"/>
    <w:rsid w:val="00D85299"/>
    <w:rsid w:val="00D854D5"/>
    <w:rsid w:val="00D85644"/>
    <w:rsid w:val="00D856A9"/>
    <w:rsid w:val="00D8574A"/>
    <w:rsid w:val="00D85D98"/>
    <w:rsid w:val="00D864BD"/>
    <w:rsid w:val="00D8653C"/>
    <w:rsid w:val="00D86663"/>
    <w:rsid w:val="00D8675C"/>
    <w:rsid w:val="00D867F3"/>
    <w:rsid w:val="00D86B05"/>
    <w:rsid w:val="00D86B26"/>
    <w:rsid w:val="00D86BA4"/>
    <w:rsid w:val="00D86CC8"/>
    <w:rsid w:val="00D86DB5"/>
    <w:rsid w:val="00D86E67"/>
    <w:rsid w:val="00D86ECC"/>
    <w:rsid w:val="00D87042"/>
    <w:rsid w:val="00D87055"/>
    <w:rsid w:val="00D872C5"/>
    <w:rsid w:val="00D87745"/>
    <w:rsid w:val="00D87772"/>
    <w:rsid w:val="00D87F84"/>
    <w:rsid w:val="00D87FD0"/>
    <w:rsid w:val="00D90097"/>
    <w:rsid w:val="00D902DA"/>
    <w:rsid w:val="00D9032E"/>
    <w:rsid w:val="00D9054F"/>
    <w:rsid w:val="00D906A4"/>
    <w:rsid w:val="00D9077E"/>
    <w:rsid w:val="00D90981"/>
    <w:rsid w:val="00D90C26"/>
    <w:rsid w:val="00D90CAD"/>
    <w:rsid w:val="00D90F9C"/>
    <w:rsid w:val="00D91131"/>
    <w:rsid w:val="00D91365"/>
    <w:rsid w:val="00D91446"/>
    <w:rsid w:val="00D91922"/>
    <w:rsid w:val="00D91E0C"/>
    <w:rsid w:val="00D92413"/>
    <w:rsid w:val="00D92456"/>
    <w:rsid w:val="00D924B4"/>
    <w:rsid w:val="00D9273F"/>
    <w:rsid w:val="00D928D6"/>
    <w:rsid w:val="00D92A89"/>
    <w:rsid w:val="00D92B99"/>
    <w:rsid w:val="00D92C0E"/>
    <w:rsid w:val="00D92C63"/>
    <w:rsid w:val="00D92E4D"/>
    <w:rsid w:val="00D9326F"/>
    <w:rsid w:val="00D932A2"/>
    <w:rsid w:val="00D93416"/>
    <w:rsid w:val="00D9345E"/>
    <w:rsid w:val="00D935AB"/>
    <w:rsid w:val="00D938A7"/>
    <w:rsid w:val="00D93A02"/>
    <w:rsid w:val="00D9417D"/>
    <w:rsid w:val="00D94567"/>
    <w:rsid w:val="00D94601"/>
    <w:rsid w:val="00D947BB"/>
    <w:rsid w:val="00D948B3"/>
    <w:rsid w:val="00D94BC8"/>
    <w:rsid w:val="00D94CD6"/>
    <w:rsid w:val="00D94F7D"/>
    <w:rsid w:val="00D958F6"/>
    <w:rsid w:val="00D95B89"/>
    <w:rsid w:val="00D95C50"/>
    <w:rsid w:val="00D95EBC"/>
    <w:rsid w:val="00D95F82"/>
    <w:rsid w:val="00D96694"/>
    <w:rsid w:val="00D96838"/>
    <w:rsid w:val="00D96CA8"/>
    <w:rsid w:val="00D972A8"/>
    <w:rsid w:val="00D9737A"/>
    <w:rsid w:val="00D97A68"/>
    <w:rsid w:val="00D97CD7"/>
    <w:rsid w:val="00D97FDC"/>
    <w:rsid w:val="00DA0385"/>
    <w:rsid w:val="00DA055F"/>
    <w:rsid w:val="00DA084A"/>
    <w:rsid w:val="00DA0C4F"/>
    <w:rsid w:val="00DA0D7B"/>
    <w:rsid w:val="00DA0E57"/>
    <w:rsid w:val="00DA0E83"/>
    <w:rsid w:val="00DA0EA2"/>
    <w:rsid w:val="00DA0F3E"/>
    <w:rsid w:val="00DA0FA1"/>
    <w:rsid w:val="00DA0FC4"/>
    <w:rsid w:val="00DA0FED"/>
    <w:rsid w:val="00DA100C"/>
    <w:rsid w:val="00DA1227"/>
    <w:rsid w:val="00DA13A1"/>
    <w:rsid w:val="00DA160B"/>
    <w:rsid w:val="00DA17FE"/>
    <w:rsid w:val="00DA182D"/>
    <w:rsid w:val="00DA190E"/>
    <w:rsid w:val="00DA1A65"/>
    <w:rsid w:val="00DA1B0A"/>
    <w:rsid w:val="00DA1C5A"/>
    <w:rsid w:val="00DA1EB0"/>
    <w:rsid w:val="00DA1F89"/>
    <w:rsid w:val="00DA2409"/>
    <w:rsid w:val="00DA2566"/>
    <w:rsid w:val="00DA25AE"/>
    <w:rsid w:val="00DA25E4"/>
    <w:rsid w:val="00DA291C"/>
    <w:rsid w:val="00DA294E"/>
    <w:rsid w:val="00DA29CE"/>
    <w:rsid w:val="00DA2A65"/>
    <w:rsid w:val="00DA2B17"/>
    <w:rsid w:val="00DA35AE"/>
    <w:rsid w:val="00DA37BA"/>
    <w:rsid w:val="00DA39D8"/>
    <w:rsid w:val="00DA3B77"/>
    <w:rsid w:val="00DA3DA0"/>
    <w:rsid w:val="00DA4027"/>
    <w:rsid w:val="00DA4452"/>
    <w:rsid w:val="00DA45F9"/>
    <w:rsid w:val="00DA460B"/>
    <w:rsid w:val="00DA48D6"/>
    <w:rsid w:val="00DA4BD8"/>
    <w:rsid w:val="00DA4E74"/>
    <w:rsid w:val="00DA54A4"/>
    <w:rsid w:val="00DA54D6"/>
    <w:rsid w:val="00DA54FD"/>
    <w:rsid w:val="00DA58C6"/>
    <w:rsid w:val="00DA5A10"/>
    <w:rsid w:val="00DA5AB5"/>
    <w:rsid w:val="00DA5BB9"/>
    <w:rsid w:val="00DA5DC6"/>
    <w:rsid w:val="00DA5F0C"/>
    <w:rsid w:val="00DA60C5"/>
    <w:rsid w:val="00DA61DA"/>
    <w:rsid w:val="00DA631C"/>
    <w:rsid w:val="00DA65DE"/>
    <w:rsid w:val="00DA6716"/>
    <w:rsid w:val="00DA678C"/>
    <w:rsid w:val="00DA683F"/>
    <w:rsid w:val="00DA6858"/>
    <w:rsid w:val="00DA685A"/>
    <w:rsid w:val="00DA68E7"/>
    <w:rsid w:val="00DA68F4"/>
    <w:rsid w:val="00DA6A8A"/>
    <w:rsid w:val="00DA6ED3"/>
    <w:rsid w:val="00DA70C0"/>
    <w:rsid w:val="00DA711E"/>
    <w:rsid w:val="00DA72B7"/>
    <w:rsid w:val="00DA74B9"/>
    <w:rsid w:val="00DA75C5"/>
    <w:rsid w:val="00DA7793"/>
    <w:rsid w:val="00DA783A"/>
    <w:rsid w:val="00DA798E"/>
    <w:rsid w:val="00DA7AA7"/>
    <w:rsid w:val="00DA7C12"/>
    <w:rsid w:val="00DB0104"/>
    <w:rsid w:val="00DB09AD"/>
    <w:rsid w:val="00DB0A2D"/>
    <w:rsid w:val="00DB1076"/>
    <w:rsid w:val="00DB1202"/>
    <w:rsid w:val="00DB1419"/>
    <w:rsid w:val="00DB1A7A"/>
    <w:rsid w:val="00DB1D8A"/>
    <w:rsid w:val="00DB20BA"/>
    <w:rsid w:val="00DB26E2"/>
    <w:rsid w:val="00DB2739"/>
    <w:rsid w:val="00DB295D"/>
    <w:rsid w:val="00DB3028"/>
    <w:rsid w:val="00DB304F"/>
    <w:rsid w:val="00DB30FC"/>
    <w:rsid w:val="00DB3227"/>
    <w:rsid w:val="00DB35FB"/>
    <w:rsid w:val="00DB3A20"/>
    <w:rsid w:val="00DB3ED7"/>
    <w:rsid w:val="00DB3EE0"/>
    <w:rsid w:val="00DB3F64"/>
    <w:rsid w:val="00DB4032"/>
    <w:rsid w:val="00DB4045"/>
    <w:rsid w:val="00DB40DB"/>
    <w:rsid w:val="00DB4174"/>
    <w:rsid w:val="00DB4230"/>
    <w:rsid w:val="00DB439A"/>
    <w:rsid w:val="00DB46D5"/>
    <w:rsid w:val="00DB4A0C"/>
    <w:rsid w:val="00DB4BB7"/>
    <w:rsid w:val="00DB4CBD"/>
    <w:rsid w:val="00DB4D2F"/>
    <w:rsid w:val="00DB4FE7"/>
    <w:rsid w:val="00DB540B"/>
    <w:rsid w:val="00DB5499"/>
    <w:rsid w:val="00DB5681"/>
    <w:rsid w:val="00DB572B"/>
    <w:rsid w:val="00DB5794"/>
    <w:rsid w:val="00DB57C0"/>
    <w:rsid w:val="00DB5D05"/>
    <w:rsid w:val="00DB62AA"/>
    <w:rsid w:val="00DB6EA7"/>
    <w:rsid w:val="00DB6ECA"/>
    <w:rsid w:val="00DB6F77"/>
    <w:rsid w:val="00DB722E"/>
    <w:rsid w:val="00DB7359"/>
    <w:rsid w:val="00DB7514"/>
    <w:rsid w:val="00DB779C"/>
    <w:rsid w:val="00DB785F"/>
    <w:rsid w:val="00DB79A0"/>
    <w:rsid w:val="00DB7B3E"/>
    <w:rsid w:val="00DB7CDE"/>
    <w:rsid w:val="00DB7DA5"/>
    <w:rsid w:val="00DB7E00"/>
    <w:rsid w:val="00DB7ED8"/>
    <w:rsid w:val="00DC0114"/>
    <w:rsid w:val="00DC011F"/>
    <w:rsid w:val="00DC015A"/>
    <w:rsid w:val="00DC024C"/>
    <w:rsid w:val="00DC038C"/>
    <w:rsid w:val="00DC0495"/>
    <w:rsid w:val="00DC0508"/>
    <w:rsid w:val="00DC0823"/>
    <w:rsid w:val="00DC0980"/>
    <w:rsid w:val="00DC09FC"/>
    <w:rsid w:val="00DC0AA2"/>
    <w:rsid w:val="00DC0B0D"/>
    <w:rsid w:val="00DC0B46"/>
    <w:rsid w:val="00DC0E26"/>
    <w:rsid w:val="00DC10EC"/>
    <w:rsid w:val="00DC1153"/>
    <w:rsid w:val="00DC11B2"/>
    <w:rsid w:val="00DC11D2"/>
    <w:rsid w:val="00DC1382"/>
    <w:rsid w:val="00DC139F"/>
    <w:rsid w:val="00DC14CE"/>
    <w:rsid w:val="00DC1C2B"/>
    <w:rsid w:val="00DC1DA3"/>
    <w:rsid w:val="00DC21D5"/>
    <w:rsid w:val="00DC220B"/>
    <w:rsid w:val="00DC2239"/>
    <w:rsid w:val="00DC2295"/>
    <w:rsid w:val="00DC243E"/>
    <w:rsid w:val="00DC2B72"/>
    <w:rsid w:val="00DC3088"/>
    <w:rsid w:val="00DC30E7"/>
    <w:rsid w:val="00DC3103"/>
    <w:rsid w:val="00DC328A"/>
    <w:rsid w:val="00DC34E6"/>
    <w:rsid w:val="00DC3777"/>
    <w:rsid w:val="00DC39ED"/>
    <w:rsid w:val="00DC3DF2"/>
    <w:rsid w:val="00DC3E31"/>
    <w:rsid w:val="00DC3FC1"/>
    <w:rsid w:val="00DC3FEE"/>
    <w:rsid w:val="00DC4038"/>
    <w:rsid w:val="00DC4B98"/>
    <w:rsid w:val="00DC4C76"/>
    <w:rsid w:val="00DC4E49"/>
    <w:rsid w:val="00DC514D"/>
    <w:rsid w:val="00DC5180"/>
    <w:rsid w:val="00DC5A88"/>
    <w:rsid w:val="00DC643C"/>
    <w:rsid w:val="00DC67B3"/>
    <w:rsid w:val="00DC6AD1"/>
    <w:rsid w:val="00DC6B34"/>
    <w:rsid w:val="00DC6D6E"/>
    <w:rsid w:val="00DC6E79"/>
    <w:rsid w:val="00DC6FF7"/>
    <w:rsid w:val="00DC709D"/>
    <w:rsid w:val="00DC70E8"/>
    <w:rsid w:val="00DC7101"/>
    <w:rsid w:val="00DC7366"/>
    <w:rsid w:val="00DC7583"/>
    <w:rsid w:val="00DC77CA"/>
    <w:rsid w:val="00DC79AC"/>
    <w:rsid w:val="00DC7ABE"/>
    <w:rsid w:val="00DC7CC1"/>
    <w:rsid w:val="00DC7DA2"/>
    <w:rsid w:val="00DC7E2B"/>
    <w:rsid w:val="00DD001C"/>
    <w:rsid w:val="00DD02FB"/>
    <w:rsid w:val="00DD0808"/>
    <w:rsid w:val="00DD0987"/>
    <w:rsid w:val="00DD0A1D"/>
    <w:rsid w:val="00DD0A39"/>
    <w:rsid w:val="00DD0AAD"/>
    <w:rsid w:val="00DD0B33"/>
    <w:rsid w:val="00DD12E5"/>
    <w:rsid w:val="00DD1482"/>
    <w:rsid w:val="00DD14E9"/>
    <w:rsid w:val="00DD15FE"/>
    <w:rsid w:val="00DD1AEB"/>
    <w:rsid w:val="00DD1B50"/>
    <w:rsid w:val="00DD1ED9"/>
    <w:rsid w:val="00DD2393"/>
    <w:rsid w:val="00DD2492"/>
    <w:rsid w:val="00DD286E"/>
    <w:rsid w:val="00DD294F"/>
    <w:rsid w:val="00DD2954"/>
    <w:rsid w:val="00DD2E48"/>
    <w:rsid w:val="00DD31CC"/>
    <w:rsid w:val="00DD32AB"/>
    <w:rsid w:val="00DD333C"/>
    <w:rsid w:val="00DD33C5"/>
    <w:rsid w:val="00DD3764"/>
    <w:rsid w:val="00DD3918"/>
    <w:rsid w:val="00DD3E01"/>
    <w:rsid w:val="00DD3F05"/>
    <w:rsid w:val="00DD4234"/>
    <w:rsid w:val="00DD43B4"/>
    <w:rsid w:val="00DD451D"/>
    <w:rsid w:val="00DD46D5"/>
    <w:rsid w:val="00DD49F2"/>
    <w:rsid w:val="00DD4A25"/>
    <w:rsid w:val="00DD4C54"/>
    <w:rsid w:val="00DD518E"/>
    <w:rsid w:val="00DD5506"/>
    <w:rsid w:val="00DD579D"/>
    <w:rsid w:val="00DD5A3F"/>
    <w:rsid w:val="00DD5AF0"/>
    <w:rsid w:val="00DD5B1D"/>
    <w:rsid w:val="00DD5FDF"/>
    <w:rsid w:val="00DD6105"/>
    <w:rsid w:val="00DD624F"/>
    <w:rsid w:val="00DD62CA"/>
    <w:rsid w:val="00DD6575"/>
    <w:rsid w:val="00DD65A1"/>
    <w:rsid w:val="00DD68F9"/>
    <w:rsid w:val="00DD6B3C"/>
    <w:rsid w:val="00DD6D86"/>
    <w:rsid w:val="00DD76B7"/>
    <w:rsid w:val="00DD7A68"/>
    <w:rsid w:val="00DD7A91"/>
    <w:rsid w:val="00DD7BE1"/>
    <w:rsid w:val="00DD7D5B"/>
    <w:rsid w:val="00DD7FED"/>
    <w:rsid w:val="00DE03FF"/>
    <w:rsid w:val="00DE054C"/>
    <w:rsid w:val="00DE07A0"/>
    <w:rsid w:val="00DE0876"/>
    <w:rsid w:val="00DE0B6D"/>
    <w:rsid w:val="00DE0E84"/>
    <w:rsid w:val="00DE10D5"/>
    <w:rsid w:val="00DE13AC"/>
    <w:rsid w:val="00DE13E3"/>
    <w:rsid w:val="00DE14B9"/>
    <w:rsid w:val="00DE15FE"/>
    <w:rsid w:val="00DE1B25"/>
    <w:rsid w:val="00DE1B5C"/>
    <w:rsid w:val="00DE1DF3"/>
    <w:rsid w:val="00DE1EAB"/>
    <w:rsid w:val="00DE1EED"/>
    <w:rsid w:val="00DE1F88"/>
    <w:rsid w:val="00DE2139"/>
    <w:rsid w:val="00DE2621"/>
    <w:rsid w:val="00DE2737"/>
    <w:rsid w:val="00DE2A2E"/>
    <w:rsid w:val="00DE2F10"/>
    <w:rsid w:val="00DE2F3E"/>
    <w:rsid w:val="00DE2F91"/>
    <w:rsid w:val="00DE3232"/>
    <w:rsid w:val="00DE34AC"/>
    <w:rsid w:val="00DE37DC"/>
    <w:rsid w:val="00DE3976"/>
    <w:rsid w:val="00DE397D"/>
    <w:rsid w:val="00DE3BB4"/>
    <w:rsid w:val="00DE3C0E"/>
    <w:rsid w:val="00DE403A"/>
    <w:rsid w:val="00DE40A9"/>
    <w:rsid w:val="00DE42BE"/>
    <w:rsid w:val="00DE4394"/>
    <w:rsid w:val="00DE4546"/>
    <w:rsid w:val="00DE4574"/>
    <w:rsid w:val="00DE4915"/>
    <w:rsid w:val="00DE4C1C"/>
    <w:rsid w:val="00DE4E17"/>
    <w:rsid w:val="00DE51C0"/>
    <w:rsid w:val="00DE5404"/>
    <w:rsid w:val="00DE541D"/>
    <w:rsid w:val="00DE556E"/>
    <w:rsid w:val="00DE5578"/>
    <w:rsid w:val="00DE569D"/>
    <w:rsid w:val="00DE58B5"/>
    <w:rsid w:val="00DE5D35"/>
    <w:rsid w:val="00DE5F9A"/>
    <w:rsid w:val="00DE6024"/>
    <w:rsid w:val="00DE6486"/>
    <w:rsid w:val="00DE65F1"/>
    <w:rsid w:val="00DE66C7"/>
    <w:rsid w:val="00DE6783"/>
    <w:rsid w:val="00DE6794"/>
    <w:rsid w:val="00DE6A46"/>
    <w:rsid w:val="00DE6A85"/>
    <w:rsid w:val="00DE6E0C"/>
    <w:rsid w:val="00DE6F63"/>
    <w:rsid w:val="00DE6FAA"/>
    <w:rsid w:val="00DE7119"/>
    <w:rsid w:val="00DE74ED"/>
    <w:rsid w:val="00DE7534"/>
    <w:rsid w:val="00DE75DB"/>
    <w:rsid w:val="00DE7ADB"/>
    <w:rsid w:val="00DE7B3E"/>
    <w:rsid w:val="00DE7C86"/>
    <w:rsid w:val="00DE7D62"/>
    <w:rsid w:val="00DF0009"/>
    <w:rsid w:val="00DF010F"/>
    <w:rsid w:val="00DF01E1"/>
    <w:rsid w:val="00DF02DD"/>
    <w:rsid w:val="00DF02F6"/>
    <w:rsid w:val="00DF0331"/>
    <w:rsid w:val="00DF0348"/>
    <w:rsid w:val="00DF04F0"/>
    <w:rsid w:val="00DF0B00"/>
    <w:rsid w:val="00DF0CE2"/>
    <w:rsid w:val="00DF19D5"/>
    <w:rsid w:val="00DF1A61"/>
    <w:rsid w:val="00DF1ED3"/>
    <w:rsid w:val="00DF1F82"/>
    <w:rsid w:val="00DF2062"/>
    <w:rsid w:val="00DF2104"/>
    <w:rsid w:val="00DF265A"/>
    <w:rsid w:val="00DF2940"/>
    <w:rsid w:val="00DF2C4E"/>
    <w:rsid w:val="00DF2D09"/>
    <w:rsid w:val="00DF2DFD"/>
    <w:rsid w:val="00DF33EA"/>
    <w:rsid w:val="00DF3514"/>
    <w:rsid w:val="00DF364E"/>
    <w:rsid w:val="00DF3740"/>
    <w:rsid w:val="00DF3CF1"/>
    <w:rsid w:val="00DF3D0D"/>
    <w:rsid w:val="00DF3D29"/>
    <w:rsid w:val="00DF3ECD"/>
    <w:rsid w:val="00DF40A3"/>
    <w:rsid w:val="00DF45C3"/>
    <w:rsid w:val="00DF45EF"/>
    <w:rsid w:val="00DF46DD"/>
    <w:rsid w:val="00DF4875"/>
    <w:rsid w:val="00DF49B3"/>
    <w:rsid w:val="00DF4A21"/>
    <w:rsid w:val="00DF4B6A"/>
    <w:rsid w:val="00DF4B93"/>
    <w:rsid w:val="00DF4F6D"/>
    <w:rsid w:val="00DF5169"/>
    <w:rsid w:val="00DF5234"/>
    <w:rsid w:val="00DF524A"/>
    <w:rsid w:val="00DF5397"/>
    <w:rsid w:val="00DF56E6"/>
    <w:rsid w:val="00DF58B1"/>
    <w:rsid w:val="00DF5AE2"/>
    <w:rsid w:val="00DF5E13"/>
    <w:rsid w:val="00DF603B"/>
    <w:rsid w:val="00DF611B"/>
    <w:rsid w:val="00DF61E5"/>
    <w:rsid w:val="00DF6370"/>
    <w:rsid w:val="00DF64EC"/>
    <w:rsid w:val="00DF655E"/>
    <w:rsid w:val="00DF6729"/>
    <w:rsid w:val="00DF68B4"/>
    <w:rsid w:val="00DF6B13"/>
    <w:rsid w:val="00DF6D4F"/>
    <w:rsid w:val="00DF729D"/>
    <w:rsid w:val="00DF7418"/>
    <w:rsid w:val="00DF741B"/>
    <w:rsid w:val="00DF74FA"/>
    <w:rsid w:val="00DF760B"/>
    <w:rsid w:val="00DF771E"/>
    <w:rsid w:val="00DF77E7"/>
    <w:rsid w:val="00DF786F"/>
    <w:rsid w:val="00DF7CB9"/>
    <w:rsid w:val="00DF7EA6"/>
    <w:rsid w:val="00E00371"/>
    <w:rsid w:val="00E004F6"/>
    <w:rsid w:val="00E005DD"/>
    <w:rsid w:val="00E00729"/>
    <w:rsid w:val="00E00815"/>
    <w:rsid w:val="00E00B06"/>
    <w:rsid w:val="00E00EDA"/>
    <w:rsid w:val="00E0131A"/>
    <w:rsid w:val="00E013CC"/>
    <w:rsid w:val="00E01423"/>
    <w:rsid w:val="00E0145A"/>
    <w:rsid w:val="00E01588"/>
    <w:rsid w:val="00E015A2"/>
    <w:rsid w:val="00E01757"/>
    <w:rsid w:val="00E0177C"/>
    <w:rsid w:val="00E023F5"/>
    <w:rsid w:val="00E0278F"/>
    <w:rsid w:val="00E028F1"/>
    <w:rsid w:val="00E02927"/>
    <w:rsid w:val="00E02A32"/>
    <w:rsid w:val="00E02A94"/>
    <w:rsid w:val="00E02E87"/>
    <w:rsid w:val="00E031B7"/>
    <w:rsid w:val="00E036D6"/>
    <w:rsid w:val="00E036FE"/>
    <w:rsid w:val="00E03863"/>
    <w:rsid w:val="00E0392E"/>
    <w:rsid w:val="00E03B10"/>
    <w:rsid w:val="00E03BD3"/>
    <w:rsid w:val="00E0407D"/>
    <w:rsid w:val="00E04332"/>
    <w:rsid w:val="00E043E8"/>
    <w:rsid w:val="00E0445B"/>
    <w:rsid w:val="00E04691"/>
    <w:rsid w:val="00E0489D"/>
    <w:rsid w:val="00E049FA"/>
    <w:rsid w:val="00E04C90"/>
    <w:rsid w:val="00E04EC2"/>
    <w:rsid w:val="00E04F5E"/>
    <w:rsid w:val="00E050E7"/>
    <w:rsid w:val="00E05177"/>
    <w:rsid w:val="00E05224"/>
    <w:rsid w:val="00E0546D"/>
    <w:rsid w:val="00E05B02"/>
    <w:rsid w:val="00E05F0B"/>
    <w:rsid w:val="00E065AC"/>
    <w:rsid w:val="00E06A95"/>
    <w:rsid w:val="00E06BC1"/>
    <w:rsid w:val="00E06D1F"/>
    <w:rsid w:val="00E06DE2"/>
    <w:rsid w:val="00E0722B"/>
    <w:rsid w:val="00E0729F"/>
    <w:rsid w:val="00E072C8"/>
    <w:rsid w:val="00E073EF"/>
    <w:rsid w:val="00E07401"/>
    <w:rsid w:val="00E076B7"/>
    <w:rsid w:val="00E0778B"/>
    <w:rsid w:val="00E07859"/>
    <w:rsid w:val="00E07861"/>
    <w:rsid w:val="00E07878"/>
    <w:rsid w:val="00E07E9F"/>
    <w:rsid w:val="00E10015"/>
    <w:rsid w:val="00E1007F"/>
    <w:rsid w:val="00E102B7"/>
    <w:rsid w:val="00E10312"/>
    <w:rsid w:val="00E1037D"/>
    <w:rsid w:val="00E10563"/>
    <w:rsid w:val="00E11060"/>
    <w:rsid w:val="00E1141E"/>
    <w:rsid w:val="00E114BB"/>
    <w:rsid w:val="00E11520"/>
    <w:rsid w:val="00E11610"/>
    <w:rsid w:val="00E11613"/>
    <w:rsid w:val="00E116BB"/>
    <w:rsid w:val="00E1183A"/>
    <w:rsid w:val="00E11CBF"/>
    <w:rsid w:val="00E11EBD"/>
    <w:rsid w:val="00E1217D"/>
    <w:rsid w:val="00E123B5"/>
    <w:rsid w:val="00E125D4"/>
    <w:rsid w:val="00E12897"/>
    <w:rsid w:val="00E12B51"/>
    <w:rsid w:val="00E12B83"/>
    <w:rsid w:val="00E12F67"/>
    <w:rsid w:val="00E130CD"/>
    <w:rsid w:val="00E1327E"/>
    <w:rsid w:val="00E133D7"/>
    <w:rsid w:val="00E13B09"/>
    <w:rsid w:val="00E13BF1"/>
    <w:rsid w:val="00E13ECB"/>
    <w:rsid w:val="00E13F0E"/>
    <w:rsid w:val="00E13FD0"/>
    <w:rsid w:val="00E141FF"/>
    <w:rsid w:val="00E14849"/>
    <w:rsid w:val="00E14AFD"/>
    <w:rsid w:val="00E14B03"/>
    <w:rsid w:val="00E14D4F"/>
    <w:rsid w:val="00E14DD8"/>
    <w:rsid w:val="00E1506B"/>
    <w:rsid w:val="00E1507A"/>
    <w:rsid w:val="00E15129"/>
    <w:rsid w:val="00E1517D"/>
    <w:rsid w:val="00E151A6"/>
    <w:rsid w:val="00E152A6"/>
    <w:rsid w:val="00E1561D"/>
    <w:rsid w:val="00E1584D"/>
    <w:rsid w:val="00E15938"/>
    <w:rsid w:val="00E1594D"/>
    <w:rsid w:val="00E15B91"/>
    <w:rsid w:val="00E15D34"/>
    <w:rsid w:val="00E161D9"/>
    <w:rsid w:val="00E167A7"/>
    <w:rsid w:val="00E16AF4"/>
    <w:rsid w:val="00E16C6B"/>
    <w:rsid w:val="00E16C70"/>
    <w:rsid w:val="00E16EA2"/>
    <w:rsid w:val="00E171AC"/>
    <w:rsid w:val="00E171CC"/>
    <w:rsid w:val="00E171F8"/>
    <w:rsid w:val="00E1725F"/>
    <w:rsid w:val="00E175C1"/>
    <w:rsid w:val="00E1767F"/>
    <w:rsid w:val="00E176DB"/>
    <w:rsid w:val="00E17857"/>
    <w:rsid w:val="00E17BD2"/>
    <w:rsid w:val="00E17D19"/>
    <w:rsid w:val="00E17DAB"/>
    <w:rsid w:val="00E201AD"/>
    <w:rsid w:val="00E201F6"/>
    <w:rsid w:val="00E2041A"/>
    <w:rsid w:val="00E204F5"/>
    <w:rsid w:val="00E2094E"/>
    <w:rsid w:val="00E20A83"/>
    <w:rsid w:val="00E20C04"/>
    <w:rsid w:val="00E20D85"/>
    <w:rsid w:val="00E21267"/>
    <w:rsid w:val="00E21D51"/>
    <w:rsid w:val="00E22149"/>
    <w:rsid w:val="00E222A3"/>
    <w:rsid w:val="00E2244D"/>
    <w:rsid w:val="00E224B7"/>
    <w:rsid w:val="00E22657"/>
    <w:rsid w:val="00E22896"/>
    <w:rsid w:val="00E22A40"/>
    <w:rsid w:val="00E22A6A"/>
    <w:rsid w:val="00E22D03"/>
    <w:rsid w:val="00E22E96"/>
    <w:rsid w:val="00E22E9F"/>
    <w:rsid w:val="00E23113"/>
    <w:rsid w:val="00E234E9"/>
    <w:rsid w:val="00E236A0"/>
    <w:rsid w:val="00E237C9"/>
    <w:rsid w:val="00E238DB"/>
    <w:rsid w:val="00E23C4A"/>
    <w:rsid w:val="00E23F59"/>
    <w:rsid w:val="00E24064"/>
    <w:rsid w:val="00E240BD"/>
    <w:rsid w:val="00E243F2"/>
    <w:rsid w:val="00E24970"/>
    <w:rsid w:val="00E24C6B"/>
    <w:rsid w:val="00E24DF6"/>
    <w:rsid w:val="00E24F8B"/>
    <w:rsid w:val="00E25067"/>
    <w:rsid w:val="00E25166"/>
    <w:rsid w:val="00E253C7"/>
    <w:rsid w:val="00E254EC"/>
    <w:rsid w:val="00E25BD7"/>
    <w:rsid w:val="00E25E12"/>
    <w:rsid w:val="00E25EAE"/>
    <w:rsid w:val="00E2607D"/>
    <w:rsid w:val="00E2647B"/>
    <w:rsid w:val="00E2673F"/>
    <w:rsid w:val="00E267E7"/>
    <w:rsid w:val="00E26822"/>
    <w:rsid w:val="00E2696D"/>
    <w:rsid w:val="00E26BD6"/>
    <w:rsid w:val="00E27091"/>
    <w:rsid w:val="00E275EA"/>
    <w:rsid w:val="00E27702"/>
    <w:rsid w:val="00E277D5"/>
    <w:rsid w:val="00E2782B"/>
    <w:rsid w:val="00E27876"/>
    <w:rsid w:val="00E27BE7"/>
    <w:rsid w:val="00E27EB9"/>
    <w:rsid w:val="00E305B4"/>
    <w:rsid w:val="00E306E6"/>
    <w:rsid w:val="00E30721"/>
    <w:rsid w:val="00E30C58"/>
    <w:rsid w:val="00E30DE9"/>
    <w:rsid w:val="00E3153B"/>
    <w:rsid w:val="00E315B0"/>
    <w:rsid w:val="00E31A42"/>
    <w:rsid w:val="00E31CC3"/>
    <w:rsid w:val="00E31FA0"/>
    <w:rsid w:val="00E3228C"/>
    <w:rsid w:val="00E3231E"/>
    <w:rsid w:val="00E32521"/>
    <w:rsid w:val="00E328BF"/>
    <w:rsid w:val="00E32A41"/>
    <w:rsid w:val="00E32C3C"/>
    <w:rsid w:val="00E32C71"/>
    <w:rsid w:val="00E32CB8"/>
    <w:rsid w:val="00E32D78"/>
    <w:rsid w:val="00E32E5D"/>
    <w:rsid w:val="00E32F35"/>
    <w:rsid w:val="00E33103"/>
    <w:rsid w:val="00E331AA"/>
    <w:rsid w:val="00E332C7"/>
    <w:rsid w:val="00E333CB"/>
    <w:rsid w:val="00E3350A"/>
    <w:rsid w:val="00E33547"/>
    <w:rsid w:val="00E336E4"/>
    <w:rsid w:val="00E33B03"/>
    <w:rsid w:val="00E33CFF"/>
    <w:rsid w:val="00E340BE"/>
    <w:rsid w:val="00E342AF"/>
    <w:rsid w:val="00E3430D"/>
    <w:rsid w:val="00E34593"/>
    <w:rsid w:val="00E345D3"/>
    <w:rsid w:val="00E3508E"/>
    <w:rsid w:val="00E353B4"/>
    <w:rsid w:val="00E353EA"/>
    <w:rsid w:val="00E356E2"/>
    <w:rsid w:val="00E35A41"/>
    <w:rsid w:val="00E35D70"/>
    <w:rsid w:val="00E35FEB"/>
    <w:rsid w:val="00E36227"/>
    <w:rsid w:val="00E362BE"/>
    <w:rsid w:val="00E36422"/>
    <w:rsid w:val="00E366E5"/>
    <w:rsid w:val="00E36BBD"/>
    <w:rsid w:val="00E36C22"/>
    <w:rsid w:val="00E36F8A"/>
    <w:rsid w:val="00E37458"/>
    <w:rsid w:val="00E3754F"/>
    <w:rsid w:val="00E379DE"/>
    <w:rsid w:val="00E37B89"/>
    <w:rsid w:val="00E37BAD"/>
    <w:rsid w:val="00E37BF4"/>
    <w:rsid w:val="00E37D53"/>
    <w:rsid w:val="00E37EE7"/>
    <w:rsid w:val="00E400B2"/>
    <w:rsid w:val="00E400F7"/>
    <w:rsid w:val="00E40222"/>
    <w:rsid w:val="00E403E8"/>
    <w:rsid w:val="00E403FF"/>
    <w:rsid w:val="00E4043A"/>
    <w:rsid w:val="00E40CFA"/>
    <w:rsid w:val="00E4109F"/>
    <w:rsid w:val="00E410E0"/>
    <w:rsid w:val="00E415AF"/>
    <w:rsid w:val="00E41817"/>
    <w:rsid w:val="00E41920"/>
    <w:rsid w:val="00E41A89"/>
    <w:rsid w:val="00E422CB"/>
    <w:rsid w:val="00E4253E"/>
    <w:rsid w:val="00E426E6"/>
    <w:rsid w:val="00E42D47"/>
    <w:rsid w:val="00E42D8E"/>
    <w:rsid w:val="00E42E03"/>
    <w:rsid w:val="00E42F92"/>
    <w:rsid w:val="00E43058"/>
    <w:rsid w:val="00E4326C"/>
    <w:rsid w:val="00E43272"/>
    <w:rsid w:val="00E433D1"/>
    <w:rsid w:val="00E43496"/>
    <w:rsid w:val="00E43670"/>
    <w:rsid w:val="00E43837"/>
    <w:rsid w:val="00E438F9"/>
    <w:rsid w:val="00E43979"/>
    <w:rsid w:val="00E43A06"/>
    <w:rsid w:val="00E43ABB"/>
    <w:rsid w:val="00E43C6F"/>
    <w:rsid w:val="00E43D08"/>
    <w:rsid w:val="00E43F1D"/>
    <w:rsid w:val="00E444EE"/>
    <w:rsid w:val="00E4476C"/>
    <w:rsid w:val="00E44790"/>
    <w:rsid w:val="00E44871"/>
    <w:rsid w:val="00E448EC"/>
    <w:rsid w:val="00E448FB"/>
    <w:rsid w:val="00E449F7"/>
    <w:rsid w:val="00E44B7A"/>
    <w:rsid w:val="00E44E38"/>
    <w:rsid w:val="00E44EB4"/>
    <w:rsid w:val="00E4500F"/>
    <w:rsid w:val="00E45299"/>
    <w:rsid w:val="00E453F9"/>
    <w:rsid w:val="00E45447"/>
    <w:rsid w:val="00E45484"/>
    <w:rsid w:val="00E456F8"/>
    <w:rsid w:val="00E45803"/>
    <w:rsid w:val="00E45851"/>
    <w:rsid w:val="00E45865"/>
    <w:rsid w:val="00E45B15"/>
    <w:rsid w:val="00E45D61"/>
    <w:rsid w:val="00E45E0A"/>
    <w:rsid w:val="00E460AB"/>
    <w:rsid w:val="00E462D9"/>
    <w:rsid w:val="00E4668E"/>
    <w:rsid w:val="00E468AC"/>
    <w:rsid w:val="00E46B20"/>
    <w:rsid w:val="00E46CEA"/>
    <w:rsid w:val="00E46D44"/>
    <w:rsid w:val="00E46E2D"/>
    <w:rsid w:val="00E47500"/>
    <w:rsid w:val="00E47647"/>
    <w:rsid w:val="00E47CD7"/>
    <w:rsid w:val="00E47E6E"/>
    <w:rsid w:val="00E502BE"/>
    <w:rsid w:val="00E50436"/>
    <w:rsid w:val="00E50831"/>
    <w:rsid w:val="00E50902"/>
    <w:rsid w:val="00E51235"/>
    <w:rsid w:val="00E512A5"/>
    <w:rsid w:val="00E512A7"/>
    <w:rsid w:val="00E51342"/>
    <w:rsid w:val="00E51495"/>
    <w:rsid w:val="00E514B0"/>
    <w:rsid w:val="00E515EF"/>
    <w:rsid w:val="00E51A14"/>
    <w:rsid w:val="00E52028"/>
    <w:rsid w:val="00E520E6"/>
    <w:rsid w:val="00E52241"/>
    <w:rsid w:val="00E523CD"/>
    <w:rsid w:val="00E52706"/>
    <w:rsid w:val="00E52BDF"/>
    <w:rsid w:val="00E52E06"/>
    <w:rsid w:val="00E52E65"/>
    <w:rsid w:val="00E53031"/>
    <w:rsid w:val="00E53319"/>
    <w:rsid w:val="00E53392"/>
    <w:rsid w:val="00E5397B"/>
    <w:rsid w:val="00E54282"/>
    <w:rsid w:val="00E542C4"/>
    <w:rsid w:val="00E5460C"/>
    <w:rsid w:val="00E54663"/>
    <w:rsid w:val="00E549E4"/>
    <w:rsid w:val="00E54AF0"/>
    <w:rsid w:val="00E54AFC"/>
    <w:rsid w:val="00E54D1C"/>
    <w:rsid w:val="00E54D4F"/>
    <w:rsid w:val="00E54D6C"/>
    <w:rsid w:val="00E55044"/>
    <w:rsid w:val="00E556C6"/>
    <w:rsid w:val="00E556C8"/>
    <w:rsid w:val="00E55F3E"/>
    <w:rsid w:val="00E55F58"/>
    <w:rsid w:val="00E560BD"/>
    <w:rsid w:val="00E560C0"/>
    <w:rsid w:val="00E563BA"/>
    <w:rsid w:val="00E56427"/>
    <w:rsid w:val="00E56456"/>
    <w:rsid w:val="00E5649B"/>
    <w:rsid w:val="00E564BF"/>
    <w:rsid w:val="00E566F7"/>
    <w:rsid w:val="00E567AA"/>
    <w:rsid w:val="00E56E62"/>
    <w:rsid w:val="00E56EEC"/>
    <w:rsid w:val="00E56F1A"/>
    <w:rsid w:val="00E576F8"/>
    <w:rsid w:val="00E57858"/>
    <w:rsid w:val="00E578C2"/>
    <w:rsid w:val="00E57AF6"/>
    <w:rsid w:val="00E57C44"/>
    <w:rsid w:val="00E57E23"/>
    <w:rsid w:val="00E57EC0"/>
    <w:rsid w:val="00E57F28"/>
    <w:rsid w:val="00E602CA"/>
    <w:rsid w:val="00E60376"/>
    <w:rsid w:val="00E603BD"/>
    <w:rsid w:val="00E6079F"/>
    <w:rsid w:val="00E60BF2"/>
    <w:rsid w:val="00E60D3A"/>
    <w:rsid w:val="00E60E12"/>
    <w:rsid w:val="00E611DF"/>
    <w:rsid w:val="00E61212"/>
    <w:rsid w:val="00E6121C"/>
    <w:rsid w:val="00E6194E"/>
    <w:rsid w:val="00E61DF1"/>
    <w:rsid w:val="00E61EC2"/>
    <w:rsid w:val="00E61F9F"/>
    <w:rsid w:val="00E6230E"/>
    <w:rsid w:val="00E6251F"/>
    <w:rsid w:val="00E62616"/>
    <w:rsid w:val="00E6285E"/>
    <w:rsid w:val="00E6291F"/>
    <w:rsid w:val="00E62AD0"/>
    <w:rsid w:val="00E62EE8"/>
    <w:rsid w:val="00E63038"/>
    <w:rsid w:val="00E63138"/>
    <w:rsid w:val="00E6323E"/>
    <w:rsid w:val="00E637EA"/>
    <w:rsid w:val="00E6386D"/>
    <w:rsid w:val="00E638DB"/>
    <w:rsid w:val="00E63BAE"/>
    <w:rsid w:val="00E64406"/>
    <w:rsid w:val="00E64536"/>
    <w:rsid w:val="00E646EB"/>
    <w:rsid w:val="00E648AF"/>
    <w:rsid w:val="00E6495D"/>
    <w:rsid w:val="00E64980"/>
    <w:rsid w:val="00E64D0E"/>
    <w:rsid w:val="00E64E1D"/>
    <w:rsid w:val="00E64E43"/>
    <w:rsid w:val="00E64F57"/>
    <w:rsid w:val="00E651F1"/>
    <w:rsid w:val="00E65337"/>
    <w:rsid w:val="00E65435"/>
    <w:rsid w:val="00E65577"/>
    <w:rsid w:val="00E65849"/>
    <w:rsid w:val="00E65872"/>
    <w:rsid w:val="00E65A18"/>
    <w:rsid w:val="00E65B2A"/>
    <w:rsid w:val="00E65C3F"/>
    <w:rsid w:val="00E65F3D"/>
    <w:rsid w:val="00E65F85"/>
    <w:rsid w:val="00E6614B"/>
    <w:rsid w:val="00E661FC"/>
    <w:rsid w:val="00E66281"/>
    <w:rsid w:val="00E663CF"/>
    <w:rsid w:val="00E6640F"/>
    <w:rsid w:val="00E6650E"/>
    <w:rsid w:val="00E66541"/>
    <w:rsid w:val="00E66553"/>
    <w:rsid w:val="00E66C90"/>
    <w:rsid w:val="00E6718E"/>
    <w:rsid w:val="00E6766E"/>
    <w:rsid w:val="00E67720"/>
    <w:rsid w:val="00E6782B"/>
    <w:rsid w:val="00E67997"/>
    <w:rsid w:val="00E679B0"/>
    <w:rsid w:val="00E67A81"/>
    <w:rsid w:val="00E7006B"/>
    <w:rsid w:val="00E702FD"/>
    <w:rsid w:val="00E70341"/>
    <w:rsid w:val="00E704EB"/>
    <w:rsid w:val="00E70692"/>
    <w:rsid w:val="00E706D4"/>
    <w:rsid w:val="00E70798"/>
    <w:rsid w:val="00E707E0"/>
    <w:rsid w:val="00E708C1"/>
    <w:rsid w:val="00E708E3"/>
    <w:rsid w:val="00E70D11"/>
    <w:rsid w:val="00E70F2E"/>
    <w:rsid w:val="00E711C6"/>
    <w:rsid w:val="00E71386"/>
    <w:rsid w:val="00E7158E"/>
    <w:rsid w:val="00E718D0"/>
    <w:rsid w:val="00E719C1"/>
    <w:rsid w:val="00E71A65"/>
    <w:rsid w:val="00E71BEA"/>
    <w:rsid w:val="00E71CD4"/>
    <w:rsid w:val="00E71EBA"/>
    <w:rsid w:val="00E7286C"/>
    <w:rsid w:val="00E72CAC"/>
    <w:rsid w:val="00E72D1F"/>
    <w:rsid w:val="00E72F4C"/>
    <w:rsid w:val="00E72FE4"/>
    <w:rsid w:val="00E73037"/>
    <w:rsid w:val="00E73307"/>
    <w:rsid w:val="00E7360B"/>
    <w:rsid w:val="00E7383B"/>
    <w:rsid w:val="00E73DA0"/>
    <w:rsid w:val="00E73ECB"/>
    <w:rsid w:val="00E742AC"/>
    <w:rsid w:val="00E749C4"/>
    <w:rsid w:val="00E74EF1"/>
    <w:rsid w:val="00E752A7"/>
    <w:rsid w:val="00E7538E"/>
    <w:rsid w:val="00E75466"/>
    <w:rsid w:val="00E75E96"/>
    <w:rsid w:val="00E7611C"/>
    <w:rsid w:val="00E76578"/>
    <w:rsid w:val="00E7666C"/>
    <w:rsid w:val="00E766BA"/>
    <w:rsid w:val="00E76725"/>
    <w:rsid w:val="00E76E8C"/>
    <w:rsid w:val="00E77092"/>
    <w:rsid w:val="00E77123"/>
    <w:rsid w:val="00E773A6"/>
    <w:rsid w:val="00E779E5"/>
    <w:rsid w:val="00E77CB7"/>
    <w:rsid w:val="00E77D2D"/>
    <w:rsid w:val="00E77FFC"/>
    <w:rsid w:val="00E8039B"/>
    <w:rsid w:val="00E8058D"/>
    <w:rsid w:val="00E809D4"/>
    <w:rsid w:val="00E80BE5"/>
    <w:rsid w:val="00E80D18"/>
    <w:rsid w:val="00E80E41"/>
    <w:rsid w:val="00E80F25"/>
    <w:rsid w:val="00E810B6"/>
    <w:rsid w:val="00E81198"/>
    <w:rsid w:val="00E812BB"/>
    <w:rsid w:val="00E8130B"/>
    <w:rsid w:val="00E81548"/>
    <w:rsid w:val="00E816A4"/>
    <w:rsid w:val="00E81714"/>
    <w:rsid w:val="00E8182C"/>
    <w:rsid w:val="00E81850"/>
    <w:rsid w:val="00E81878"/>
    <w:rsid w:val="00E819DC"/>
    <w:rsid w:val="00E81C77"/>
    <w:rsid w:val="00E820EA"/>
    <w:rsid w:val="00E82347"/>
    <w:rsid w:val="00E823C6"/>
    <w:rsid w:val="00E8249F"/>
    <w:rsid w:val="00E82873"/>
    <w:rsid w:val="00E82891"/>
    <w:rsid w:val="00E8291A"/>
    <w:rsid w:val="00E82BBA"/>
    <w:rsid w:val="00E82E4F"/>
    <w:rsid w:val="00E82E89"/>
    <w:rsid w:val="00E83019"/>
    <w:rsid w:val="00E83226"/>
    <w:rsid w:val="00E832AD"/>
    <w:rsid w:val="00E8348A"/>
    <w:rsid w:val="00E83652"/>
    <w:rsid w:val="00E8381B"/>
    <w:rsid w:val="00E838BE"/>
    <w:rsid w:val="00E838C5"/>
    <w:rsid w:val="00E83935"/>
    <w:rsid w:val="00E83A8E"/>
    <w:rsid w:val="00E83CF9"/>
    <w:rsid w:val="00E83EFA"/>
    <w:rsid w:val="00E8424D"/>
    <w:rsid w:val="00E843EB"/>
    <w:rsid w:val="00E848D0"/>
    <w:rsid w:val="00E84938"/>
    <w:rsid w:val="00E84D13"/>
    <w:rsid w:val="00E84F40"/>
    <w:rsid w:val="00E85357"/>
    <w:rsid w:val="00E8574A"/>
    <w:rsid w:val="00E85858"/>
    <w:rsid w:val="00E8599F"/>
    <w:rsid w:val="00E85A57"/>
    <w:rsid w:val="00E85C83"/>
    <w:rsid w:val="00E863DF"/>
    <w:rsid w:val="00E86D79"/>
    <w:rsid w:val="00E86DF3"/>
    <w:rsid w:val="00E86E8C"/>
    <w:rsid w:val="00E87312"/>
    <w:rsid w:val="00E87664"/>
    <w:rsid w:val="00E87793"/>
    <w:rsid w:val="00E87AD7"/>
    <w:rsid w:val="00E87C4F"/>
    <w:rsid w:val="00E87F6A"/>
    <w:rsid w:val="00E87FFC"/>
    <w:rsid w:val="00E9038E"/>
    <w:rsid w:val="00E9051F"/>
    <w:rsid w:val="00E90AEF"/>
    <w:rsid w:val="00E90E7D"/>
    <w:rsid w:val="00E91214"/>
    <w:rsid w:val="00E91A71"/>
    <w:rsid w:val="00E91C2A"/>
    <w:rsid w:val="00E91D29"/>
    <w:rsid w:val="00E922C3"/>
    <w:rsid w:val="00E9264F"/>
    <w:rsid w:val="00E92781"/>
    <w:rsid w:val="00E92E46"/>
    <w:rsid w:val="00E92ECD"/>
    <w:rsid w:val="00E92F41"/>
    <w:rsid w:val="00E93209"/>
    <w:rsid w:val="00E9334B"/>
    <w:rsid w:val="00E93BE7"/>
    <w:rsid w:val="00E942C2"/>
    <w:rsid w:val="00E9433B"/>
    <w:rsid w:val="00E94345"/>
    <w:rsid w:val="00E94356"/>
    <w:rsid w:val="00E944B6"/>
    <w:rsid w:val="00E94526"/>
    <w:rsid w:val="00E945C0"/>
    <w:rsid w:val="00E94949"/>
    <w:rsid w:val="00E949B8"/>
    <w:rsid w:val="00E94E14"/>
    <w:rsid w:val="00E94E17"/>
    <w:rsid w:val="00E94E85"/>
    <w:rsid w:val="00E94EA8"/>
    <w:rsid w:val="00E94FD6"/>
    <w:rsid w:val="00E955AD"/>
    <w:rsid w:val="00E9569B"/>
    <w:rsid w:val="00E959A8"/>
    <w:rsid w:val="00E95AB7"/>
    <w:rsid w:val="00E95C2B"/>
    <w:rsid w:val="00E96067"/>
    <w:rsid w:val="00E9647E"/>
    <w:rsid w:val="00E965E0"/>
    <w:rsid w:val="00E9665E"/>
    <w:rsid w:val="00E9693D"/>
    <w:rsid w:val="00E973E6"/>
    <w:rsid w:val="00E97435"/>
    <w:rsid w:val="00E976C5"/>
    <w:rsid w:val="00EA04B0"/>
    <w:rsid w:val="00EA04CD"/>
    <w:rsid w:val="00EA07C2"/>
    <w:rsid w:val="00EA09B0"/>
    <w:rsid w:val="00EA0C61"/>
    <w:rsid w:val="00EA0D09"/>
    <w:rsid w:val="00EA0ED6"/>
    <w:rsid w:val="00EA1303"/>
    <w:rsid w:val="00EA1348"/>
    <w:rsid w:val="00EA1364"/>
    <w:rsid w:val="00EA1769"/>
    <w:rsid w:val="00EA192E"/>
    <w:rsid w:val="00EA19B9"/>
    <w:rsid w:val="00EA1AA2"/>
    <w:rsid w:val="00EA1B24"/>
    <w:rsid w:val="00EA1DA6"/>
    <w:rsid w:val="00EA1EB5"/>
    <w:rsid w:val="00EA1F56"/>
    <w:rsid w:val="00EA1FC7"/>
    <w:rsid w:val="00EA230E"/>
    <w:rsid w:val="00EA23B7"/>
    <w:rsid w:val="00EA2700"/>
    <w:rsid w:val="00EA29E7"/>
    <w:rsid w:val="00EA2BA4"/>
    <w:rsid w:val="00EA2C26"/>
    <w:rsid w:val="00EA2D11"/>
    <w:rsid w:val="00EA2DF1"/>
    <w:rsid w:val="00EA2FB4"/>
    <w:rsid w:val="00EA31F4"/>
    <w:rsid w:val="00EA3304"/>
    <w:rsid w:val="00EA3376"/>
    <w:rsid w:val="00EA33E8"/>
    <w:rsid w:val="00EA38DF"/>
    <w:rsid w:val="00EA3B00"/>
    <w:rsid w:val="00EA3D7F"/>
    <w:rsid w:val="00EA3DC0"/>
    <w:rsid w:val="00EA41DA"/>
    <w:rsid w:val="00EA436A"/>
    <w:rsid w:val="00EA49A6"/>
    <w:rsid w:val="00EA49B9"/>
    <w:rsid w:val="00EA49BB"/>
    <w:rsid w:val="00EA4B56"/>
    <w:rsid w:val="00EA4ED9"/>
    <w:rsid w:val="00EA5213"/>
    <w:rsid w:val="00EA53D3"/>
    <w:rsid w:val="00EA54D8"/>
    <w:rsid w:val="00EA56E8"/>
    <w:rsid w:val="00EA58E4"/>
    <w:rsid w:val="00EA5944"/>
    <w:rsid w:val="00EA5D4E"/>
    <w:rsid w:val="00EA5D74"/>
    <w:rsid w:val="00EA5DCD"/>
    <w:rsid w:val="00EA5E4D"/>
    <w:rsid w:val="00EA5F3F"/>
    <w:rsid w:val="00EA6023"/>
    <w:rsid w:val="00EA6087"/>
    <w:rsid w:val="00EA614B"/>
    <w:rsid w:val="00EA6187"/>
    <w:rsid w:val="00EA648E"/>
    <w:rsid w:val="00EA64F8"/>
    <w:rsid w:val="00EA6813"/>
    <w:rsid w:val="00EA6B31"/>
    <w:rsid w:val="00EA6DD6"/>
    <w:rsid w:val="00EA6EF3"/>
    <w:rsid w:val="00EA6FC7"/>
    <w:rsid w:val="00EA7141"/>
    <w:rsid w:val="00EA72BB"/>
    <w:rsid w:val="00EA744D"/>
    <w:rsid w:val="00EB0411"/>
    <w:rsid w:val="00EB04E4"/>
    <w:rsid w:val="00EB0718"/>
    <w:rsid w:val="00EB074F"/>
    <w:rsid w:val="00EB08C2"/>
    <w:rsid w:val="00EB0B20"/>
    <w:rsid w:val="00EB0BE6"/>
    <w:rsid w:val="00EB0C8B"/>
    <w:rsid w:val="00EB0D4D"/>
    <w:rsid w:val="00EB0DEC"/>
    <w:rsid w:val="00EB1083"/>
    <w:rsid w:val="00EB11EE"/>
    <w:rsid w:val="00EB128A"/>
    <w:rsid w:val="00EB1B3C"/>
    <w:rsid w:val="00EB1C7C"/>
    <w:rsid w:val="00EB1D7D"/>
    <w:rsid w:val="00EB205F"/>
    <w:rsid w:val="00EB2079"/>
    <w:rsid w:val="00EB2310"/>
    <w:rsid w:val="00EB232A"/>
    <w:rsid w:val="00EB3198"/>
    <w:rsid w:val="00EB32F6"/>
    <w:rsid w:val="00EB334E"/>
    <w:rsid w:val="00EB3559"/>
    <w:rsid w:val="00EB35F0"/>
    <w:rsid w:val="00EB3957"/>
    <w:rsid w:val="00EB3B4A"/>
    <w:rsid w:val="00EB3CAF"/>
    <w:rsid w:val="00EB3CC7"/>
    <w:rsid w:val="00EB3D39"/>
    <w:rsid w:val="00EB4150"/>
    <w:rsid w:val="00EB41F2"/>
    <w:rsid w:val="00EB4494"/>
    <w:rsid w:val="00EB4584"/>
    <w:rsid w:val="00EB486E"/>
    <w:rsid w:val="00EB49E1"/>
    <w:rsid w:val="00EB4A03"/>
    <w:rsid w:val="00EB4CA5"/>
    <w:rsid w:val="00EB4CED"/>
    <w:rsid w:val="00EB4E3D"/>
    <w:rsid w:val="00EB4EA8"/>
    <w:rsid w:val="00EB506A"/>
    <w:rsid w:val="00EB53A2"/>
    <w:rsid w:val="00EB552D"/>
    <w:rsid w:val="00EB55EC"/>
    <w:rsid w:val="00EB56A9"/>
    <w:rsid w:val="00EB56C3"/>
    <w:rsid w:val="00EB57A4"/>
    <w:rsid w:val="00EB5A5F"/>
    <w:rsid w:val="00EB5AA7"/>
    <w:rsid w:val="00EB5ABE"/>
    <w:rsid w:val="00EB5AF7"/>
    <w:rsid w:val="00EB5B57"/>
    <w:rsid w:val="00EB5B6C"/>
    <w:rsid w:val="00EB5F51"/>
    <w:rsid w:val="00EB5FFD"/>
    <w:rsid w:val="00EB6434"/>
    <w:rsid w:val="00EB6461"/>
    <w:rsid w:val="00EB653F"/>
    <w:rsid w:val="00EB6728"/>
    <w:rsid w:val="00EB6922"/>
    <w:rsid w:val="00EB6958"/>
    <w:rsid w:val="00EB69B6"/>
    <w:rsid w:val="00EB6BAF"/>
    <w:rsid w:val="00EB7027"/>
    <w:rsid w:val="00EB70D3"/>
    <w:rsid w:val="00EB745D"/>
    <w:rsid w:val="00EB747D"/>
    <w:rsid w:val="00EB74A8"/>
    <w:rsid w:val="00EB7A39"/>
    <w:rsid w:val="00EB7B33"/>
    <w:rsid w:val="00EB7D3B"/>
    <w:rsid w:val="00EB7D87"/>
    <w:rsid w:val="00EB7EB1"/>
    <w:rsid w:val="00EB7FEE"/>
    <w:rsid w:val="00EC02D2"/>
    <w:rsid w:val="00EC04ED"/>
    <w:rsid w:val="00EC0599"/>
    <w:rsid w:val="00EC09D2"/>
    <w:rsid w:val="00EC0B89"/>
    <w:rsid w:val="00EC134C"/>
    <w:rsid w:val="00EC1421"/>
    <w:rsid w:val="00EC14DD"/>
    <w:rsid w:val="00EC17A3"/>
    <w:rsid w:val="00EC180A"/>
    <w:rsid w:val="00EC1819"/>
    <w:rsid w:val="00EC188A"/>
    <w:rsid w:val="00EC1A88"/>
    <w:rsid w:val="00EC1AC5"/>
    <w:rsid w:val="00EC1AD6"/>
    <w:rsid w:val="00EC1F11"/>
    <w:rsid w:val="00EC23A1"/>
    <w:rsid w:val="00EC2594"/>
    <w:rsid w:val="00EC25F0"/>
    <w:rsid w:val="00EC2611"/>
    <w:rsid w:val="00EC2680"/>
    <w:rsid w:val="00EC27FD"/>
    <w:rsid w:val="00EC29DC"/>
    <w:rsid w:val="00EC29E7"/>
    <w:rsid w:val="00EC2CAA"/>
    <w:rsid w:val="00EC2E98"/>
    <w:rsid w:val="00EC2F1E"/>
    <w:rsid w:val="00EC3275"/>
    <w:rsid w:val="00EC3318"/>
    <w:rsid w:val="00EC38F4"/>
    <w:rsid w:val="00EC3908"/>
    <w:rsid w:val="00EC3A3B"/>
    <w:rsid w:val="00EC3A71"/>
    <w:rsid w:val="00EC3B24"/>
    <w:rsid w:val="00EC404C"/>
    <w:rsid w:val="00EC42E6"/>
    <w:rsid w:val="00EC492F"/>
    <w:rsid w:val="00EC4B23"/>
    <w:rsid w:val="00EC4B6F"/>
    <w:rsid w:val="00EC4C41"/>
    <w:rsid w:val="00EC4D5B"/>
    <w:rsid w:val="00EC4EC0"/>
    <w:rsid w:val="00EC50F7"/>
    <w:rsid w:val="00EC5356"/>
    <w:rsid w:val="00EC5F8B"/>
    <w:rsid w:val="00EC6557"/>
    <w:rsid w:val="00EC6784"/>
    <w:rsid w:val="00EC6897"/>
    <w:rsid w:val="00EC6AF3"/>
    <w:rsid w:val="00EC6C82"/>
    <w:rsid w:val="00EC6D1E"/>
    <w:rsid w:val="00EC6F61"/>
    <w:rsid w:val="00EC6F84"/>
    <w:rsid w:val="00EC76DA"/>
    <w:rsid w:val="00EC779E"/>
    <w:rsid w:val="00EC7976"/>
    <w:rsid w:val="00EC7BC0"/>
    <w:rsid w:val="00EC7E6C"/>
    <w:rsid w:val="00EC7FA1"/>
    <w:rsid w:val="00ED051C"/>
    <w:rsid w:val="00ED08A5"/>
    <w:rsid w:val="00ED092F"/>
    <w:rsid w:val="00ED0B2C"/>
    <w:rsid w:val="00ED0CC8"/>
    <w:rsid w:val="00ED0E83"/>
    <w:rsid w:val="00ED1018"/>
    <w:rsid w:val="00ED160B"/>
    <w:rsid w:val="00ED1768"/>
    <w:rsid w:val="00ED1A3A"/>
    <w:rsid w:val="00ED1ED3"/>
    <w:rsid w:val="00ED2228"/>
    <w:rsid w:val="00ED2407"/>
    <w:rsid w:val="00ED25E8"/>
    <w:rsid w:val="00ED27A2"/>
    <w:rsid w:val="00ED29D5"/>
    <w:rsid w:val="00ED2A4B"/>
    <w:rsid w:val="00ED2B28"/>
    <w:rsid w:val="00ED2E58"/>
    <w:rsid w:val="00ED3050"/>
    <w:rsid w:val="00ED3191"/>
    <w:rsid w:val="00ED36AE"/>
    <w:rsid w:val="00ED3A40"/>
    <w:rsid w:val="00ED425A"/>
    <w:rsid w:val="00ED443E"/>
    <w:rsid w:val="00ED45C1"/>
    <w:rsid w:val="00ED4677"/>
    <w:rsid w:val="00ED4C05"/>
    <w:rsid w:val="00ED4CB3"/>
    <w:rsid w:val="00ED4D1A"/>
    <w:rsid w:val="00ED5036"/>
    <w:rsid w:val="00ED51D8"/>
    <w:rsid w:val="00ED51E2"/>
    <w:rsid w:val="00ED5CE0"/>
    <w:rsid w:val="00ED5D35"/>
    <w:rsid w:val="00ED5E1C"/>
    <w:rsid w:val="00ED5F2A"/>
    <w:rsid w:val="00ED6417"/>
    <w:rsid w:val="00ED6685"/>
    <w:rsid w:val="00ED6C88"/>
    <w:rsid w:val="00ED6CEC"/>
    <w:rsid w:val="00ED744F"/>
    <w:rsid w:val="00ED7704"/>
    <w:rsid w:val="00ED773A"/>
    <w:rsid w:val="00ED7797"/>
    <w:rsid w:val="00ED78ED"/>
    <w:rsid w:val="00ED7A45"/>
    <w:rsid w:val="00ED7DFD"/>
    <w:rsid w:val="00EE000B"/>
    <w:rsid w:val="00EE011E"/>
    <w:rsid w:val="00EE0225"/>
    <w:rsid w:val="00EE0246"/>
    <w:rsid w:val="00EE04F3"/>
    <w:rsid w:val="00EE0583"/>
    <w:rsid w:val="00EE05A7"/>
    <w:rsid w:val="00EE081B"/>
    <w:rsid w:val="00EE09CB"/>
    <w:rsid w:val="00EE0A7F"/>
    <w:rsid w:val="00EE0CAB"/>
    <w:rsid w:val="00EE0DBD"/>
    <w:rsid w:val="00EE1563"/>
    <w:rsid w:val="00EE15A0"/>
    <w:rsid w:val="00EE1854"/>
    <w:rsid w:val="00EE1B5F"/>
    <w:rsid w:val="00EE1C2E"/>
    <w:rsid w:val="00EE1DD0"/>
    <w:rsid w:val="00EE2286"/>
    <w:rsid w:val="00EE2432"/>
    <w:rsid w:val="00EE24F7"/>
    <w:rsid w:val="00EE2521"/>
    <w:rsid w:val="00EE2C8E"/>
    <w:rsid w:val="00EE2FA8"/>
    <w:rsid w:val="00EE3243"/>
    <w:rsid w:val="00EE3718"/>
    <w:rsid w:val="00EE3747"/>
    <w:rsid w:val="00EE3A76"/>
    <w:rsid w:val="00EE3C3C"/>
    <w:rsid w:val="00EE3F05"/>
    <w:rsid w:val="00EE3F9A"/>
    <w:rsid w:val="00EE3FC4"/>
    <w:rsid w:val="00EE3FCC"/>
    <w:rsid w:val="00EE4111"/>
    <w:rsid w:val="00EE41D9"/>
    <w:rsid w:val="00EE43C8"/>
    <w:rsid w:val="00EE446F"/>
    <w:rsid w:val="00EE46B7"/>
    <w:rsid w:val="00EE49EF"/>
    <w:rsid w:val="00EE4A82"/>
    <w:rsid w:val="00EE4B64"/>
    <w:rsid w:val="00EE51FE"/>
    <w:rsid w:val="00EE53DE"/>
    <w:rsid w:val="00EE561E"/>
    <w:rsid w:val="00EE5626"/>
    <w:rsid w:val="00EE5A18"/>
    <w:rsid w:val="00EE5BF9"/>
    <w:rsid w:val="00EE5C28"/>
    <w:rsid w:val="00EE5FB3"/>
    <w:rsid w:val="00EE5FDC"/>
    <w:rsid w:val="00EE654B"/>
    <w:rsid w:val="00EE66DA"/>
    <w:rsid w:val="00EE6DFE"/>
    <w:rsid w:val="00EE7578"/>
    <w:rsid w:val="00EE760C"/>
    <w:rsid w:val="00EE7950"/>
    <w:rsid w:val="00EE7B0D"/>
    <w:rsid w:val="00EF00F8"/>
    <w:rsid w:val="00EF0251"/>
    <w:rsid w:val="00EF0543"/>
    <w:rsid w:val="00EF05D4"/>
    <w:rsid w:val="00EF068A"/>
    <w:rsid w:val="00EF0757"/>
    <w:rsid w:val="00EF07EC"/>
    <w:rsid w:val="00EF0B1B"/>
    <w:rsid w:val="00EF0E8A"/>
    <w:rsid w:val="00EF11A7"/>
    <w:rsid w:val="00EF15DB"/>
    <w:rsid w:val="00EF16AB"/>
    <w:rsid w:val="00EF17DE"/>
    <w:rsid w:val="00EF18B3"/>
    <w:rsid w:val="00EF1B6E"/>
    <w:rsid w:val="00EF1DB8"/>
    <w:rsid w:val="00EF2199"/>
    <w:rsid w:val="00EF23E4"/>
    <w:rsid w:val="00EF2488"/>
    <w:rsid w:val="00EF2840"/>
    <w:rsid w:val="00EF314F"/>
    <w:rsid w:val="00EF3178"/>
    <w:rsid w:val="00EF32E0"/>
    <w:rsid w:val="00EF3410"/>
    <w:rsid w:val="00EF3571"/>
    <w:rsid w:val="00EF38E0"/>
    <w:rsid w:val="00EF399B"/>
    <w:rsid w:val="00EF39F3"/>
    <w:rsid w:val="00EF3A09"/>
    <w:rsid w:val="00EF3A66"/>
    <w:rsid w:val="00EF3A75"/>
    <w:rsid w:val="00EF3D53"/>
    <w:rsid w:val="00EF3DCC"/>
    <w:rsid w:val="00EF3EC9"/>
    <w:rsid w:val="00EF42D8"/>
    <w:rsid w:val="00EF433E"/>
    <w:rsid w:val="00EF4692"/>
    <w:rsid w:val="00EF46E8"/>
    <w:rsid w:val="00EF47DD"/>
    <w:rsid w:val="00EF4824"/>
    <w:rsid w:val="00EF4927"/>
    <w:rsid w:val="00EF50C8"/>
    <w:rsid w:val="00EF528B"/>
    <w:rsid w:val="00EF533F"/>
    <w:rsid w:val="00EF5399"/>
    <w:rsid w:val="00EF5400"/>
    <w:rsid w:val="00EF544E"/>
    <w:rsid w:val="00EF5597"/>
    <w:rsid w:val="00EF55DD"/>
    <w:rsid w:val="00EF5632"/>
    <w:rsid w:val="00EF5D53"/>
    <w:rsid w:val="00EF5F94"/>
    <w:rsid w:val="00EF6517"/>
    <w:rsid w:val="00EF651E"/>
    <w:rsid w:val="00EF6526"/>
    <w:rsid w:val="00EF66B4"/>
    <w:rsid w:val="00EF6754"/>
    <w:rsid w:val="00EF6B50"/>
    <w:rsid w:val="00EF6CB6"/>
    <w:rsid w:val="00EF6E2A"/>
    <w:rsid w:val="00EF6EB7"/>
    <w:rsid w:val="00EF6F1C"/>
    <w:rsid w:val="00EF7540"/>
    <w:rsid w:val="00EF75E1"/>
    <w:rsid w:val="00EF7920"/>
    <w:rsid w:val="00EF7943"/>
    <w:rsid w:val="00EF79A8"/>
    <w:rsid w:val="00EF7AEB"/>
    <w:rsid w:val="00EF7B9D"/>
    <w:rsid w:val="00EF7CB1"/>
    <w:rsid w:val="00F00048"/>
    <w:rsid w:val="00F004C3"/>
    <w:rsid w:val="00F004CC"/>
    <w:rsid w:val="00F005A7"/>
    <w:rsid w:val="00F005F5"/>
    <w:rsid w:val="00F0062F"/>
    <w:rsid w:val="00F00921"/>
    <w:rsid w:val="00F00965"/>
    <w:rsid w:val="00F00A81"/>
    <w:rsid w:val="00F00B03"/>
    <w:rsid w:val="00F00ED4"/>
    <w:rsid w:val="00F00F32"/>
    <w:rsid w:val="00F00FC2"/>
    <w:rsid w:val="00F00FE2"/>
    <w:rsid w:val="00F011C1"/>
    <w:rsid w:val="00F011F3"/>
    <w:rsid w:val="00F0135F"/>
    <w:rsid w:val="00F0189B"/>
    <w:rsid w:val="00F01900"/>
    <w:rsid w:val="00F01B25"/>
    <w:rsid w:val="00F01C96"/>
    <w:rsid w:val="00F01E88"/>
    <w:rsid w:val="00F02074"/>
    <w:rsid w:val="00F0207E"/>
    <w:rsid w:val="00F026F2"/>
    <w:rsid w:val="00F02713"/>
    <w:rsid w:val="00F027E2"/>
    <w:rsid w:val="00F0296C"/>
    <w:rsid w:val="00F02A0C"/>
    <w:rsid w:val="00F02A10"/>
    <w:rsid w:val="00F02A47"/>
    <w:rsid w:val="00F02B58"/>
    <w:rsid w:val="00F031C4"/>
    <w:rsid w:val="00F033FB"/>
    <w:rsid w:val="00F034E5"/>
    <w:rsid w:val="00F035C4"/>
    <w:rsid w:val="00F0375B"/>
    <w:rsid w:val="00F039E7"/>
    <w:rsid w:val="00F03F44"/>
    <w:rsid w:val="00F03FC4"/>
    <w:rsid w:val="00F0407B"/>
    <w:rsid w:val="00F041BF"/>
    <w:rsid w:val="00F045F9"/>
    <w:rsid w:val="00F04A80"/>
    <w:rsid w:val="00F04CCB"/>
    <w:rsid w:val="00F04CF8"/>
    <w:rsid w:val="00F04D1C"/>
    <w:rsid w:val="00F04DBE"/>
    <w:rsid w:val="00F04DE7"/>
    <w:rsid w:val="00F050CA"/>
    <w:rsid w:val="00F051DA"/>
    <w:rsid w:val="00F05293"/>
    <w:rsid w:val="00F055BD"/>
    <w:rsid w:val="00F057E5"/>
    <w:rsid w:val="00F057EB"/>
    <w:rsid w:val="00F05902"/>
    <w:rsid w:val="00F05DDA"/>
    <w:rsid w:val="00F061D6"/>
    <w:rsid w:val="00F0626F"/>
    <w:rsid w:val="00F0634F"/>
    <w:rsid w:val="00F06803"/>
    <w:rsid w:val="00F069D4"/>
    <w:rsid w:val="00F06A6B"/>
    <w:rsid w:val="00F06B9B"/>
    <w:rsid w:val="00F06BDD"/>
    <w:rsid w:val="00F06C06"/>
    <w:rsid w:val="00F06D7A"/>
    <w:rsid w:val="00F06FBD"/>
    <w:rsid w:val="00F0715A"/>
    <w:rsid w:val="00F07192"/>
    <w:rsid w:val="00F07601"/>
    <w:rsid w:val="00F076D2"/>
    <w:rsid w:val="00F07D4A"/>
    <w:rsid w:val="00F100CC"/>
    <w:rsid w:val="00F1018E"/>
    <w:rsid w:val="00F10489"/>
    <w:rsid w:val="00F104A2"/>
    <w:rsid w:val="00F10566"/>
    <w:rsid w:val="00F10618"/>
    <w:rsid w:val="00F107EA"/>
    <w:rsid w:val="00F107F5"/>
    <w:rsid w:val="00F10AB1"/>
    <w:rsid w:val="00F10B30"/>
    <w:rsid w:val="00F10CA0"/>
    <w:rsid w:val="00F11602"/>
    <w:rsid w:val="00F11811"/>
    <w:rsid w:val="00F118F4"/>
    <w:rsid w:val="00F11931"/>
    <w:rsid w:val="00F11DD9"/>
    <w:rsid w:val="00F11FDF"/>
    <w:rsid w:val="00F12510"/>
    <w:rsid w:val="00F12697"/>
    <w:rsid w:val="00F126E5"/>
    <w:rsid w:val="00F12BDB"/>
    <w:rsid w:val="00F12DF7"/>
    <w:rsid w:val="00F133D0"/>
    <w:rsid w:val="00F138F4"/>
    <w:rsid w:val="00F138F8"/>
    <w:rsid w:val="00F13901"/>
    <w:rsid w:val="00F13E1A"/>
    <w:rsid w:val="00F142FA"/>
    <w:rsid w:val="00F14560"/>
    <w:rsid w:val="00F1456D"/>
    <w:rsid w:val="00F14788"/>
    <w:rsid w:val="00F148C3"/>
    <w:rsid w:val="00F14C25"/>
    <w:rsid w:val="00F14F8A"/>
    <w:rsid w:val="00F1543C"/>
    <w:rsid w:val="00F1589A"/>
    <w:rsid w:val="00F158EC"/>
    <w:rsid w:val="00F15F62"/>
    <w:rsid w:val="00F161AC"/>
    <w:rsid w:val="00F16402"/>
    <w:rsid w:val="00F16526"/>
    <w:rsid w:val="00F165D6"/>
    <w:rsid w:val="00F17204"/>
    <w:rsid w:val="00F17565"/>
    <w:rsid w:val="00F17927"/>
    <w:rsid w:val="00F2016D"/>
    <w:rsid w:val="00F20237"/>
    <w:rsid w:val="00F203A2"/>
    <w:rsid w:val="00F20988"/>
    <w:rsid w:val="00F20B9A"/>
    <w:rsid w:val="00F20D10"/>
    <w:rsid w:val="00F20F3C"/>
    <w:rsid w:val="00F214EE"/>
    <w:rsid w:val="00F219A8"/>
    <w:rsid w:val="00F21B3D"/>
    <w:rsid w:val="00F21CD5"/>
    <w:rsid w:val="00F21D20"/>
    <w:rsid w:val="00F21D48"/>
    <w:rsid w:val="00F22180"/>
    <w:rsid w:val="00F221B4"/>
    <w:rsid w:val="00F222CC"/>
    <w:rsid w:val="00F224CA"/>
    <w:rsid w:val="00F228D1"/>
    <w:rsid w:val="00F229A7"/>
    <w:rsid w:val="00F22C4C"/>
    <w:rsid w:val="00F23002"/>
    <w:rsid w:val="00F23061"/>
    <w:rsid w:val="00F23348"/>
    <w:rsid w:val="00F2341E"/>
    <w:rsid w:val="00F234B0"/>
    <w:rsid w:val="00F23C25"/>
    <w:rsid w:val="00F23DC6"/>
    <w:rsid w:val="00F23F5B"/>
    <w:rsid w:val="00F2441A"/>
    <w:rsid w:val="00F246C2"/>
    <w:rsid w:val="00F249B3"/>
    <w:rsid w:val="00F249C8"/>
    <w:rsid w:val="00F24A24"/>
    <w:rsid w:val="00F24AF6"/>
    <w:rsid w:val="00F24BE2"/>
    <w:rsid w:val="00F24D13"/>
    <w:rsid w:val="00F253AF"/>
    <w:rsid w:val="00F25499"/>
    <w:rsid w:val="00F2594C"/>
    <w:rsid w:val="00F25A50"/>
    <w:rsid w:val="00F25A98"/>
    <w:rsid w:val="00F25B98"/>
    <w:rsid w:val="00F25CC4"/>
    <w:rsid w:val="00F25FB6"/>
    <w:rsid w:val="00F26375"/>
    <w:rsid w:val="00F265B1"/>
    <w:rsid w:val="00F268DA"/>
    <w:rsid w:val="00F268F6"/>
    <w:rsid w:val="00F26AD2"/>
    <w:rsid w:val="00F26B90"/>
    <w:rsid w:val="00F26C54"/>
    <w:rsid w:val="00F26F34"/>
    <w:rsid w:val="00F27168"/>
    <w:rsid w:val="00F272AD"/>
    <w:rsid w:val="00F272CB"/>
    <w:rsid w:val="00F2735C"/>
    <w:rsid w:val="00F27384"/>
    <w:rsid w:val="00F273CD"/>
    <w:rsid w:val="00F275C0"/>
    <w:rsid w:val="00F27643"/>
    <w:rsid w:val="00F2781E"/>
    <w:rsid w:val="00F27B11"/>
    <w:rsid w:val="00F27C7A"/>
    <w:rsid w:val="00F3016E"/>
    <w:rsid w:val="00F30257"/>
    <w:rsid w:val="00F303C8"/>
    <w:rsid w:val="00F30589"/>
    <w:rsid w:val="00F30B49"/>
    <w:rsid w:val="00F30B7F"/>
    <w:rsid w:val="00F30D4C"/>
    <w:rsid w:val="00F313DD"/>
    <w:rsid w:val="00F31663"/>
    <w:rsid w:val="00F31882"/>
    <w:rsid w:val="00F3188A"/>
    <w:rsid w:val="00F31935"/>
    <w:rsid w:val="00F31938"/>
    <w:rsid w:val="00F3194D"/>
    <w:rsid w:val="00F319A1"/>
    <w:rsid w:val="00F31C79"/>
    <w:rsid w:val="00F31CA4"/>
    <w:rsid w:val="00F31D7F"/>
    <w:rsid w:val="00F31F2F"/>
    <w:rsid w:val="00F32222"/>
    <w:rsid w:val="00F32370"/>
    <w:rsid w:val="00F32B66"/>
    <w:rsid w:val="00F32F79"/>
    <w:rsid w:val="00F33024"/>
    <w:rsid w:val="00F330FA"/>
    <w:rsid w:val="00F3316C"/>
    <w:rsid w:val="00F33350"/>
    <w:rsid w:val="00F33660"/>
    <w:rsid w:val="00F33979"/>
    <w:rsid w:val="00F33EB9"/>
    <w:rsid w:val="00F343D7"/>
    <w:rsid w:val="00F34409"/>
    <w:rsid w:val="00F34629"/>
    <w:rsid w:val="00F348BB"/>
    <w:rsid w:val="00F349E9"/>
    <w:rsid w:val="00F34E35"/>
    <w:rsid w:val="00F3517D"/>
    <w:rsid w:val="00F3557C"/>
    <w:rsid w:val="00F35CD7"/>
    <w:rsid w:val="00F362D0"/>
    <w:rsid w:val="00F36427"/>
    <w:rsid w:val="00F36649"/>
    <w:rsid w:val="00F366BF"/>
    <w:rsid w:val="00F3678D"/>
    <w:rsid w:val="00F368A8"/>
    <w:rsid w:val="00F3697C"/>
    <w:rsid w:val="00F36B29"/>
    <w:rsid w:val="00F36B8D"/>
    <w:rsid w:val="00F36D16"/>
    <w:rsid w:val="00F36DF3"/>
    <w:rsid w:val="00F36F98"/>
    <w:rsid w:val="00F37182"/>
    <w:rsid w:val="00F37364"/>
    <w:rsid w:val="00F37874"/>
    <w:rsid w:val="00F37972"/>
    <w:rsid w:val="00F37C87"/>
    <w:rsid w:val="00F37DFD"/>
    <w:rsid w:val="00F37EF3"/>
    <w:rsid w:val="00F37F83"/>
    <w:rsid w:val="00F40254"/>
    <w:rsid w:val="00F4060D"/>
    <w:rsid w:val="00F40A40"/>
    <w:rsid w:val="00F40A56"/>
    <w:rsid w:val="00F40A80"/>
    <w:rsid w:val="00F40B7D"/>
    <w:rsid w:val="00F40C31"/>
    <w:rsid w:val="00F40CC1"/>
    <w:rsid w:val="00F40F5B"/>
    <w:rsid w:val="00F410B5"/>
    <w:rsid w:val="00F41117"/>
    <w:rsid w:val="00F41146"/>
    <w:rsid w:val="00F411F8"/>
    <w:rsid w:val="00F41213"/>
    <w:rsid w:val="00F4150A"/>
    <w:rsid w:val="00F41536"/>
    <w:rsid w:val="00F416E0"/>
    <w:rsid w:val="00F41AE1"/>
    <w:rsid w:val="00F41E7D"/>
    <w:rsid w:val="00F4208F"/>
    <w:rsid w:val="00F42130"/>
    <w:rsid w:val="00F4277F"/>
    <w:rsid w:val="00F42842"/>
    <w:rsid w:val="00F42908"/>
    <w:rsid w:val="00F42A47"/>
    <w:rsid w:val="00F42DDA"/>
    <w:rsid w:val="00F42F2B"/>
    <w:rsid w:val="00F42FC6"/>
    <w:rsid w:val="00F431FE"/>
    <w:rsid w:val="00F432E8"/>
    <w:rsid w:val="00F435A3"/>
    <w:rsid w:val="00F439A3"/>
    <w:rsid w:val="00F444A7"/>
    <w:rsid w:val="00F44A0F"/>
    <w:rsid w:val="00F450A4"/>
    <w:rsid w:val="00F4511C"/>
    <w:rsid w:val="00F4528A"/>
    <w:rsid w:val="00F4561A"/>
    <w:rsid w:val="00F45AB7"/>
    <w:rsid w:val="00F45BE2"/>
    <w:rsid w:val="00F45C44"/>
    <w:rsid w:val="00F45D66"/>
    <w:rsid w:val="00F45D76"/>
    <w:rsid w:val="00F462FD"/>
    <w:rsid w:val="00F46595"/>
    <w:rsid w:val="00F4685D"/>
    <w:rsid w:val="00F4685F"/>
    <w:rsid w:val="00F46913"/>
    <w:rsid w:val="00F471AC"/>
    <w:rsid w:val="00F472CB"/>
    <w:rsid w:val="00F4751D"/>
    <w:rsid w:val="00F476B4"/>
    <w:rsid w:val="00F47897"/>
    <w:rsid w:val="00F47957"/>
    <w:rsid w:val="00F47BDD"/>
    <w:rsid w:val="00F47DC6"/>
    <w:rsid w:val="00F47DF2"/>
    <w:rsid w:val="00F47E87"/>
    <w:rsid w:val="00F504BE"/>
    <w:rsid w:val="00F504FC"/>
    <w:rsid w:val="00F50DF4"/>
    <w:rsid w:val="00F51037"/>
    <w:rsid w:val="00F51988"/>
    <w:rsid w:val="00F51C2D"/>
    <w:rsid w:val="00F52149"/>
    <w:rsid w:val="00F522E9"/>
    <w:rsid w:val="00F52A45"/>
    <w:rsid w:val="00F52ACE"/>
    <w:rsid w:val="00F52D19"/>
    <w:rsid w:val="00F52E3B"/>
    <w:rsid w:val="00F52E44"/>
    <w:rsid w:val="00F53107"/>
    <w:rsid w:val="00F531AE"/>
    <w:rsid w:val="00F53270"/>
    <w:rsid w:val="00F532D0"/>
    <w:rsid w:val="00F5333E"/>
    <w:rsid w:val="00F533EA"/>
    <w:rsid w:val="00F536A8"/>
    <w:rsid w:val="00F537B0"/>
    <w:rsid w:val="00F538C3"/>
    <w:rsid w:val="00F53D9C"/>
    <w:rsid w:val="00F544C7"/>
    <w:rsid w:val="00F54945"/>
    <w:rsid w:val="00F54DC5"/>
    <w:rsid w:val="00F5500A"/>
    <w:rsid w:val="00F5544C"/>
    <w:rsid w:val="00F55479"/>
    <w:rsid w:val="00F5562E"/>
    <w:rsid w:val="00F5594B"/>
    <w:rsid w:val="00F55950"/>
    <w:rsid w:val="00F559E6"/>
    <w:rsid w:val="00F55BED"/>
    <w:rsid w:val="00F56214"/>
    <w:rsid w:val="00F567F7"/>
    <w:rsid w:val="00F568FA"/>
    <w:rsid w:val="00F5690A"/>
    <w:rsid w:val="00F57060"/>
    <w:rsid w:val="00F5762C"/>
    <w:rsid w:val="00F576FB"/>
    <w:rsid w:val="00F5785B"/>
    <w:rsid w:val="00F57874"/>
    <w:rsid w:val="00F5788E"/>
    <w:rsid w:val="00F57945"/>
    <w:rsid w:val="00F6021D"/>
    <w:rsid w:val="00F60237"/>
    <w:rsid w:val="00F603AE"/>
    <w:rsid w:val="00F606BD"/>
    <w:rsid w:val="00F60873"/>
    <w:rsid w:val="00F609F3"/>
    <w:rsid w:val="00F60C18"/>
    <w:rsid w:val="00F60CA7"/>
    <w:rsid w:val="00F60FE6"/>
    <w:rsid w:val="00F6144F"/>
    <w:rsid w:val="00F61701"/>
    <w:rsid w:val="00F61721"/>
    <w:rsid w:val="00F61CEF"/>
    <w:rsid w:val="00F61F46"/>
    <w:rsid w:val="00F61F64"/>
    <w:rsid w:val="00F6206B"/>
    <w:rsid w:val="00F62170"/>
    <w:rsid w:val="00F62280"/>
    <w:rsid w:val="00F62320"/>
    <w:rsid w:val="00F625D2"/>
    <w:rsid w:val="00F62C7A"/>
    <w:rsid w:val="00F631F7"/>
    <w:rsid w:val="00F63297"/>
    <w:rsid w:val="00F6342E"/>
    <w:rsid w:val="00F634F8"/>
    <w:rsid w:val="00F637D3"/>
    <w:rsid w:val="00F63ACE"/>
    <w:rsid w:val="00F63D92"/>
    <w:rsid w:val="00F63EBE"/>
    <w:rsid w:val="00F63F44"/>
    <w:rsid w:val="00F64012"/>
    <w:rsid w:val="00F6413F"/>
    <w:rsid w:val="00F64180"/>
    <w:rsid w:val="00F64347"/>
    <w:rsid w:val="00F6472C"/>
    <w:rsid w:val="00F64855"/>
    <w:rsid w:val="00F649C8"/>
    <w:rsid w:val="00F64BF3"/>
    <w:rsid w:val="00F64F21"/>
    <w:rsid w:val="00F6517B"/>
    <w:rsid w:val="00F65259"/>
    <w:rsid w:val="00F6534F"/>
    <w:rsid w:val="00F6538B"/>
    <w:rsid w:val="00F653CE"/>
    <w:rsid w:val="00F65487"/>
    <w:rsid w:val="00F65494"/>
    <w:rsid w:val="00F65517"/>
    <w:rsid w:val="00F656E8"/>
    <w:rsid w:val="00F659B6"/>
    <w:rsid w:val="00F659D3"/>
    <w:rsid w:val="00F65DB7"/>
    <w:rsid w:val="00F65E55"/>
    <w:rsid w:val="00F65F12"/>
    <w:rsid w:val="00F65FFD"/>
    <w:rsid w:val="00F66706"/>
    <w:rsid w:val="00F66DE8"/>
    <w:rsid w:val="00F671ED"/>
    <w:rsid w:val="00F6751F"/>
    <w:rsid w:val="00F679EC"/>
    <w:rsid w:val="00F67A94"/>
    <w:rsid w:val="00F67C60"/>
    <w:rsid w:val="00F67E04"/>
    <w:rsid w:val="00F67E68"/>
    <w:rsid w:val="00F70394"/>
    <w:rsid w:val="00F703E9"/>
    <w:rsid w:val="00F705DA"/>
    <w:rsid w:val="00F709FA"/>
    <w:rsid w:val="00F7107D"/>
    <w:rsid w:val="00F71122"/>
    <w:rsid w:val="00F713E1"/>
    <w:rsid w:val="00F715B8"/>
    <w:rsid w:val="00F71665"/>
    <w:rsid w:val="00F717DB"/>
    <w:rsid w:val="00F71824"/>
    <w:rsid w:val="00F7195A"/>
    <w:rsid w:val="00F71977"/>
    <w:rsid w:val="00F719FA"/>
    <w:rsid w:val="00F71A0D"/>
    <w:rsid w:val="00F71B0C"/>
    <w:rsid w:val="00F71C5D"/>
    <w:rsid w:val="00F72765"/>
    <w:rsid w:val="00F72F1C"/>
    <w:rsid w:val="00F730F7"/>
    <w:rsid w:val="00F73175"/>
    <w:rsid w:val="00F73304"/>
    <w:rsid w:val="00F734CE"/>
    <w:rsid w:val="00F734FB"/>
    <w:rsid w:val="00F73511"/>
    <w:rsid w:val="00F7355B"/>
    <w:rsid w:val="00F73793"/>
    <w:rsid w:val="00F737A5"/>
    <w:rsid w:val="00F73831"/>
    <w:rsid w:val="00F73959"/>
    <w:rsid w:val="00F73A37"/>
    <w:rsid w:val="00F73B7E"/>
    <w:rsid w:val="00F73D9B"/>
    <w:rsid w:val="00F73E10"/>
    <w:rsid w:val="00F73E5C"/>
    <w:rsid w:val="00F73EAF"/>
    <w:rsid w:val="00F74172"/>
    <w:rsid w:val="00F74422"/>
    <w:rsid w:val="00F745FC"/>
    <w:rsid w:val="00F746B0"/>
    <w:rsid w:val="00F746DA"/>
    <w:rsid w:val="00F747A4"/>
    <w:rsid w:val="00F747FA"/>
    <w:rsid w:val="00F748BB"/>
    <w:rsid w:val="00F749CA"/>
    <w:rsid w:val="00F75046"/>
    <w:rsid w:val="00F750C0"/>
    <w:rsid w:val="00F750D7"/>
    <w:rsid w:val="00F75190"/>
    <w:rsid w:val="00F75501"/>
    <w:rsid w:val="00F75DF1"/>
    <w:rsid w:val="00F76313"/>
    <w:rsid w:val="00F7632A"/>
    <w:rsid w:val="00F76434"/>
    <w:rsid w:val="00F76580"/>
    <w:rsid w:val="00F769D7"/>
    <w:rsid w:val="00F76AA7"/>
    <w:rsid w:val="00F76ACA"/>
    <w:rsid w:val="00F76B21"/>
    <w:rsid w:val="00F76CEF"/>
    <w:rsid w:val="00F76FE5"/>
    <w:rsid w:val="00F7703B"/>
    <w:rsid w:val="00F770F4"/>
    <w:rsid w:val="00F7734B"/>
    <w:rsid w:val="00F773C9"/>
    <w:rsid w:val="00F77CE1"/>
    <w:rsid w:val="00F77D7A"/>
    <w:rsid w:val="00F8003A"/>
    <w:rsid w:val="00F800E1"/>
    <w:rsid w:val="00F80187"/>
    <w:rsid w:val="00F80283"/>
    <w:rsid w:val="00F806B7"/>
    <w:rsid w:val="00F808A6"/>
    <w:rsid w:val="00F809DB"/>
    <w:rsid w:val="00F80AA7"/>
    <w:rsid w:val="00F80ABC"/>
    <w:rsid w:val="00F80BB6"/>
    <w:rsid w:val="00F80C05"/>
    <w:rsid w:val="00F80C18"/>
    <w:rsid w:val="00F80C5F"/>
    <w:rsid w:val="00F80C6F"/>
    <w:rsid w:val="00F80CD0"/>
    <w:rsid w:val="00F80FE4"/>
    <w:rsid w:val="00F812DB"/>
    <w:rsid w:val="00F81446"/>
    <w:rsid w:val="00F81CFC"/>
    <w:rsid w:val="00F81E58"/>
    <w:rsid w:val="00F82019"/>
    <w:rsid w:val="00F821E1"/>
    <w:rsid w:val="00F8240B"/>
    <w:rsid w:val="00F82522"/>
    <w:rsid w:val="00F82579"/>
    <w:rsid w:val="00F827C6"/>
    <w:rsid w:val="00F830B1"/>
    <w:rsid w:val="00F83606"/>
    <w:rsid w:val="00F8377A"/>
    <w:rsid w:val="00F83870"/>
    <w:rsid w:val="00F839DB"/>
    <w:rsid w:val="00F83BFE"/>
    <w:rsid w:val="00F83F0D"/>
    <w:rsid w:val="00F84096"/>
    <w:rsid w:val="00F84118"/>
    <w:rsid w:val="00F8418C"/>
    <w:rsid w:val="00F842BF"/>
    <w:rsid w:val="00F8430B"/>
    <w:rsid w:val="00F844C7"/>
    <w:rsid w:val="00F8458D"/>
    <w:rsid w:val="00F84A73"/>
    <w:rsid w:val="00F84D85"/>
    <w:rsid w:val="00F85370"/>
    <w:rsid w:val="00F85653"/>
    <w:rsid w:val="00F856D8"/>
    <w:rsid w:val="00F85730"/>
    <w:rsid w:val="00F85CA6"/>
    <w:rsid w:val="00F85E2F"/>
    <w:rsid w:val="00F86194"/>
    <w:rsid w:val="00F86338"/>
    <w:rsid w:val="00F867D8"/>
    <w:rsid w:val="00F86A7D"/>
    <w:rsid w:val="00F86B22"/>
    <w:rsid w:val="00F86CBE"/>
    <w:rsid w:val="00F8722F"/>
    <w:rsid w:val="00F876CC"/>
    <w:rsid w:val="00F877DF"/>
    <w:rsid w:val="00F877F2"/>
    <w:rsid w:val="00F87917"/>
    <w:rsid w:val="00F8794D"/>
    <w:rsid w:val="00F87989"/>
    <w:rsid w:val="00F879F5"/>
    <w:rsid w:val="00F87BE3"/>
    <w:rsid w:val="00F87D4E"/>
    <w:rsid w:val="00F9076A"/>
    <w:rsid w:val="00F90CC5"/>
    <w:rsid w:val="00F90DBC"/>
    <w:rsid w:val="00F90DE2"/>
    <w:rsid w:val="00F90E85"/>
    <w:rsid w:val="00F90EFB"/>
    <w:rsid w:val="00F9117F"/>
    <w:rsid w:val="00F91386"/>
    <w:rsid w:val="00F91C4E"/>
    <w:rsid w:val="00F9218C"/>
    <w:rsid w:val="00F9235C"/>
    <w:rsid w:val="00F92473"/>
    <w:rsid w:val="00F92527"/>
    <w:rsid w:val="00F9268A"/>
    <w:rsid w:val="00F927C6"/>
    <w:rsid w:val="00F92AAE"/>
    <w:rsid w:val="00F92F62"/>
    <w:rsid w:val="00F93116"/>
    <w:rsid w:val="00F934A5"/>
    <w:rsid w:val="00F939AD"/>
    <w:rsid w:val="00F93A6E"/>
    <w:rsid w:val="00F9473B"/>
    <w:rsid w:val="00F94A2A"/>
    <w:rsid w:val="00F94C0F"/>
    <w:rsid w:val="00F94DE2"/>
    <w:rsid w:val="00F950FA"/>
    <w:rsid w:val="00F95225"/>
    <w:rsid w:val="00F95764"/>
    <w:rsid w:val="00F95A54"/>
    <w:rsid w:val="00F95D84"/>
    <w:rsid w:val="00F95E3E"/>
    <w:rsid w:val="00F95EBF"/>
    <w:rsid w:val="00F9609C"/>
    <w:rsid w:val="00F961D3"/>
    <w:rsid w:val="00F96412"/>
    <w:rsid w:val="00F9663A"/>
    <w:rsid w:val="00F9676E"/>
    <w:rsid w:val="00F9686B"/>
    <w:rsid w:val="00F968F9"/>
    <w:rsid w:val="00F96A64"/>
    <w:rsid w:val="00F96BB6"/>
    <w:rsid w:val="00F96F07"/>
    <w:rsid w:val="00F96F0E"/>
    <w:rsid w:val="00F970DE"/>
    <w:rsid w:val="00F972DF"/>
    <w:rsid w:val="00F97571"/>
    <w:rsid w:val="00F975D0"/>
    <w:rsid w:val="00F97756"/>
    <w:rsid w:val="00F977D3"/>
    <w:rsid w:val="00F977D5"/>
    <w:rsid w:val="00F97AD2"/>
    <w:rsid w:val="00FA0965"/>
    <w:rsid w:val="00FA0D6E"/>
    <w:rsid w:val="00FA0DE9"/>
    <w:rsid w:val="00FA0E81"/>
    <w:rsid w:val="00FA0E99"/>
    <w:rsid w:val="00FA0F2C"/>
    <w:rsid w:val="00FA1258"/>
    <w:rsid w:val="00FA1407"/>
    <w:rsid w:val="00FA1434"/>
    <w:rsid w:val="00FA18F7"/>
    <w:rsid w:val="00FA198E"/>
    <w:rsid w:val="00FA19ED"/>
    <w:rsid w:val="00FA1D9D"/>
    <w:rsid w:val="00FA1F3B"/>
    <w:rsid w:val="00FA2681"/>
    <w:rsid w:val="00FA26FD"/>
    <w:rsid w:val="00FA28B0"/>
    <w:rsid w:val="00FA29E6"/>
    <w:rsid w:val="00FA2B52"/>
    <w:rsid w:val="00FA3204"/>
    <w:rsid w:val="00FA3399"/>
    <w:rsid w:val="00FA3433"/>
    <w:rsid w:val="00FA3562"/>
    <w:rsid w:val="00FA3A28"/>
    <w:rsid w:val="00FA3A5F"/>
    <w:rsid w:val="00FA3C9C"/>
    <w:rsid w:val="00FA3D44"/>
    <w:rsid w:val="00FA3D67"/>
    <w:rsid w:val="00FA3E3E"/>
    <w:rsid w:val="00FA479D"/>
    <w:rsid w:val="00FA4829"/>
    <w:rsid w:val="00FA4B5D"/>
    <w:rsid w:val="00FA4D41"/>
    <w:rsid w:val="00FA4E99"/>
    <w:rsid w:val="00FA4F8F"/>
    <w:rsid w:val="00FA505C"/>
    <w:rsid w:val="00FA526A"/>
    <w:rsid w:val="00FA55DD"/>
    <w:rsid w:val="00FA579C"/>
    <w:rsid w:val="00FA57F2"/>
    <w:rsid w:val="00FA596E"/>
    <w:rsid w:val="00FA59DD"/>
    <w:rsid w:val="00FA5E18"/>
    <w:rsid w:val="00FA5EBA"/>
    <w:rsid w:val="00FA60DE"/>
    <w:rsid w:val="00FA613F"/>
    <w:rsid w:val="00FA6A8A"/>
    <w:rsid w:val="00FA6CF7"/>
    <w:rsid w:val="00FA6F61"/>
    <w:rsid w:val="00FA7129"/>
    <w:rsid w:val="00FA7222"/>
    <w:rsid w:val="00FA7380"/>
    <w:rsid w:val="00FA7BBC"/>
    <w:rsid w:val="00FA7BEA"/>
    <w:rsid w:val="00FA7E9A"/>
    <w:rsid w:val="00FB0696"/>
    <w:rsid w:val="00FB09C2"/>
    <w:rsid w:val="00FB0A4D"/>
    <w:rsid w:val="00FB0A8C"/>
    <w:rsid w:val="00FB0AE4"/>
    <w:rsid w:val="00FB0DD1"/>
    <w:rsid w:val="00FB1168"/>
    <w:rsid w:val="00FB13B1"/>
    <w:rsid w:val="00FB147A"/>
    <w:rsid w:val="00FB1615"/>
    <w:rsid w:val="00FB18C7"/>
    <w:rsid w:val="00FB1A2E"/>
    <w:rsid w:val="00FB1B35"/>
    <w:rsid w:val="00FB1BE1"/>
    <w:rsid w:val="00FB20A2"/>
    <w:rsid w:val="00FB2191"/>
    <w:rsid w:val="00FB220C"/>
    <w:rsid w:val="00FB23F3"/>
    <w:rsid w:val="00FB2B84"/>
    <w:rsid w:val="00FB2D56"/>
    <w:rsid w:val="00FB31D7"/>
    <w:rsid w:val="00FB3315"/>
    <w:rsid w:val="00FB33C7"/>
    <w:rsid w:val="00FB34CE"/>
    <w:rsid w:val="00FB3598"/>
    <w:rsid w:val="00FB3735"/>
    <w:rsid w:val="00FB37A0"/>
    <w:rsid w:val="00FB3CEF"/>
    <w:rsid w:val="00FB3EAC"/>
    <w:rsid w:val="00FB4061"/>
    <w:rsid w:val="00FB4157"/>
    <w:rsid w:val="00FB4228"/>
    <w:rsid w:val="00FB4273"/>
    <w:rsid w:val="00FB451D"/>
    <w:rsid w:val="00FB4614"/>
    <w:rsid w:val="00FB4671"/>
    <w:rsid w:val="00FB468A"/>
    <w:rsid w:val="00FB4BE9"/>
    <w:rsid w:val="00FB4F0A"/>
    <w:rsid w:val="00FB4FC1"/>
    <w:rsid w:val="00FB5313"/>
    <w:rsid w:val="00FB53DF"/>
    <w:rsid w:val="00FB56C7"/>
    <w:rsid w:val="00FB57D8"/>
    <w:rsid w:val="00FB5840"/>
    <w:rsid w:val="00FB5ADC"/>
    <w:rsid w:val="00FB5CFC"/>
    <w:rsid w:val="00FB5D2D"/>
    <w:rsid w:val="00FB5E24"/>
    <w:rsid w:val="00FB5EB9"/>
    <w:rsid w:val="00FB619A"/>
    <w:rsid w:val="00FB64BE"/>
    <w:rsid w:val="00FB6560"/>
    <w:rsid w:val="00FB6594"/>
    <w:rsid w:val="00FB6785"/>
    <w:rsid w:val="00FB694E"/>
    <w:rsid w:val="00FB6953"/>
    <w:rsid w:val="00FB6A35"/>
    <w:rsid w:val="00FB6AFB"/>
    <w:rsid w:val="00FB6B14"/>
    <w:rsid w:val="00FB74D8"/>
    <w:rsid w:val="00FB754B"/>
    <w:rsid w:val="00FB7555"/>
    <w:rsid w:val="00FB7661"/>
    <w:rsid w:val="00FB782F"/>
    <w:rsid w:val="00FB786C"/>
    <w:rsid w:val="00FB7997"/>
    <w:rsid w:val="00FB7AA7"/>
    <w:rsid w:val="00FB7C9A"/>
    <w:rsid w:val="00FB7C9F"/>
    <w:rsid w:val="00FC0114"/>
    <w:rsid w:val="00FC0218"/>
    <w:rsid w:val="00FC06AC"/>
    <w:rsid w:val="00FC0B9D"/>
    <w:rsid w:val="00FC0D70"/>
    <w:rsid w:val="00FC0DB6"/>
    <w:rsid w:val="00FC0E76"/>
    <w:rsid w:val="00FC0ED6"/>
    <w:rsid w:val="00FC0FF0"/>
    <w:rsid w:val="00FC1027"/>
    <w:rsid w:val="00FC10B5"/>
    <w:rsid w:val="00FC1175"/>
    <w:rsid w:val="00FC1666"/>
    <w:rsid w:val="00FC1960"/>
    <w:rsid w:val="00FC1A42"/>
    <w:rsid w:val="00FC1D07"/>
    <w:rsid w:val="00FC1FD5"/>
    <w:rsid w:val="00FC20CA"/>
    <w:rsid w:val="00FC20DE"/>
    <w:rsid w:val="00FC21CF"/>
    <w:rsid w:val="00FC2597"/>
    <w:rsid w:val="00FC2DB4"/>
    <w:rsid w:val="00FC2E46"/>
    <w:rsid w:val="00FC2E53"/>
    <w:rsid w:val="00FC2F9B"/>
    <w:rsid w:val="00FC2FBD"/>
    <w:rsid w:val="00FC3ABC"/>
    <w:rsid w:val="00FC3B4F"/>
    <w:rsid w:val="00FC3CE5"/>
    <w:rsid w:val="00FC3E68"/>
    <w:rsid w:val="00FC3E81"/>
    <w:rsid w:val="00FC465D"/>
    <w:rsid w:val="00FC4867"/>
    <w:rsid w:val="00FC4AE2"/>
    <w:rsid w:val="00FC51C5"/>
    <w:rsid w:val="00FC51D2"/>
    <w:rsid w:val="00FC5338"/>
    <w:rsid w:val="00FC5506"/>
    <w:rsid w:val="00FC59A1"/>
    <w:rsid w:val="00FC5B84"/>
    <w:rsid w:val="00FC5C87"/>
    <w:rsid w:val="00FC5D8A"/>
    <w:rsid w:val="00FC5F6D"/>
    <w:rsid w:val="00FC6172"/>
    <w:rsid w:val="00FC6452"/>
    <w:rsid w:val="00FC6CD4"/>
    <w:rsid w:val="00FC6D7F"/>
    <w:rsid w:val="00FC717C"/>
    <w:rsid w:val="00FC71DC"/>
    <w:rsid w:val="00FC720A"/>
    <w:rsid w:val="00FC7334"/>
    <w:rsid w:val="00FC76DC"/>
    <w:rsid w:val="00FC7868"/>
    <w:rsid w:val="00FC7A7E"/>
    <w:rsid w:val="00FC7A97"/>
    <w:rsid w:val="00FC7B9B"/>
    <w:rsid w:val="00FC7C5D"/>
    <w:rsid w:val="00FC7E54"/>
    <w:rsid w:val="00FD095B"/>
    <w:rsid w:val="00FD0961"/>
    <w:rsid w:val="00FD09AF"/>
    <w:rsid w:val="00FD0A1F"/>
    <w:rsid w:val="00FD0A61"/>
    <w:rsid w:val="00FD0BDE"/>
    <w:rsid w:val="00FD0FA5"/>
    <w:rsid w:val="00FD103B"/>
    <w:rsid w:val="00FD12B7"/>
    <w:rsid w:val="00FD14FB"/>
    <w:rsid w:val="00FD1546"/>
    <w:rsid w:val="00FD18B8"/>
    <w:rsid w:val="00FD19C5"/>
    <w:rsid w:val="00FD1D90"/>
    <w:rsid w:val="00FD21BF"/>
    <w:rsid w:val="00FD2245"/>
    <w:rsid w:val="00FD2276"/>
    <w:rsid w:val="00FD22E8"/>
    <w:rsid w:val="00FD22FD"/>
    <w:rsid w:val="00FD256A"/>
    <w:rsid w:val="00FD25A2"/>
    <w:rsid w:val="00FD26AB"/>
    <w:rsid w:val="00FD28A0"/>
    <w:rsid w:val="00FD29F6"/>
    <w:rsid w:val="00FD2AE1"/>
    <w:rsid w:val="00FD2CE4"/>
    <w:rsid w:val="00FD2D52"/>
    <w:rsid w:val="00FD2F4F"/>
    <w:rsid w:val="00FD2F62"/>
    <w:rsid w:val="00FD334E"/>
    <w:rsid w:val="00FD3436"/>
    <w:rsid w:val="00FD3637"/>
    <w:rsid w:val="00FD383A"/>
    <w:rsid w:val="00FD3BB2"/>
    <w:rsid w:val="00FD4348"/>
    <w:rsid w:val="00FD4501"/>
    <w:rsid w:val="00FD46CE"/>
    <w:rsid w:val="00FD491B"/>
    <w:rsid w:val="00FD49AF"/>
    <w:rsid w:val="00FD49EC"/>
    <w:rsid w:val="00FD4A2B"/>
    <w:rsid w:val="00FD4D4B"/>
    <w:rsid w:val="00FD5064"/>
    <w:rsid w:val="00FD5B9B"/>
    <w:rsid w:val="00FD5BFD"/>
    <w:rsid w:val="00FD5DB7"/>
    <w:rsid w:val="00FD5FEC"/>
    <w:rsid w:val="00FD634A"/>
    <w:rsid w:val="00FD63D8"/>
    <w:rsid w:val="00FD65F6"/>
    <w:rsid w:val="00FD66BE"/>
    <w:rsid w:val="00FD696C"/>
    <w:rsid w:val="00FD6B6E"/>
    <w:rsid w:val="00FD6C5E"/>
    <w:rsid w:val="00FD6EA6"/>
    <w:rsid w:val="00FD786E"/>
    <w:rsid w:val="00FD798F"/>
    <w:rsid w:val="00FD7A80"/>
    <w:rsid w:val="00FD7E11"/>
    <w:rsid w:val="00FE035A"/>
    <w:rsid w:val="00FE037F"/>
    <w:rsid w:val="00FE0578"/>
    <w:rsid w:val="00FE0579"/>
    <w:rsid w:val="00FE0736"/>
    <w:rsid w:val="00FE0743"/>
    <w:rsid w:val="00FE0F31"/>
    <w:rsid w:val="00FE0F7A"/>
    <w:rsid w:val="00FE110C"/>
    <w:rsid w:val="00FE1207"/>
    <w:rsid w:val="00FE16FF"/>
    <w:rsid w:val="00FE2179"/>
    <w:rsid w:val="00FE21D0"/>
    <w:rsid w:val="00FE22A3"/>
    <w:rsid w:val="00FE235D"/>
    <w:rsid w:val="00FE2534"/>
    <w:rsid w:val="00FE2B24"/>
    <w:rsid w:val="00FE30CF"/>
    <w:rsid w:val="00FE344C"/>
    <w:rsid w:val="00FE385A"/>
    <w:rsid w:val="00FE3B7E"/>
    <w:rsid w:val="00FE41A9"/>
    <w:rsid w:val="00FE438C"/>
    <w:rsid w:val="00FE44A9"/>
    <w:rsid w:val="00FE495D"/>
    <w:rsid w:val="00FE4CDD"/>
    <w:rsid w:val="00FE4F10"/>
    <w:rsid w:val="00FE50EC"/>
    <w:rsid w:val="00FE5561"/>
    <w:rsid w:val="00FE5CC0"/>
    <w:rsid w:val="00FE5D64"/>
    <w:rsid w:val="00FE5F65"/>
    <w:rsid w:val="00FE64FE"/>
    <w:rsid w:val="00FE6FA1"/>
    <w:rsid w:val="00FE7173"/>
    <w:rsid w:val="00FE7562"/>
    <w:rsid w:val="00FE7B19"/>
    <w:rsid w:val="00FE7BB6"/>
    <w:rsid w:val="00FE7C33"/>
    <w:rsid w:val="00FE7E63"/>
    <w:rsid w:val="00FF021E"/>
    <w:rsid w:val="00FF0798"/>
    <w:rsid w:val="00FF08FA"/>
    <w:rsid w:val="00FF099E"/>
    <w:rsid w:val="00FF0B03"/>
    <w:rsid w:val="00FF0BF1"/>
    <w:rsid w:val="00FF0DBC"/>
    <w:rsid w:val="00FF12B0"/>
    <w:rsid w:val="00FF1746"/>
    <w:rsid w:val="00FF19C9"/>
    <w:rsid w:val="00FF1B67"/>
    <w:rsid w:val="00FF20D0"/>
    <w:rsid w:val="00FF214B"/>
    <w:rsid w:val="00FF23A4"/>
    <w:rsid w:val="00FF279A"/>
    <w:rsid w:val="00FF27BD"/>
    <w:rsid w:val="00FF2E5E"/>
    <w:rsid w:val="00FF3423"/>
    <w:rsid w:val="00FF349C"/>
    <w:rsid w:val="00FF352E"/>
    <w:rsid w:val="00FF35EC"/>
    <w:rsid w:val="00FF3779"/>
    <w:rsid w:val="00FF38C6"/>
    <w:rsid w:val="00FF3927"/>
    <w:rsid w:val="00FF3AD0"/>
    <w:rsid w:val="00FF3BB0"/>
    <w:rsid w:val="00FF3DC0"/>
    <w:rsid w:val="00FF3F00"/>
    <w:rsid w:val="00FF43E6"/>
    <w:rsid w:val="00FF4470"/>
    <w:rsid w:val="00FF4520"/>
    <w:rsid w:val="00FF4634"/>
    <w:rsid w:val="00FF471D"/>
    <w:rsid w:val="00FF4753"/>
    <w:rsid w:val="00FF482A"/>
    <w:rsid w:val="00FF4864"/>
    <w:rsid w:val="00FF4AF4"/>
    <w:rsid w:val="00FF4CC5"/>
    <w:rsid w:val="00FF505B"/>
    <w:rsid w:val="00FF5770"/>
    <w:rsid w:val="00FF5C50"/>
    <w:rsid w:val="00FF5F40"/>
    <w:rsid w:val="00FF5FFD"/>
    <w:rsid w:val="00FF6052"/>
    <w:rsid w:val="00FF640E"/>
    <w:rsid w:val="00FF6541"/>
    <w:rsid w:val="00FF6660"/>
    <w:rsid w:val="00FF6855"/>
    <w:rsid w:val="00FF68B9"/>
    <w:rsid w:val="00FF68ED"/>
    <w:rsid w:val="00FF6982"/>
    <w:rsid w:val="00FF6BF7"/>
    <w:rsid w:val="00FF7085"/>
    <w:rsid w:val="00FF718D"/>
    <w:rsid w:val="00FF7455"/>
    <w:rsid w:val="00FF76A8"/>
    <w:rsid w:val="00FF7765"/>
    <w:rsid w:val="00FF77F8"/>
    <w:rsid w:val="00FF79D6"/>
    <w:rsid w:val="00FF7B2F"/>
    <w:rsid w:val="00FF7C04"/>
    <w:rsid w:val="00FF7C66"/>
    <w:rsid w:val="00FF7E83"/>
    <w:rsid w:val="00FF7EE9"/>
    <w:rsid w:val="00FF7FD8"/>
    <w:rsid w:val="0102085D"/>
    <w:rsid w:val="015C260E"/>
    <w:rsid w:val="0195EDC5"/>
    <w:rsid w:val="01A3DD05"/>
    <w:rsid w:val="02119275"/>
    <w:rsid w:val="02317EED"/>
    <w:rsid w:val="026C15BB"/>
    <w:rsid w:val="02763DFA"/>
    <w:rsid w:val="028378AB"/>
    <w:rsid w:val="0296955A"/>
    <w:rsid w:val="02CCB624"/>
    <w:rsid w:val="02D39D42"/>
    <w:rsid w:val="02DFFA05"/>
    <w:rsid w:val="03001966"/>
    <w:rsid w:val="031146AB"/>
    <w:rsid w:val="0311DBD4"/>
    <w:rsid w:val="0331F2BD"/>
    <w:rsid w:val="033F79D5"/>
    <w:rsid w:val="0419745B"/>
    <w:rsid w:val="041F2412"/>
    <w:rsid w:val="04B15AFD"/>
    <w:rsid w:val="04CC0CE3"/>
    <w:rsid w:val="04F031FE"/>
    <w:rsid w:val="0554A03F"/>
    <w:rsid w:val="05701441"/>
    <w:rsid w:val="05B009AE"/>
    <w:rsid w:val="05BFD07F"/>
    <w:rsid w:val="05F2F8FD"/>
    <w:rsid w:val="05F5473C"/>
    <w:rsid w:val="05FDD30C"/>
    <w:rsid w:val="06011244"/>
    <w:rsid w:val="0709845C"/>
    <w:rsid w:val="07346842"/>
    <w:rsid w:val="07C62AAE"/>
    <w:rsid w:val="07E1B7D9"/>
    <w:rsid w:val="07F2B11A"/>
    <w:rsid w:val="0810A68A"/>
    <w:rsid w:val="0813E653"/>
    <w:rsid w:val="083B2E4F"/>
    <w:rsid w:val="08E3AF60"/>
    <w:rsid w:val="09B09045"/>
    <w:rsid w:val="09E35BB8"/>
    <w:rsid w:val="0AA47BE6"/>
    <w:rsid w:val="0AD51A69"/>
    <w:rsid w:val="0ADA977C"/>
    <w:rsid w:val="0AE8F253"/>
    <w:rsid w:val="0B0B24B8"/>
    <w:rsid w:val="0B900595"/>
    <w:rsid w:val="0B9312C4"/>
    <w:rsid w:val="0BC4F5BD"/>
    <w:rsid w:val="0BEDF312"/>
    <w:rsid w:val="0BFE3090"/>
    <w:rsid w:val="0C083F0B"/>
    <w:rsid w:val="0C09F6D3"/>
    <w:rsid w:val="0C653C09"/>
    <w:rsid w:val="0C8FE684"/>
    <w:rsid w:val="0CC83ECC"/>
    <w:rsid w:val="0CD75389"/>
    <w:rsid w:val="0CE575B0"/>
    <w:rsid w:val="0D04EC79"/>
    <w:rsid w:val="0D7F2499"/>
    <w:rsid w:val="0DBEB12D"/>
    <w:rsid w:val="0DE201D6"/>
    <w:rsid w:val="0E0586F3"/>
    <w:rsid w:val="0E542C2A"/>
    <w:rsid w:val="0EA8F78C"/>
    <w:rsid w:val="0EAE2C56"/>
    <w:rsid w:val="0EC288DC"/>
    <w:rsid w:val="0F04D4CA"/>
    <w:rsid w:val="0F16F535"/>
    <w:rsid w:val="0FDF98C9"/>
    <w:rsid w:val="0FEFAE7C"/>
    <w:rsid w:val="10073CF8"/>
    <w:rsid w:val="101C4CA6"/>
    <w:rsid w:val="106E21EF"/>
    <w:rsid w:val="10AA36B5"/>
    <w:rsid w:val="10C79DCB"/>
    <w:rsid w:val="10E4B210"/>
    <w:rsid w:val="111573AB"/>
    <w:rsid w:val="1126E5D4"/>
    <w:rsid w:val="112ECEAC"/>
    <w:rsid w:val="116FF63D"/>
    <w:rsid w:val="11E0E6F5"/>
    <w:rsid w:val="11F0C024"/>
    <w:rsid w:val="120D3F38"/>
    <w:rsid w:val="123F326D"/>
    <w:rsid w:val="124DDBEC"/>
    <w:rsid w:val="126E3AA9"/>
    <w:rsid w:val="1283FE04"/>
    <w:rsid w:val="1298A26A"/>
    <w:rsid w:val="129CC968"/>
    <w:rsid w:val="12CD144D"/>
    <w:rsid w:val="12FDA104"/>
    <w:rsid w:val="134D8999"/>
    <w:rsid w:val="13883505"/>
    <w:rsid w:val="13952181"/>
    <w:rsid w:val="13966564"/>
    <w:rsid w:val="139F2136"/>
    <w:rsid w:val="13ED98B2"/>
    <w:rsid w:val="13F8318E"/>
    <w:rsid w:val="14391D40"/>
    <w:rsid w:val="14A5C2B8"/>
    <w:rsid w:val="14AD002C"/>
    <w:rsid w:val="14C51715"/>
    <w:rsid w:val="14FE5FA1"/>
    <w:rsid w:val="1522CD78"/>
    <w:rsid w:val="15279513"/>
    <w:rsid w:val="153DEC99"/>
    <w:rsid w:val="15442E88"/>
    <w:rsid w:val="1587BC11"/>
    <w:rsid w:val="158D2E61"/>
    <w:rsid w:val="15AA749F"/>
    <w:rsid w:val="15F20C8B"/>
    <w:rsid w:val="15F8FF51"/>
    <w:rsid w:val="16619391"/>
    <w:rsid w:val="168D14DF"/>
    <w:rsid w:val="16B98D4B"/>
    <w:rsid w:val="172C417D"/>
    <w:rsid w:val="175E558D"/>
    <w:rsid w:val="175F1E42"/>
    <w:rsid w:val="17C4BB22"/>
    <w:rsid w:val="18085FE1"/>
    <w:rsid w:val="18198B20"/>
    <w:rsid w:val="182F9FA3"/>
    <w:rsid w:val="18490466"/>
    <w:rsid w:val="18493C71"/>
    <w:rsid w:val="185AA68A"/>
    <w:rsid w:val="188DD7EE"/>
    <w:rsid w:val="18CE5AE1"/>
    <w:rsid w:val="18DC7B77"/>
    <w:rsid w:val="19171C51"/>
    <w:rsid w:val="1984B09A"/>
    <w:rsid w:val="198F8BBC"/>
    <w:rsid w:val="19D7CBD7"/>
    <w:rsid w:val="1A151F66"/>
    <w:rsid w:val="1A1814A9"/>
    <w:rsid w:val="1A6553F4"/>
    <w:rsid w:val="1ABC7B25"/>
    <w:rsid w:val="1AF7646B"/>
    <w:rsid w:val="1B8DE3D6"/>
    <w:rsid w:val="1C35DF20"/>
    <w:rsid w:val="1C420B84"/>
    <w:rsid w:val="1C7C0DFF"/>
    <w:rsid w:val="1D38986E"/>
    <w:rsid w:val="1D862A36"/>
    <w:rsid w:val="1E18808F"/>
    <w:rsid w:val="1E188458"/>
    <w:rsid w:val="1E1CE2A5"/>
    <w:rsid w:val="1E56BB1F"/>
    <w:rsid w:val="1EFDBDE4"/>
    <w:rsid w:val="1F16591A"/>
    <w:rsid w:val="1F518748"/>
    <w:rsid w:val="1F6F0DEB"/>
    <w:rsid w:val="1F8CDEF0"/>
    <w:rsid w:val="1F9A09A1"/>
    <w:rsid w:val="1F9F7802"/>
    <w:rsid w:val="1FBD4C0A"/>
    <w:rsid w:val="1FD7926C"/>
    <w:rsid w:val="1FE85EBE"/>
    <w:rsid w:val="20AFA058"/>
    <w:rsid w:val="20FB44AF"/>
    <w:rsid w:val="213D30F0"/>
    <w:rsid w:val="2154357D"/>
    <w:rsid w:val="217DC7D4"/>
    <w:rsid w:val="218E4F40"/>
    <w:rsid w:val="219E1091"/>
    <w:rsid w:val="21E5D9DC"/>
    <w:rsid w:val="21F8968B"/>
    <w:rsid w:val="22112194"/>
    <w:rsid w:val="22176120"/>
    <w:rsid w:val="2218ACF0"/>
    <w:rsid w:val="2250A266"/>
    <w:rsid w:val="22779CEC"/>
    <w:rsid w:val="22A6735C"/>
    <w:rsid w:val="22BE8EB7"/>
    <w:rsid w:val="235CFC79"/>
    <w:rsid w:val="23A80413"/>
    <w:rsid w:val="23ACC4CB"/>
    <w:rsid w:val="23D68164"/>
    <w:rsid w:val="23FC2EDC"/>
    <w:rsid w:val="24036C49"/>
    <w:rsid w:val="241790D3"/>
    <w:rsid w:val="241EE7B9"/>
    <w:rsid w:val="246094C7"/>
    <w:rsid w:val="24619075"/>
    <w:rsid w:val="24FE010C"/>
    <w:rsid w:val="252D348C"/>
    <w:rsid w:val="258021F6"/>
    <w:rsid w:val="25CF4D2B"/>
    <w:rsid w:val="26114947"/>
    <w:rsid w:val="2653EAFF"/>
    <w:rsid w:val="267D73C3"/>
    <w:rsid w:val="2692EA08"/>
    <w:rsid w:val="26DCC8E1"/>
    <w:rsid w:val="26ED1C81"/>
    <w:rsid w:val="274B4076"/>
    <w:rsid w:val="27756A62"/>
    <w:rsid w:val="27A9D960"/>
    <w:rsid w:val="27B3F15A"/>
    <w:rsid w:val="27BC526A"/>
    <w:rsid w:val="27DF0E68"/>
    <w:rsid w:val="27EDA968"/>
    <w:rsid w:val="2834401F"/>
    <w:rsid w:val="2854CFE1"/>
    <w:rsid w:val="286A6A10"/>
    <w:rsid w:val="28D0AD34"/>
    <w:rsid w:val="28F3CCC1"/>
    <w:rsid w:val="2936165C"/>
    <w:rsid w:val="2974B670"/>
    <w:rsid w:val="29C1226E"/>
    <w:rsid w:val="29F87B0E"/>
    <w:rsid w:val="2A0C6759"/>
    <w:rsid w:val="2A51C21A"/>
    <w:rsid w:val="2AB8664D"/>
    <w:rsid w:val="2ACE3697"/>
    <w:rsid w:val="2B01E22F"/>
    <w:rsid w:val="2B0F05CE"/>
    <w:rsid w:val="2B5F52C6"/>
    <w:rsid w:val="2C15170E"/>
    <w:rsid w:val="2CB022F4"/>
    <w:rsid w:val="2CC1F8CC"/>
    <w:rsid w:val="2CC353CA"/>
    <w:rsid w:val="2CEB92DB"/>
    <w:rsid w:val="2D56F4A3"/>
    <w:rsid w:val="2D9375B4"/>
    <w:rsid w:val="2DF57CDB"/>
    <w:rsid w:val="2E6ECF51"/>
    <w:rsid w:val="2EDA60DA"/>
    <w:rsid w:val="2F178863"/>
    <w:rsid w:val="2F54165C"/>
    <w:rsid w:val="2F9146F6"/>
    <w:rsid w:val="2FB0950D"/>
    <w:rsid w:val="2FBCD0C9"/>
    <w:rsid w:val="2FE8B2E7"/>
    <w:rsid w:val="2FEC713F"/>
    <w:rsid w:val="2FF12CB5"/>
    <w:rsid w:val="301CC3EB"/>
    <w:rsid w:val="3039F580"/>
    <w:rsid w:val="3074FE70"/>
    <w:rsid w:val="309401C1"/>
    <w:rsid w:val="30A624A5"/>
    <w:rsid w:val="30B831D1"/>
    <w:rsid w:val="3128A1C6"/>
    <w:rsid w:val="3131B78F"/>
    <w:rsid w:val="316B6654"/>
    <w:rsid w:val="31DCAFB1"/>
    <w:rsid w:val="32683559"/>
    <w:rsid w:val="327F3A8C"/>
    <w:rsid w:val="32869ED2"/>
    <w:rsid w:val="328DCF15"/>
    <w:rsid w:val="32B5046A"/>
    <w:rsid w:val="32BC5800"/>
    <w:rsid w:val="32BD65EB"/>
    <w:rsid w:val="32F3D09F"/>
    <w:rsid w:val="32FC57DE"/>
    <w:rsid w:val="33236F08"/>
    <w:rsid w:val="3381D318"/>
    <w:rsid w:val="33894761"/>
    <w:rsid w:val="33AC2F7D"/>
    <w:rsid w:val="33AD18D8"/>
    <w:rsid w:val="33FD9F22"/>
    <w:rsid w:val="343DAE42"/>
    <w:rsid w:val="3460B13A"/>
    <w:rsid w:val="34A9B00E"/>
    <w:rsid w:val="34E06B8D"/>
    <w:rsid w:val="3513975E"/>
    <w:rsid w:val="353F3585"/>
    <w:rsid w:val="3583D785"/>
    <w:rsid w:val="358847C6"/>
    <w:rsid w:val="35D2BA2D"/>
    <w:rsid w:val="36526FB7"/>
    <w:rsid w:val="36728965"/>
    <w:rsid w:val="367E8069"/>
    <w:rsid w:val="36916C00"/>
    <w:rsid w:val="36A95275"/>
    <w:rsid w:val="3729BA6B"/>
    <w:rsid w:val="373A0322"/>
    <w:rsid w:val="37448991"/>
    <w:rsid w:val="3754BF13"/>
    <w:rsid w:val="379C4039"/>
    <w:rsid w:val="37B1FAE0"/>
    <w:rsid w:val="37CBCB85"/>
    <w:rsid w:val="37D98AEA"/>
    <w:rsid w:val="3856468C"/>
    <w:rsid w:val="388CDA3A"/>
    <w:rsid w:val="389C8FB7"/>
    <w:rsid w:val="38B06B49"/>
    <w:rsid w:val="38B9A045"/>
    <w:rsid w:val="38BC1576"/>
    <w:rsid w:val="38F4AB70"/>
    <w:rsid w:val="3909DACC"/>
    <w:rsid w:val="390E3E6E"/>
    <w:rsid w:val="391E1A95"/>
    <w:rsid w:val="396A4D19"/>
    <w:rsid w:val="39AA0458"/>
    <w:rsid w:val="39E4B1D7"/>
    <w:rsid w:val="3A45C6C5"/>
    <w:rsid w:val="3A5970C4"/>
    <w:rsid w:val="3AA7ECEE"/>
    <w:rsid w:val="3ABAC4D3"/>
    <w:rsid w:val="3ABEACA5"/>
    <w:rsid w:val="3AC97279"/>
    <w:rsid w:val="3AE8C4B9"/>
    <w:rsid w:val="3AFB3DD1"/>
    <w:rsid w:val="3B0D968C"/>
    <w:rsid w:val="3B2D0FD4"/>
    <w:rsid w:val="3B5C6FBE"/>
    <w:rsid w:val="3B9636A2"/>
    <w:rsid w:val="3BB2C7FF"/>
    <w:rsid w:val="3BB9E80C"/>
    <w:rsid w:val="3BE9C374"/>
    <w:rsid w:val="3C519C1B"/>
    <w:rsid w:val="3CFDFAA9"/>
    <w:rsid w:val="3D23937F"/>
    <w:rsid w:val="3DED8BB9"/>
    <w:rsid w:val="3E0DCCF0"/>
    <w:rsid w:val="3E4153A3"/>
    <w:rsid w:val="3E6C9604"/>
    <w:rsid w:val="3E90F57E"/>
    <w:rsid w:val="3ECD9A8F"/>
    <w:rsid w:val="3ED3537E"/>
    <w:rsid w:val="3EE6833C"/>
    <w:rsid w:val="3EF54220"/>
    <w:rsid w:val="3EF5CDDC"/>
    <w:rsid w:val="3F15C19B"/>
    <w:rsid w:val="3F3C74B2"/>
    <w:rsid w:val="3F8B4681"/>
    <w:rsid w:val="3FC259F5"/>
    <w:rsid w:val="3FD72957"/>
    <w:rsid w:val="400E052B"/>
    <w:rsid w:val="40AF5CE8"/>
    <w:rsid w:val="40C5D68C"/>
    <w:rsid w:val="40C670FE"/>
    <w:rsid w:val="40D6EB46"/>
    <w:rsid w:val="40DFE2A3"/>
    <w:rsid w:val="40EAB1EC"/>
    <w:rsid w:val="41705D8A"/>
    <w:rsid w:val="41D57F4E"/>
    <w:rsid w:val="41F69DBB"/>
    <w:rsid w:val="4230E237"/>
    <w:rsid w:val="423523E5"/>
    <w:rsid w:val="426EE737"/>
    <w:rsid w:val="42A52AD6"/>
    <w:rsid w:val="42CEE394"/>
    <w:rsid w:val="42D1CF4C"/>
    <w:rsid w:val="43332E25"/>
    <w:rsid w:val="43588A37"/>
    <w:rsid w:val="43D6A91C"/>
    <w:rsid w:val="43EEB860"/>
    <w:rsid w:val="450F2474"/>
    <w:rsid w:val="45133DAC"/>
    <w:rsid w:val="4543D028"/>
    <w:rsid w:val="455506A5"/>
    <w:rsid w:val="45608502"/>
    <w:rsid w:val="45981586"/>
    <w:rsid w:val="45B6D32F"/>
    <w:rsid w:val="45D4796B"/>
    <w:rsid w:val="46237106"/>
    <w:rsid w:val="46563CD5"/>
    <w:rsid w:val="467D29E9"/>
    <w:rsid w:val="46A878D8"/>
    <w:rsid w:val="46BBD33B"/>
    <w:rsid w:val="46CCF565"/>
    <w:rsid w:val="46DF516F"/>
    <w:rsid w:val="46E16A62"/>
    <w:rsid w:val="47023B3A"/>
    <w:rsid w:val="48171F4E"/>
    <w:rsid w:val="4891949A"/>
    <w:rsid w:val="48B635FC"/>
    <w:rsid w:val="48C327FB"/>
    <w:rsid w:val="491F0116"/>
    <w:rsid w:val="49EA05FA"/>
    <w:rsid w:val="4A20880B"/>
    <w:rsid w:val="4A437B4A"/>
    <w:rsid w:val="4A8E1DF9"/>
    <w:rsid w:val="4A92196C"/>
    <w:rsid w:val="4ABAB60C"/>
    <w:rsid w:val="4ADE7CDF"/>
    <w:rsid w:val="4B3A5114"/>
    <w:rsid w:val="4B3C6CD3"/>
    <w:rsid w:val="4B8B3EBF"/>
    <w:rsid w:val="4BE47694"/>
    <w:rsid w:val="4C0E4D6C"/>
    <w:rsid w:val="4C4A32E8"/>
    <w:rsid w:val="4CA33E3F"/>
    <w:rsid w:val="4CC0CEE7"/>
    <w:rsid w:val="4D47FD07"/>
    <w:rsid w:val="4D9188E2"/>
    <w:rsid w:val="4DAA1DF0"/>
    <w:rsid w:val="4DCAC45B"/>
    <w:rsid w:val="4E3FA298"/>
    <w:rsid w:val="4E44FB1B"/>
    <w:rsid w:val="4E894C49"/>
    <w:rsid w:val="4EFBDB9D"/>
    <w:rsid w:val="4F311ADE"/>
    <w:rsid w:val="4F43C67D"/>
    <w:rsid w:val="4F4F0EC1"/>
    <w:rsid w:val="4F514EB3"/>
    <w:rsid w:val="4F902C39"/>
    <w:rsid w:val="4F9766BC"/>
    <w:rsid w:val="4FC59C35"/>
    <w:rsid w:val="4FDCB76A"/>
    <w:rsid w:val="5014A00F"/>
    <w:rsid w:val="50351118"/>
    <w:rsid w:val="503A7EC0"/>
    <w:rsid w:val="50529BBB"/>
    <w:rsid w:val="50611219"/>
    <w:rsid w:val="50953CD1"/>
    <w:rsid w:val="50D9303A"/>
    <w:rsid w:val="51596157"/>
    <w:rsid w:val="517189C0"/>
    <w:rsid w:val="51C224E4"/>
    <w:rsid w:val="521A33DA"/>
    <w:rsid w:val="522B8D04"/>
    <w:rsid w:val="52BDF396"/>
    <w:rsid w:val="52E92D20"/>
    <w:rsid w:val="53A50BD9"/>
    <w:rsid w:val="53E9A925"/>
    <w:rsid w:val="53EA84B6"/>
    <w:rsid w:val="5449469B"/>
    <w:rsid w:val="54CDF91F"/>
    <w:rsid w:val="54EF7013"/>
    <w:rsid w:val="55867D48"/>
    <w:rsid w:val="558EB5BC"/>
    <w:rsid w:val="559E4EAF"/>
    <w:rsid w:val="559EAACE"/>
    <w:rsid w:val="55E47511"/>
    <w:rsid w:val="55F01AA8"/>
    <w:rsid w:val="55F275F3"/>
    <w:rsid w:val="55F6CF84"/>
    <w:rsid w:val="562EAF1A"/>
    <w:rsid w:val="56A66BA6"/>
    <w:rsid w:val="572F44AD"/>
    <w:rsid w:val="5751E603"/>
    <w:rsid w:val="5757B62A"/>
    <w:rsid w:val="575FDAF9"/>
    <w:rsid w:val="5767FAC2"/>
    <w:rsid w:val="579507AD"/>
    <w:rsid w:val="584DFB85"/>
    <w:rsid w:val="5880214B"/>
    <w:rsid w:val="5896234B"/>
    <w:rsid w:val="58B8DF10"/>
    <w:rsid w:val="58F99E5C"/>
    <w:rsid w:val="58FE94AA"/>
    <w:rsid w:val="594D9C2A"/>
    <w:rsid w:val="59668E6F"/>
    <w:rsid w:val="596F5743"/>
    <w:rsid w:val="597B06AC"/>
    <w:rsid w:val="59E391B8"/>
    <w:rsid w:val="5A6C67C4"/>
    <w:rsid w:val="5A96E66C"/>
    <w:rsid w:val="5AEF2658"/>
    <w:rsid w:val="5AF598AC"/>
    <w:rsid w:val="5B1E7DE2"/>
    <w:rsid w:val="5B5FF09E"/>
    <w:rsid w:val="5B88C8AC"/>
    <w:rsid w:val="5BB50C87"/>
    <w:rsid w:val="5C0E24E5"/>
    <w:rsid w:val="5C137AC1"/>
    <w:rsid w:val="5C662FA7"/>
    <w:rsid w:val="5D2391CB"/>
    <w:rsid w:val="5D4287FB"/>
    <w:rsid w:val="5D82149C"/>
    <w:rsid w:val="5DA9DA5A"/>
    <w:rsid w:val="5DB3878E"/>
    <w:rsid w:val="5E075FC0"/>
    <w:rsid w:val="5E57EF31"/>
    <w:rsid w:val="5EBAA0F1"/>
    <w:rsid w:val="5EF3E3C3"/>
    <w:rsid w:val="5F22216B"/>
    <w:rsid w:val="5F23E8CE"/>
    <w:rsid w:val="5F740BE6"/>
    <w:rsid w:val="5FAD37E4"/>
    <w:rsid w:val="5FBC5F64"/>
    <w:rsid w:val="5FCA7EF0"/>
    <w:rsid w:val="5FCAFFAC"/>
    <w:rsid w:val="603B6163"/>
    <w:rsid w:val="603EEE2D"/>
    <w:rsid w:val="60BAA79C"/>
    <w:rsid w:val="60DEE67B"/>
    <w:rsid w:val="60E15BCB"/>
    <w:rsid w:val="60FA5ED9"/>
    <w:rsid w:val="60FE8F79"/>
    <w:rsid w:val="61E1B799"/>
    <w:rsid w:val="61E3D317"/>
    <w:rsid w:val="622C7EA9"/>
    <w:rsid w:val="624369A5"/>
    <w:rsid w:val="62513838"/>
    <w:rsid w:val="62711F76"/>
    <w:rsid w:val="6298DD5A"/>
    <w:rsid w:val="62D7ABEF"/>
    <w:rsid w:val="62EA5318"/>
    <w:rsid w:val="63405737"/>
    <w:rsid w:val="63479E63"/>
    <w:rsid w:val="634BEC4C"/>
    <w:rsid w:val="638027EF"/>
    <w:rsid w:val="6383EBB4"/>
    <w:rsid w:val="639AC86C"/>
    <w:rsid w:val="63A44F95"/>
    <w:rsid w:val="63CC6156"/>
    <w:rsid w:val="63EA2F81"/>
    <w:rsid w:val="6442A924"/>
    <w:rsid w:val="644759B4"/>
    <w:rsid w:val="6487A57C"/>
    <w:rsid w:val="64945183"/>
    <w:rsid w:val="650E8998"/>
    <w:rsid w:val="653E49D3"/>
    <w:rsid w:val="6567C746"/>
    <w:rsid w:val="65764B3C"/>
    <w:rsid w:val="659245C4"/>
    <w:rsid w:val="65B087EB"/>
    <w:rsid w:val="66E778C7"/>
    <w:rsid w:val="67132BF8"/>
    <w:rsid w:val="6770B875"/>
    <w:rsid w:val="67CDFC1A"/>
    <w:rsid w:val="686478C6"/>
    <w:rsid w:val="6883BAA2"/>
    <w:rsid w:val="6900376C"/>
    <w:rsid w:val="690A220A"/>
    <w:rsid w:val="692834A0"/>
    <w:rsid w:val="692F35EA"/>
    <w:rsid w:val="693A05D6"/>
    <w:rsid w:val="69426CB7"/>
    <w:rsid w:val="694B2645"/>
    <w:rsid w:val="69C2EB6D"/>
    <w:rsid w:val="69CEA1B9"/>
    <w:rsid w:val="69FEA83A"/>
    <w:rsid w:val="6A35361B"/>
    <w:rsid w:val="6A44B8A8"/>
    <w:rsid w:val="6A674199"/>
    <w:rsid w:val="6A6B24B2"/>
    <w:rsid w:val="6A7E1CD7"/>
    <w:rsid w:val="6AAC6706"/>
    <w:rsid w:val="6AB4775F"/>
    <w:rsid w:val="6AE7A1CF"/>
    <w:rsid w:val="6B74DA70"/>
    <w:rsid w:val="6BADCC34"/>
    <w:rsid w:val="6C0EBC8A"/>
    <w:rsid w:val="6C524354"/>
    <w:rsid w:val="6C6F9BFB"/>
    <w:rsid w:val="6C726A5B"/>
    <w:rsid w:val="6C77D4DE"/>
    <w:rsid w:val="6C7E3486"/>
    <w:rsid w:val="6CB4B369"/>
    <w:rsid w:val="6CC1D549"/>
    <w:rsid w:val="6CC4C5AF"/>
    <w:rsid w:val="6D406402"/>
    <w:rsid w:val="6D860699"/>
    <w:rsid w:val="6D88AE39"/>
    <w:rsid w:val="6D9991F8"/>
    <w:rsid w:val="6DCF423C"/>
    <w:rsid w:val="6DF2334C"/>
    <w:rsid w:val="6DFCB5A0"/>
    <w:rsid w:val="6E3E3313"/>
    <w:rsid w:val="6E4D3AE9"/>
    <w:rsid w:val="6E988CED"/>
    <w:rsid w:val="6EB871A7"/>
    <w:rsid w:val="6FF06459"/>
    <w:rsid w:val="703C08EA"/>
    <w:rsid w:val="70623C5C"/>
    <w:rsid w:val="707D9731"/>
    <w:rsid w:val="70877A33"/>
    <w:rsid w:val="70CC312B"/>
    <w:rsid w:val="714B833D"/>
    <w:rsid w:val="716ECAB8"/>
    <w:rsid w:val="7195421C"/>
    <w:rsid w:val="7212EDB0"/>
    <w:rsid w:val="724B3B5C"/>
    <w:rsid w:val="72C757A5"/>
    <w:rsid w:val="72E2E09C"/>
    <w:rsid w:val="72F919E8"/>
    <w:rsid w:val="730B28A3"/>
    <w:rsid w:val="73638AA9"/>
    <w:rsid w:val="73AE100B"/>
    <w:rsid w:val="73C6A9EE"/>
    <w:rsid w:val="73FDA259"/>
    <w:rsid w:val="74126687"/>
    <w:rsid w:val="744CACF9"/>
    <w:rsid w:val="74C701B7"/>
    <w:rsid w:val="757D1BEC"/>
    <w:rsid w:val="75A493AA"/>
    <w:rsid w:val="75F8A496"/>
    <w:rsid w:val="7645DAC1"/>
    <w:rsid w:val="76BEE284"/>
    <w:rsid w:val="76F499FB"/>
    <w:rsid w:val="77EA79DA"/>
    <w:rsid w:val="7823D283"/>
    <w:rsid w:val="78691147"/>
    <w:rsid w:val="787C8820"/>
    <w:rsid w:val="78C545D7"/>
    <w:rsid w:val="78D6C777"/>
    <w:rsid w:val="78E2C7FB"/>
    <w:rsid w:val="78E74E98"/>
    <w:rsid w:val="78EB1C36"/>
    <w:rsid w:val="78FAC006"/>
    <w:rsid w:val="78FDF3C0"/>
    <w:rsid w:val="79CEB035"/>
    <w:rsid w:val="7A00AEB3"/>
    <w:rsid w:val="7A11E7FD"/>
    <w:rsid w:val="7A1396D5"/>
    <w:rsid w:val="7A1E0F62"/>
    <w:rsid w:val="7A420772"/>
    <w:rsid w:val="7AA82203"/>
    <w:rsid w:val="7ACA97BD"/>
    <w:rsid w:val="7B6791B4"/>
    <w:rsid w:val="7B7D39F4"/>
    <w:rsid w:val="7BD76C42"/>
    <w:rsid w:val="7BF32E17"/>
    <w:rsid w:val="7C012DB5"/>
    <w:rsid w:val="7C130C40"/>
    <w:rsid w:val="7C319139"/>
    <w:rsid w:val="7C61D6B9"/>
    <w:rsid w:val="7DAAF92D"/>
    <w:rsid w:val="7DCAB1C5"/>
    <w:rsid w:val="7DFB4E2A"/>
    <w:rsid w:val="7ED6C2C3"/>
    <w:rsid w:val="7F2E5721"/>
    <w:rsid w:val="7F5089FA"/>
    <w:rsid w:val="7F53B300"/>
    <w:rsid w:val="7F6592A5"/>
    <w:rsid w:val="7F8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1B560269-AD62-4D4D-83CF-0E9601D4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2BFA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numPr>
        <w:numId w:val="7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7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E7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7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7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E9E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customStyle="1" w:styleId="normaltextrun">
    <w:name w:val="normaltextrun"/>
    <w:basedOn w:val="Predvolenpsmoodseku"/>
    <w:rsid w:val="00736057"/>
  </w:style>
  <w:style w:type="character" w:customStyle="1" w:styleId="eop">
    <w:name w:val="eop"/>
    <w:basedOn w:val="Predvolenpsmoodseku"/>
    <w:rsid w:val="0073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  <SharedWithUsers xmlns="6bac6a19-84be-449e-a436-65c606401d1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026DEF13-9FC1-4056-AE37-24ECED0B3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dfa2abc-8bb8-4557-855c-e532cacb5122}" enabled="0" method="" siteId="{6dfa2abc-8bb8-4557-855c-e532cacb51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2</TotalTime>
  <Pages>1</Pages>
  <Words>177</Words>
  <Characters>1012</Characters>
  <Application>Microsoft Office Word</Application>
  <DocSecurity>0</DocSecurity>
  <Lines>8</Lines>
  <Paragraphs>2</Paragraphs>
  <ScaleCrop>false</ScaleCrop>
  <Company>Slovenska elektrizacna prenosova sustava, a.s.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Belanová Alena</cp:lastModifiedBy>
  <cp:revision>5103</cp:revision>
  <cp:lastPrinted>2025-09-19T09:21:00Z</cp:lastPrinted>
  <dcterms:created xsi:type="dcterms:W3CDTF">2024-08-17T15:59:00Z</dcterms:created>
  <dcterms:modified xsi:type="dcterms:W3CDTF">2026-08-26T15:33:00Z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  <property fmtid="{D5CDD505-2E9C-101B-9397-08002B2CF9AE}" pid="11" name="Order">
    <vt:r8>52400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