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32E2" w14:textId="344AA27F" w:rsidR="00B66ED0" w:rsidRDefault="00FC1FD5" w:rsidP="00975EA1">
      <w:pPr>
        <w:pStyle w:val="Nadpis3"/>
      </w:pPr>
      <w:bookmarkStart w:id="0" w:name="_Hlk174969901"/>
      <w:r w:rsidRPr="00FC1FD5">
        <w:t xml:space="preserve">Žiadosť o pozastavenie povinnosti podávať </w:t>
      </w:r>
      <w:r w:rsidR="00E331AA">
        <w:t>TPP a DPP</w:t>
      </w:r>
    </w:p>
    <w:bookmarkEnd w:id="0"/>
    <w:p w14:paraId="28609F4E" w14:textId="77777777" w:rsidR="00FC1FD5" w:rsidRPr="00FC1FD5" w:rsidRDefault="00FC1FD5" w:rsidP="00223FE5">
      <w:pPr>
        <w:spacing w:after="0" w:line="240" w:lineRule="auto"/>
        <w:ind w:left="2127" w:hanging="2127"/>
        <w:jc w:val="both"/>
        <w:rPr>
          <w:rFonts w:ascii="Arial" w:eastAsia="Times New Roman" w:hAnsi="Arial" w:cs="Arial"/>
          <w:lang w:eastAsia="cs-CZ"/>
        </w:rPr>
      </w:pPr>
      <w:r w:rsidRPr="00FC1FD5">
        <w:rPr>
          <w:rFonts w:ascii="Arial" w:eastAsia="Times New Roman" w:hAnsi="Arial" w:cs="Arial"/>
          <w:lang w:eastAsia="cs-CZ"/>
        </w:rPr>
        <w:t>Slovenská elektrizačná prenosová sústava, a.s.</w:t>
      </w:r>
      <w:r w:rsidRPr="00FC1FD5">
        <w:rPr>
          <w:rFonts w:ascii="Arial" w:eastAsia="Times New Roman" w:hAnsi="Arial" w:cs="Arial"/>
          <w:lang w:eastAsia="cs-CZ"/>
        </w:rPr>
        <w:tab/>
      </w:r>
    </w:p>
    <w:p w14:paraId="1DCC4995" w14:textId="77777777" w:rsidR="00FC1FD5" w:rsidRPr="00FC1FD5" w:rsidRDefault="00FC1FD5" w:rsidP="00223FE5">
      <w:pPr>
        <w:spacing w:after="0" w:line="240" w:lineRule="auto"/>
        <w:ind w:left="2127" w:hanging="2127"/>
        <w:jc w:val="both"/>
        <w:rPr>
          <w:rFonts w:ascii="Arial" w:eastAsia="Times New Roman" w:hAnsi="Arial" w:cs="Arial"/>
          <w:lang w:eastAsia="cs-CZ"/>
        </w:rPr>
      </w:pPr>
      <w:r w:rsidRPr="00FC1FD5">
        <w:rPr>
          <w:rFonts w:ascii="Arial" w:eastAsia="Times New Roman" w:hAnsi="Arial" w:cs="Arial"/>
          <w:lang w:eastAsia="cs-CZ"/>
        </w:rPr>
        <w:t>Odbor prípravy PpS</w:t>
      </w:r>
    </w:p>
    <w:p w14:paraId="412F8F3A" w14:textId="77777777" w:rsidR="00FC1FD5" w:rsidRPr="00FC1FD5" w:rsidRDefault="00FC1FD5" w:rsidP="00223FE5">
      <w:pPr>
        <w:spacing w:after="0" w:line="240" w:lineRule="auto"/>
        <w:ind w:left="2127" w:hanging="2127"/>
        <w:jc w:val="both"/>
        <w:rPr>
          <w:rFonts w:ascii="Arial" w:eastAsia="Times New Roman" w:hAnsi="Arial" w:cs="Arial"/>
          <w:lang w:eastAsia="cs-CZ"/>
        </w:rPr>
      </w:pPr>
      <w:r w:rsidRPr="00FC1FD5">
        <w:rPr>
          <w:rFonts w:ascii="Arial" w:eastAsia="Times New Roman" w:hAnsi="Arial" w:cs="Arial"/>
          <w:lang w:eastAsia="cs-CZ"/>
        </w:rPr>
        <w:t>Obchodná 2</w:t>
      </w:r>
    </w:p>
    <w:p w14:paraId="58968374" w14:textId="77777777" w:rsidR="00FC1FD5" w:rsidRPr="00FC1FD5" w:rsidRDefault="00FC1FD5" w:rsidP="00223FE5">
      <w:pPr>
        <w:spacing w:after="0" w:line="240" w:lineRule="auto"/>
        <w:ind w:left="2127" w:hanging="2127"/>
        <w:jc w:val="both"/>
        <w:rPr>
          <w:rFonts w:ascii="Arial" w:eastAsia="Times New Roman" w:hAnsi="Arial" w:cs="Arial"/>
          <w:lang w:eastAsia="cs-CZ"/>
        </w:rPr>
      </w:pPr>
      <w:r w:rsidRPr="00FC1FD5">
        <w:rPr>
          <w:rFonts w:ascii="Arial" w:eastAsia="Times New Roman" w:hAnsi="Arial" w:cs="Arial"/>
          <w:lang w:eastAsia="cs-CZ"/>
        </w:rPr>
        <w:t>010 08 Žilina</w:t>
      </w:r>
    </w:p>
    <w:p w14:paraId="213DDBC0" w14:textId="77777777" w:rsidR="00FC1FD5" w:rsidRPr="00FC1FD5" w:rsidRDefault="00FC1FD5" w:rsidP="00FC1FD5">
      <w:pPr>
        <w:spacing w:after="0" w:line="240" w:lineRule="auto"/>
        <w:ind w:left="2127" w:firstLine="708"/>
        <w:jc w:val="both"/>
        <w:rPr>
          <w:rFonts w:ascii="Arial" w:eastAsia="Times New Roman" w:hAnsi="Arial" w:cs="Arial"/>
          <w:lang w:eastAsia="cs-CZ"/>
        </w:rPr>
      </w:pPr>
    </w:p>
    <w:p w14:paraId="5D2409B9" w14:textId="1D0AAC9F" w:rsidR="00FC1FD5" w:rsidRPr="00FC1FD5" w:rsidRDefault="00FC1FD5" w:rsidP="00FC1FD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C1FD5">
        <w:rPr>
          <w:rFonts w:ascii="Arial" w:eastAsia="Times New Roman" w:hAnsi="Arial" w:cs="Arial"/>
          <w:b/>
          <w:lang w:eastAsia="cs-CZ"/>
        </w:rPr>
        <w:t xml:space="preserve">Vec: Žiadosť o pozastavenie povinnosti podávať </w:t>
      </w:r>
      <w:r w:rsidR="00E331AA">
        <w:rPr>
          <w:rFonts w:ascii="Arial" w:eastAsia="Times New Roman" w:hAnsi="Arial" w:cs="Arial"/>
          <w:b/>
          <w:lang w:eastAsia="cs-CZ"/>
        </w:rPr>
        <w:t>TPP a DPP</w:t>
      </w:r>
    </w:p>
    <w:tbl>
      <w:tblPr>
        <w:tblpPr w:leftFromText="141" w:rightFromText="141" w:vertAnchor="text" w:horzAnchor="margin" w:tblpY="22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6023"/>
      </w:tblGrid>
      <w:tr w:rsidR="00F02074" w:rsidRPr="00FC1FD5" w14:paraId="77074473" w14:textId="77777777" w:rsidTr="00F02074">
        <w:trPr>
          <w:trHeight w:val="500"/>
        </w:trPr>
        <w:tc>
          <w:tcPr>
            <w:tcW w:w="3611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2B9FE76E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6023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307E4419" w14:textId="77777777" w:rsidR="00F02074" w:rsidRPr="006E1AC3" w:rsidRDefault="00F02074" w:rsidP="00F02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>Poskytovateľ PpS</w:t>
            </w:r>
          </w:p>
        </w:tc>
      </w:tr>
      <w:tr w:rsidR="00F02074" w:rsidRPr="00FC1FD5" w14:paraId="5F41953E" w14:textId="77777777" w:rsidTr="2CC1F8CC">
        <w:trPr>
          <w:trHeight w:val="510"/>
        </w:trPr>
        <w:tc>
          <w:tcPr>
            <w:tcW w:w="361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CD9FA05" w14:textId="77777777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spoločnosti</w:t>
            </w:r>
          </w:p>
        </w:tc>
        <w:tc>
          <w:tcPr>
            <w:tcW w:w="602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159709B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F02074" w:rsidRPr="00FC1FD5" w14:paraId="78216D9F" w14:textId="77777777" w:rsidTr="2CC1F8CC">
        <w:trPr>
          <w:trHeight w:val="510"/>
        </w:trPr>
        <w:tc>
          <w:tcPr>
            <w:tcW w:w="3611" w:type="dxa"/>
            <w:shd w:val="clear" w:color="auto" w:fill="FFFFFF" w:themeFill="background1"/>
            <w:vAlign w:val="center"/>
          </w:tcPr>
          <w:p w14:paraId="7207486F" w14:textId="0AD8FA1B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EIC-Kód </w:t>
            </w:r>
            <w:r w:rsidR="008327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typu X</w:t>
            </w:r>
          </w:p>
        </w:tc>
        <w:tc>
          <w:tcPr>
            <w:tcW w:w="6023" w:type="dxa"/>
            <w:shd w:val="clear" w:color="auto" w:fill="FFFFFF" w:themeFill="background1"/>
            <w:vAlign w:val="center"/>
          </w:tcPr>
          <w:p w14:paraId="1C72B89F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F02074" w:rsidRPr="00FC1FD5" w14:paraId="15C4A678" w14:textId="77777777" w:rsidTr="2CC1F8CC">
        <w:trPr>
          <w:trHeight w:val="510"/>
        </w:trPr>
        <w:tc>
          <w:tcPr>
            <w:tcW w:w="3611" w:type="dxa"/>
            <w:shd w:val="clear" w:color="auto" w:fill="FFFFFF" w:themeFill="background1"/>
            <w:vAlign w:val="center"/>
          </w:tcPr>
          <w:p w14:paraId="35776001" w14:textId="77777777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Meno osoby oprávnenej na predloženie žiadosti </w:t>
            </w:r>
          </w:p>
        </w:tc>
        <w:tc>
          <w:tcPr>
            <w:tcW w:w="6023" w:type="dxa"/>
            <w:shd w:val="clear" w:color="auto" w:fill="FFFFFF" w:themeFill="background1"/>
            <w:vAlign w:val="center"/>
          </w:tcPr>
          <w:p w14:paraId="3FAAC7ED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F02074" w:rsidRPr="00FC1FD5" w14:paraId="77F9B198" w14:textId="77777777" w:rsidTr="2CC1F8CC">
        <w:trPr>
          <w:trHeight w:val="510"/>
        </w:trPr>
        <w:tc>
          <w:tcPr>
            <w:tcW w:w="3611" w:type="dxa"/>
            <w:shd w:val="clear" w:color="auto" w:fill="FFFFFF" w:themeFill="background1"/>
            <w:vAlign w:val="center"/>
          </w:tcPr>
          <w:p w14:paraId="3432F521" w14:textId="77777777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Kontaktná osoba</w:t>
            </w:r>
          </w:p>
        </w:tc>
        <w:tc>
          <w:tcPr>
            <w:tcW w:w="6023" w:type="dxa"/>
            <w:shd w:val="clear" w:color="auto" w:fill="FFFFFF" w:themeFill="background1"/>
            <w:vAlign w:val="center"/>
          </w:tcPr>
          <w:p w14:paraId="21F2BAEC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F02074" w:rsidRPr="00FC1FD5" w14:paraId="3C538254" w14:textId="77777777" w:rsidTr="2CC1F8CC">
        <w:trPr>
          <w:trHeight w:val="510"/>
        </w:trPr>
        <w:tc>
          <w:tcPr>
            <w:tcW w:w="3611" w:type="dxa"/>
            <w:shd w:val="clear" w:color="auto" w:fill="FFFFFF" w:themeFill="background1"/>
            <w:vAlign w:val="center"/>
          </w:tcPr>
          <w:p w14:paraId="411F0775" w14:textId="77777777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Tel. číslo/e-mail</w:t>
            </w:r>
          </w:p>
        </w:tc>
        <w:tc>
          <w:tcPr>
            <w:tcW w:w="6023" w:type="dxa"/>
            <w:shd w:val="clear" w:color="auto" w:fill="FFFFFF" w:themeFill="background1"/>
            <w:vAlign w:val="center"/>
          </w:tcPr>
          <w:p w14:paraId="5E6DFB6E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A95E828" w14:textId="77777777" w:rsidR="00FC1FD5" w:rsidRPr="00FC1FD5" w:rsidRDefault="00FC1FD5" w:rsidP="00FC1FD5">
      <w:pPr>
        <w:spacing w:before="120"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A5BCBEB" w14:textId="77777777" w:rsidR="00FC1FD5" w:rsidRPr="00FC1FD5" w:rsidRDefault="00FC1FD5" w:rsidP="00FC1FD5">
      <w:pPr>
        <w:spacing w:before="120"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EAADE4C" w14:textId="09A68DAB" w:rsidR="00FC1FD5" w:rsidRPr="00FC1FD5" w:rsidRDefault="00FC1FD5" w:rsidP="00025621">
      <w:p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FC1FD5">
        <w:rPr>
          <w:rFonts w:ascii="Arial" w:eastAsia="Times New Roman" w:hAnsi="Arial" w:cs="Arial"/>
          <w:b/>
          <w:lang w:eastAsia="sk-SK"/>
        </w:rPr>
        <w:t xml:space="preserve">Predpokladané obdobie pozastavenia povinnosti zadávania </w:t>
      </w:r>
      <w:r w:rsidR="00EA6813">
        <w:rPr>
          <w:rFonts w:ascii="Arial" w:eastAsia="Times New Roman" w:hAnsi="Arial" w:cs="Arial"/>
          <w:b/>
          <w:lang w:eastAsia="sk-SK"/>
        </w:rPr>
        <w:t>TPP a DPP</w:t>
      </w:r>
    </w:p>
    <w:tbl>
      <w:tblPr>
        <w:tblStyle w:val="Mriekatabuky"/>
        <w:tblpPr w:leftFromText="141" w:rightFromText="141" w:vertAnchor="text" w:horzAnchor="margin" w:tblpY="110"/>
        <w:tblW w:w="9634" w:type="dxa"/>
        <w:tblLook w:val="04A0" w:firstRow="1" w:lastRow="0" w:firstColumn="1" w:lastColumn="0" w:noHBand="0" w:noVBand="1"/>
      </w:tblPr>
      <w:tblGrid>
        <w:gridCol w:w="3256"/>
        <w:gridCol w:w="3118"/>
        <w:gridCol w:w="3260"/>
      </w:tblGrid>
      <w:tr w:rsidR="00F02074" w14:paraId="2E060829" w14:textId="77777777" w:rsidTr="00F02074">
        <w:trPr>
          <w:trHeight w:val="394"/>
        </w:trPr>
        <w:tc>
          <w:tcPr>
            <w:tcW w:w="3256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6E48F540" w14:textId="77777777" w:rsidR="00F02074" w:rsidRPr="006D6799" w:rsidRDefault="00F02074" w:rsidP="00F02074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Obdobie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7FF5868A" w14:textId="77777777" w:rsidR="00F02074" w:rsidRPr="006D6799" w:rsidRDefault="00F02074" w:rsidP="00F02074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Od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09376ABA" w14:textId="77777777" w:rsidR="00F02074" w:rsidRPr="006D6799" w:rsidRDefault="00F02074" w:rsidP="00F02074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  <w:r w:rsidRPr="006D6799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Do</w:t>
            </w:r>
          </w:p>
        </w:tc>
      </w:tr>
      <w:tr w:rsidR="00F02074" w14:paraId="79329E06" w14:textId="77777777" w:rsidTr="00F02074">
        <w:trPr>
          <w:trHeight w:val="394"/>
        </w:trPr>
        <w:tc>
          <w:tcPr>
            <w:tcW w:w="3256" w:type="dxa"/>
            <w:tcBorders>
              <w:top w:val="double" w:sz="4" w:space="0" w:color="auto"/>
            </w:tcBorders>
          </w:tcPr>
          <w:p w14:paraId="3873D547" w14:textId="77777777" w:rsidR="00F02074" w:rsidRDefault="00F02074" w:rsidP="00F02074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4EC9CA1A" w14:textId="77777777" w:rsidR="00F02074" w:rsidRDefault="00F02074" w:rsidP="00F02074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</w:tcPr>
          <w:p w14:paraId="2E5B21F6" w14:textId="77777777" w:rsidR="00F02074" w:rsidRDefault="00F02074" w:rsidP="00F02074">
            <w:pPr>
              <w:spacing w:before="120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6C1EE10C" w14:textId="77777777" w:rsidR="00FC1FD5" w:rsidRPr="00FC1FD5" w:rsidRDefault="00FC1FD5" w:rsidP="00FC1FD5">
      <w:pPr>
        <w:spacing w:before="120" w:after="0" w:line="240" w:lineRule="auto"/>
        <w:ind w:left="1004" w:hanging="720"/>
        <w:jc w:val="center"/>
        <w:rPr>
          <w:rFonts w:ascii="Arial" w:eastAsia="Times New Roman" w:hAnsi="Arial" w:cs="Arial"/>
          <w:b/>
          <w:lang w:eastAsia="sk-SK"/>
        </w:rPr>
      </w:pPr>
    </w:p>
    <w:p w14:paraId="5D2B369D" w14:textId="2174E9C8" w:rsidR="00FC1FD5" w:rsidRPr="00FC1FD5" w:rsidRDefault="00FC1FD5" w:rsidP="003C4223">
      <w:pPr>
        <w:spacing w:before="120"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FC1FD5">
        <w:rPr>
          <w:rFonts w:ascii="Arial" w:eastAsia="Times New Roman" w:hAnsi="Arial" w:cs="Arial"/>
          <w:b/>
          <w:lang w:eastAsia="cs-CZ"/>
        </w:rPr>
        <w:t>Zdôvodnenie žiadosti:</w:t>
      </w:r>
    </w:p>
    <w:p w14:paraId="5DDB1653" w14:textId="77777777" w:rsidR="00FC1FD5" w:rsidRPr="00FC1FD5" w:rsidRDefault="00FC1FD5" w:rsidP="00FC1FD5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lang w:eastAsia="sk-SK"/>
        </w:rPr>
      </w:pPr>
    </w:p>
    <w:p w14:paraId="257D7382" w14:textId="77777777" w:rsidR="00F02074" w:rsidRPr="00FC1FD5" w:rsidRDefault="00F02074" w:rsidP="00FC1FD5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lang w:eastAsia="sk-SK"/>
        </w:rPr>
      </w:pPr>
    </w:p>
    <w:p w14:paraId="38F46092" w14:textId="0371501A" w:rsidR="00FC1FD5" w:rsidRPr="00FC1FD5" w:rsidRDefault="00FC1FD5" w:rsidP="00FC1FD5">
      <w:pPr>
        <w:spacing w:before="120"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FC1FD5">
        <w:rPr>
          <w:rFonts w:ascii="Arial" w:eastAsia="Times New Roman" w:hAnsi="Arial" w:cs="Arial"/>
          <w:b/>
          <w:lang w:eastAsia="cs-CZ"/>
        </w:rPr>
        <w:t>Potvrdenie žiadosti:</w:t>
      </w:r>
    </w:p>
    <w:tbl>
      <w:tblPr>
        <w:tblpPr w:leftFromText="141" w:rightFromText="141" w:vertAnchor="text" w:horzAnchor="margin" w:tblpY="13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823"/>
        <w:gridCol w:w="4252"/>
      </w:tblGrid>
      <w:tr w:rsidR="00F02074" w:rsidRPr="00FC1FD5" w14:paraId="5D2F9372" w14:textId="77777777" w:rsidTr="00F02074">
        <w:trPr>
          <w:cantSplit/>
          <w:trHeight w:val="1072"/>
        </w:trPr>
        <w:tc>
          <w:tcPr>
            <w:tcW w:w="1559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583E3C37" w14:textId="77777777" w:rsidR="00F02074" w:rsidRPr="006E1AC3" w:rsidRDefault="00F02074" w:rsidP="00F0207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3823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6698F7C0" w14:textId="77777777" w:rsidR="00F02074" w:rsidRPr="006E1AC3" w:rsidRDefault="00F02074" w:rsidP="00F02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>Poskytovateľ PpS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shd w:val="clear" w:color="auto" w:fill="323E4F" w:themeFill="text2" w:themeFillShade="BF"/>
            <w:vAlign w:val="center"/>
          </w:tcPr>
          <w:p w14:paraId="15655E90" w14:textId="77777777" w:rsidR="00F02074" w:rsidRPr="006E1AC3" w:rsidRDefault="00F02074" w:rsidP="00F02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sk-SK"/>
              </w:rPr>
              <w:t>Prevádzkovateľ PS</w:t>
            </w:r>
          </w:p>
          <w:p w14:paraId="6CE97DAC" w14:textId="77777777" w:rsidR="00F02074" w:rsidRPr="006E1AC3" w:rsidRDefault="00F02074" w:rsidP="00F02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Osoba poverená pre Kontrakt a</w:t>
            </w:r>
          </w:p>
          <w:p w14:paraId="548714A3" w14:textId="77777777" w:rsidR="00F02074" w:rsidRPr="006E1AC3" w:rsidRDefault="00F02074" w:rsidP="00F02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cs-CZ"/>
              </w:rPr>
            </w:pPr>
            <w:r w:rsidRPr="006E1AC3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  <w:lang w:eastAsia="sk-SK"/>
              </w:rPr>
              <w:t>Osoba poverená pre Prípravu prevádzky a správu Certifikátov</w:t>
            </w:r>
          </w:p>
        </w:tc>
      </w:tr>
      <w:tr w:rsidR="00F02074" w:rsidRPr="00FC1FD5" w14:paraId="7435B074" w14:textId="77777777" w:rsidTr="00F02074">
        <w:trPr>
          <w:cantSplit/>
          <w:trHeight w:val="510"/>
        </w:trPr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385B47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382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12649E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AAF996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  <w:tr w:rsidR="00F02074" w:rsidRPr="00FC1FD5" w14:paraId="057EF7EA" w14:textId="77777777" w:rsidTr="00F02074">
        <w:trPr>
          <w:cantSplit/>
          <w:trHeight w:val="510"/>
        </w:trPr>
        <w:tc>
          <w:tcPr>
            <w:tcW w:w="1559" w:type="dxa"/>
            <w:shd w:val="clear" w:color="auto" w:fill="FFFFFF"/>
            <w:vAlign w:val="center"/>
          </w:tcPr>
          <w:p w14:paraId="4ABF3E7D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E1AC3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3823" w:type="dxa"/>
            <w:shd w:val="clear" w:color="auto" w:fill="FFFFFF"/>
            <w:vAlign w:val="center"/>
          </w:tcPr>
          <w:p w14:paraId="25CD24FE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4A10E71C" w14:textId="77777777" w:rsidR="00F02074" w:rsidRPr="006E1AC3" w:rsidRDefault="00F02074" w:rsidP="00F020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12298288" w14:textId="77777777" w:rsidR="00FC1FD5" w:rsidRPr="00FC1FD5" w:rsidRDefault="00FC1FD5" w:rsidP="00FC1FD5">
      <w:pPr>
        <w:tabs>
          <w:tab w:val="center" w:pos="4536"/>
          <w:tab w:val="right" w:pos="9072"/>
        </w:tabs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lang w:eastAsia="sk-SK"/>
        </w:rPr>
      </w:pPr>
    </w:p>
    <w:p w14:paraId="3FB62D9F" w14:textId="77777777" w:rsidR="00FC1FD5" w:rsidRDefault="00FC1FD5" w:rsidP="0000404E">
      <w:pPr>
        <w:tabs>
          <w:tab w:val="center" w:pos="4536"/>
          <w:tab w:val="right" w:pos="9072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  <w:lang w:eastAsia="sk-SK"/>
        </w:rPr>
      </w:pPr>
    </w:p>
    <w:sectPr w:rsidR="00FC1FD5" w:rsidSect="00CD250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4F3A" w14:textId="77777777" w:rsidR="003E1F61" w:rsidRDefault="003E1F61" w:rsidP="003375EB">
      <w:pPr>
        <w:spacing w:after="0" w:line="240" w:lineRule="auto"/>
      </w:pPr>
      <w:r>
        <w:separator/>
      </w:r>
    </w:p>
  </w:endnote>
  <w:endnote w:type="continuationSeparator" w:id="0">
    <w:p w14:paraId="6ABFE668" w14:textId="77777777" w:rsidR="003E1F61" w:rsidRDefault="003E1F61" w:rsidP="003375EB">
      <w:pPr>
        <w:spacing w:after="0" w:line="240" w:lineRule="auto"/>
      </w:pPr>
      <w:r>
        <w:continuationSeparator/>
      </w:r>
    </w:p>
  </w:endnote>
  <w:endnote w:type="continuationNotice" w:id="1">
    <w:p w14:paraId="463E397C" w14:textId="77777777" w:rsidR="003E1F61" w:rsidRDefault="003E1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5CE8" w14:textId="25A95BE4" w:rsidR="00BA2BFA" w:rsidRPr="006123B3" w:rsidRDefault="00C532D0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Ž</w:t>
    </w:r>
    <w:r w:rsidR="0056337C">
      <w:rPr>
        <w:rFonts w:ascii="Arial" w:hAnsi="Arial" w:cs="Arial"/>
        <w:sz w:val="18"/>
        <w:szCs w:val="18"/>
      </w:rPr>
      <w:t>iadosť o pozastavenie povinnosti podávať TPP a DPP</w:t>
    </w:r>
    <w:r w:rsidR="0056337C">
      <w:rPr>
        <w:rFonts w:ascii="Arial" w:hAnsi="Arial" w:cs="Arial"/>
        <w:sz w:val="18"/>
        <w:szCs w:val="18"/>
      </w:rPr>
      <w:tab/>
    </w:r>
    <w:r w:rsidR="00BA2BFA" w:rsidRPr="006123B3">
      <w:rPr>
        <w:rFonts w:ascii="Arial" w:hAnsi="Arial" w:cs="Arial"/>
        <w:sz w:val="18"/>
        <w:szCs w:val="18"/>
      </w:rPr>
      <w:tab/>
    </w:r>
    <w:r w:rsidR="00BA2BFA">
      <w:rPr>
        <w:rFonts w:ascii="Arial" w:hAnsi="Arial" w:cs="Arial"/>
        <w:sz w:val="18"/>
        <w:szCs w:val="18"/>
      </w:rPr>
      <w:t xml:space="preserve">       </w:t>
    </w:r>
    <w:r w:rsidR="00C00792">
      <w:rPr>
        <w:rFonts w:ascii="Arial" w:hAnsi="Arial" w:cs="Arial"/>
        <w:sz w:val="18"/>
        <w:szCs w:val="18"/>
      </w:rPr>
      <w:t xml:space="preserve">   </w:t>
    </w:r>
    <w:r w:rsidR="00BA2BFA">
      <w:rPr>
        <w:rFonts w:ascii="Arial" w:hAnsi="Arial" w:cs="Arial"/>
        <w:sz w:val="18"/>
        <w:szCs w:val="18"/>
      </w:rPr>
      <w:t xml:space="preserve">           </w:t>
    </w:r>
    <w:r w:rsidR="00F107EA">
      <w:rPr>
        <w:rFonts w:ascii="Arial" w:hAnsi="Arial" w:cs="Arial"/>
        <w:sz w:val="18"/>
        <w:szCs w:val="18"/>
      </w:rPr>
      <w:t xml:space="preserve"> </w:t>
    </w:r>
    <w:r w:rsidR="00BA2BFA" w:rsidRPr="006123B3">
      <w:rPr>
        <w:rFonts w:ascii="Arial" w:hAnsi="Arial" w:cs="Arial"/>
        <w:sz w:val="18"/>
        <w:szCs w:val="18"/>
      </w:rPr>
      <w:t>str.</w:t>
    </w:r>
    <w:r w:rsidR="00BA2BFA">
      <w:rPr>
        <w:rFonts w:ascii="Arial" w:hAnsi="Arial" w:cs="Arial"/>
        <w:sz w:val="18"/>
        <w:szCs w:val="18"/>
      </w:rPr>
      <w:t xml:space="preserve">: </w:t>
    </w:r>
    <w:r w:rsidR="00BA2BFA" w:rsidRPr="006123B3">
      <w:rPr>
        <w:rFonts w:ascii="Arial" w:hAnsi="Arial" w:cs="Arial"/>
        <w:sz w:val="18"/>
        <w:szCs w:val="18"/>
      </w:rPr>
      <w:t>1/1</w:t>
    </w:r>
  </w:p>
  <w:p w14:paraId="239EFB10" w14:textId="77777777" w:rsidR="00BA2BFA" w:rsidRPr="00A24C2E" w:rsidRDefault="00BA2BFA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830F" w14:textId="77777777" w:rsidR="003E1F61" w:rsidRDefault="003E1F61" w:rsidP="003375EB">
      <w:pPr>
        <w:spacing w:after="0" w:line="240" w:lineRule="auto"/>
      </w:pPr>
      <w:r>
        <w:separator/>
      </w:r>
    </w:p>
  </w:footnote>
  <w:footnote w:type="continuationSeparator" w:id="0">
    <w:p w14:paraId="5DAB9013" w14:textId="77777777" w:rsidR="003E1F61" w:rsidRDefault="003E1F61" w:rsidP="003375EB">
      <w:pPr>
        <w:spacing w:after="0" w:line="240" w:lineRule="auto"/>
      </w:pPr>
      <w:r>
        <w:continuationSeparator/>
      </w:r>
    </w:p>
  </w:footnote>
  <w:footnote w:type="continuationNotice" w:id="1">
    <w:p w14:paraId="6B668C82" w14:textId="77777777" w:rsidR="003E1F61" w:rsidRDefault="003E1F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F555" w14:textId="3693CCF3" w:rsidR="00F31D03" w:rsidRDefault="00F31D03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2A4823" wp14:editId="113DB0CE">
          <wp:simplePos x="0" y="0"/>
          <wp:positionH relativeFrom="column">
            <wp:posOffset>3810</wp:posOffset>
          </wp:positionH>
          <wp:positionV relativeFrom="paragraph">
            <wp:posOffset>4445</wp:posOffset>
          </wp:positionV>
          <wp:extent cx="705553" cy="613832"/>
          <wp:effectExtent l="0" t="0" r="0" b="0"/>
          <wp:wrapNone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9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B28B7"/>
    <w:multiLevelType w:val="multilevel"/>
    <w:tmpl w:val="CE146D8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9BC"/>
    <w:multiLevelType w:val="hybridMultilevel"/>
    <w:tmpl w:val="95708E16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25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26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DC07B8"/>
    <w:multiLevelType w:val="multilevel"/>
    <w:tmpl w:val="11CE6EFE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6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0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46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30"/>
  </w:num>
  <w:num w:numId="2" w16cid:durableId="1928272577">
    <w:abstractNumId w:val="33"/>
  </w:num>
  <w:num w:numId="3" w16cid:durableId="455371062">
    <w:abstractNumId w:val="16"/>
  </w:num>
  <w:num w:numId="4" w16cid:durableId="731543611">
    <w:abstractNumId w:val="11"/>
  </w:num>
  <w:num w:numId="5" w16cid:durableId="1211189821">
    <w:abstractNumId w:val="32"/>
  </w:num>
  <w:num w:numId="6" w16cid:durableId="1792940490">
    <w:abstractNumId w:val="0"/>
  </w:num>
  <w:num w:numId="7" w16cid:durableId="260259199">
    <w:abstractNumId w:val="32"/>
  </w:num>
  <w:num w:numId="8" w16cid:durableId="957874233">
    <w:abstractNumId w:val="25"/>
  </w:num>
  <w:num w:numId="9" w16cid:durableId="1057515661">
    <w:abstractNumId w:val="27"/>
  </w:num>
  <w:num w:numId="10" w16cid:durableId="141586343">
    <w:abstractNumId w:val="38"/>
  </w:num>
  <w:num w:numId="11" w16cid:durableId="1351952440">
    <w:abstractNumId w:val="12"/>
  </w:num>
  <w:num w:numId="12" w16cid:durableId="1983193523">
    <w:abstractNumId w:val="44"/>
  </w:num>
  <w:num w:numId="13" w16cid:durableId="695158209">
    <w:abstractNumId w:val="31"/>
  </w:num>
  <w:num w:numId="14" w16cid:durableId="952174923">
    <w:abstractNumId w:val="21"/>
  </w:num>
  <w:num w:numId="15" w16cid:durableId="2021858785">
    <w:abstractNumId w:val="46"/>
  </w:num>
  <w:num w:numId="16" w16cid:durableId="1823497516">
    <w:abstractNumId w:val="14"/>
  </w:num>
  <w:num w:numId="17" w16cid:durableId="268246894">
    <w:abstractNumId w:val="43"/>
  </w:num>
  <w:num w:numId="18" w16cid:durableId="1626232885">
    <w:abstractNumId w:val="13"/>
  </w:num>
  <w:num w:numId="19" w16cid:durableId="272787288">
    <w:abstractNumId w:val="10"/>
  </w:num>
  <w:num w:numId="20" w16cid:durableId="917858723">
    <w:abstractNumId w:val="35"/>
  </w:num>
  <w:num w:numId="21" w16cid:durableId="1149632749">
    <w:abstractNumId w:val="41"/>
  </w:num>
  <w:num w:numId="22" w16cid:durableId="343020621">
    <w:abstractNumId w:val="45"/>
  </w:num>
  <w:num w:numId="23" w16cid:durableId="58987395">
    <w:abstractNumId w:val="24"/>
  </w:num>
  <w:num w:numId="24" w16cid:durableId="412626911">
    <w:abstractNumId w:val="28"/>
  </w:num>
  <w:num w:numId="25" w16cid:durableId="2085951839">
    <w:abstractNumId w:val="17"/>
  </w:num>
  <w:num w:numId="26" w16cid:durableId="1892031701">
    <w:abstractNumId w:val="22"/>
  </w:num>
  <w:num w:numId="27" w16cid:durableId="281154978">
    <w:abstractNumId w:val="32"/>
  </w:num>
  <w:num w:numId="28" w16cid:durableId="15380811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40"/>
  </w:num>
  <w:num w:numId="30" w16cid:durableId="907232898">
    <w:abstractNumId w:val="32"/>
  </w:num>
  <w:num w:numId="31" w16cid:durableId="463886749">
    <w:abstractNumId w:val="32"/>
  </w:num>
  <w:num w:numId="32" w16cid:durableId="423917641">
    <w:abstractNumId w:val="32"/>
  </w:num>
  <w:num w:numId="33" w16cid:durableId="496305068">
    <w:abstractNumId w:val="32"/>
  </w:num>
  <w:num w:numId="34" w16cid:durableId="1330134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32"/>
  </w:num>
  <w:num w:numId="36" w16cid:durableId="31614455">
    <w:abstractNumId w:val="32"/>
  </w:num>
  <w:num w:numId="37" w16cid:durableId="790712531">
    <w:abstractNumId w:val="32"/>
  </w:num>
  <w:num w:numId="38" w16cid:durableId="716471226">
    <w:abstractNumId w:val="32"/>
  </w:num>
  <w:num w:numId="39" w16cid:durableId="1319844496">
    <w:abstractNumId w:val="32"/>
  </w:num>
  <w:num w:numId="40" w16cid:durableId="546378407">
    <w:abstractNumId w:val="32"/>
  </w:num>
  <w:num w:numId="41" w16cid:durableId="1630739959">
    <w:abstractNumId w:val="32"/>
  </w:num>
  <w:num w:numId="42" w16cid:durableId="1942445958">
    <w:abstractNumId w:val="32"/>
  </w:num>
  <w:num w:numId="43" w16cid:durableId="1762674861">
    <w:abstractNumId w:val="29"/>
  </w:num>
  <w:num w:numId="44" w16cid:durableId="1744838252">
    <w:abstractNumId w:val="36"/>
  </w:num>
  <w:num w:numId="45" w16cid:durableId="1231039683">
    <w:abstractNumId w:val="37"/>
  </w:num>
  <w:num w:numId="46" w16cid:durableId="695278437">
    <w:abstractNumId w:val="15"/>
  </w:num>
  <w:num w:numId="47" w16cid:durableId="2066567474">
    <w:abstractNumId w:val="20"/>
  </w:num>
  <w:num w:numId="48" w16cid:durableId="1614820710">
    <w:abstractNumId w:val="26"/>
  </w:num>
  <w:num w:numId="49" w16cid:durableId="1158963998">
    <w:abstractNumId w:val="23"/>
  </w:num>
  <w:num w:numId="50" w16cid:durableId="1592661717">
    <w:abstractNumId w:val="7"/>
  </w:num>
  <w:num w:numId="51" w16cid:durableId="1563100840">
    <w:abstractNumId w:val="2"/>
  </w:num>
  <w:num w:numId="52" w16cid:durableId="604191577">
    <w:abstractNumId w:val="6"/>
  </w:num>
  <w:num w:numId="53" w16cid:durableId="1713504870">
    <w:abstractNumId w:val="32"/>
  </w:num>
  <w:num w:numId="54" w16cid:durableId="615867766">
    <w:abstractNumId w:val="8"/>
  </w:num>
  <w:num w:numId="55" w16cid:durableId="1729449998">
    <w:abstractNumId w:val="39"/>
  </w:num>
  <w:num w:numId="56" w16cid:durableId="320962274">
    <w:abstractNumId w:val="4"/>
  </w:num>
  <w:num w:numId="57" w16cid:durableId="2069258313">
    <w:abstractNumId w:val="3"/>
  </w:num>
  <w:num w:numId="58" w16cid:durableId="449055126">
    <w:abstractNumId w:val="1"/>
  </w:num>
  <w:num w:numId="59" w16cid:durableId="1758552758">
    <w:abstractNumId w:val="9"/>
  </w:num>
  <w:num w:numId="60" w16cid:durableId="1502769962">
    <w:abstractNumId w:val="42"/>
  </w:num>
  <w:num w:numId="61" w16cid:durableId="747311734">
    <w:abstractNumId w:val="32"/>
  </w:num>
  <w:num w:numId="62" w16cid:durableId="2050374528">
    <w:abstractNumId w:val="32"/>
  </w:num>
  <w:num w:numId="63" w16cid:durableId="834951391">
    <w:abstractNumId w:val="32"/>
  </w:num>
  <w:num w:numId="64" w16cid:durableId="683022266">
    <w:abstractNumId w:val="32"/>
  </w:num>
  <w:num w:numId="65" w16cid:durableId="120461487">
    <w:abstractNumId w:val="32"/>
  </w:num>
  <w:num w:numId="66" w16cid:durableId="483008604">
    <w:abstractNumId w:val="32"/>
  </w:num>
  <w:num w:numId="67" w16cid:durableId="321784180">
    <w:abstractNumId w:val="32"/>
  </w:num>
  <w:num w:numId="68" w16cid:durableId="168257259">
    <w:abstractNumId w:val="32"/>
  </w:num>
  <w:num w:numId="69" w16cid:durableId="1584142774">
    <w:abstractNumId w:val="32"/>
  </w:num>
  <w:num w:numId="70" w16cid:durableId="1452556477">
    <w:abstractNumId w:val="34"/>
  </w:num>
  <w:num w:numId="71" w16cid:durableId="1377654689">
    <w:abstractNumId w:val="5"/>
  </w:num>
  <w:num w:numId="72" w16cid:durableId="1059792801">
    <w:abstractNumId w:val="32"/>
  </w:num>
  <w:num w:numId="73" w16cid:durableId="1808350666">
    <w:abstractNumId w:val="18"/>
  </w:num>
  <w:num w:numId="74" w16cid:durableId="1752696615">
    <w:abstractNumId w:val="32"/>
  </w:num>
  <w:num w:numId="75" w16cid:durableId="809177239">
    <w:abstractNumId w:val="3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79E"/>
    <w:rsid w:val="000007C7"/>
    <w:rsid w:val="00000845"/>
    <w:rsid w:val="000008CE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AB7"/>
    <w:rsid w:val="00001E5A"/>
    <w:rsid w:val="00001F4B"/>
    <w:rsid w:val="00001FED"/>
    <w:rsid w:val="000023A1"/>
    <w:rsid w:val="00002B74"/>
    <w:rsid w:val="00002D28"/>
    <w:rsid w:val="00002ECD"/>
    <w:rsid w:val="000034A1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58"/>
    <w:rsid w:val="000049C9"/>
    <w:rsid w:val="00004FE4"/>
    <w:rsid w:val="00005066"/>
    <w:rsid w:val="0000536B"/>
    <w:rsid w:val="000054F8"/>
    <w:rsid w:val="000057D3"/>
    <w:rsid w:val="00005A93"/>
    <w:rsid w:val="00005BAD"/>
    <w:rsid w:val="00005C39"/>
    <w:rsid w:val="00005D3A"/>
    <w:rsid w:val="00005F96"/>
    <w:rsid w:val="0000649B"/>
    <w:rsid w:val="000064FB"/>
    <w:rsid w:val="0000687A"/>
    <w:rsid w:val="00006B11"/>
    <w:rsid w:val="00006BDF"/>
    <w:rsid w:val="00006C53"/>
    <w:rsid w:val="00006E8C"/>
    <w:rsid w:val="00007141"/>
    <w:rsid w:val="000073D0"/>
    <w:rsid w:val="00007471"/>
    <w:rsid w:val="00007930"/>
    <w:rsid w:val="00007B5C"/>
    <w:rsid w:val="00007BC4"/>
    <w:rsid w:val="00007FC1"/>
    <w:rsid w:val="00010078"/>
    <w:rsid w:val="00010156"/>
    <w:rsid w:val="000101F6"/>
    <w:rsid w:val="0001060E"/>
    <w:rsid w:val="000108C1"/>
    <w:rsid w:val="000108F7"/>
    <w:rsid w:val="00010A36"/>
    <w:rsid w:val="00010A61"/>
    <w:rsid w:val="00011277"/>
    <w:rsid w:val="00011660"/>
    <w:rsid w:val="00011743"/>
    <w:rsid w:val="00011994"/>
    <w:rsid w:val="0001199B"/>
    <w:rsid w:val="000119BE"/>
    <w:rsid w:val="00011CB0"/>
    <w:rsid w:val="00011D0E"/>
    <w:rsid w:val="00011E9C"/>
    <w:rsid w:val="00012042"/>
    <w:rsid w:val="000122DC"/>
    <w:rsid w:val="0001265E"/>
    <w:rsid w:val="000127E8"/>
    <w:rsid w:val="0001283D"/>
    <w:rsid w:val="000128B1"/>
    <w:rsid w:val="00012976"/>
    <w:rsid w:val="00012DBF"/>
    <w:rsid w:val="00012DE0"/>
    <w:rsid w:val="00013006"/>
    <w:rsid w:val="000136BF"/>
    <w:rsid w:val="000136E6"/>
    <w:rsid w:val="00013A28"/>
    <w:rsid w:val="00013A29"/>
    <w:rsid w:val="00013D9B"/>
    <w:rsid w:val="00014009"/>
    <w:rsid w:val="00014574"/>
    <w:rsid w:val="000145A2"/>
    <w:rsid w:val="000145BA"/>
    <w:rsid w:val="000147C5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F11"/>
    <w:rsid w:val="00016064"/>
    <w:rsid w:val="000161BF"/>
    <w:rsid w:val="00016378"/>
    <w:rsid w:val="00016A70"/>
    <w:rsid w:val="00016CCD"/>
    <w:rsid w:val="00016D5E"/>
    <w:rsid w:val="00016E5E"/>
    <w:rsid w:val="00016E88"/>
    <w:rsid w:val="00016FA5"/>
    <w:rsid w:val="000174DE"/>
    <w:rsid w:val="00017738"/>
    <w:rsid w:val="000179AF"/>
    <w:rsid w:val="000179F8"/>
    <w:rsid w:val="00017A02"/>
    <w:rsid w:val="00017C00"/>
    <w:rsid w:val="00017EE7"/>
    <w:rsid w:val="00017FB5"/>
    <w:rsid w:val="00020674"/>
    <w:rsid w:val="0002068D"/>
    <w:rsid w:val="00020AF0"/>
    <w:rsid w:val="0002150F"/>
    <w:rsid w:val="00021753"/>
    <w:rsid w:val="00021E75"/>
    <w:rsid w:val="00021FAB"/>
    <w:rsid w:val="00021FB0"/>
    <w:rsid w:val="000220DA"/>
    <w:rsid w:val="000221C7"/>
    <w:rsid w:val="000221CF"/>
    <w:rsid w:val="000222D0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353"/>
    <w:rsid w:val="000234CC"/>
    <w:rsid w:val="000238A4"/>
    <w:rsid w:val="00023CA1"/>
    <w:rsid w:val="000246EE"/>
    <w:rsid w:val="000248C5"/>
    <w:rsid w:val="000249BB"/>
    <w:rsid w:val="00024C14"/>
    <w:rsid w:val="00024FBC"/>
    <w:rsid w:val="000251A5"/>
    <w:rsid w:val="000252CA"/>
    <w:rsid w:val="00025315"/>
    <w:rsid w:val="00025621"/>
    <w:rsid w:val="00025944"/>
    <w:rsid w:val="00025976"/>
    <w:rsid w:val="00025B98"/>
    <w:rsid w:val="00025C36"/>
    <w:rsid w:val="000261CA"/>
    <w:rsid w:val="00026451"/>
    <w:rsid w:val="0002691A"/>
    <w:rsid w:val="00026A77"/>
    <w:rsid w:val="00026DAD"/>
    <w:rsid w:val="00026F7D"/>
    <w:rsid w:val="000272AF"/>
    <w:rsid w:val="000274C4"/>
    <w:rsid w:val="000275CC"/>
    <w:rsid w:val="00027645"/>
    <w:rsid w:val="000277CD"/>
    <w:rsid w:val="0002785C"/>
    <w:rsid w:val="00027CEF"/>
    <w:rsid w:val="00027D91"/>
    <w:rsid w:val="00027E6A"/>
    <w:rsid w:val="00030315"/>
    <w:rsid w:val="000303DA"/>
    <w:rsid w:val="0003053A"/>
    <w:rsid w:val="0003059C"/>
    <w:rsid w:val="00030678"/>
    <w:rsid w:val="0003067D"/>
    <w:rsid w:val="000306C3"/>
    <w:rsid w:val="0003073E"/>
    <w:rsid w:val="00030A9C"/>
    <w:rsid w:val="00030FFE"/>
    <w:rsid w:val="0003101F"/>
    <w:rsid w:val="0003108A"/>
    <w:rsid w:val="0003112D"/>
    <w:rsid w:val="00031208"/>
    <w:rsid w:val="000315E2"/>
    <w:rsid w:val="0003164C"/>
    <w:rsid w:val="00031BE0"/>
    <w:rsid w:val="00031C92"/>
    <w:rsid w:val="00031F8A"/>
    <w:rsid w:val="000320E2"/>
    <w:rsid w:val="00032190"/>
    <w:rsid w:val="000322C7"/>
    <w:rsid w:val="00032407"/>
    <w:rsid w:val="00032420"/>
    <w:rsid w:val="00032717"/>
    <w:rsid w:val="00032980"/>
    <w:rsid w:val="000329B7"/>
    <w:rsid w:val="00032C6E"/>
    <w:rsid w:val="00032CAA"/>
    <w:rsid w:val="00032EEA"/>
    <w:rsid w:val="0003300E"/>
    <w:rsid w:val="0003320E"/>
    <w:rsid w:val="00033483"/>
    <w:rsid w:val="000334EC"/>
    <w:rsid w:val="00033716"/>
    <w:rsid w:val="00033F98"/>
    <w:rsid w:val="00034322"/>
    <w:rsid w:val="00034508"/>
    <w:rsid w:val="00034727"/>
    <w:rsid w:val="00034812"/>
    <w:rsid w:val="00034C5C"/>
    <w:rsid w:val="00034C73"/>
    <w:rsid w:val="00034E74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E"/>
    <w:rsid w:val="000367CF"/>
    <w:rsid w:val="00036A86"/>
    <w:rsid w:val="00036EAF"/>
    <w:rsid w:val="00036EEE"/>
    <w:rsid w:val="00036F3C"/>
    <w:rsid w:val="000376F6"/>
    <w:rsid w:val="00037935"/>
    <w:rsid w:val="00037D6C"/>
    <w:rsid w:val="0004004C"/>
    <w:rsid w:val="000403FD"/>
    <w:rsid w:val="00040516"/>
    <w:rsid w:val="0004071C"/>
    <w:rsid w:val="00040765"/>
    <w:rsid w:val="000407DC"/>
    <w:rsid w:val="00040967"/>
    <w:rsid w:val="00040E48"/>
    <w:rsid w:val="00040ECC"/>
    <w:rsid w:val="0004108D"/>
    <w:rsid w:val="0004115C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300"/>
    <w:rsid w:val="00042495"/>
    <w:rsid w:val="000427F4"/>
    <w:rsid w:val="00042D1F"/>
    <w:rsid w:val="00042E6B"/>
    <w:rsid w:val="00042F1C"/>
    <w:rsid w:val="00043572"/>
    <w:rsid w:val="000436BF"/>
    <w:rsid w:val="0004385D"/>
    <w:rsid w:val="00043A52"/>
    <w:rsid w:val="00043DB5"/>
    <w:rsid w:val="00043DCA"/>
    <w:rsid w:val="00043FC5"/>
    <w:rsid w:val="00044148"/>
    <w:rsid w:val="0004417E"/>
    <w:rsid w:val="0004421A"/>
    <w:rsid w:val="00044A79"/>
    <w:rsid w:val="00044B30"/>
    <w:rsid w:val="000450A2"/>
    <w:rsid w:val="00045128"/>
    <w:rsid w:val="0004537D"/>
    <w:rsid w:val="00045807"/>
    <w:rsid w:val="000459A3"/>
    <w:rsid w:val="000459F2"/>
    <w:rsid w:val="00045B06"/>
    <w:rsid w:val="00045B47"/>
    <w:rsid w:val="00045B94"/>
    <w:rsid w:val="00045D25"/>
    <w:rsid w:val="00045ED3"/>
    <w:rsid w:val="00046B9D"/>
    <w:rsid w:val="00046CD0"/>
    <w:rsid w:val="00047000"/>
    <w:rsid w:val="0004741E"/>
    <w:rsid w:val="00047562"/>
    <w:rsid w:val="000475F9"/>
    <w:rsid w:val="000478C9"/>
    <w:rsid w:val="00047BA5"/>
    <w:rsid w:val="00050117"/>
    <w:rsid w:val="0005016A"/>
    <w:rsid w:val="00050550"/>
    <w:rsid w:val="000509DA"/>
    <w:rsid w:val="00050B20"/>
    <w:rsid w:val="000510F8"/>
    <w:rsid w:val="000518BA"/>
    <w:rsid w:val="00051A33"/>
    <w:rsid w:val="00051ABC"/>
    <w:rsid w:val="00051EBA"/>
    <w:rsid w:val="0005249F"/>
    <w:rsid w:val="00052985"/>
    <w:rsid w:val="00052A4A"/>
    <w:rsid w:val="00052A85"/>
    <w:rsid w:val="00052AB3"/>
    <w:rsid w:val="00052CF1"/>
    <w:rsid w:val="000531B8"/>
    <w:rsid w:val="000532C2"/>
    <w:rsid w:val="00053530"/>
    <w:rsid w:val="00053967"/>
    <w:rsid w:val="00053A12"/>
    <w:rsid w:val="00053A3A"/>
    <w:rsid w:val="00053A46"/>
    <w:rsid w:val="00053A97"/>
    <w:rsid w:val="00054508"/>
    <w:rsid w:val="00054694"/>
    <w:rsid w:val="0005495B"/>
    <w:rsid w:val="00054CBC"/>
    <w:rsid w:val="00055018"/>
    <w:rsid w:val="000557A5"/>
    <w:rsid w:val="000559A2"/>
    <w:rsid w:val="00055A9C"/>
    <w:rsid w:val="00055D09"/>
    <w:rsid w:val="000562EE"/>
    <w:rsid w:val="00056D7A"/>
    <w:rsid w:val="00056E45"/>
    <w:rsid w:val="0005749A"/>
    <w:rsid w:val="000575DD"/>
    <w:rsid w:val="000577EC"/>
    <w:rsid w:val="0005787C"/>
    <w:rsid w:val="00057A39"/>
    <w:rsid w:val="00057A5F"/>
    <w:rsid w:val="00057DB1"/>
    <w:rsid w:val="00057E68"/>
    <w:rsid w:val="00057F2D"/>
    <w:rsid w:val="000601C3"/>
    <w:rsid w:val="00060B5C"/>
    <w:rsid w:val="00061307"/>
    <w:rsid w:val="0006172F"/>
    <w:rsid w:val="00061BC6"/>
    <w:rsid w:val="00061D3A"/>
    <w:rsid w:val="00061EC2"/>
    <w:rsid w:val="000621D7"/>
    <w:rsid w:val="00062213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5C3"/>
    <w:rsid w:val="00064761"/>
    <w:rsid w:val="0006503B"/>
    <w:rsid w:val="000651AC"/>
    <w:rsid w:val="0006521F"/>
    <w:rsid w:val="00065788"/>
    <w:rsid w:val="0006587E"/>
    <w:rsid w:val="00065A21"/>
    <w:rsid w:val="00065B5C"/>
    <w:rsid w:val="00065C31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EAB"/>
    <w:rsid w:val="00066F81"/>
    <w:rsid w:val="0006718D"/>
    <w:rsid w:val="00067213"/>
    <w:rsid w:val="00067746"/>
    <w:rsid w:val="00067759"/>
    <w:rsid w:val="00067932"/>
    <w:rsid w:val="00067D49"/>
    <w:rsid w:val="00067DDD"/>
    <w:rsid w:val="00070185"/>
    <w:rsid w:val="00070B32"/>
    <w:rsid w:val="00070C70"/>
    <w:rsid w:val="0007130D"/>
    <w:rsid w:val="00071712"/>
    <w:rsid w:val="00071718"/>
    <w:rsid w:val="000719BC"/>
    <w:rsid w:val="00071A15"/>
    <w:rsid w:val="00071CFE"/>
    <w:rsid w:val="00071DD3"/>
    <w:rsid w:val="00071FF0"/>
    <w:rsid w:val="00072154"/>
    <w:rsid w:val="00072203"/>
    <w:rsid w:val="00072507"/>
    <w:rsid w:val="000725ED"/>
    <w:rsid w:val="00072693"/>
    <w:rsid w:val="000727C4"/>
    <w:rsid w:val="000727D5"/>
    <w:rsid w:val="00072D59"/>
    <w:rsid w:val="00072E13"/>
    <w:rsid w:val="00073020"/>
    <w:rsid w:val="0007303E"/>
    <w:rsid w:val="00073214"/>
    <w:rsid w:val="000733B1"/>
    <w:rsid w:val="0007350B"/>
    <w:rsid w:val="00073667"/>
    <w:rsid w:val="00073DCF"/>
    <w:rsid w:val="00073E44"/>
    <w:rsid w:val="00074181"/>
    <w:rsid w:val="0007439D"/>
    <w:rsid w:val="000744B5"/>
    <w:rsid w:val="00074594"/>
    <w:rsid w:val="00074822"/>
    <w:rsid w:val="00074A13"/>
    <w:rsid w:val="00074CB3"/>
    <w:rsid w:val="00074E88"/>
    <w:rsid w:val="000752A2"/>
    <w:rsid w:val="00075724"/>
    <w:rsid w:val="0007588C"/>
    <w:rsid w:val="0007588D"/>
    <w:rsid w:val="000758EA"/>
    <w:rsid w:val="00075CE3"/>
    <w:rsid w:val="00075D8A"/>
    <w:rsid w:val="00075E2F"/>
    <w:rsid w:val="00075E78"/>
    <w:rsid w:val="00075EAF"/>
    <w:rsid w:val="00076270"/>
    <w:rsid w:val="00076A2C"/>
    <w:rsid w:val="00076BB5"/>
    <w:rsid w:val="00076C47"/>
    <w:rsid w:val="00076C8D"/>
    <w:rsid w:val="00076D7A"/>
    <w:rsid w:val="000770A6"/>
    <w:rsid w:val="000771D6"/>
    <w:rsid w:val="0007745E"/>
    <w:rsid w:val="0007755A"/>
    <w:rsid w:val="0007756F"/>
    <w:rsid w:val="00077581"/>
    <w:rsid w:val="000778BD"/>
    <w:rsid w:val="00077955"/>
    <w:rsid w:val="00077AC5"/>
    <w:rsid w:val="00077B16"/>
    <w:rsid w:val="00077E45"/>
    <w:rsid w:val="00080518"/>
    <w:rsid w:val="0008076A"/>
    <w:rsid w:val="0008133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D6"/>
    <w:rsid w:val="00082B3C"/>
    <w:rsid w:val="00082E59"/>
    <w:rsid w:val="000835A7"/>
    <w:rsid w:val="00083779"/>
    <w:rsid w:val="00083923"/>
    <w:rsid w:val="000839F0"/>
    <w:rsid w:val="00083E08"/>
    <w:rsid w:val="000844DC"/>
    <w:rsid w:val="00084C17"/>
    <w:rsid w:val="00084CB8"/>
    <w:rsid w:val="00084F16"/>
    <w:rsid w:val="00084F9E"/>
    <w:rsid w:val="00085861"/>
    <w:rsid w:val="00085971"/>
    <w:rsid w:val="00085FAA"/>
    <w:rsid w:val="00085FBE"/>
    <w:rsid w:val="00086151"/>
    <w:rsid w:val="0008625F"/>
    <w:rsid w:val="00086388"/>
    <w:rsid w:val="000869DA"/>
    <w:rsid w:val="00086D45"/>
    <w:rsid w:val="00086D9C"/>
    <w:rsid w:val="00086F54"/>
    <w:rsid w:val="000871C5"/>
    <w:rsid w:val="0008730B"/>
    <w:rsid w:val="00087323"/>
    <w:rsid w:val="000876FA"/>
    <w:rsid w:val="000879B2"/>
    <w:rsid w:val="00087C61"/>
    <w:rsid w:val="00087E6B"/>
    <w:rsid w:val="0009000F"/>
    <w:rsid w:val="000901D6"/>
    <w:rsid w:val="000902AB"/>
    <w:rsid w:val="0009031D"/>
    <w:rsid w:val="000904CC"/>
    <w:rsid w:val="00090759"/>
    <w:rsid w:val="000909BB"/>
    <w:rsid w:val="00090EB0"/>
    <w:rsid w:val="00090FA5"/>
    <w:rsid w:val="000912CB"/>
    <w:rsid w:val="000913E3"/>
    <w:rsid w:val="000913FD"/>
    <w:rsid w:val="00091466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43D"/>
    <w:rsid w:val="00092769"/>
    <w:rsid w:val="000927BC"/>
    <w:rsid w:val="00092872"/>
    <w:rsid w:val="00092879"/>
    <w:rsid w:val="00092B81"/>
    <w:rsid w:val="00092DE9"/>
    <w:rsid w:val="00092EAF"/>
    <w:rsid w:val="00093000"/>
    <w:rsid w:val="0009318E"/>
    <w:rsid w:val="0009323C"/>
    <w:rsid w:val="00093260"/>
    <w:rsid w:val="0009362E"/>
    <w:rsid w:val="0009371F"/>
    <w:rsid w:val="000937A6"/>
    <w:rsid w:val="0009382B"/>
    <w:rsid w:val="00093844"/>
    <w:rsid w:val="00093F8E"/>
    <w:rsid w:val="00094204"/>
    <w:rsid w:val="000943CA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2B8"/>
    <w:rsid w:val="000953AC"/>
    <w:rsid w:val="000955E6"/>
    <w:rsid w:val="000956D2"/>
    <w:rsid w:val="000957BD"/>
    <w:rsid w:val="0009596D"/>
    <w:rsid w:val="00096394"/>
    <w:rsid w:val="00096A56"/>
    <w:rsid w:val="00096A76"/>
    <w:rsid w:val="00096BEA"/>
    <w:rsid w:val="00096FF4"/>
    <w:rsid w:val="00097309"/>
    <w:rsid w:val="00097406"/>
    <w:rsid w:val="0009782D"/>
    <w:rsid w:val="000979A3"/>
    <w:rsid w:val="00097D61"/>
    <w:rsid w:val="00097DAA"/>
    <w:rsid w:val="000A01D5"/>
    <w:rsid w:val="000A06B0"/>
    <w:rsid w:val="000A0CCD"/>
    <w:rsid w:val="000A0E38"/>
    <w:rsid w:val="000A13A8"/>
    <w:rsid w:val="000A152F"/>
    <w:rsid w:val="000A15B7"/>
    <w:rsid w:val="000A17E3"/>
    <w:rsid w:val="000A19E1"/>
    <w:rsid w:val="000A1A27"/>
    <w:rsid w:val="000A1DD4"/>
    <w:rsid w:val="000A1E43"/>
    <w:rsid w:val="000A2109"/>
    <w:rsid w:val="000A22D6"/>
    <w:rsid w:val="000A2486"/>
    <w:rsid w:val="000A2A6B"/>
    <w:rsid w:val="000A2AA8"/>
    <w:rsid w:val="000A2CB7"/>
    <w:rsid w:val="000A3097"/>
    <w:rsid w:val="000A32B3"/>
    <w:rsid w:val="000A345D"/>
    <w:rsid w:val="000A34C4"/>
    <w:rsid w:val="000A36CB"/>
    <w:rsid w:val="000A37C2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5193"/>
    <w:rsid w:val="000A53D6"/>
    <w:rsid w:val="000A5C47"/>
    <w:rsid w:val="000A5E91"/>
    <w:rsid w:val="000A6609"/>
    <w:rsid w:val="000A6DD3"/>
    <w:rsid w:val="000A6FA8"/>
    <w:rsid w:val="000A71FC"/>
    <w:rsid w:val="000A72A5"/>
    <w:rsid w:val="000A73E7"/>
    <w:rsid w:val="000A751B"/>
    <w:rsid w:val="000A7572"/>
    <w:rsid w:val="000A7617"/>
    <w:rsid w:val="000A7706"/>
    <w:rsid w:val="000A78A7"/>
    <w:rsid w:val="000A78F4"/>
    <w:rsid w:val="000A7D5B"/>
    <w:rsid w:val="000A7EFA"/>
    <w:rsid w:val="000B00CA"/>
    <w:rsid w:val="000B0381"/>
    <w:rsid w:val="000B04A0"/>
    <w:rsid w:val="000B0613"/>
    <w:rsid w:val="000B0845"/>
    <w:rsid w:val="000B095C"/>
    <w:rsid w:val="000B0BCF"/>
    <w:rsid w:val="000B0D27"/>
    <w:rsid w:val="000B125F"/>
    <w:rsid w:val="000B1483"/>
    <w:rsid w:val="000B1810"/>
    <w:rsid w:val="000B1844"/>
    <w:rsid w:val="000B1C50"/>
    <w:rsid w:val="000B1C5C"/>
    <w:rsid w:val="000B228F"/>
    <w:rsid w:val="000B2417"/>
    <w:rsid w:val="000B245F"/>
    <w:rsid w:val="000B2617"/>
    <w:rsid w:val="000B2683"/>
    <w:rsid w:val="000B26D4"/>
    <w:rsid w:val="000B2745"/>
    <w:rsid w:val="000B27B8"/>
    <w:rsid w:val="000B2A06"/>
    <w:rsid w:val="000B2D3D"/>
    <w:rsid w:val="000B2FB1"/>
    <w:rsid w:val="000B30DD"/>
    <w:rsid w:val="000B31D1"/>
    <w:rsid w:val="000B34C6"/>
    <w:rsid w:val="000B36EA"/>
    <w:rsid w:val="000B39A4"/>
    <w:rsid w:val="000B3DFD"/>
    <w:rsid w:val="000B438B"/>
    <w:rsid w:val="000B4926"/>
    <w:rsid w:val="000B4980"/>
    <w:rsid w:val="000B4A4D"/>
    <w:rsid w:val="000B4B7D"/>
    <w:rsid w:val="000B4E2F"/>
    <w:rsid w:val="000B547E"/>
    <w:rsid w:val="000B54ED"/>
    <w:rsid w:val="000B557B"/>
    <w:rsid w:val="000B58EA"/>
    <w:rsid w:val="000B5C15"/>
    <w:rsid w:val="000B5DC0"/>
    <w:rsid w:val="000B61D9"/>
    <w:rsid w:val="000B61F3"/>
    <w:rsid w:val="000B642E"/>
    <w:rsid w:val="000B6829"/>
    <w:rsid w:val="000B752B"/>
    <w:rsid w:val="000B76A9"/>
    <w:rsid w:val="000B79F4"/>
    <w:rsid w:val="000B79F6"/>
    <w:rsid w:val="000B7B22"/>
    <w:rsid w:val="000B7C61"/>
    <w:rsid w:val="000C0291"/>
    <w:rsid w:val="000C047A"/>
    <w:rsid w:val="000C0573"/>
    <w:rsid w:val="000C05B6"/>
    <w:rsid w:val="000C0686"/>
    <w:rsid w:val="000C0A33"/>
    <w:rsid w:val="000C0C3C"/>
    <w:rsid w:val="000C0E69"/>
    <w:rsid w:val="000C13E2"/>
    <w:rsid w:val="000C141A"/>
    <w:rsid w:val="000C163F"/>
    <w:rsid w:val="000C1725"/>
    <w:rsid w:val="000C18E6"/>
    <w:rsid w:val="000C18EE"/>
    <w:rsid w:val="000C1CC4"/>
    <w:rsid w:val="000C25A0"/>
    <w:rsid w:val="000C2823"/>
    <w:rsid w:val="000C2C29"/>
    <w:rsid w:val="000C2E70"/>
    <w:rsid w:val="000C2F1D"/>
    <w:rsid w:val="000C2F99"/>
    <w:rsid w:val="000C30D4"/>
    <w:rsid w:val="000C32D3"/>
    <w:rsid w:val="000C3748"/>
    <w:rsid w:val="000C396A"/>
    <w:rsid w:val="000C3D6D"/>
    <w:rsid w:val="000C4076"/>
    <w:rsid w:val="000C4293"/>
    <w:rsid w:val="000C42A5"/>
    <w:rsid w:val="000C444D"/>
    <w:rsid w:val="000C45B0"/>
    <w:rsid w:val="000C4740"/>
    <w:rsid w:val="000C496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E6C"/>
    <w:rsid w:val="000C62F2"/>
    <w:rsid w:val="000C6311"/>
    <w:rsid w:val="000C6A7A"/>
    <w:rsid w:val="000C6B51"/>
    <w:rsid w:val="000C6CA7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52"/>
    <w:rsid w:val="000C79D5"/>
    <w:rsid w:val="000C7D5D"/>
    <w:rsid w:val="000C7F49"/>
    <w:rsid w:val="000D049D"/>
    <w:rsid w:val="000D050A"/>
    <w:rsid w:val="000D0689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627"/>
    <w:rsid w:val="000D177B"/>
    <w:rsid w:val="000D17D1"/>
    <w:rsid w:val="000D1B7D"/>
    <w:rsid w:val="000D1EFC"/>
    <w:rsid w:val="000D1F15"/>
    <w:rsid w:val="000D22ED"/>
    <w:rsid w:val="000D242E"/>
    <w:rsid w:val="000D290E"/>
    <w:rsid w:val="000D2D00"/>
    <w:rsid w:val="000D2F39"/>
    <w:rsid w:val="000D3542"/>
    <w:rsid w:val="000D361F"/>
    <w:rsid w:val="000D3633"/>
    <w:rsid w:val="000D3823"/>
    <w:rsid w:val="000D38B5"/>
    <w:rsid w:val="000D3E7F"/>
    <w:rsid w:val="000D3F8A"/>
    <w:rsid w:val="000D40D0"/>
    <w:rsid w:val="000D4731"/>
    <w:rsid w:val="000D492B"/>
    <w:rsid w:val="000D4A82"/>
    <w:rsid w:val="000D4C24"/>
    <w:rsid w:val="000D4D27"/>
    <w:rsid w:val="000D4ECA"/>
    <w:rsid w:val="000D4F9F"/>
    <w:rsid w:val="000D5220"/>
    <w:rsid w:val="000D539B"/>
    <w:rsid w:val="000D5651"/>
    <w:rsid w:val="000D5866"/>
    <w:rsid w:val="000D5A3B"/>
    <w:rsid w:val="000D5A5C"/>
    <w:rsid w:val="000D5B00"/>
    <w:rsid w:val="000D5C4E"/>
    <w:rsid w:val="000D5D7E"/>
    <w:rsid w:val="000D5F77"/>
    <w:rsid w:val="000D6138"/>
    <w:rsid w:val="000D65D4"/>
    <w:rsid w:val="000D6704"/>
    <w:rsid w:val="000D68FD"/>
    <w:rsid w:val="000D6A05"/>
    <w:rsid w:val="000D7949"/>
    <w:rsid w:val="000D7EA6"/>
    <w:rsid w:val="000D7F1E"/>
    <w:rsid w:val="000E0050"/>
    <w:rsid w:val="000E01F7"/>
    <w:rsid w:val="000E0378"/>
    <w:rsid w:val="000E0429"/>
    <w:rsid w:val="000E0495"/>
    <w:rsid w:val="000E06A6"/>
    <w:rsid w:val="000E0A9A"/>
    <w:rsid w:val="000E0D11"/>
    <w:rsid w:val="000E0E0E"/>
    <w:rsid w:val="000E0E3C"/>
    <w:rsid w:val="000E0E68"/>
    <w:rsid w:val="000E12D0"/>
    <w:rsid w:val="000E1360"/>
    <w:rsid w:val="000E139F"/>
    <w:rsid w:val="000E1459"/>
    <w:rsid w:val="000E184E"/>
    <w:rsid w:val="000E190E"/>
    <w:rsid w:val="000E2667"/>
    <w:rsid w:val="000E26DB"/>
    <w:rsid w:val="000E2957"/>
    <w:rsid w:val="000E2BD7"/>
    <w:rsid w:val="000E2C7F"/>
    <w:rsid w:val="000E2CB3"/>
    <w:rsid w:val="000E3079"/>
    <w:rsid w:val="000E30E2"/>
    <w:rsid w:val="000E33D2"/>
    <w:rsid w:val="000E3890"/>
    <w:rsid w:val="000E393F"/>
    <w:rsid w:val="000E3D92"/>
    <w:rsid w:val="000E3E46"/>
    <w:rsid w:val="000E3F50"/>
    <w:rsid w:val="000E3FF5"/>
    <w:rsid w:val="000E402E"/>
    <w:rsid w:val="000E4114"/>
    <w:rsid w:val="000E423E"/>
    <w:rsid w:val="000E443A"/>
    <w:rsid w:val="000E4CE9"/>
    <w:rsid w:val="000E4DFB"/>
    <w:rsid w:val="000E5394"/>
    <w:rsid w:val="000E5A15"/>
    <w:rsid w:val="000E5A26"/>
    <w:rsid w:val="000E5CCA"/>
    <w:rsid w:val="000E5CD5"/>
    <w:rsid w:val="000E5D85"/>
    <w:rsid w:val="000E61E4"/>
    <w:rsid w:val="000E62BF"/>
    <w:rsid w:val="000E64CD"/>
    <w:rsid w:val="000E6530"/>
    <w:rsid w:val="000E683C"/>
    <w:rsid w:val="000E6B02"/>
    <w:rsid w:val="000E6B29"/>
    <w:rsid w:val="000E7271"/>
    <w:rsid w:val="000E73AD"/>
    <w:rsid w:val="000F0034"/>
    <w:rsid w:val="000F03AE"/>
    <w:rsid w:val="000F052D"/>
    <w:rsid w:val="000F05C5"/>
    <w:rsid w:val="000F05FF"/>
    <w:rsid w:val="000F064F"/>
    <w:rsid w:val="000F0689"/>
    <w:rsid w:val="000F07E3"/>
    <w:rsid w:val="000F0B34"/>
    <w:rsid w:val="000F0B6E"/>
    <w:rsid w:val="000F0B9F"/>
    <w:rsid w:val="000F0CC4"/>
    <w:rsid w:val="000F10CC"/>
    <w:rsid w:val="000F1385"/>
    <w:rsid w:val="000F15F5"/>
    <w:rsid w:val="000F1666"/>
    <w:rsid w:val="000F169D"/>
    <w:rsid w:val="000F180B"/>
    <w:rsid w:val="000F1AFF"/>
    <w:rsid w:val="000F1C87"/>
    <w:rsid w:val="000F1D6E"/>
    <w:rsid w:val="000F2710"/>
    <w:rsid w:val="000F29E3"/>
    <w:rsid w:val="000F2B24"/>
    <w:rsid w:val="000F2B97"/>
    <w:rsid w:val="000F2C08"/>
    <w:rsid w:val="000F2FEF"/>
    <w:rsid w:val="000F3129"/>
    <w:rsid w:val="000F336F"/>
    <w:rsid w:val="000F3631"/>
    <w:rsid w:val="000F3AEF"/>
    <w:rsid w:val="000F3AF4"/>
    <w:rsid w:val="000F3DAB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825"/>
    <w:rsid w:val="000F4927"/>
    <w:rsid w:val="000F4A28"/>
    <w:rsid w:val="000F4D54"/>
    <w:rsid w:val="000F4D87"/>
    <w:rsid w:val="000F4E8A"/>
    <w:rsid w:val="000F51E5"/>
    <w:rsid w:val="000F539B"/>
    <w:rsid w:val="000F5489"/>
    <w:rsid w:val="000F568F"/>
    <w:rsid w:val="000F58BF"/>
    <w:rsid w:val="000F5A0B"/>
    <w:rsid w:val="000F5CB5"/>
    <w:rsid w:val="000F5CF8"/>
    <w:rsid w:val="000F5D37"/>
    <w:rsid w:val="000F619D"/>
    <w:rsid w:val="000F622F"/>
    <w:rsid w:val="000F6611"/>
    <w:rsid w:val="000F6782"/>
    <w:rsid w:val="000F69F5"/>
    <w:rsid w:val="000F6A95"/>
    <w:rsid w:val="000F6F59"/>
    <w:rsid w:val="000F700A"/>
    <w:rsid w:val="000F765E"/>
    <w:rsid w:val="000F7920"/>
    <w:rsid w:val="000F7BEA"/>
    <w:rsid w:val="000F7C7C"/>
    <w:rsid w:val="000F7D12"/>
    <w:rsid w:val="000F7D90"/>
    <w:rsid w:val="00100283"/>
    <w:rsid w:val="00100517"/>
    <w:rsid w:val="00100628"/>
    <w:rsid w:val="00100655"/>
    <w:rsid w:val="00100759"/>
    <w:rsid w:val="001009B7"/>
    <w:rsid w:val="001009C7"/>
    <w:rsid w:val="00100A79"/>
    <w:rsid w:val="00100B03"/>
    <w:rsid w:val="00100C77"/>
    <w:rsid w:val="00100E92"/>
    <w:rsid w:val="00101329"/>
    <w:rsid w:val="0010157D"/>
    <w:rsid w:val="001015E7"/>
    <w:rsid w:val="00101640"/>
    <w:rsid w:val="00101897"/>
    <w:rsid w:val="00101A4C"/>
    <w:rsid w:val="00101E6E"/>
    <w:rsid w:val="00101F5E"/>
    <w:rsid w:val="00102013"/>
    <w:rsid w:val="00102447"/>
    <w:rsid w:val="001025A7"/>
    <w:rsid w:val="00102A24"/>
    <w:rsid w:val="00102B75"/>
    <w:rsid w:val="00102BC7"/>
    <w:rsid w:val="00102E26"/>
    <w:rsid w:val="0010368B"/>
    <w:rsid w:val="001036DE"/>
    <w:rsid w:val="00103A59"/>
    <w:rsid w:val="00103E12"/>
    <w:rsid w:val="00103E43"/>
    <w:rsid w:val="00104209"/>
    <w:rsid w:val="00104A5F"/>
    <w:rsid w:val="00104C2D"/>
    <w:rsid w:val="00104C83"/>
    <w:rsid w:val="00104DB2"/>
    <w:rsid w:val="0010533F"/>
    <w:rsid w:val="00105428"/>
    <w:rsid w:val="0010546B"/>
    <w:rsid w:val="001054F2"/>
    <w:rsid w:val="00105538"/>
    <w:rsid w:val="001059F8"/>
    <w:rsid w:val="00105C75"/>
    <w:rsid w:val="00106062"/>
    <w:rsid w:val="0010609F"/>
    <w:rsid w:val="001060CB"/>
    <w:rsid w:val="00106278"/>
    <w:rsid w:val="001064F3"/>
    <w:rsid w:val="0010665C"/>
    <w:rsid w:val="0010677B"/>
    <w:rsid w:val="00107501"/>
    <w:rsid w:val="001079CD"/>
    <w:rsid w:val="00107BFA"/>
    <w:rsid w:val="00107C67"/>
    <w:rsid w:val="00107D20"/>
    <w:rsid w:val="00107E99"/>
    <w:rsid w:val="00107ED9"/>
    <w:rsid w:val="001100C6"/>
    <w:rsid w:val="00110317"/>
    <w:rsid w:val="00110674"/>
    <w:rsid w:val="001106C8"/>
    <w:rsid w:val="00110996"/>
    <w:rsid w:val="00110AA5"/>
    <w:rsid w:val="00110CBB"/>
    <w:rsid w:val="00111108"/>
    <w:rsid w:val="00111444"/>
    <w:rsid w:val="00111626"/>
    <w:rsid w:val="0011185C"/>
    <w:rsid w:val="00111B73"/>
    <w:rsid w:val="001120D2"/>
    <w:rsid w:val="00112241"/>
    <w:rsid w:val="00112783"/>
    <w:rsid w:val="001128D1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ABD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A2"/>
    <w:rsid w:val="00115694"/>
    <w:rsid w:val="00115731"/>
    <w:rsid w:val="001157A4"/>
    <w:rsid w:val="00115A2E"/>
    <w:rsid w:val="00115A98"/>
    <w:rsid w:val="00115CCD"/>
    <w:rsid w:val="001162A4"/>
    <w:rsid w:val="0011674D"/>
    <w:rsid w:val="001168A3"/>
    <w:rsid w:val="001168A8"/>
    <w:rsid w:val="00116984"/>
    <w:rsid w:val="001169F9"/>
    <w:rsid w:val="00116A21"/>
    <w:rsid w:val="00116A70"/>
    <w:rsid w:val="00116F51"/>
    <w:rsid w:val="00117106"/>
    <w:rsid w:val="00117475"/>
    <w:rsid w:val="001175F7"/>
    <w:rsid w:val="0011767B"/>
    <w:rsid w:val="00117748"/>
    <w:rsid w:val="001177F3"/>
    <w:rsid w:val="001178FC"/>
    <w:rsid w:val="00117C10"/>
    <w:rsid w:val="00117ED3"/>
    <w:rsid w:val="00117F6B"/>
    <w:rsid w:val="0012006C"/>
    <w:rsid w:val="0012007E"/>
    <w:rsid w:val="00120311"/>
    <w:rsid w:val="0012048B"/>
    <w:rsid w:val="001204F6"/>
    <w:rsid w:val="0012053D"/>
    <w:rsid w:val="001209F1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D8"/>
    <w:rsid w:val="00121F2F"/>
    <w:rsid w:val="00121F6F"/>
    <w:rsid w:val="00121F8C"/>
    <w:rsid w:val="0012230A"/>
    <w:rsid w:val="001227EF"/>
    <w:rsid w:val="00122829"/>
    <w:rsid w:val="00122B97"/>
    <w:rsid w:val="00123041"/>
    <w:rsid w:val="00123067"/>
    <w:rsid w:val="001231B9"/>
    <w:rsid w:val="00123270"/>
    <w:rsid w:val="0012342D"/>
    <w:rsid w:val="00123669"/>
    <w:rsid w:val="00123A00"/>
    <w:rsid w:val="00123F49"/>
    <w:rsid w:val="00123F88"/>
    <w:rsid w:val="0012433B"/>
    <w:rsid w:val="00124799"/>
    <w:rsid w:val="00124D76"/>
    <w:rsid w:val="00124DE0"/>
    <w:rsid w:val="00124EBC"/>
    <w:rsid w:val="0012502B"/>
    <w:rsid w:val="001251BC"/>
    <w:rsid w:val="001251E4"/>
    <w:rsid w:val="00125A0C"/>
    <w:rsid w:val="00125AB2"/>
    <w:rsid w:val="00125AF4"/>
    <w:rsid w:val="001260D1"/>
    <w:rsid w:val="001263ED"/>
    <w:rsid w:val="0012659D"/>
    <w:rsid w:val="0012689E"/>
    <w:rsid w:val="00126E3B"/>
    <w:rsid w:val="00126E7F"/>
    <w:rsid w:val="00127647"/>
    <w:rsid w:val="00127662"/>
    <w:rsid w:val="00127838"/>
    <w:rsid w:val="001278E3"/>
    <w:rsid w:val="00127CC7"/>
    <w:rsid w:val="00130051"/>
    <w:rsid w:val="001305B1"/>
    <w:rsid w:val="001305B5"/>
    <w:rsid w:val="00130797"/>
    <w:rsid w:val="0013088B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795"/>
    <w:rsid w:val="00131835"/>
    <w:rsid w:val="001318E0"/>
    <w:rsid w:val="0013197E"/>
    <w:rsid w:val="001319A7"/>
    <w:rsid w:val="001319B6"/>
    <w:rsid w:val="00131C4E"/>
    <w:rsid w:val="00131C69"/>
    <w:rsid w:val="00131D1A"/>
    <w:rsid w:val="00131F84"/>
    <w:rsid w:val="0013215D"/>
    <w:rsid w:val="001321B9"/>
    <w:rsid w:val="00132246"/>
    <w:rsid w:val="00132273"/>
    <w:rsid w:val="00132343"/>
    <w:rsid w:val="0013242E"/>
    <w:rsid w:val="00132452"/>
    <w:rsid w:val="0013256D"/>
    <w:rsid w:val="001326A7"/>
    <w:rsid w:val="00132744"/>
    <w:rsid w:val="00132770"/>
    <w:rsid w:val="0013286C"/>
    <w:rsid w:val="00132C2B"/>
    <w:rsid w:val="00132C3C"/>
    <w:rsid w:val="00132F1E"/>
    <w:rsid w:val="00132FAE"/>
    <w:rsid w:val="00133008"/>
    <w:rsid w:val="00133026"/>
    <w:rsid w:val="00133080"/>
    <w:rsid w:val="001332FF"/>
    <w:rsid w:val="001333FC"/>
    <w:rsid w:val="0013342B"/>
    <w:rsid w:val="00133622"/>
    <w:rsid w:val="00133796"/>
    <w:rsid w:val="00133834"/>
    <w:rsid w:val="00133A9C"/>
    <w:rsid w:val="00133EF1"/>
    <w:rsid w:val="00134055"/>
    <w:rsid w:val="00134280"/>
    <w:rsid w:val="00134392"/>
    <w:rsid w:val="0013443C"/>
    <w:rsid w:val="001347C9"/>
    <w:rsid w:val="001347D3"/>
    <w:rsid w:val="00134886"/>
    <w:rsid w:val="00134A78"/>
    <w:rsid w:val="00134B33"/>
    <w:rsid w:val="00134C1E"/>
    <w:rsid w:val="00134E84"/>
    <w:rsid w:val="00134EC2"/>
    <w:rsid w:val="00134F39"/>
    <w:rsid w:val="00134FDE"/>
    <w:rsid w:val="00135036"/>
    <w:rsid w:val="00135214"/>
    <w:rsid w:val="001353AC"/>
    <w:rsid w:val="00135608"/>
    <w:rsid w:val="001356BF"/>
    <w:rsid w:val="0013592F"/>
    <w:rsid w:val="001359F1"/>
    <w:rsid w:val="00135AF7"/>
    <w:rsid w:val="00135E52"/>
    <w:rsid w:val="001365E4"/>
    <w:rsid w:val="00136612"/>
    <w:rsid w:val="001367B5"/>
    <w:rsid w:val="001367E6"/>
    <w:rsid w:val="001367F7"/>
    <w:rsid w:val="00136B66"/>
    <w:rsid w:val="00136D4A"/>
    <w:rsid w:val="00136D85"/>
    <w:rsid w:val="001372D8"/>
    <w:rsid w:val="0013739C"/>
    <w:rsid w:val="001379F6"/>
    <w:rsid w:val="00137BEC"/>
    <w:rsid w:val="00137DCB"/>
    <w:rsid w:val="00137F88"/>
    <w:rsid w:val="0014012B"/>
    <w:rsid w:val="00140319"/>
    <w:rsid w:val="0014065D"/>
    <w:rsid w:val="001406B0"/>
    <w:rsid w:val="00140A5B"/>
    <w:rsid w:val="00140EA2"/>
    <w:rsid w:val="001411A7"/>
    <w:rsid w:val="001412D6"/>
    <w:rsid w:val="00141334"/>
    <w:rsid w:val="00141695"/>
    <w:rsid w:val="0014197A"/>
    <w:rsid w:val="00141A4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94"/>
    <w:rsid w:val="001438CF"/>
    <w:rsid w:val="00144631"/>
    <w:rsid w:val="00144842"/>
    <w:rsid w:val="001448B6"/>
    <w:rsid w:val="00144BFF"/>
    <w:rsid w:val="00145274"/>
    <w:rsid w:val="00145309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4C0"/>
    <w:rsid w:val="0014653B"/>
    <w:rsid w:val="0014669D"/>
    <w:rsid w:val="00146C10"/>
    <w:rsid w:val="00146C1D"/>
    <w:rsid w:val="00146D62"/>
    <w:rsid w:val="00147526"/>
    <w:rsid w:val="0014768B"/>
    <w:rsid w:val="001478BF"/>
    <w:rsid w:val="00150249"/>
    <w:rsid w:val="00150D78"/>
    <w:rsid w:val="0015122B"/>
    <w:rsid w:val="00151324"/>
    <w:rsid w:val="001517CE"/>
    <w:rsid w:val="0015191C"/>
    <w:rsid w:val="00151B4B"/>
    <w:rsid w:val="00151BA0"/>
    <w:rsid w:val="00152582"/>
    <w:rsid w:val="00152628"/>
    <w:rsid w:val="001527FE"/>
    <w:rsid w:val="00152B88"/>
    <w:rsid w:val="00152BEF"/>
    <w:rsid w:val="00152C97"/>
    <w:rsid w:val="00152D5D"/>
    <w:rsid w:val="00152E26"/>
    <w:rsid w:val="00152EC3"/>
    <w:rsid w:val="00153554"/>
    <w:rsid w:val="001536F6"/>
    <w:rsid w:val="001539B6"/>
    <w:rsid w:val="00153DE6"/>
    <w:rsid w:val="0015404F"/>
    <w:rsid w:val="00154073"/>
    <w:rsid w:val="00154109"/>
    <w:rsid w:val="0015443A"/>
    <w:rsid w:val="00154559"/>
    <w:rsid w:val="0015485F"/>
    <w:rsid w:val="001549BD"/>
    <w:rsid w:val="00154BA7"/>
    <w:rsid w:val="001550D5"/>
    <w:rsid w:val="00155204"/>
    <w:rsid w:val="0015568C"/>
    <w:rsid w:val="00155B26"/>
    <w:rsid w:val="00156072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899"/>
    <w:rsid w:val="0016090E"/>
    <w:rsid w:val="00160976"/>
    <w:rsid w:val="001609F5"/>
    <w:rsid w:val="00161057"/>
    <w:rsid w:val="00161092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8F0"/>
    <w:rsid w:val="00163909"/>
    <w:rsid w:val="00163C24"/>
    <w:rsid w:val="00163D38"/>
    <w:rsid w:val="00163EA7"/>
    <w:rsid w:val="0016450D"/>
    <w:rsid w:val="00164612"/>
    <w:rsid w:val="0016462E"/>
    <w:rsid w:val="0016477D"/>
    <w:rsid w:val="00164940"/>
    <w:rsid w:val="001649AC"/>
    <w:rsid w:val="001649B1"/>
    <w:rsid w:val="00164B52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E2"/>
    <w:rsid w:val="00167106"/>
    <w:rsid w:val="00167123"/>
    <w:rsid w:val="00167372"/>
    <w:rsid w:val="001676C8"/>
    <w:rsid w:val="00167B36"/>
    <w:rsid w:val="00167BD5"/>
    <w:rsid w:val="00167FF0"/>
    <w:rsid w:val="001703DB"/>
    <w:rsid w:val="001703E3"/>
    <w:rsid w:val="00170480"/>
    <w:rsid w:val="0017072C"/>
    <w:rsid w:val="0017086E"/>
    <w:rsid w:val="001708F5"/>
    <w:rsid w:val="00170C47"/>
    <w:rsid w:val="00170F8C"/>
    <w:rsid w:val="00170FFA"/>
    <w:rsid w:val="0017118F"/>
    <w:rsid w:val="00171529"/>
    <w:rsid w:val="001718E0"/>
    <w:rsid w:val="001718E9"/>
    <w:rsid w:val="001719A0"/>
    <w:rsid w:val="0017271A"/>
    <w:rsid w:val="00172907"/>
    <w:rsid w:val="00172C0E"/>
    <w:rsid w:val="00172E47"/>
    <w:rsid w:val="00172E91"/>
    <w:rsid w:val="001736E2"/>
    <w:rsid w:val="00173721"/>
    <w:rsid w:val="001738A9"/>
    <w:rsid w:val="00173A8A"/>
    <w:rsid w:val="00173AAE"/>
    <w:rsid w:val="00173AEF"/>
    <w:rsid w:val="00173C51"/>
    <w:rsid w:val="00174127"/>
    <w:rsid w:val="001742D7"/>
    <w:rsid w:val="00174511"/>
    <w:rsid w:val="001745B1"/>
    <w:rsid w:val="0017465F"/>
    <w:rsid w:val="00174E11"/>
    <w:rsid w:val="00174EA4"/>
    <w:rsid w:val="0017510A"/>
    <w:rsid w:val="00175257"/>
    <w:rsid w:val="001754FA"/>
    <w:rsid w:val="0017557B"/>
    <w:rsid w:val="001759BD"/>
    <w:rsid w:val="00175E1F"/>
    <w:rsid w:val="001760A8"/>
    <w:rsid w:val="0017625A"/>
    <w:rsid w:val="001762BC"/>
    <w:rsid w:val="001765BB"/>
    <w:rsid w:val="00176939"/>
    <w:rsid w:val="00176CBD"/>
    <w:rsid w:val="00177084"/>
    <w:rsid w:val="00177116"/>
    <w:rsid w:val="001771E2"/>
    <w:rsid w:val="0017732C"/>
    <w:rsid w:val="00177927"/>
    <w:rsid w:val="00177943"/>
    <w:rsid w:val="00180063"/>
    <w:rsid w:val="0018028E"/>
    <w:rsid w:val="001802D1"/>
    <w:rsid w:val="0018038C"/>
    <w:rsid w:val="001805FA"/>
    <w:rsid w:val="00180633"/>
    <w:rsid w:val="001806B5"/>
    <w:rsid w:val="0018073C"/>
    <w:rsid w:val="00180A18"/>
    <w:rsid w:val="00180B49"/>
    <w:rsid w:val="001811ED"/>
    <w:rsid w:val="0018138C"/>
    <w:rsid w:val="00181887"/>
    <w:rsid w:val="00181E1F"/>
    <w:rsid w:val="00181E9E"/>
    <w:rsid w:val="00182052"/>
    <w:rsid w:val="00182057"/>
    <w:rsid w:val="0018281A"/>
    <w:rsid w:val="00182E09"/>
    <w:rsid w:val="00183213"/>
    <w:rsid w:val="00183808"/>
    <w:rsid w:val="00183C58"/>
    <w:rsid w:val="00183CA8"/>
    <w:rsid w:val="00183CF2"/>
    <w:rsid w:val="00183D38"/>
    <w:rsid w:val="00183F4D"/>
    <w:rsid w:val="001842EA"/>
    <w:rsid w:val="001843F6"/>
    <w:rsid w:val="001849AA"/>
    <w:rsid w:val="00184A89"/>
    <w:rsid w:val="00184DE1"/>
    <w:rsid w:val="00184EFB"/>
    <w:rsid w:val="00184F2B"/>
    <w:rsid w:val="001851D5"/>
    <w:rsid w:val="001854DF"/>
    <w:rsid w:val="0018560D"/>
    <w:rsid w:val="00185C6E"/>
    <w:rsid w:val="00185C8E"/>
    <w:rsid w:val="001862B7"/>
    <w:rsid w:val="001865CA"/>
    <w:rsid w:val="0018669D"/>
    <w:rsid w:val="001866C4"/>
    <w:rsid w:val="00186714"/>
    <w:rsid w:val="001868CE"/>
    <w:rsid w:val="00186918"/>
    <w:rsid w:val="00186968"/>
    <w:rsid w:val="00186B64"/>
    <w:rsid w:val="00186DC1"/>
    <w:rsid w:val="00186F31"/>
    <w:rsid w:val="001875EF"/>
    <w:rsid w:val="0018770B"/>
    <w:rsid w:val="00187A7B"/>
    <w:rsid w:val="00187B05"/>
    <w:rsid w:val="00187F7D"/>
    <w:rsid w:val="00187F9A"/>
    <w:rsid w:val="001901C9"/>
    <w:rsid w:val="0019058A"/>
    <w:rsid w:val="00190718"/>
    <w:rsid w:val="00190964"/>
    <w:rsid w:val="00190A05"/>
    <w:rsid w:val="00190DDE"/>
    <w:rsid w:val="00191586"/>
    <w:rsid w:val="001915F8"/>
    <w:rsid w:val="0019178D"/>
    <w:rsid w:val="00191939"/>
    <w:rsid w:val="00191986"/>
    <w:rsid w:val="00191A1B"/>
    <w:rsid w:val="00191E93"/>
    <w:rsid w:val="00191FC1"/>
    <w:rsid w:val="00191FF8"/>
    <w:rsid w:val="00192019"/>
    <w:rsid w:val="001922C9"/>
    <w:rsid w:val="00192509"/>
    <w:rsid w:val="00192946"/>
    <w:rsid w:val="00192B87"/>
    <w:rsid w:val="00192C69"/>
    <w:rsid w:val="00193230"/>
    <w:rsid w:val="001938B3"/>
    <w:rsid w:val="00193BED"/>
    <w:rsid w:val="00193ED3"/>
    <w:rsid w:val="00193ED5"/>
    <w:rsid w:val="00193F80"/>
    <w:rsid w:val="001940AD"/>
    <w:rsid w:val="0019462D"/>
    <w:rsid w:val="001946F5"/>
    <w:rsid w:val="0019476F"/>
    <w:rsid w:val="001948DD"/>
    <w:rsid w:val="001949DA"/>
    <w:rsid w:val="0019526B"/>
    <w:rsid w:val="00195595"/>
    <w:rsid w:val="001956C6"/>
    <w:rsid w:val="00195B19"/>
    <w:rsid w:val="00195BDD"/>
    <w:rsid w:val="00195DF4"/>
    <w:rsid w:val="00195F16"/>
    <w:rsid w:val="001963BF"/>
    <w:rsid w:val="001964B3"/>
    <w:rsid w:val="00196535"/>
    <w:rsid w:val="00196596"/>
    <w:rsid w:val="00196C28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E5"/>
    <w:rsid w:val="001A0DBB"/>
    <w:rsid w:val="001A0E90"/>
    <w:rsid w:val="001A0F30"/>
    <w:rsid w:val="001A112A"/>
    <w:rsid w:val="001A124A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8E2"/>
    <w:rsid w:val="001A3AE8"/>
    <w:rsid w:val="001A3F84"/>
    <w:rsid w:val="001A4021"/>
    <w:rsid w:val="001A408D"/>
    <w:rsid w:val="001A44D0"/>
    <w:rsid w:val="001A4974"/>
    <w:rsid w:val="001A4A9B"/>
    <w:rsid w:val="001A4AEB"/>
    <w:rsid w:val="001A4B38"/>
    <w:rsid w:val="001A4FA6"/>
    <w:rsid w:val="001A506F"/>
    <w:rsid w:val="001A51A3"/>
    <w:rsid w:val="001A5294"/>
    <w:rsid w:val="001A532B"/>
    <w:rsid w:val="001A534F"/>
    <w:rsid w:val="001A53DF"/>
    <w:rsid w:val="001A5980"/>
    <w:rsid w:val="001A5C12"/>
    <w:rsid w:val="001A5CC3"/>
    <w:rsid w:val="001A5DBC"/>
    <w:rsid w:val="001A6102"/>
    <w:rsid w:val="001A6223"/>
    <w:rsid w:val="001A6444"/>
    <w:rsid w:val="001A69B5"/>
    <w:rsid w:val="001A6BF4"/>
    <w:rsid w:val="001A6CFB"/>
    <w:rsid w:val="001A74E2"/>
    <w:rsid w:val="001A774F"/>
    <w:rsid w:val="001A7B07"/>
    <w:rsid w:val="001B01E6"/>
    <w:rsid w:val="001B0278"/>
    <w:rsid w:val="001B0303"/>
    <w:rsid w:val="001B06DE"/>
    <w:rsid w:val="001B0880"/>
    <w:rsid w:val="001B08C1"/>
    <w:rsid w:val="001B0C59"/>
    <w:rsid w:val="001B1186"/>
    <w:rsid w:val="001B148A"/>
    <w:rsid w:val="001B17B2"/>
    <w:rsid w:val="001B1826"/>
    <w:rsid w:val="001B18DE"/>
    <w:rsid w:val="001B1A87"/>
    <w:rsid w:val="001B1CF1"/>
    <w:rsid w:val="001B1EB8"/>
    <w:rsid w:val="001B1F40"/>
    <w:rsid w:val="001B2197"/>
    <w:rsid w:val="001B24A8"/>
    <w:rsid w:val="001B24DE"/>
    <w:rsid w:val="001B28FB"/>
    <w:rsid w:val="001B2D28"/>
    <w:rsid w:val="001B329D"/>
    <w:rsid w:val="001B3456"/>
    <w:rsid w:val="001B3736"/>
    <w:rsid w:val="001B377E"/>
    <w:rsid w:val="001B3787"/>
    <w:rsid w:val="001B39F1"/>
    <w:rsid w:val="001B405C"/>
    <w:rsid w:val="001B4101"/>
    <w:rsid w:val="001B43A8"/>
    <w:rsid w:val="001B47A6"/>
    <w:rsid w:val="001B48A8"/>
    <w:rsid w:val="001B4CC7"/>
    <w:rsid w:val="001B4D04"/>
    <w:rsid w:val="001B4E25"/>
    <w:rsid w:val="001B4F21"/>
    <w:rsid w:val="001B515F"/>
    <w:rsid w:val="001B527E"/>
    <w:rsid w:val="001B54DF"/>
    <w:rsid w:val="001B58AF"/>
    <w:rsid w:val="001B5EDC"/>
    <w:rsid w:val="001B694B"/>
    <w:rsid w:val="001B6DCD"/>
    <w:rsid w:val="001B6EA1"/>
    <w:rsid w:val="001B7202"/>
    <w:rsid w:val="001B797A"/>
    <w:rsid w:val="001B7D63"/>
    <w:rsid w:val="001B7E08"/>
    <w:rsid w:val="001C00BF"/>
    <w:rsid w:val="001C0339"/>
    <w:rsid w:val="001C053F"/>
    <w:rsid w:val="001C0857"/>
    <w:rsid w:val="001C08DA"/>
    <w:rsid w:val="001C0A7A"/>
    <w:rsid w:val="001C0CFA"/>
    <w:rsid w:val="001C0E47"/>
    <w:rsid w:val="001C0F93"/>
    <w:rsid w:val="001C12AB"/>
    <w:rsid w:val="001C1436"/>
    <w:rsid w:val="001C145D"/>
    <w:rsid w:val="001C16DE"/>
    <w:rsid w:val="001C1D10"/>
    <w:rsid w:val="001C2123"/>
    <w:rsid w:val="001C21E6"/>
    <w:rsid w:val="001C2290"/>
    <w:rsid w:val="001C29F4"/>
    <w:rsid w:val="001C2C33"/>
    <w:rsid w:val="001C3235"/>
    <w:rsid w:val="001C363F"/>
    <w:rsid w:val="001C37B0"/>
    <w:rsid w:val="001C38FA"/>
    <w:rsid w:val="001C3CAF"/>
    <w:rsid w:val="001C405A"/>
    <w:rsid w:val="001C4060"/>
    <w:rsid w:val="001C44E9"/>
    <w:rsid w:val="001C45C6"/>
    <w:rsid w:val="001C489E"/>
    <w:rsid w:val="001C48BF"/>
    <w:rsid w:val="001C4B50"/>
    <w:rsid w:val="001C4E09"/>
    <w:rsid w:val="001C4E93"/>
    <w:rsid w:val="001C5193"/>
    <w:rsid w:val="001C534C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33D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61B"/>
    <w:rsid w:val="001C7786"/>
    <w:rsid w:val="001C7FA3"/>
    <w:rsid w:val="001D0131"/>
    <w:rsid w:val="001D01B0"/>
    <w:rsid w:val="001D02A2"/>
    <w:rsid w:val="001D0536"/>
    <w:rsid w:val="001D06FA"/>
    <w:rsid w:val="001D09D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4EB"/>
    <w:rsid w:val="001D36F2"/>
    <w:rsid w:val="001D3786"/>
    <w:rsid w:val="001D3C5E"/>
    <w:rsid w:val="001D3CD6"/>
    <w:rsid w:val="001D43DB"/>
    <w:rsid w:val="001D4706"/>
    <w:rsid w:val="001D49FA"/>
    <w:rsid w:val="001D4CA0"/>
    <w:rsid w:val="001D4F93"/>
    <w:rsid w:val="001D541F"/>
    <w:rsid w:val="001D5874"/>
    <w:rsid w:val="001D58AC"/>
    <w:rsid w:val="001D5CBA"/>
    <w:rsid w:val="001D5EA6"/>
    <w:rsid w:val="001D5EC4"/>
    <w:rsid w:val="001D5FE2"/>
    <w:rsid w:val="001D6316"/>
    <w:rsid w:val="001D63EA"/>
    <w:rsid w:val="001D67E9"/>
    <w:rsid w:val="001D6AE3"/>
    <w:rsid w:val="001D6B62"/>
    <w:rsid w:val="001D7202"/>
    <w:rsid w:val="001D72A4"/>
    <w:rsid w:val="001D771C"/>
    <w:rsid w:val="001D7727"/>
    <w:rsid w:val="001D7C2E"/>
    <w:rsid w:val="001D7D8C"/>
    <w:rsid w:val="001D7DCE"/>
    <w:rsid w:val="001D7FD7"/>
    <w:rsid w:val="001E01F0"/>
    <w:rsid w:val="001E0A10"/>
    <w:rsid w:val="001E0A5B"/>
    <w:rsid w:val="001E0AD2"/>
    <w:rsid w:val="001E1071"/>
    <w:rsid w:val="001E1587"/>
    <w:rsid w:val="001E16CD"/>
    <w:rsid w:val="001E1A7E"/>
    <w:rsid w:val="001E1B3C"/>
    <w:rsid w:val="001E1DD8"/>
    <w:rsid w:val="001E1FE3"/>
    <w:rsid w:val="001E238D"/>
    <w:rsid w:val="001E249D"/>
    <w:rsid w:val="001E2522"/>
    <w:rsid w:val="001E2757"/>
    <w:rsid w:val="001E2B83"/>
    <w:rsid w:val="001E2C93"/>
    <w:rsid w:val="001E2D18"/>
    <w:rsid w:val="001E2EEC"/>
    <w:rsid w:val="001E306B"/>
    <w:rsid w:val="001E31FC"/>
    <w:rsid w:val="001E32EA"/>
    <w:rsid w:val="001E332D"/>
    <w:rsid w:val="001E3584"/>
    <w:rsid w:val="001E38B3"/>
    <w:rsid w:val="001E3F28"/>
    <w:rsid w:val="001E3F8D"/>
    <w:rsid w:val="001E4063"/>
    <w:rsid w:val="001E40CC"/>
    <w:rsid w:val="001E4628"/>
    <w:rsid w:val="001E480E"/>
    <w:rsid w:val="001E4A15"/>
    <w:rsid w:val="001E4A84"/>
    <w:rsid w:val="001E4CF5"/>
    <w:rsid w:val="001E4E83"/>
    <w:rsid w:val="001E5109"/>
    <w:rsid w:val="001E5158"/>
    <w:rsid w:val="001E585D"/>
    <w:rsid w:val="001E5AEE"/>
    <w:rsid w:val="001E5E71"/>
    <w:rsid w:val="001E5F42"/>
    <w:rsid w:val="001E615D"/>
    <w:rsid w:val="001E6356"/>
    <w:rsid w:val="001E6421"/>
    <w:rsid w:val="001E654A"/>
    <w:rsid w:val="001E66BB"/>
    <w:rsid w:val="001E66EB"/>
    <w:rsid w:val="001E6725"/>
    <w:rsid w:val="001E6A62"/>
    <w:rsid w:val="001E71C9"/>
    <w:rsid w:val="001E731E"/>
    <w:rsid w:val="001E771F"/>
    <w:rsid w:val="001E78F2"/>
    <w:rsid w:val="001E7A5B"/>
    <w:rsid w:val="001E7AA2"/>
    <w:rsid w:val="001E7DCA"/>
    <w:rsid w:val="001E7E32"/>
    <w:rsid w:val="001F00DF"/>
    <w:rsid w:val="001F0199"/>
    <w:rsid w:val="001F02DD"/>
    <w:rsid w:val="001F05EB"/>
    <w:rsid w:val="001F0680"/>
    <w:rsid w:val="001F0762"/>
    <w:rsid w:val="001F0903"/>
    <w:rsid w:val="001F0B42"/>
    <w:rsid w:val="001F0B75"/>
    <w:rsid w:val="001F128F"/>
    <w:rsid w:val="001F1503"/>
    <w:rsid w:val="001F1562"/>
    <w:rsid w:val="001F1717"/>
    <w:rsid w:val="001F1E8F"/>
    <w:rsid w:val="001F1FD3"/>
    <w:rsid w:val="001F24BD"/>
    <w:rsid w:val="001F2579"/>
    <w:rsid w:val="001F26A5"/>
    <w:rsid w:val="001F29E1"/>
    <w:rsid w:val="001F2AFC"/>
    <w:rsid w:val="001F2D41"/>
    <w:rsid w:val="001F2D97"/>
    <w:rsid w:val="001F367B"/>
    <w:rsid w:val="001F3900"/>
    <w:rsid w:val="001F39A2"/>
    <w:rsid w:val="001F3A1E"/>
    <w:rsid w:val="001F3A49"/>
    <w:rsid w:val="001F3BC8"/>
    <w:rsid w:val="001F3E69"/>
    <w:rsid w:val="001F4032"/>
    <w:rsid w:val="001F407E"/>
    <w:rsid w:val="001F417E"/>
    <w:rsid w:val="001F41E7"/>
    <w:rsid w:val="001F4269"/>
    <w:rsid w:val="001F445C"/>
    <w:rsid w:val="001F49DA"/>
    <w:rsid w:val="001F4BEE"/>
    <w:rsid w:val="001F4D83"/>
    <w:rsid w:val="001F5366"/>
    <w:rsid w:val="001F569F"/>
    <w:rsid w:val="001F56C1"/>
    <w:rsid w:val="001F5973"/>
    <w:rsid w:val="001F5C2E"/>
    <w:rsid w:val="001F5CA1"/>
    <w:rsid w:val="001F5E67"/>
    <w:rsid w:val="001F612F"/>
    <w:rsid w:val="001F6251"/>
    <w:rsid w:val="001F630C"/>
    <w:rsid w:val="001F64CE"/>
    <w:rsid w:val="001F6558"/>
    <w:rsid w:val="001F6666"/>
    <w:rsid w:val="001F684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CEA"/>
    <w:rsid w:val="001F7DEE"/>
    <w:rsid w:val="00200298"/>
    <w:rsid w:val="002002F9"/>
    <w:rsid w:val="002003AA"/>
    <w:rsid w:val="002003B0"/>
    <w:rsid w:val="00200501"/>
    <w:rsid w:val="002005B5"/>
    <w:rsid w:val="00200E02"/>
    <w:rsid w:val="00200F46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87F"/>
    <w:rsid w:val="002028C7"/>
    <w:rsid w:val="00202949"/>
    <w:rsid w:val="00202C53"/>
    <w:rsid w:val="0020321D"/>
    <w:rsid w:val="002035F9"/>
    <w:rsid w:val="0020375E"/>
    <w:rsid w:val="002037C2"/>
    <w:rsid w:val="00203814"/>
    <w:rsid w:val="0020394D"/>
    <w:rsid w:val="00203B45"/>
    <w:rsid w:val="00203EDF"/>
    <w:rsid w:val="00204048"/>
    <w:rsid w:val="002042CD"/>
    <w:rsid w:val="00204332"/>
    <w:rsid w:val="00204603"/>
    <w:rsid w:val="0020493E"/>
    <w:rsid w:val="002049E6"/>
    <w:rsid w:val="00204ACE"/>
    <w:rsid w:val="002053F4"/>
    <w:rsid w:val="00205831"/>
    <w:rsid w:val="00205D26"/>
    <w:rsid w:val="00205D47"/>
    <w:rsid w:val="00205FBB"/>
    <w:rsid w:val="002060E0"/>
    <w:rsid w:val="00206503"/>
    <w:rsid w:val="00206640"/>
    <w:rsid w:val="00206738"/>
    <w:rsid w:val="00206845"/>
    <w:rsid w:val="00206A82"/>
    <w:rsid w:val="00206E38"/>
    <w:rsid w:val="00206F86"/>
    <w:rsid w:val="0020708B"/>
    <w:rsid w:val="0020773A"/>
    <w:rsid w:val="002079C1"/>
    <w:rsid w:val="00207C79"/>
    <w:rsid w:val="00207D7E"/>
    <w:rsid w:val="00210436"/>
    <w:rsid w:val="002107F2"/>
    <w:rsid w:val="00210B9A"/>
    <w:rsid w:val="00210D4B"/>
    <w:rsid w:val="00211612"/>
    <w:rsid w:val="002116D9"/>
    <w:rsid w:val="00211845"/>
    <w:rsid w:val="00211A40"/>
    <w:rsid w:val="00211C2A"/>
    <w:rsid w:val="00211E21"/>
    <w:rsid w:val="00212032"/>
    <w:rsid w:val="002127E1"/>
    <w:rsid w:val="00212FDF"/>
    <w:rsid w:val="00213187"/>
    <w:rsid w:val="002133C9"/>
    <w:rsid w:val="0021342B"/>
    <w:rsid w:val="002134D7"/>
    <w:rsid w:val="002135D8"/>
    <w:rsid w:val="00213923"/>
    <w:rsid w:val="00213AF4"/>
    <w:rsid w:val="00213BC9"/>
    <w:rsid w:val="00213C45"/>
    <w:rsid w:val="00213CB6"/>
    <w:rsid w:val="002141D5"/>
    <w:rsid w:val="00214644"/>
    <w:rsid w:val="002148A7"/>
    <w:rsid w:val="002148D7"/>
    <w:rsid w:val="00214B19"/>
    <w:rsid w:val="00214B21"/>
    <w:rsid w:val="00214C0F"/>
    <w:rsid w:val="00214C2D"/>
    <w:rsid w:val="00214CEE"/>
    <w:rsid w:val="00214FF1"/>
    <w:rsid w:val="002152C4"/>
    <w:rsid w:val="0021533C"/>
    <w:rsid w:val="00215594"/>
    <w:rsid w:val="00215619"/>
    <w:rsid w:val="00215713"/>
    <w:rsid w:val="002158F6"/>
    <w:rsid w:val="00215D94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C0"/>
    <w:rsid w:val="0021768A"/>
    <w:rsid w:val="00217746"/>
    <w:rsid w:val="002177A1"/>
    <w:rsid w:val="0021787D"/>
    <w:rsid w:val="00217D21"/>
    <w:rsid w:val="002200F0"/>
    <w:rsid w:val="00220363"/>
    <w:rsid w:val="00220544"/>
    <w:rsid w:val="0022075A"/>
    <w:rsid w:val="0022083B"/>
    <w:rsid w:val="00220F48"/>
    <w:rsid w:val="0022119A"/>
    <w:rsid w:val="002212B5"/>
    <w:rsid w:val="00221417"/>
    <w:rsid w:val="0022165E"/>
    <w:rsid w:val="0022194A"/>
    <w:rsid w:val="00221BC6"/>
    <w:rsid w:val="00221CD5"/>
    <w:rsid w:val="00221ED4"/>
    <w:rsid w:val="00222299"/>
    <w:rsid w:val="00222392"/>
    <w:rsid w:val="002223AE"/>
    <w:rsid w:val="002223DA"/>
    <w:rsid w:val="00222672"/>
    <w:rsid w:val="00222690"/>
    <w:rsid w:val="002226BA"/>
    <w:rsid w:val="00222986"/>
    <w:rsid w:val="00222DCE"/>
    <w:rsid w:val="00223010"/>
    <w:rsid w:val="0022317F"/>
    <w:rsid w:val="0022319F"/>
    <w:rsid w:val="002231DD"/>
    <w:rsid w:val="002233A3"/>
    <w:rsid w:val="002235C0"/>
    <w:rsid w:val="002237D3"/>
    <w:rsid w:val="0022395A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70E9"/>
    <w:rsid w:val="00227529"/>
    <w:rsid w:val="002278C5"/>
    <w:rsid w:val="002279BC"/>
    <w:rsid w:val="00227B7E"/>
    <w:rsid w:val="00227C6D"/>
    <w:rsid w:val="0023010E"/>
    <w:rsid w:val="00230260"/>
    <w:rsid w:val="002302AB"/>
    <w:rsid w:val="00230C35"/>
    <w:rsid w:val="002310C9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54E"/>
    <w:rsid w:val="0023266D"/>
    <w:rsid w:val="00232675"/>
    <w:rsid w:val="002326C0"/>
    <w:rsid w:val="00232859"/>
    <w:rsid w:val="0023298A"/>
    <w:rsid w:val="002329B3"/>
    <w:rsid w:val="00232B34"/>
    <w:rsid w:val="00232D72"/>
    <w:rsid w:val="002330A2"/>
    <w:rsid w:val="002330F0"/>
    <w:rsid w:val="002333D0"/>
    <w:rsid w:val="00233594"/>
    <w:rsid w:val="00233ABB"/>
    <w:rsid w:val="00233E8C"/>
    <w:rsid w:val="002340E9"/>
    <w:rsid w:val="00234240"/>
    <w:rsid w:val="00234AE2"/>
    <w:rsid w:val="00234B5B"/>
    <w:rsid w:val="00234BCD"/>
    <w:rsid w:val="00234F17"/>
    <w:rsid w:val="0023515D"/>
    <w:rsid w:val="0023534D"/>
    <w:rsid w:val="00235708"/>
    <w:rsid w:val="00235849"/>
    <w:rsid w:val="00235A37"/>
    <w:rsid w:val="00235E09"/>
    <w:rsid w:val="00236020"/>
    <w:rsid w:val="00236309"/>
    <w:rsid w:val="002364AE"/>
    <w:rsid w:val="002364AF"/>
    <w:rsid w:val="00236865"/>
    <w:rsid w:val="0023687A"/>
    <w:rsid w:val="0023690E"/>
    <w:rsid w:val="00236BC0"/>
    <w:rsid w:val="00236C92"/>
    <w:rsid w:val="00236E33"/>
    <w:rsid w:val="002370E1"/>
    <w:rsid w:val="002375BD"/>
    <w:rsid w:val="00237724"/>
    <w:rsid w:val="0023776C"/>
    <w:rsid w:val="002377A8"/>
    <w:rsid w:val="00237935"/>
    <w:rsid w:val="00237ECA"/>
    <w:rsid w:val="0024054C"/>
    <w:rsid w:val="00240897"/>
    <w:rsid w:val="00240A61"/>
    <w:rsid w:val="00240F59"/>
    <w:rsid w:val="00241014"/>
    <w:rsid w:val="00241D42"/>
    <w:rsid w:val="00241DAE"/>
    <w:rsid w:val="00241E92"/>
    <w:rsid w:val="00241F94"/>
    <w:rsid w:val="0024277C"/>
    <w:rsid w:val="00242C60"/>
    <w:rsid w:val="00242DC7"/>
    <w:rsid w:val="00242FA0"/>
    <w:rsid w:val="00242FBD"/>
    <w:rsid w:val="0024323E"/>
    <w:rsid w:val="002437E6"/>
    <w:rsid w:val="00243BF7"/>
    <w:rsid w:val="00244072"/>
    <w:rsid w:val="00244166"/>
    <w:rsid w:val="002443EB"/>
    <w:rsid w:val="00244721"/>
    <w:rsid w:val="00244761"/>
    <w:rsid w:val="00244921"/>
    <w:rsid w:val="0024499D"/>
    <w:rsid w:val="00244B10"/>
    <w:rsid w:val="00244C77"/>
    <w:rsid w:val="0024522A"/>
    <w:rsid w:val="00245621"/>
    <w:rsid w:val="00245919"/>
    <w:rsid w:val="0024594B"/>
    <w:rsid w:val="00245AEA"/>
    <w:rsid w:val="00245B33"/>
    <w:rsid w:val="00245B54"/>
    <w:rsid w:val="00245B57"/>
    <w:rsid w:val="00245BC2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B4D"/>
    <w:rsid w:val="00247D89"/>
    <w:rsid w:val="00250060"/>
    <w:rsid w:val="002502C3"/>
    <w:rsid w:val="0025051A"/>
    <w:rsid w:val="002507F1"/>
    <w:rsid w:val="00250AFE"/>
    <w:rsid w:val="00250BE9"/>
    <w:rsid w:val="00250CD9"/>
    <w:rsid w:val="00250FB2"/>
    <w:rsid w:val="00251337"/>
    <w:rsid w:val="00251784"/>
    <w:rsid w:val="00251ADA"/>
    <w:rsid w:val="00251F1E"/>
    <w:rsid w:val="0025239C"/>
    <w:rsid w:val="002525E7"/>
    <w:rsid w:val="00252809"/>
    <w:rsid w:val="002528A7"/>
    <w:rsid w:val="00252B3F"/>
    <w:rsid w:val="00252B99"/>
    <w:rsid w:val="002532FA"/>
    <w:rsid w:val="0025371C"/>
    <w:rsid w:val="002539C5"/>
    <w:rsid w:val="00253A40"/>
    <w:rsid w:val="00253F16"/>
    <w:rsid w:val="002543AD"/>
    <w:rsid w:val="0025492D"/>
    <w:rsid w:val="00254A31"/>
    <w:rsid w:val="00255030"/>
    <w:rsid w:val="002550EC"/>
    <w:rsid w:val="002551AF"/>
    <w:rsid w:val="002553D5"/>
    <w:rsid w:val="0025574F"/>
    <w:rsid w:val="002557E9"/>
    <w:rsid w:val="00255A2E"/>
    <w:rsid w:val="00255B5D"/>
    <w:rsid w:val="00255B7B"/>
    <w:rsid w:val="00255D3A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459"/>
    <w:rsid w:val="0025748E"/>
    <w:rsid w:val="00257531"/>
    <w:rsid w:val="0025762C"/>
    <w:rsid w:val="002579F3"/>
    <w:rsid w:val="00257A05"/>
    <w:rsid w:val="00257A68"/>
    <w:rsid w:val="00257B62"/>
    <w:rsid w:val="00257E59"/>
    <w:rsid w:val="00257E5C"/>
    <w:rsid w:val="00257EAC"/>
    <w:rsid w:val="00257F5A"/>
    <w:rsid w:val="00257F81"/>
    <w:rsid w:val="00260200"/>
    <w:rsid w:val="00260223"/>
    <w:rsid w:val="00260322"/>
    <w:rsid w:val="0026044B"/>
    <w:rsid w:val="00260C89"/>
    <w:rsid w:val="00260D35"/>
    <w:rsid w:val="00260E4E"/>
    <w:rsid w:val="00260E76"/>
    <w:rsid w:val="00261176"/>
    <w:rsid w:val="002611DB"/>
    <w:rsid w:val="002612EC"/>
    <w:rsid w:val="00261447"/>
    <w:rsid w:val="002617BA"/>
    <w:rsid w:val="002618F4"/>
    <w:rsid w:val="00261AFA"/>
    <w:rsid w:val="00261B8E"/>
    <w:rsid w:val="00261CC5"/>
    <w:rsid w:val="00261E9A"/>
    <w:rsid w:val="0026202A"/>
    <w:rsid w:val="002621C9"/>
    <w:rsid w:val="002624E3"/>
    <w:rsid w:val="002625D9"/>
    <w:rsid w:val="002627FC"/>
    <w:rsid w:val="002628E2"/>
    <w:rsid w:val="00262942"/>
    <w:rsid w:val="002629D3"/>
    <w:rsid w:val="00262AE0"/>
    <w:rsid w:val="00262BC4"/>
    <w:rsid w:val="00262EAF"/>
    <w:rsid w:val="00262F2B"/>
    <w:rsid w:val="002631EC"/>
    <w:rsid w:val="002633A6"/>
    <w:rsid w:val="002634D3"/>
    <w:rsid w:val="002634F9"/>
    <w:rsid w:val="00263525"/>
    <w:rsid w:val="0026368C"/>
    <w:rsid w:val="002636D0"/>
    <w:rsid w:val="00263980"/>
    <w:rsid w:val="00263DF4"/>
    <w:rsid w:val="00263EDD"/>
    <w:rsid w:val="0026402C"/>
    <w:rsid w:val="0026438E"/>
    <w:rsid w:val="002643EC"/>
    <w:rsid w:val="002645EA"/>
    <w:rsid w:val="00264BA8"/>
    <w:rsid w:val="00264DF9"/>
    <w:rsid w:val="0026514D"/>
    <w:rsid w:val="002654A0"/>
    <w:rsid w:val="0026572D"/>
    <w:rsid w:val="00265920"/>
    <w:rsid w:val="00265989"/>
    <w:rsid w:val="00265ADB"/>
    <w:rsid w:val="00265C44"/>
    <w:rsid w:val="00265FBF"/>
    <w:rsid w:val="002661B3"/>
    <w:rsid w:val="002661D7"/>
    <w:rsid w:val="00266262"/>
    <w:rsid w:val="00266804"/>
    <w:rsid w:val="002669AA"/>
    <w:rsid w:val="00266AB7"/>
    <w:rsid w:val="00266E51"/>
    <w:rsid w:val="00267225"/>
    <w:rsid w:val="00267676"/>
    <w:rsid w:val="00267991"/>
    <w:rsid w:val="00267D25"/>
    <w:rsid w:val="00267F3D"/>
    <w:rsid w:val="002701D5"/>
    <w:rsid w:val="002703A0"/>
    <w:rsid w:val="002704B3"/>
    <w:rsid w:val="002706DE"/>
    <w:rsid w:val="00270745"/>
    <w:rsid w:val="002708A3"/>
    <w:rsid w:val="002708CE"/>
    <w:rsid w:val="002708D5"/>
    <w:rsid w:val="00270962"/>
    <w:rsid w:val="00270C58"/>
    <w:rsid w:val="00270CC6"/>
    <w:rsid w:val="00271090"/>
    <w:rsid w:val="00271146"/>
    <w:rsid w:val="00271779"/>
    <w:rsid w:val="00271911"/>
    <w:rsid w:val="00271C2A"/>
    <w:rsid w:val="00271D12"/>
    <w:rsid w:val="00272008"/>
    <w:rsid w:val="0027234A"/>
    <w:rsid w:val="0027261C"/>
    <w:rsid w:val="002727A8"/>
    <w:rsid w:val="00272C98"/>
    <w:rsid w:val="00272EB1"/>
    <w:rsid w:val="0027314B"/>
    <w:rsid w:val="0027319E"/>
    <w:rsid w:val="0027331C"/>
    <w:rsid w:val="0027376A"/>
    <w:rsid w:val="00273ACA"/>
    <w:rsid w:val="00273C44"/>
    <w:rsid w:val="00274028"/>
    <w:rsid w:val="00274067"/>
    <w:rsid w:val="002746EF"/>
    <w:rsid w:val="00274817"/>
    <w:rsid w:val="00275010"/>
    <w:rsid w:val="00275246"/>
    <w:rsid w:val="0027524E"/>
    <w:rsid w:val="00275252"/>
    <w:rsid w:val="002753D0"/>
    <w:rsid w:val="00275688"/>
    <w:rsid w:val="0027587D"/>
    <w:rsid w:val="002759F4"/>
    <w:rsid w:val="00275A39"/>
    <w:rsid w:val="00275B93"/>
    <w:rsid w:val="0027637A"/>
    <w:rsid w:val="00276509"/>
    <w:rsid w:val="00276701"/>
    <w:rsid w:val="0027681F"/>
    <w:rsid w:val="0027710B"/>
    <w:rsid w:val="002771DB"/>
    <w:rsid w:val="0027761A"/>
    <w:rsid w:val="002778B4"/>
    <w:rsid w:val="00277A03"/>
    <w:rsid w:val="00277A58"/>
    <w:rsid w:val="00277F86"/>
    <w:rsid w:val="002802EB"/>
    <w:rsid w:val="00280453"/>
    <w:rsid w:val="00280A94"/>
    <w:rsid w:val="00280B22"/>
    <w:rsid w:val="00280C3C"/>
    <w:rsid w:val="00280E05"/>
    <w:rsid w:val="00281049"/>
    <w:rsid w:val="002817AC"/>
    <w:rsid w:val="00281C57"/>
    <w:rsid w:val="00281F59"/>
    <w:rsid w:val="00281F90"/>
    <w:rsid w:val="00282016"/>
    <w:rsid w:val="002821A1"/>
    <w:rsid w:val="002825F1"/>
    <w:rsid w:val="002827A6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B6B"/>
    <w:rsid w:val="00284D9C"/>
    <w:rsid w:val="00284DA8"/>
    <w:rsid w:val="0028540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666"/>
    <w:rsid w:val="002866DD"/>
    <w:rsid w:val="0028670D"/>
    <w:rsid w:val="00286713"/>
    <w:rsid w:val="0028685B"/>
    <w:rsid w:val="00286880"/>
    <w:rsid w:val="002869AD"/>
    <w:rsid w:val="00286FA1"/>
    <w:rsid w:val="002872B4"/>
    <w:rsid w:val="00287722"/>
    <w:rsid w:val="00287926"/>
    <w:rsid w:val="002879DD"/>
    <w:rsid w:val="00287CF7"/>
    <w:rsid w:val="00287DF8"/>
    <w:rsid w:val="00290495"/>
    <w:rsid w:val="00290D9E"/>
    <w:rsid w:val="00290E0A"/>
    <w:rsid w:val="00290E63"/>
    <w:rsid w:val="00290EB8"/>
    <w:rsid w:val="00290FDB"/>
    <w:rsid w:val="0029121E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167"/>
    <w:rsid w:val="00292748"/>
    <w:rsid w:val="002929B8"/>
    <w:rsid w:val="002932AF"/>
    <w:rsid w:val="0029332F"/>
    <w:rsid w:val="0029344D"/>
    <w:rsid w:val="002939B3"/>
    <w:rsid w:val="002939F2"/>
    <w:rsid w:val="00293C88"/>
    <w:rsid w:val="00293CCC"/>
    <w:rsid w:val="00294177"/>
    <w:rsid w:val="002943D6"/>
    <w:rsid w:val="002944F0"/>
    <w:rsid w:val="00294726"/>
    <w:rsid w:val="0029483E"/>
    <w:rsid w:val="00294909"/>
    <w:rsid w:val="002949B5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B36"/>
    <w:rsid w:val="00295B71"/>
    <w:rsid w:val="00295BE1"/>
    <w:rsid w:val="00295EA8"/>
    <w:rsid w:val="00296206"/>
    <w:rsid w:val="0029641A"/>
    <w:rsid w:val="00296472"/>
    <w:rsid w:val="00296591"/>
    <w:rsid w:val="00296660"/>
    <w:rsid w:val="0029671F"/>
    <w:rsid w:val="0029686F"/>
    <w:rsid w:val="00296B39"/>
    <w:rsid w:val="00296F45"/>
    <w:rsid w:val="00296F7D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7A5"/>
    <w:rsid w:val="002A0951"/>
    <w:rsid w:val="002A09B2"/>
    <w:rsid w:val="002A0BD1"/>
    <w:rsid w:val="002A0FA6"/>
    <w:rsid w:val="002A17CC"/>
    <w:rsid w:val="002A19F7"/>
    <w:rsid w:val="002A1AEC"/>
    <w:rsid w:val="002A1AF7"/>
    <w:rsid w:val="002A1E86"/>
    <w:rsid w:val="002A1EB4"/>
    <w:rsid w:val="002A2071"/>
    <w:rsid w:val="002A20D5"/>
    <w:rsid w:val="002A2212"/>
    <w:rsid w:val="002A2251"/>
    <w:rsid w:val="002A24CD"/>
    <w:rsid w:val="002A2542"/>
    <w:rsid w:val="002A29C8"/>
    <w:rsid w:val="002A2C04"/>
    <w:rsid w:val="002A2DFB"/>
    <w:rsid w:val="002A2F0B"/>
    <w:rsid w:val="002A2FD6"/>
    <w:rsid w:val="002A30C2"/>
    <w:rsid w:val="002A38BA"/>
    <w:rsid w:val="002A3B26"/>
    <w:rsid w:val="002A3B57"/>
    <w:rsid w:val="002A3BF3"/>
    <w:rsid w:val="002A3C00"/>
    <w:rsid w:val="002A3DFC"/>
    <w:rsid w:val="002A3FB4"/>
    <w:rsid w:val="002A40FA"/>
    <w:rsid w:val="002A46BF"/>
    <w:rsid w:val="002A5085"/>
    <w:rsid w:val="002A51E5"/>
    <w:rsid w:val="002A54BF"/>
    <w:rsid w:val="002A567D"/>
    <w:rsid w:val="002A56BE"/>
    <w:rsid w:val="002A5850"/>
    <w:rsid w:val="002A58B8"/>
    <w:rsid w:val="002A5F5F"/>
    <w:rsid w:val="002A60F7"/>
    <w:rsid w:val="002A6385"/>
    <w:rsid w:val="002A6A01"/>
    <w:rsid w:val="002A6BE2"/>
    <w:rsid w:val="002A6D34"/>
    <w:rsid w:val="002A7510"/>
    <w:rsid w:val="002A75F1"/>
    <w:rsid w:val="002A760B"/>
    <w:rsid w:val="002A7635"/>
    <w:rsid w:val="002A7872"/>
    <w:rsid w:val="002A7900"/>
    <w:rsid w:val="002A7906"/>
    <w:rsid w:val="002A7A31"/>
    <w:rsid w:val="002A7B17"/>
    <w:rsid w:val="002A7C5C"/>
    <w:rsid w:val="002A7CEB"/>
    <w:rsid w:val="002A7FB4"/>
    <w:rsid w:val="002B0455"/>
    <w:rsid w:val="002B04BD"/>
    <w:rsid w:val="002B04BE"/>
    <w:rsid w:val="002B0BC3"/>
    <w:rsid w:val="002B0C83"/>
    <w:rsid w:val="002B0CF2"/>
    <w:rsid w:val="002B0E64"/>
    <w:rsid w:val="002B13D5"/>
    <w:rsid w:val="002B1CD9"/>
    <w:rsid w:val="002B1D75"/>
    <w:rsid w:val="002B22EB"/>
    <w:rsid w:val="002B2676"/>
    <w:rsid w:val="002B26CF"/>
    <w:rsid w:val="002B27CB"/>
    <w:rsid w:val="002B27D8"/>
    <w:rsid w:val="002B2AFF"/>
    <w:rsid w:val="002B2E9A"/>
    <w:rsid w:val="002B2F4F"/>
    <w:rsid w:val="002B3314"/>
    <w:rsid w:val="002B34A2"/>
    <w:rsid w:val="002B34F2"/>
    <w:rsid w:val="002B350F"/>
    <w:rsid w:val="002B3863"/>
    <w:rsid w:val="002B3987"/>
    <w:rsid w:val="002B3E3C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FD3"/>
    <w:rsid w:val="002B6A0D"/>
    <w:rsid w:val="002B6AA8"/>
    <w:rsid w:val="002B6BA3"/>
    <w:rsid w:val="002B6C9A"/>
    <w:rsid w:val="002B6E4D"/>
    <w:rsid w:val="002B71F6"/>
    <w:rsid w:val="002B72BE"/>
    <w:rsid w:val="002B78CC"/>
    <w:rsid w:val="002B78F0"/>
    <w:rsid w:val="002B7923"/>
    <w:rsid w:val="002B7E50"/>
    <w:rsid w:val="002B7F1F"/>
    <w:rsid w:val="002C000D"/>
    <w:rsid w:val="002C009F"/>
    <w:rsid w:val="002C02D9"/>
    <w:rsid w:val="002C03E8"/>
    <w:rsid w:val="002C03F2"/>
    <w:rsid w:val="002C0740"/>
    <w:rsid w:val="002C0CA8"/>
    <w:rsid w:val="002C0E2A"/>
    <w:rsid w:val="002C0F87"/>
    <w:rsid w:val="002C0FBE"/>
    <w:rsid w:val="002C1292"/>
    <w:rsid w:val="002C18F0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B8C"/>
    <w:rsid w:val="002C2D75"/>
    <w:rsid w:val="002C2EB0"/>
    <w:rsid w:val="002C310E"/>
    <w:rsid w:val="002C32DB"/>
    <w:rsid w:val="002C3512"/>
    <w:rsid w:val="002C35CC"/>
    <w:rsid w:val="002C3831"/>
    <w:rsid w:val="002C3C30"/>
    <w:rsid w:val="002C3FB7"/>
    <w:rsid w:val="002C44B4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3A1"/>
    <w:rsid w:val="002C55E6"/>
    <w:rsid w:val="002C56B1"/>
    <w:rsid w:val="002C5A9A"/>
    <w:rsid w:val="002C5F75"/>
    <w:rsid w:val="002C60AD"/>
    <w:rsid w:val="002C62B7"/>
    <w:rsid w:val="002C62D0"/>
    <w:rsid w:val="002C638B"/>
    <w:rsid w:val="002C6703"/>
    <w:rsid w:val="002C7A02"/>
    <w:rsid w:val="002C7C64"/>
    <w:rsid w:val="002C7CF0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9FC"/>
    <w:rsid w:val="002D1BE8"/>
    <w:rsid w:val="002D1D40"/>
    <w:rsid w:val="002D1F20"/>
    <w:rsid w:val="002D1FDB"/>
    <w:rsid w:val="002D2262"/>
    <w:rsid w:val="002D2320"/>
    <w:rsid w:val="002D2785"/>
    <w:rsid w:val="002D27BA"/>
    <w:rsid w:val="002D2850"/>
    <w:rsid w:val="002D2A35"/>
    <w:rsid w:val="002D2AF8"/>
    <w:rsid w:val="002D2F3A"/>
    <w:rsid w:val="002D36B2"/>
    <w:rsid w:val="002D38B1"/>
    <w:rsid w:val="002D38F9"/>
    <w:rsid w:val="002D3929"/>
    <w:rsid w:val="002D3A8A"/>
    <w:rsid w:val="002D3CB7"/>
    <w:rsid w:val="002D3F90"/>
    <w:rsid w:val="002D41BF"/>
    <w:rsid w:val="002D48B5"/>
    <w:rsid w:val="002D4B62"/>
    <w:rsid w:val="002D4DA6"/>
    <w:rsid w:val="002D4DE9"/>
    <w:rsid w:val="002D4E0B"/>
    <w:rsid w:val="002D5111"/>
    <w:rsid w:val="002D517F"/>
    <w:rsid w:val="002D5286"/>
    <w:rsid w:val="002D539D"/>
    <w:rsid w:val="002D5441"/>
    <w:rsid w:val="002D55B7"/>
    <w:rsid w:val="002D55E9"/>
    <w:rsid w:val="002D5A2D"/>
    <w:rsid w:val="002D5A64"/>
    <w:rsid w:val="002D5A75"/>
    <w:rsid w:val="002D5AAD"/>
    <w:rsid w:val="002D5C70"/>
    <w:rsid w:val="002D5DA0"/>
    <w:rsid w:val="002D6071"/>
    <w:rsid w:val="002D632B"/>
    <w:rsid w:val="002D6928"/>
    <w:rsid w:val="002D6A51"/>
    <w:rsid w:val="002D6AA0"/>
    <w:rsid w:val="002D6BA8"/>
    <w:rsid w:val="002D6F48"/>
    <w:rsid w:val="002D7167"/>
    <w:rsid w:val="002D7670"/>
    <w:rsid w:val="002D76B1"/>
    <w:rsid w:val="002D7837"/>
    <w:rsid w:val="002D78A1"/>
    <w:rsid w:val="002D7924"/>
    <w:rsid w:val="002D7996"/>
    <w:rsid w:val="002E01BD"/>
    <w:rsid w:val="002E04EC"/>
    <w:rsid w:val="002E0551"/>
    <w:rsid w:val="002E0598"/>
    <w:rsid w:val="002E092D"/>
    <w:rsid w:val="002E0F1B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88"/>
    <w:rsid w:val="002E24B5"/>
    <w:rsid w:val="002E256E"/>
    <w:rsid w:val="002E27C5"/>
    <w:rsid w:val="002E28F8"/>
    <w:rsid w:val="002E2D04"/>
    <w:rsid w:val="002E3812"/>
    <w:rsid w:val="002E3970"/>
    <w:rsid w:val="002E3B50"/>
    <w:rsid w:val="002E4035"/>
    <w:rsid w:val="002E460A"/>
    <w:rsid w:val="002E475C"/>
    <w:rsid w:val="002E4CDD"/>
    <w:rsid w:val="002E4DC0"/>
    <w:rsid w:val="002E5067"/>
    <w:rsid w:val="002E50C5"/>
    <w:rsid w:val="002E518E"/>
    <w:rsid w:val="002E5226"/>
    <w:rsid w:val="002E53A7"/>
    <w:rsid w:val="002E56F4"/>
    <w:rsid w:val="002E58B0"/>
    <w:rsid w:val="002E5BEF"/>
    <w:rsid w:val="002E5D18"/>
    <w:rsid w:val="002E5EA2"/>
    <w:rsid w:val="002E60B0"/>
    <w:rsid w:val="002E60D2"/>
    <w:rsid w:val="002E6120"/>
    <w:rsid w:val="002E614A"/>
    <w:rsid w:val="002E62DA"/>
    <w:rsid w:val="002E6982"/>
    <w:rsid w:val="002E6B23"/>
    <w:rsid w:val="002E6BBE"/>
    <w:rsid w:val="002E6CCC"/>
    <w:rsid w:val="002E6CF0"/>
    <w:rsid w:val="002E6E3A"/>
    <w:rsid w:val="002E6F0A"/>
    <w:rsid w:val="002E71F1"/>
    <w:rsid w:val="002E7424"/>
    <w:rsid w:val="002E78BF"/>
    <w:rsid w:val="002E7BD3"/>
    <w:rsid w:val="002E7DC0"/>
    <w:rsid w:val="002E7DDB"/>
    <w:rsid w:val="002E7F15"/>
    <w:rsid w:val="002F0082"/>
    <w:rsid w:val="002F0271"/>
    <w:rsid w:val="002F03DD"/>
    <w:rsid w:val="002F0BA7"/>
    <w:rsid w:val="002F11D1"/>
    <w:rsid w:val="002F12F6"/>
    <w:rsid w:val="002F14ED"/>
    <w:rsid w:val="002F1638"/>
    <w:rsid w:val="002F1BC2"/>
    <w:rsid w:val="002F1E38"/>
    <w:rsid w:val="002F2426"/>
    <w:rsid w:val="002F249D"/>
    <w:rsid w:val="002F25DA"/>
    <w:rsid w:val="002F2642"/>
    <w:rsid w:val="002F2793"/>
    <w:rsid w:val="002F287C"/>
    <w:rsid w:val="002F2885"/>
    <w:rsid w:val="002F2E55"/>
    <w:rsid w:val="002F3003"/>
    <w:rsid w:val="002F3484"/>
    <w:rsid w:val="002F34B7"/>
    <w:rsid w:val="002F34B9"/>
    <w:rsid w:val="002F3620"/>
    <w:rsid w:val="002F39E6"/>
    <w:rsid w:val="002F3B1A"/>
    <w:rsid w:val="002F3B23"/>
    <w:rsid w:val="002F3BEF"/>
    <w:rsid w:val="002F3DDF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EF7"/>
    <w:rsid w:val="002F4F9D"/>
    <w:rsid w:val="002F5006"/>
    <w:rsid w:val="002F5148"/>
    <w:rsid w:val="002F51B4"/>
    <w:rsid w:val="002F5369"/>
    <w:rsid w:val="002F5522"/>
    <w:rsid w:val="002F5542"/>
    <w:rsid w:val="002F577F"/>
    <w:rsid w:val="002F57C7"/>
    <w:rsid w:val="002F5B93"/>
    <w:rsid w:val="002F5D50"/>
    <w:rsid w:val="002F5EBE"/>
    <w:rsid w:val="002F5FDB"/>
    <w:rsid w:val="002F5FDD"/>
    <w:rsid w:val="002F636B"/>
    <w:rsid w:val="002F656B"/>
    <w:rsid w:val="002F67CE"/>
    <w:rsid w:val="002F71E3"/>
    <w:rsid w:val="002F7586"/>
    <w:rsid w:val="002F7800"/>
    <w:rsid w:val="002F7956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5A4"/>
    <w:rsid w:val="003018B4"/>
    <w:rsid w:val="00301B8B"/>
    <w:rsid w:val="00301BAC"/>
    <w:rsid w:val="00301C19"/>
    <w:rsid w:val="00301C72"/>
    <w:rsid w:val="00301F7A"/>
    <w:rsid w:val="00301F93"/>
    <w:rsid w:val="00302051"/>
    <w:rsid w:val="00302065"/>
    <w:rsid w:val="003021AA"/>
    <w:rsid w:val="0030228D"/>
    <w:rsid w:val="003022FC"/>
    <w:rsid w:val="00302307"/>
    <w:rsid w:val="003025C4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78B"/>
    <w:rsid w:val="0030491A"/>
    <w:rsid w:val="00304A57"/>
    <w:rsid w:val="00304A72"/>
    <w:rsid w:val="00304BCD"/>
    <w:rsid w:val="00304EAE"/>
    <w:rsid w:val="00305389"/>
    <w:rsid w:val="00305625"/>
    <w:rsid w:val="00305A94"/>
    <w:rsid w:val="00305CF7"/>
    <w:rsid w:val="00305D02"/>
    <w:rsid w:val="00305D65"/>
    <w:rsid w:val="00305D79"/>
    <w:rsid w:val="00306137"/>
    <w:rsid w:val="00306561"/>
    <w:rsid w:val="003065BD"/>
    <w:rsid w:val="0030660F"/>
    <w:rsid w:val="0030696E"/>
    <w:rsid w:val="00307148"/>
    <w:rsid w:val="0030715B"/>
    <w:rsid w:val="00307339"/>
    <w:rsid w:val="0030772D"/>
    <w:rsid w:val="003077C5"/>
    <w:rsid w:val="0031010E"/>
    <w:rsid w:val="00310121"/>
    <w:rsid w:val="0031027A"/>
    <w:rsid w:val="00310357"/>
    <w:rsid w:val="00310E54"/>
    <w:rsid w:val="00310E8F"/>
    <w:rsid w:val="003114D9"/>
    <w:rsid w:val="00311692"/>
    <w:rsid w:val="003117EF"/>
    <w:rsid w:val="0031180C"/>
    <w:rsid w:val="003119B0"/>
    <w:rsid w:val="003119B6"/>
    <w:rsid w:val="00311DB2"/>
    <w:rsid w:val="00311F06"/>
    <w:rsid w:val="00311FDD"/>
    <w:rsid w:val="00311FE5"/>
    <w:rsid w:val="00311FFD"/>
    <w:rsid w:val="003121D7"/>
    <w:rsid w:val="0031220A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267"/>
    <w:rsid w:val="0031340F"/>
    <w:rsid w:val="00313533"/>
    <w:rsid w:val="0031370A"/>
    <w:rsid w:val="00313DF4"/>
    <w:rsid w:val="00313E53"/>
    <w:rsid w:val="00313F0E"/>
    <w:rsid w:val="00313FEA"/>
    <w:rsid w:val="0031401C"/>
    <w:rsid w:val="00314151"/>
    <w:rsid w:val="003142B2"/>
    <w:rsid w:val="00314365"/>
    <w:rsid w:val="00314598"/>
    <w:rsid w:val="003146E4"/>
    <w:rsid w:val="00314D0F"/>
    <w:rsid w:val="00314EAC"/>
    <w:rsid w:val="00314F27"/>
    <w:rsid w:val="00314FC7"/>
    <w:rsid w:val="00315070"/>
    <w:rsid w:val="003151AC"/>
    <w:rsid w:val="003154F3"/>
    <w:rsid w:val="003157A2"/>
    <w:rsid w:val="0031589E"/>
    <w:rsid w:val="003158C5"/>
    <w:rsid w:val="00315A41"/>
    <w:rsid w:val="00315F03"/>
    <w:rsid w:val="0031675A"/>
    <w:rsid w:val="003168AC"/>
    <w:rsid w:val="003169AB"/>
    <w:rsid w:val="00316A79"/>
    <w:rsid w:val="00316C5F"/>
    <w:rsid w:val="00316EBC"/>
    <w:rsid w:val="00317067"/>
    <w:rsid w:val="00317131"/>
    <w:rsid w:val="003173F1"/>
    <w:rsid w:val="0031745A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C4A"/>
    <w:rsid w:val="00320D19"/>
    <w:rsid w:val="00320DAD"/>
    <w:rsid w:val="00320ECB"/>
    <w:rsid w:val="00320F59"/>
    <w:rsid w:val="003216C8"/>
    <w:rsid w:val="0032172D"/>
    <w:rsid w:val="00321911"/>
    <w:rsid w:val="00321914"/>
    <w:rsid w:val="00321965"/>
    <w:rsid w:val="00321D68"/>
    <w:rsid w:val="00321F5A"/>
    <w:rsid w:val="00322015"/>
    <w:rsid w:val="0032298A"/>
    <w:rsid w:val="003229CF"/>
    <w:rsid w:val="00322D80"/>
    <w:rsid w:val="003231E3"/>
    <w:rsid w:val="00323251"/>
    <w:rsid w:val="003233AE"/>
    <w:rsid w:val="00323519"/>
    <w:rsid w:val="003235CA"/>
    <w:rsid w:val="003237D1"/>
    <w:rsid w:val="00323861"/>
    <w:rsid w:val="00323A35"/>
    <w:rsid w:val="00323C82"/>
    <w:rsid w:val="00324075"/>
    <w:rsid w:val="003244BD"/>
    <w:rsid w:val="003246F7"/>
    <w:rsid w:val="0032494B"/>
    <w:rsid w:val="00324DF0"/>
    <w:rsid w:val="00324E39"/>
    <w:rsid w:val="00324E4A"/>
    <w:rsid w:val="00324E55"/>
    <w:rsid w:val="00324E86"/>
    <w:rsid w:val="0032526F"/>
    <w:rsid w:val="00325302"/>
    <w:rsid w:val="0032532F"/>
    <w:rsid w:val="00325595"/>
    <w:rsid w:val="00325978"/>
    <w:rsid w:val="00325A70"/>
    <w:rsid w:val="00325A9F"/>
    <w:rsid w:val="00325CDE"/>
    <w:rsid w:val="00325D35"/>
    <w:rsid w:val="00325F47"/>
    <w:rsid w:val="00325F52"/>
    <w:rsid w:val="00326071"/>
    <w:rsid w:val="0032624A"/>
    <w:rsid w:val="00326479"/>
    <w:rsid w:val="00326878"/>
    <w:rsid w:val="00326C8A"/>
    <w:rsid w:val="00326FD9"/>
    <w:rsid w:val="0032701A"/>
    <w:rsid w:val="003273AF"/>
    <w:rsid w:val="0032760D"/>
    <w:rsid w:val="003276FA"/>
    <w:rsid w:val="0032797F"/>
    <w:rsid w:val="00327D80"/>
    <w:rsid w:val="00327DE1"/>
    <w:rsid w:val="0033006C"/>
    <w:rsid w:val="003300AB"/>
    <w:rsid w:val="00330695"/>
    <w:rsid w:val="003307AE"/>
    <w:rsid w:val="00330B11"/>
    <w:rsid w:val="00331180"/>
    <w:rsid w:val="0033126A"/>
    <w:rsid w:val="00331479"/>
    <w:rsid w:val="003315E7"/>
    <w:rsid w:val="003317A8"/>
    <w:rsid w:val="003317D1"/>
    <w:rsid w:val="003317DE"/>
    <w:rsid w:val="00331A35"/>
    <w:rsid w:val="00331ABD"/>
    <w:rsid w:val="00331B33"/>
    <w:rsid w:val="00331EF1"/>
    <w:rsid w:val="00332122"/>
    <w:rsid w:val="0033234A"/>
    <w:rsid w:val="0033265C"/>
    <w:rsid w:val="0033273E"/>
    <w:rsid w:val="003328A9"/>
    <w:rsid w:val="00332E03"/>
    <w:rsid w:val="00332E65"/>
    <w:rsid w:val="00332F60"/>
    <w:rsid w:val="00333354"/>
    <w:rsid w:val="003335D7"/>
    <w:rsid w:val="00333618"/>
    <w:rsid w:val="0033367F"/>
    <w:rsid w:val="00333762"/>
    <w:rsid w:val="003337C3"/>
    <w:rsid w:val="003338B1"/>
    <w:rsid w:val="00333A69"/>
    <w:rsid w:val="00333F3D"/>
    <w:rsid w:val="00333F4A"/>
    <w:rsid w:val="003342C3"/>
    <w:rsid w:val="0033486E"/>
    <w:rsid w:val="00334A14"/>
    <w:rsid w:val="00334EC2"/>
    <w:rsid w:val="00334F2C"/>
    <w:rsid w:val="003350C2"/>
    <w:rsid w:val="003356DD"/>
    <w:rsid w:val="0033577C"/>
    <w:rsid w:val="003357F2"/>
    <w:rsid w:val="00335B3F"/>
    <w:rsid w:val="00335D10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5EB"/>
    <w:rsid w:val="00337600"/>
    <w:rsid w:val="00337698"/>
    <w:rsid w:val="003376B2"/>
    <w:rsid w:val="003377A4"/>
    <w:rsid w:val="0033793C"/>
    <w:rsid w:val="00337D51"/>
    <w:rsid w:val="00340103"/>
    <w:rsid w:val="00340156"/>
    <w:rsid w:val="0034027E"/>
    <w:rsid w:val="003402B3"/>
    <w:rsid w:val="00340567"/>
    <w:rsid w:val="00340A54"/>
    <w:rsid w:val="00340FD9"/>
    <w:rsid w:val="00340FE6"/>
    <w:rsid w:val="00341232"/>
    <w:rsid w:val="0034159E"/>
    <w:rsid w:val="00341757"/>
    <w:rsid w:val="00341BD9"/>
    <w:rsid w:val="00341C40"/>
    <w:rsid w:val="00341CC8"/>
    <w:rsid w:val="00341DCA"/>
    <w:rsid w:val="00341F60"/>
    <w:rsid w:val="003420BB"/>
    <w:rsid w:val="0034235A"/>
    <w:rsid w:val="003423FF"/>
    <w:rsid w:val="003424CA"/>
    <w:rsid w:val="0034268E"/>
    <w:rsid w:val="003429AA"/>
    <w:rsid w:val="00342A0B"/>
    <w:rsid w:val="00342A4E"/>
    <w:rsid w:val="00342BD1"/>
    <w:rsid w:val="00342D98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F9F"/>
    <w:rsid w:val="0034412D"/>
    <w:rsid w:val="00344180"/>
    <w:rsid w:val="00344436"/>
    <w:rsid w:val="003448A5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70D2"/>
    <w:rsid w:val="00347193"/>
    <w:rsid w:val="003474BE"/>
    <w:rsid w:val="00347544"/>
    <w:rsid w:val="003478A2"/>
    <w:rsid w:val="003478E0"/>
    <w:rsid w:val="00347B0C"/>
    <w:rsid w:val="00347B26"/>
    <w:rsid w:val="00347B46"/>
    <w:rsid w:val="00347CA6"/>
    <w:rsid w:val="00347E83"/>
    <w:rsid w:val="003502FC"/>
    <w:rsid w:val="0035077F"/>
    <w:rsid w:val="00350FD1"/>
    <w:rsid w:val="00351295"/>
    <w:rsid w:val="0035134D"/>
    <w:rsid w:val="0035211B"/>
    <w:rsid w:val="00352136"/>
    <w:rsid w:val="00352443"/>
    <w:rsid w:val="00352A8E"/>
    <w:rsid w:val="00352BD7"/>
    <w:rsid w:val="00352C48"/>
    <w:rsid w:val="00352CC2"/>
    <w:rsid w:val="00352E43"/>
    <w:rsid w:val="00352EBF"/>
    <w:rsid w:val="00352F10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F9"/>
    <w:rsid w:val="00354145"/>
    <w:rsid w:val="00354239"/>
    <w:rsid w:val="003542C4"/>
    <w:rsid w:val="00354449"/>
    <w:rsid w:val="0035482D"/>
    <w:rsid w:val="003548B8"/>
    <w:rsid w:val="003549A7"/>
    <w:rsid w:val="00354A3C"/>
    <w:rsid w:val="00354AD1"/>
    <w:rsid w:val="00354C69"/>
    <w:rsid w:val="00354E30"/>
    <w:rsid w:val="00354EA4"/>
    <w:rsid w:val="00354F4E"/>
    <w:rsid w:val="00355375"/>
    <w:rsid w:val="0035541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63A"/>
    <w:rsid w:val="00357C4C"/>
    <w:rsid w:val="00357D3F"/>
    <w:rsid w:val="00357FD1"/>
    <w:rsid w:val="003602C5"/>
    <w:rsid w:val="003604E7"/>
    <w:rsid w:val="00360D73"/>
    <w:rsid w:val="00360F35"/>
    <w:rsid w:val="00361046"/>
    <w:rsid w:val="0036108A"/>
    <w:rsid w:val="003613AB"/>
    <w:rsid w:val="00361552"/>
    <w:rsid w:val="00361553"/>
    <w:rsid w:val="003616BC"/>
    <w:rsid w:val="00361DF6"/>
    <w:rsid w:val="00361EC9"/>
    <w:rsid w:val="003621AE"/>
    <w:rsid w:val="0036247C"/>
    <w:rsid w:val="003626A2"/>
    <w:rsid w:val="00362F0F"/>
    <w:rsid w:val="00362FC0"/>
    <w:rsid w:val="00362FC8"/>
    <w:rsid w:val="003631D6"/>
    <w:rsid w:val="00363825"/>
    <w:rsid w:val="00363D97"/>
    <w:rsid w:val="00363E4A"/>
    <w:rsid w:val="00363EA7"/>
    <w:rsid w:val="00364096"/>
    <w:rsid w:val="0036419E"/>
    <w:rsid w:val="00364455"/>
    <w:rsid w:val="00364550"/>
    <w:rsid w:val="00364BD7"/>
    <w:rsid w:val="00364CED"/>
    <w:rsid w:val="00364D68"/>
    <w:rsid w:val="00364F4F"/>
    <w:rsid w:val="00365097"/>
    <w:rsid w:val="003651AE"/>
    <w:rsid w:val="0036554B"/>
    <w:rsid w:val="00365A9B"/>
    <w:rsid w:val="00365B05"/>
    <w:rsid w:val="00365F5D"/>
    <w:rsid w:val="00365FFC"/>
    <w:rsid w:val="003661C2"/>
    <w:rsid w:val="003662B3"/>
    <w:rsid w:val="00366384"/>
    <w:rsid w:val="003665F3"/>
    <w:rsid w:val="00366882"/>
    <w:rsid w:val="00366A5C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EF6"/>
    <w:rsid w:val="003703F3"/>
    <w:rsid w:val="003707FA"/>
    <w:rsid w:val="00370C63"/>
    <w:rsid w:val="0037107A"/>
    <w:rsid w:val="0037127A"/>
    <w:rsid w:val="00371280"/>
    <w:rsid w:val="0037146E"/>
    <w:rsid w:val="003719C8"/>
    <w:rsid w:val="00371DAA"/>
    <w:rsid w:val="0037219C"/>
    <w:rsid w:val="00372274"/>
    <w:rsid w:val="00372318"/>
    <w:rsid w:val="003723DA"/>
    <w:rsid w:val="00372454"/>
    <w:rsid w:val="0037281C"/>
    <w:rsid w:val="00372C42"/>
    <w:rsid w:val="00372D5A"/>
    <w:rsid w:val="00372E6B"/>
    <w:rsid w:val="003738A9"/>
    <w:rsid w:val="00373A58"/>
    <w:rsid w:val="00373A95"/>
    <w:rsid w:val="00373AB0"/>
    <w:rsid w:val="00373C5A"/>
    <w:rsid w:val="00373EED"/>
    <w:rsid w:val="00373F4C"/>
    <w:rsid w:val="00374078"/>
    <w:rsid w:val="003744A5"/>
    <w:rsid w:val="00374581"/>
    <w:rsid w:val="003749B3"/>
    <w:rsid w:val="00374A91"/>
    <w:rsid w:val="00374BC7"/>
    <w:rsid w:val="00374BD2"/>
    <w:rsid w:val="00374D3E"/>
    <w:rsid w:val="00374DB1"/>
    <w:rsid w:val="00374E41"/>
    <w:rsid w:val="0037544B"/>
    <w:rsid w:val="00375453"/>
    <w:rsid w:val="003754DE"/>
    <w:rsid w:val="003755C2"/>
    <w:rsid w:val="00375C45"/>
    <w:rsid w:val="00375F2E"/>
    <w:rsid w:val="00375FAE"/>
    <w:rsid w:val="00376091"/>
    <w:rsid w:val="003762FB"/>
    <w:rsid w:val="003763CE"/>
    <w:rsid w:val="00376454"/>
    <w:rsid w:val="003769BA"/>
    <w:rsid w:val="003769C9"/>
    <w:rsid w:val="003769F2"/>
    <w:rsid w:val="00376AC3"/>
    <w:rsid w:val="00376ACF"/>
    <w:rsid w:val="00376ADB"/>
    <w:rsid w:val="0037704B"/>
    <w:rsid w:val="0037731A"/>
    <w:rsid w:val="00377337"/>
    <w:rsid w:val="003773E8"/>
    <w:rsid w:val="00377469"/>
    <w:rsid w:val="0037761E"/>
    <w:rsid w:val="003776CB"/>
    <w:rsid w:val="003776E1"/>
    <w:rsid w:val="00377898"/>
    <w:rsid w:val="00377D4D"/>
    <w:rsid w:val="00377ED6"/>
    <w:rsid w:val="003800B1"/>
    <w:rsid w:val="003803E3"/>
    <w:rsid w:val="003805AD"/>
    <w:rsid w:val="00380A66"/>
    <w:rsid w:val="00380AA8"/>
    <w:rsid w:val="00380AE4"/>
    <w:rsid w:val="00380E7F"/>
    <w:rsid w:val="00380ED3"/>
    <w:rsid w:val="00381179"/>
    <w:rsid w:val="00381276"/>
    <w:rsid w:val="003816DC"/>
    <w:rsid w:val="003817A9"/>
    <w:rsid w:val="0038194E"/>
    <w:rsid w:val="00381B74"/>
    <w:rsid w:val="00381B78"/>
    <w:rsid w:val="00381CCB"/>
    <w:rsid w:val="00381F6F"/>
    <w:rsid w:val="00382005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3F7"/>
    <w:rsid w:val="003834B7"/>
    <w:rsid w:val="0038376A"/>
    <w:rsid w:val="0038395C"/>
    <w:rsid w:val="00383AD0"/>
    <w:rsid w:val="00383CAA"/>
    <w:rsid w:val="00383CD8"/>
    <w:rsid w:val="00384146"/>
    <w:rsid w:val="0038431D"/>
    <w:rsid w:val="00384716"/>
    <w:rsid w:val="003848CA"/>
    <w:rsid w:val="0038498E"/>
    <w:rsid w:val="00384C4F"/>
    <w:rsid w:val="00385061"/>
    <w:rsid w:val="003850BE"/>
    <w:rsid w:val="00385B2F"/>
    <w:rsid w:val="00385D88"/>
    <w:rsid w:val="003863FA"/>
    <w:rsid w:val="0038685A"/>
    <w:rsid w:val="00386D11"/>
    <w:rsid w:val="00386EE7"/>
    <w:rsid w:val="00386FAE"/>
    <w:rsid w:val="00387185"/>
    <w:rsid w:val="003872D2"/>
    <w:rsid w:val="00387549"/>
    <w:rsid w:val="00387D52"/>
    <w:rsid w:val="00387EB3"/>
    <w:rsid w:val="003902BE"/>
    <w:rsid w:val="00390509"/>
    <w:rsid w:val="003907D3"/>
    <w:rsid w:val="00390952"/>
    <w:rsid w:val="00390D51"/>
    <w:rsid w:val="00390DC4"/>
    <w:rsid w:val="003910BD"/>
    <w:rsid w:val="0039146A"/>
    <w:rsid w:val="00391628"/>
    <w:rsid w:val="00391A1F"/>
    <w:rsid w:val="00391CE0"/>
    <w:rsid w:val="00392043"/>
    <w:rsid w:val="003923EF"/>
    <w:rsid w:val="003926C4"/>
    <w:rsid w:val="003926D7"/>
    <w:rsid w:val="00392C20"/>
    <w:rsid w:val="00392C2A"/>
    <w:rsid w:val="00393277"/>
    <w:rsid w:val="003933C5"/>
    <w:rsid w:val="00393479"/>
    <w:rsid w:val="00393923"/>
    <w:rsid w:val="00393B05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33E"/>
    <w:rsid w:val="00395C00"/>
    <w:rsid w:val="00395D51"/>
    <w:rsid w:val="00396052"/>
    <w:rsid w:val="003960E9"/>
    <w:rsid w:val="0039610D"/>
    <w:rsid w:val="00396400"/>
    <w:rsid w:val="0039649D"/>
    <w:rsid w:val="0039651D"/>
    <w:rsid w:val="00396572"/>
    <w:rsid w:val="0039670E"/>
    <w:rsid w:val="00396809"/>
    <w:rsid w:val="003968C4"/>
    <w:rsid w:val="00396B13"/>
    <w:rsid w:val="00396B88"/>
    <w:rsid w:val="00396C4F"/>
    <w:rsid w:val="00396CDF"/>
    <w:rsid w:val="00396E99"/>
    <w:rsid w:val="00396F34"/>
    <w:rsid w:val="00396F89"/>
    <w:rsid w:val="0039737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E86"/>
    <w:rsid w:val="003A2196"/>
    <w:rsid w:val="003A22FB"/>
    <w:rsid w:val="003A264A"/>
    <w:rsid w:val="003A2653"/>
    <w:rsid w:val="003A26E4"/>
    <w:rsid w:val="003A2B12"/>
    <w:rsid w:val="003A2C46"/>
    <w:rsid w:val="003A2CD5"/>
    <w:rsid w:val="003A2CDD"/>
    <w:rsid w:val="003A2D5B"/>
    <w:rsid w:val="003A2FC3"/>
    <w:rsid w:val="003A2FFD"/>
    <w:rsid w:val="003A34AA"/>
    <w:rsid w:val="003A34B0"/>
    <w:rsid w:val="003A3BE9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89"/>
    <w:rsid w:val="003A5127"/>
    <w:rsid w:val="003A546E"/>
    <w:rsid w:val="003A551A"/>
    <w:rsid w:val="003A5710"/>
    <w:rsid w:val="003A5796"/>
    <w:rsid w:val="003A586B"/>
    <w:rsid w:val="003A59D0"/>
    <w:rsid w:val="003A5A0D"/>
    <w:rsid w:val="003A5BF0"/>
    <w:rsid w:val="003A5CE7"/>
    <w:rsid w:val="003A60F0"/>
    <w:rsid w:val="003A6188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B35"/>
    <w:rsid w:val="003A7C08"/>
    <w:rsid w:val="003A7D93"/>
    <w:rsid w:val="003A7E79"/>
    <w:rsid w:val="003A7F30"/>
    <w:rsid w:val="003B0127"/>
    <w:rsid w:val="003B06F8"/>
    <w:rsid w:val="003B0728"/>
    <w:rsid w:val="003B08A4"/>
    <w:rsid w:val="003B0AF2"/>
    <w:rsid w:val="003B0B41"/>
    <w:rsid w:val="003B0C81"/>
    <w:rsid w:val="003B0E05"/>
    <w:rsid w:val="003B0ED4"/>
    <w:rsid w:val="003B0F33"/>
    <w:rsid w:val="003B10AC"/>
    <w:rsid w:val="003B11E6"/>
    <w:rsid w:val="003B12FC"/>
    <w:rsid w:val="003B1381"/>
    <w:rsid w:val="003B1466"/>
    <w:rsid w:val="003B1C60"/>
    <w:rsid w:val="003B1CA4"/>
    <w:rsid w:val="003B25E7"/>
    <w:rsid w:val="003B2825"/>
    <w:rsid w:val="003B2ADE"/>
    <w:rsid w:val="003B2CD6"/>
    <w:rsid w:val="003B2DFC"/>
    <w:rsid w:val="003B2F1A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F3"/>
    <w:rsid w:val="003B4907"/>
    <w:rsid w:val="003B4C93"/>
    <w:rsid w:val="003B4CEA"/>
    <w:rsid w:val="003B4CED"/>
    <w:rsid w:val="003B53A4"/>
    <w:rsid w:val="003B5652"/>
    <w:rsid w:val="003B5925"/>
    <w:rsid w:val="003B5C51"/>
    <w:rsid w:val="003B6233"/>
    <w:rsid w:val="003B6505"/>
    <w:rsid w:val="003B69A6"/>
    <w:rsid w:val="003B70EF"/>
    <w:rsid w:val="003B7234"/>
    <w:rsid w:val="003B73F6"/>
    <w:rsid w:val="003B7790"/>
    <w:rsid w:val="003B7940"/>
    <w:rsid w:val="003B7966"/>
    <w:rsid w:val="003B7AED"/>
    <w:rsid w:val="003B7C36"/>
    <w:rsid w:val="003B7ED8"/>
    <w:rsid w:val="003C00CB"/>
    <w:rsid w:val="003C0103"/>
    <w:rsid w:val="003C010E"/>
    <w:rsid w:val="003C0143"/>
    <w:rsid w:val="003C0450"/>
    <w:rsid w:val="003C05A3"/>
    <w:rsid w:val="003C05E4"/>
    <w:rsid w:val="003C0977"/>
    <w:rsid w:val="003C0BF0"/>
    <w:rsid w:val="003C0CDE"/>
    <w:rsid w:val="003C0D77"/>
    <w:rsid w:val="003C0FED"/>
    <w:rsid w:val="003C100F"/>
    <w:rsid w:val="003C101B"/>
    <w:rsid w:val="003C1208"/>
    <w:rsid w:val="003C15A1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B7F"/>
    <w:rsid w:val="003C2CC4"/>
    <w:rsid w:val="003C2D6A"/>
    <w:rsid w:val="003C2E99"/>
    <w:rsid w:val="003C2ECC"/>
    <w:rsid w:val="003C3028"/>
    <w:rsid w:val="003C3159"/>
    <w:rsid w:val="003C31C2"/>
    <w:rsid w:val="003C37CC"/>
    <w:rsid w:val="003C3C0D"/>
    <w:rsid w:val="003C3E98"/>
    <w:rsid w:val="003C4063"/>
    <w:rsid w:val="003C41AB"/>
    <w:rsid w:val="003C4223"/>
    <w:rsid w:val="003C4D75"/>
    <w:rsid w:val="003C4D89"/>
    <w:rsid w:val="003C54DD"/>
    <w:rsid w:val="003C5579"/>
    <w:rsid w:val="003C5AC0"/>
    <w:rsid w:val="003C5C93"/>
    <w:rsid w:val="003C5E0A"/>
    <w:rsid w:val="003C634E"/>
    <w:rsid w:val="003C63FF"/>
    <w:rsid w:val="003C65EE"/>
    <w:rsid w:val="003C6A2D"/>
    <w:rsid w:val="003C6B3F"/>
    <w:rsid w:val="003C6F66"/>
    <w:rsid w:val="003C73AC"/>
    <w:rsid w:val="003C74C1"/>
    <w:rsid w:val="003C7A7A"/>
    <w:rsid w:val="003D0845"/>
    <w:rsid w:val="003D08A0"/>
    <w:rsid w:val="003D0914"/>
    <w:rsid w:val="003D0BA5"/>
    <w:rsid w:val="003D0BCF"/>
    <w:rsid w:val="003D0BF8"/>
    <w:rsid w:val="003D0D54"/>
    <w:rsid w:val="003D0D74"/>
    <w:rsid w:val="003D0E17"/>
    <w:rsid w:val="003D0E6F"/>
    <w:rsid w:val="003D0F7B"/>
    <w:rsid w:val="003D1154"/>
    <w:rsid w:val="003D143E"/>
    <w:rsid w:val="003D19DF"/>
    <w:rsid w:val="003D1C1E"/>
    <w:rsid w:val="003D1DA2"/>
    <w:rsid w:val="003D1E84"/>
    <w:rsid w:val="003D1EF5"/>
    <w:rsid w:val="003D2088"/>
    <w:rsid w:val="003D23B9"/>
    <w:rsid w:val="003D2477"/>
    <w:rsid w:val="003D2894"/>
    <w:rsid w:val="003D28CD"/>
    <w:rsid w:val="003D2902"/>
    <w:rsid w:val="003D2BB0"/>
    <w:rsid w:val="003D3337"/>
    <w:rsid w:val="003D3577"/>
    <w:rsid w:val="003D3648"/>
    <w:rsid w:val="003D390B"/>
    <w:rsid w:val="003D3918"/>
    <w:rsid w:val="003D3F5A"/>
    <w:rsid w:val="003D3F5E"/>
    <w:rsid w:val="003D409B"/>
    <w:rsid w:val="003D40D8"/>
    <w:rsid w:val="003D42B5"/>
    <w:rsid w:val="003D445D"/>
    <w:rsid w:val="003D471D"/>
    <w:rsid w:val="003D4A28"/>
    <w:rsid w:val="003D4E1B"/>
    <w:rsid w:val="003D52EE"/>
    <w:rsid w:val="003D5540"/>
    <w:rsid w:val="003D57D4"/>
    <w:rsid w:val="003D5FB8"/>
    <w:rsid w:val="003D6007"/>
    <w:rsid w:val="003D62F9"/>
    <w:rsid w:val="003D65D1"/>
    <w:rsid w:val="003D6BFE"/>
    <w:rsid w:val="003D6C4C"/>
    <w:rsid w:val="003D6DCE"/>
    <w:rsid w:val="003D6EF3"/>
    <w:rsid w:val="003D719D"/>
    <w:rsid w:val="003D71C0"/>
    <w:rsid w:val="003D752B"/>
    <w:rsid w:val="003D7674"/>
    <w:rsid w:val="003D78F8"/>
    <w:rsid w:val="003D7D7E"/>
    <w:rsid w:val="003D7D8F"/>
    <w:rsid w:val="003D7EEC"/>
    <w:rsid w:val="003E02FA"/>
    <w:rsid w:val="003E055B"/>
    <w:rsid w:val="003E060E"/>
    <w:rsid w:val="003E06B3"/>
    <w:rsid w:val="003E0B62"/>
    <w:rsid w:val="003E0CB0"/>
    <w:rsid w:val="003E0DAC"/>
    <w:rsid w:val="003E0DDA"/>
    <w:rsid w:val="003E1078"/>
    <w:rsid w:val="003E119B"/>
    <w:rsid w:val="003E1A73"/>
    <w:rsid w:val="003E1A91"/>
    <w:rsid w:val="003E1CC6"/>
    <w:rsid w:val="003E1E11"/>
    <w:rsid w:val="003E1F08"/>
    <w:rsid w:val="003E1F61"/>
    <w:rsid w:val="003E1FC9"/>
    <w:rsid w:val="003E228D"/>
    <w:rsid w:val="003E27C6"/>
    <w:rsid w:val="003E2A36"/>
    <w:rsid w:val="003E2BA7"/>
    <w:rsid w:val="003E2E88"/>
    <w:rsid w:val="003E3027"/>
    <w:rsid w:val="003E342A"/>
    <w:rsid w:val="003E365E"/>
    <w:rsid w:val="003E36FC"/>
    <w:rsid w:val="003E3D9B"/>
    <w:rsid w:val="003E3DE9"/>
    <w:rsid w:val="003E3E54"/>
    <w:rsid w:val="003E4316"/>
    <w:rsid w:val="003E46A9"/>
    <w:rsid w:val="003E4C45"/>
    <w:rsid w:val="003E4D94"/>
    <w:rsid w:val="003E5030"/>
    <w:rsid w:val="003E5142"/>
    <w:rsid w:val="003E5234"/>
    <w:rsid w:val="003E52CE"/>
    <w:rsid w:val="003E53C5"/>
    <w:rsid w:val="003E53FC"/>
    <w:rsid w:val="003E5495"/>
    <w:rsid w:val="003E56AE"/>
    <w:rsid w:val="003E5766"/>
    <w:rsid w:val="003E5AC2"/>
    <w:rsid w:val="003E5C4C"/>
    <w:rsid w:val="003E5DE9"/>
    <w:rsid w:val="003E6012"/>
    <w:rsid w:val="003E60FB"/>
    <w:rsid w:val="003E62ED"/>
    <w:rsid w:val="003E6726"/>
    <w:rsid w:val="003E6981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E73"/>
    <w:rsid w:val="003F012B"/>
    <w:rsid w:val="003F0333"/>
    <w:rsid w:val="003F034E"/>
    <w:rsid w:val="003F0527"/>
    <w:rsid w:val="003F062D"/>
    <w:rsid w:val="003F0B31"/>
    <w:rsid w:val="003F0BC7"/>
    <w:rsid w:val="003F0E1F"/>
    <w:rsid w:val="003F10DD"/>
    <w:rsid w:val="003F1827"/>
    <w:rsid w:val="003F1AE8"/>
    <w:rsid w:val="003F24D3"/>
    <w:rsid w:val="003F256D"/>
    <w:rsid w:val="003F2624"/>
    <w:rsid w:val="003F27ED"/>
    <w:rsid w:val="003F285B"/>
    <w:rsid w:val="003F3174"/>
    <w:rsid w:val="003F31EC"/>
    <w:rsid w:val="003F3376"/>
    <w:rsid w:val="003F3672"/>
    <w:rsid w:val="003F368D"/>
    <w:rsid w:val="003F36A4"/>
    <w:rsid w:val="003F374F"/>
    <w:rsid w:val="003F37DF"/>
    <w:rsid w:val="003F3CCD"/>
    <w:rsid w:val="003F3FBA"/>
    <w:rsid w:val="003F4093"/>
    <w:rsid w:val="003F4180"/>
    <w:rsid w:val="003F4632"/>
    <w:rsid w:val="003F4707"/>
    <w:rsid w:val="003F499C"/>
    <w:rsid w:val="003F49A9"/>
    <w:rsid w:val="003F4DE4"/>
    <w:rsid w:val="003F4EC9"/>
    <w:rsid w:val="003F5431"/>
    <w:rsid w:val="003F5EB2"/>
    <w:rsid w:val="003F6028"/>
    <w:rsid w:val="003F6300"/>
    <w:rsid w:val="003F6428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610"/>
    <w:rsid w:val="004006CA"/>
    <w:rsid w:val="004006D1"/>
    <w:rsid w:val="0040070F"/>
    <w:rsid w:val="0040085B"/>
    <w:rsid w:val="004008A7"/>
    <w:rsid w:val="0040100E"/>
    <w:rsid w:val="0040112A"/>
    <w:rsid w:val="00401416"/>
    <w:rsid w:val="004014B4"/>
    <w:rsid w:val="004019E7"/>
    <w:rsid w:val="0040221A"/>
    <w:rsid w:val="0040232C"/>
    <w:rsid w:val="004023BC"/>
    <w:rsid w:val="004024EF"/>
    <w:rsid w:val="00402F5F"/>
    <w:rsid w:val="00402FD9"/>
    <w:rsid w:val="0040302D"/>
    <w:rsid w:val="00403728"/>
    <w:rsid w:val="00403865"/>
    <w:rsid w:val="00403FCD"/>
    <w:rsid w:val="00404031"/>
    <w:rsid w:val="0040435B"/>
    <w:rsid w:val="0040467F"/>
    <w:rsid w:val="00404CAB"/>
    <w:rsid w:val="00404D65"/>
    <w:rsid w:val="00404E10"/>
    <w:rsid w:val="00404FE9"/>
    <w:rsid w:val="00405603"/>
    <w:rsid w:val="0040589A"/>
    <w:rsid w:val="00405A6A"/>
    <w:rsid w:val="00405C4D"/>
    <w:rsid w:val="004060C3"/>
    <w:rsid w:val="00406140"/>
    <w:rsid w:val="004062B7"/>
    <w:rsid w:val="004062BB"/>
    <w:rsid w:val="0040648E"/>
    <w:rsid w:val="004067FE"/>
    <w:rsid w:val="0040696F"/>
    <w:rsid w:val="00407408"/>
    <w:rsid w:val="0040768A"/>
    <w:rsid w:val="004078E9"/>
    <w:rsid w:val="00407AF2"/>
    <w:rsid w:val="00407E19"/>
    <w:rsid w:val="004102B7"/>
    <w:rsid w:val="004102F5"/>
    <w:rsid w:val="0041042B"/>
    <w:rsid w:val="00410644"/>
    <w:rsid w:val="0041085C"/>
    <w:rsid w:val="00410A05"/>
    <w:rsid w:val="00411051"/>
    <w:rsid w:val="004111D4"/>
    <w:rsid w:val="00411271"/>
    <w:rsid w:val="00411336"/>
    <w:rsid w:val="00411389"/>
    <w:rsid w:val="004114C9"/>
    <w:rsid w:val="0041154D"/>
    <w:rsid w:val="004115CF"/>
    <w:rsid w:val="00411629"/>
    <w:rsid w:val="00411941"/>
    <w:rsid w:val="00411A90"/>
    <w:rsid w:val="00411E90"/>
    <w:rsid w:val="00412289"/>
    <w:rsid w:val="004123C6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52CB"/>
    <w:rsid w:val="00415502"/>
    <w:rsid w:val="004158A4"/>
    <w:rsid w:val="00415908"/>
    <w:rsid w:val="00415D6A"/>
    <w:rsid w:val="00415E2C"/>
    <w:rsid w:val="00415E7C"/>
    <w:rsid w:val="004161C0"/>
    <w:rsid w:val="0041620A"/>
    <w:rsid w:val="004165E6"/>
    <w:rsid w:val="0041693C"/>
    <w:rsid w:val="00416BDA"/>
    <w:rsid w:val="00416C31"/>
    <w:rsid w:val="00417004"/>
    <w:rsid w:val="004170BE"/>
    <w:rsid w:val="0041767A"/>
    <w:rsid w:val="004177DA"/>
    <w:rsid w:val="0041789A"/>
    <w:rsid w:val="00417B95"/>
    <w:rsid w:val="00417EBB"/>
    <w:rsid w:val="00420021"/>
    <w:rsid w:val="0042011E"/>
    <w:rsid w:val="00420279"/>
    <w:rsid w:val="0042028D"/>
    <w:rsid w:val="004202B3"/>
    <w:rsid w:val="0042060A"/>
    <w:rsid w:val="00420795"/>
    <w:rsid w:val="00420963"/>
    <w:rsid w:val="00420A52"/>
    <w:rsid w:val="00420CD7"/>
    <w:rsid w:val="004217C2"/>
    <w:rsid w:val="00421C2D"/>
    <w:rsid w:val="00421E5A"/>
    <w:rsid w:val="00421F6C"/>
    <w:rsid w:val="00422204"/>
    <w:rsid w:val="0042244F"/>
    <w:rsid w:val="0042249F"/>
    <w:rsid w:val="00422577"/>
    <w:rsid w:val="0042265A"/>
    <w:rsid w:val="00422973"/>
    <w:rsid w:val="00422B2A"/>
    <w:rsid w:val="00422BAB"/>
    <w:rsid w:val="00422E09"/>
    <w:rsid w:val="00422F77"/>
    <w:rsid w:val="00423021"/>
    <w:rsid w:val="004234D7"/>
    <w:rsid w:val="004235AF"/>
    <w:rsid w:val="004236C3"/>
    <w:rsid w:val="00423D3E"/>
    <w:rsid w:val="00423E36"/>
    <w:rsid w:val="004241FF"/>
    <w:rsid w:val="004249B8"/>
    <w:rsid w:val="00424C05"/>
    <w:rsid w:val="00424DC9"/>
    <w:rsid w:val="00425492"/>
    <w:rsid w:val="00425B72"/>
    <w:rsid w:val="0042608C"/>
    <w:rsid w:val="0042659D"/>
    <w:rsid w:val="0042679B"/>
    <w:rsid w:val="00426908"/>
    <w:rsid w:val="00426932"/>
    <w:rsid w:val="00426979"/>
    <w:rsid w:val="00426B6B"/>
    <w:rsid w:val="00426C53"/>
    <w:rsid w:val="00426D71"/>
    <w:rsid w:val="00426FE3"/>
    <w:rsid w:val="004271C8"/>
    <w:rsid w:val="0042726C"/>
    <w:rsid w:val="004276A7"/>
    <w:rsid w:val="00427824"/>
    <w:rsid w:val="00427861"/>
    <w:rsid w:val="00427B41"/>
    <w:rsid w:val="00427BAD"/>
    <w:rsid w:val="00427C11"/>
    <w:rsid w:val="00427C43"/>
    <w:rsid w:val="004300FA"/>
    <w:rsid w:val="00430307"/>
    <w:rsid w:val="004306DB"/>
    <w:rsid w:val="00430B51"/>
    <w:rsid w:val="00430CA4"/>
    <w:rsid w:val="00431112"/>
    <w:rsid w:val="004312B4"/>
    <w:rsid w:val="004312EE"/>
    <w:rsid w:val="004316BB"/>
    <w:rsid w:val="00431D4D"/>
    <w:rsid w:val="00431E88"/>
    <w:rsid w:val="00432095"/>
    <w:rsid w:val="004326AB"/>
    <w:rsid w:val="004329FA"/>
    <w:rsid w:val="00432B33"/>
    <w:rsid w:val="00433076"/>
    <w:rsid w:val="00433B7B"/>
    <w:rsid w:val="00433DAE"/>
    <w:rsid w:val="00433E00"/>
    <w:rsid w:val="00433E0A"/>
    <w:rsid w:val="00433E7A"/>
    <w:rsid w:val="00433EF8"/>
    <w:rsid w:val="00433F7A"/>
    <w:rsid w:val="0043434B"/>
    <w:rsid w:val="004343E9"/>
    <w:rsid w:val="00434651"/>
    <w:rsid w:val="00434EA0"/>
    <w:rsid w:val="0043543E"/>
    <w:rsid w:val="0043547F"/>
    <w:rsid w:val="004357F7"/>
    <w:rsid w:val="00435885"/>
    <w:rsid w:val="00435C96"/>
    <w:rsid w:val="00435D70"/>
    <w:rsid w:val="00435E5D"/>
    <w:rsid w:val="004364D3"/>
    <w:rsid w:val="00436971"/>
    <w:rsid w:val="00436B4B"/>
    <w:rsid w:val="00436D5A"/>
    <w:rsid w:val="00436D66"/>
    <w:rsid w:val="00436EF9"/>
    <w:rsid w:val="00437488"/>
    <w:rsid w:val="0043773E"/>
    <w:rsid w:val="00437785"/>
    <w:rsid w:val="004377DB"/>
    <w:rsid w:val="004377FE"/>
    <w:rsid w:val="00437823"/>
    <w:rsid w:val="004378C8"/>
    <w:rsid w:val="00437E4B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DAC"/>
    <w:rsid w:val="004422E4"/>
    <w:rsid w:val="004423D0"/>
    <w:rsid w:val="00442439"/>
    <w:rsid w:val="0044246F"/>
    <w:rsid w:val="00442826"/>
    <w:rsid w:val="00442CB3"/>
    <w:rsid w:val="00442E5B"/>
    <w:rsid w:val="004436DE"/>
    <w:rsid w:val="0044372A"/>
    <w:rsid w:val="0044383F"/>
    <w:rsid w:val="004439B3"/>
    <w:rsid w:val="00443CD3"/>
    <w:rsid w:val="00444022"/>
    <w:rsid w:val="00444272"/>
    <w:rsid w:val="00444295"/>
    <w:rsid w:val="00444724"/>
    <w:rsid w:val="00444C1D"/>
    <w:rsid w:val="00444D89"/>
    <w:rsid w:val="00444DB2"/>
    <w:rsid w:val="0044500C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693"/>
    <w:rsid w:val="0044669D"/>
    <w:rsid w:val="00446CBE"/>
    <w:rsid w:val="00446EF5"/>
    <w:rsid w:val="00446F5A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BB6"/>
    <w:rsid w:val="00450D12"/>
    <w:rsid w:val="00450FF2"/>
    <w:rsid w:val="00451144"/>
    <w:rsid w:val="00451405"/>
    <w:rsid w:val="004516F4"/>
    <w:rsid w:val="00451815"/>
    <w:rsid w:val="0045183E"/>
    <w:rsid w:val="00451877"/>
    <w:rsid w:val="004519BF"/>
    <w:rsid w:val="00451AC0"/>
    <w:rsid w:val="00451B29"/>
    <w:rsid w:val="00451BBA"/>
    <w:rsid w:val="00452014"/>
    <w:rsid w:val="00452379"/>
    <w:rsid w:val="004524E7"/>
    <w:rsid w:val="00452842"/>
    <w:rsid w:val="004528DD"/>
    <w:rsid w:val="00452C35"/>
    <w:rsid w:val="00452CD6"/>
    <w:rsid w:val="00452DB0"/>
    <w:rsid w:val="00452F6D"/>
    <w:rsid w:val="00452FA2"/>
    <w:rsid w:val="0045300E"/>
    <w:rsid w:val="004533D7"/>
    <w:rsid w:val="0045369B"/>
    <w:rsid w:val="00453C26"/>
    <w:rsid w:val="00453F3C"/>
    <w:rsid w:val="00453F7D"/>
    <w:rsid w:val="00453FA4"/>
    <w:rsid w:val="004544D0"/>
    <w:rsid w:val="00454B66"/>
    <w:rsid w:val="004550CA"/>
    <w:rsid w:val="004555D8"/>
    <w:rsid w:val="00455607"/>
    <w:rsid w:val="00455646"/>
    <w:rsid w:val="004559F5"/>
    <w:rsid w:val="00455DF2"/>
    <w:rsid w:val="004561CE"/>
    <w:rsid w:val="004561EE"/>
    <w:rsid w:val="004563BC"/>
    <w:rsid w:val="0045643C"/>
    <w:rsid w:val="00456AE2"/>
    <w:rsid w:val="00456EA7"/>
    <w:rsid w:val="004571EA"/>
    <w:rsid w:val="00457433"/>
    <w:rsid w:val="00457597"/>
    <w:rsid w:val="00457D38"/>
    <w:rsid w:val="00457DEE"/>
    <w:rsid w:val="00460084"/>
    <w:rsid w:val="0046029B"/>
    <w:rsid w:val="0046048A"/>
    <w:rsid w:val="004607A8"/>
    <w:rsid w:val="00460968"/>
    <w:rsid w:val="00460A87"/>
    <w:rsid w:val="00460D56"/>
    <w:rsid w:val="00460E1B"/>
    <w:rsid w:val="0046180A"/>
    <w:rsid w:val="0046193F"/>
    <w:rsid w:val="00461978"/>
    <w:rsid w:val="00461A45"/>
    <w:rsid w:val="00461DD9"/>
    <w:rsid w:val="00461DFC"/>
    <w:rsid w:val="00462193"/>
    <w:rsid w:val="0046240C"/>
    <w:rsid w:val="004628A6"/>
    <w:rsid w:val="00462BAA"/>
    <w:rsid w:val="00462C78"/>
    <w:rsid w:val="00462FDE"/>
    <w:rsid w:val="004631E6"/>
    <w:rsid w:val="0046337E"/>
    <w:rsid w:val="00463700"/>
    <w:rsid w:val="00463CE4"/>
    <w:rsid w:val="00463E60"/>
    <w:rsid w:val="00463E99"/>
    <w:rsid w:val="00464547"/>
    <w:rsid w:val="00464592"/>
    <w:rsid w:val="0046486B"/>
    <w:rsid w:val="0046506E"/>
    <w:rsid w:val="004656A6"/>
    <w:rsid w:val="00465909"/>
    <w:rsid w:val="00465C0D"/>
    <w:rsid w:val="00465CA8"/>
    <w:rsid w:val="00465DB1"/>
    <w:rsid w:val="0046607D"/>
    <w:rsid w:val="004661F7"/>
    <w:rsid w:val="00466224"/>
    <w:rsid w:val="0046629D"/>
    <w:rsid w:val="0046637A"/>
    <w:rsid w:val="0046671C"/>
    <w:rsid w:val="0046679D"/>
    <w:rsid w:val="004669E6"/>
    <w:rsid w:val="00466A9F"/>
    <w:rsid w:val="00466B02"/>
    <w:rsid w:val="00466BB5"/>
    <w:rsid w:val="00466DE3"/>
    <w:rsid w:val="00466EFC"/>
    <w:rsid w:val="00467289"/>
    <w:rsid w:val="00467295"/>
    <w:rsid w:val="004672E7"/>
    <w:rsid w:val="004672F7"/>
    <w:rsid w:val="00467747"/>
    <w:rsid w:val="00467800"/>
    <w:rsid w:val="00467938"/>
    <w:rsid w:val="00467BF4"/>
    <w:rsid w:val="00467C6E"/>
    <w:rsid w:val="00467C9F"/>
    <w:rsid w:val="00467DE3"/>
    <w:rsid w:val="00467E65"/>
    <w:rsid w:val="004700C9"/>
    <w:rsid w:val="004706DE"/>
    <w:rsid w:val="00470762"/>
    <w:rsid w:val="0047083A"/>
    <w:rsid w:val="00470B58"/>
    <w:rsid w:val="00470FE1"/>
    <w:rsid w:val="0047100B"/>
    <w:rsid w:val="00471360"/>
    <w:rsid w:val="00471566"/>
    <w:rsid w:val="00471C7F"/>
    <w:rsid w:val="00471E52"/>
    <w:rsid w:val="00471F90"/>
    <w:rsid w:val="00471F95"/>
    <w:rsid w:val="00471FB0"/>
    <w:rsid w:val="00472474"/>
    <w:rsid w:val="00472485"/>
    <w:rsid w:val="004727CC"/>
    <w:rsid w:val="00472CAB"/>
    <w:rsid w:val="00472EDA"/>
    <w:rsid w:val="0047312D"/>
    <w:rsid w:val="0047326F"/>
    <w:rsid w:val="00473410"/>
    <w:rsid w:val="00473892"/>
    <w:rsid w:val="004739D9"/>
    <w:rsid w:val="004741DB"/>
    <w:rsid w:val="004743C4"/>
    <w:rsid w:val="004744EF"/>
    <w:rsid w:val="0047451F"/>
    <w:rsid w:val="00474758"/>
    <w:rsid w:val="00474C90"/>
    <w:rsid w:val="0047514F"/>
    <w:rsid w:val="00475213"/>
    <w:rsid w:val="004758EC"/>
    <w:rsid w:val="00475983"/>
    <w:rsid w:val="004759AF"/>
    <w:rsid w:val="00475AB0"/>
    <w:rsid w:val="00476103"/>
    <w:rsid w:val="00476204"/>
    <w:rsid w:val="0047628E"/>
    <w:rsid w:val="00476479"/>
    <w:rsid w:val="004765EC"/>
    <w:rsid w:val="004765F3"/>
    <w:rsid w:val="0047678F"/>
    <w:rsid w:val="004769C0"/>
    <w:rsid w:val="00476B8B"/>
    <w:rsid w:val="00476E64"/>
    <w:rsid w:val="00476F05"/>
    <w:rsid w:val="00476FE8"/>
    <w:rsid w:val="00477433"/>
    <w:rsid w:val="0047751D"/>
    <w:rsid w:val="0047761F"/>
    <w:rsid w:val="00477666"/>
    <w:rsid w:val="00477746"/>
    <w:rsid w:val="00477754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F7"/>
    <w:rsid w:val="00481C03"/>
    <w:rsid w:val="00481C2E"/>
    <w:rsid w:val="00481F42"/>
    <w:rsid w:val="004821A6"/>
    <w:rsid w:val="004825F9"/>
    <w:rsid w:val="004826E9"/>
    <w:rsid w:val="004828F2"/>
    <w:rsid w:val="00482971"/>
    <w:rsid w:val="00482A60"/>
    <w:rsid w:val="00482F70"/>
    <w:rsid w:val="00483320"/>
    <w:rsid w:val="00483383"/>
    <w:rsid w:val="004835D6"/>
    <w:rsid w:val="00483629"/>
    <w:rsid w:val="00483973"/>
    <w:rsid w:val="0048397D"/>
    <w:rsid w:val="00483CF4"/>
    <w:rsid w:val="00483E67"/>
    <w:rsid w:val="00483FFA"/>
    <w:rsid w:val="00484448"/>
    <w:rsid w:val="0048450A"/>
    <w:rsid w:val="00484671"/>
    <w:rsid w:val="00484685"/>
    <w:rsid w:val="0048487B"/>
    <w:rsid w:val="00484B04"/>
    <w:rsid w:val="00484D3A"/>
    <w:rsid w:val="0048516A"/>
    <w:rsid w:val="004851D1"/>
    <w:rsid w:val="0048531B"/>
    <w:rsid w:val="00485511"/>
    <w:rsid w:val="00485607"/>
    <w:rsid w:val="0048579F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B5"/>
    <w:rsid w:val="00487B3E"/>
    <w:rsid w:val="00487CE8"/>
    <w:rsid w:val="00487F21"/>
    <w:rsid w:val="004901F4"/>
    <w:rsid w:val="004904AF"/>
    <w:rsid w:val="00490871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7FE"/>
    <w:rsid w:val="00491B1D"/>
    <w:rsid w:val="00491BAA"/>
    <w:rsid w:val="00491C57"/>
    <w:rsid w:val="00491D65"/>
    <w:rsid w:val="004920E1"/>
    <w:rsid w:val="004921FC"/>
    <w:rsid w:val="004922E6"/>
    <w:rsid w:val="004924A8"/>
    <w:rsid w:val="0049277D"/>
    <w:rsid w:val="00492788"/>
    <w:rsid w:val="004927FB"/>
    <w:rsid w:val="00492BF7"/>
    <w:rsid w:val="00492C1B"/>
    <w:rsid w:val="00492D44"/>
    <w:rsid w:val="00492EF6"/>
    <w:rsid w:val="004930A0"/>
    <w:rsid w:val="004932E0"/>
    <w:rsid w:val="004933F4"/>
    <w:rsid w:val="004934FB"/>
    <w:rsid w:val="004939B8"/>
    <w:rsid w:val="00493A99"/>
    <w:rsid w:val="00493B16"/>
    <w:rsid w:val="00493B77"/>
    <w:rsid w:val="00493B9C"/>
    <w:rsid w:val="00493BC7"/>
    <w:rsid w:val="00493D2A"/>
    <w:rsid w:val="00493EFC"/>
    <w:rsid w:val="0049418B"/>
    <w:rsid w:val="00494481"/>
    <w:rsid w:val="00494620"/>
    <w:rsid w:val="004947CE"/>
    <w:rsid w:val="0049487F"/>
    <w:rsid w:val="00494A7A"/>
    <w:rsid w:val="00494B17"/>
    <w:rsid w:val="00494BBA"/>
    <w:rsid w:val="004951C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601F"/>
    <w:rsid w:val="004962CD"/>
    <w:rsid w:val="0049653C"/>
    <w:rsid w:val="00496594"/>
    <w:rsid w:val="004965FC"/>
    <w:rsid w:val="0049671C"/>
    <w:rsid w:val="00496736"/>
    <w:rsid w:val="00496760"/>
    <w:rsid w:val="00496A3E"/>
    <w:rsid w:val="00496D13"/>
    <w:rsid w:val="00496E62"/>
    <w:rsid w:val="00497382"/>
    <w:rsid w:val="00497505"/>
    <w:rsid w:val="00497666"/>
    <w:rsid w:val="00497763"/>
    <w:rsid w:val="00497B78"/>
    <w:rsid w:val="00497CB3"/>
    <w:rsid w:val="004A0073"/>
    <w:rsid w:val="004A00C0"/>
    <w:rsid w:val="004A0132"/>
    <w:rsid w:val="004A0667"/>
    <w:rsid w:val="004A07AD"/>
    <w:rsid w:val="004A085C"/>
    <w:rsid w:val="004A0A10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E15"/>
    <w:rsid w:val="004A1E60"/>
    <w:rsid w:val="004A1F3A"/>
    <w:rsid w:val="004A2084"/>
    <w:rsid w:val="004A21E3"/>
    <w:rsid w:val="004A2451"/>
    <w:rsid w:val="004A2565"/>
    <w:rsid w:val="004A26FC"/>
    <w:rsid w:val="004A2B7F"/>
    <w:rsid w:val="004A2FD8"/>
    <w:rsid w:val="004A3438"/>
    <w:rsid w:val="004A3571"/>
    <w:rsid w:val="004A3921"/>
    <w:rsid w:val="004A3A2D"/>
    <w:rsid w:val="004A3BD7"/>
    <w:rsid w:val="004A3C62"/>
    <w:rsid w:val="004A3C6B"/>
    <w:rsid w:val="004A3E0C"/>
    <w:rsid w:val="004A3F62"/>
    <w:rsid w:val="004A4626"/>
    <w:rsid w:val="004A4C0D"/>
    <w:rsid w:val="004A4D39"/>
    <w:rsid w:val="004A5197"/>
    <w:rsid w:val="004A55FD"/>
    <w:rsid w:val="004A5BD2"/>
    <w:rsid w:val="004A5EB0"/>
    <w:rsid w:val="004A5F9A"/>
    <w:rsid w:val="004A60D1"/>
    <w:rsid w:val="004A61DA"/>
    <w:rsid w:val="004A65DF"/>
    <w:rsid w:val="004A6FE4"/>
    <w:rsid w:val="004A70BF"/>
    <w:rsid w:val="004A735F"/>
    <w:rsid w:val="004A75C4"/>
    <w:rsid w:val="004A764B"/>
    <w:rsid w:val="004A7920"/>
    <w:rsid w:val="004B0191"/>
    <w:rsid w:val="004B0282"/>
    <w:rsid w:val="004B04AE"/>
    <w:rsid w:val="004B0715"/>
    <w:rsid w:val="004B083D"/>
    <w:rsid w:val="004B0975"/>
    <w:rsid w:val="004B0D5B"/>
    <w:rsid w:val="004B0ED5"/>
    <w:rsid w:val="004B0F42"/>
    <w:rsid w:val="004B1189"/>
    <w:rsid w:val="004B1368"/>
    <w:rsid w:val="004B17B7"/>
    <w:rsid w:val="004B17DD"/>
    <w:rsid w:val="004B1855"/>
    <w:rsid w:val="004B18C9"/>
    <w:rsid w:val="004B194E"/>
    <w:rsid w:val="004B1954"/>
    <w:rsid w:val="004B1A7C"/>
    <w:rsid w:val="004B1B30"/>
    <w:rsid w:val="004B1C8A"/>
    <w:rsid w:val="004B1F27"/>
    <w:rsid w:val="004B24CA"/>
    <w:rsid w:val="004B2B0D"/>
    <w:rsid w:val="004B31BB"/>
    <w:rsid w:val="004B32CA"/>
    <w:rsid w:val="004B3399"/>
    <w:rsid w:val="004B3903"/>
    <w:rsid w:val="004B39C4"/>
    <w:rsid w:val="004B3DA3"/>
    <w:rsid w:val="004B4013"/>
    <w:rsid w:val="004B4146"/>
    <w:rsid w:val="004B423A"/>
    <w:rsid w:val="004B476C"/>
    <w:rsid w:val="004B494F"/>
    <w:rsid w:val="004B498A"/>
    <w:rsid w:val="004B4C3C"/>
    <w:rsid w:val="004B4C58"/>
    <w:rsid w:val="004B4C6C"/>
    <w:rsid w:val="004B4D9A"/>
    <w:rsid w:val="004B4F8D"/>
    <w:rsid w:val="004B5584"/>
    <w:rsid w:val="004B58DC"/>
    <w:rsid w:val="004B60E9"/>
    <w:rsid w:val="004B6269"/>
    <w:rsid w:val="004B67FC"/>
    <w:rsid w:val="004B6DF7"/>
    <w:rsid w:val="004B7301"/>
    <w:rsid w:val="004B75A7"/>
    <w:rsid w:val="004B7E72"/>
    <w:rsid w:val="004C034E"/>
    <w:rsid w:val="004C036F"/>
    <w:rsid w:val="004C0559"/>
    <w:rsid w:val="004C072F"/>
    <w:rsid w:val="004C0F95"/>
    <w:rsid w:val="004C1223"/>
    <w:rsid w:val="004C1298"/>
    <w:rsid w:val="004C14F9"/>
    <w:rsid w:val="004C1892"/>
    <w:rsid w:val="004C19FD"/>
    <w:rsid w:val="004C1A9F"/>
    <w:rsid w:val="004C1B75"/>
    <w:rsid w:val="004C1C64"/>
    <w:rsid w:val="004C1D1C"/>
    <w:rsid w:val="004C1F0C"/>
    <w:rsid w:val="004C1F3B"/>
    <w:rsid w:val="004C276F"/>
    <w:rsid w:val="004C28E3"/>
    <w:rsid w:val="004C29B8"/>
    <w:rsid w:val="004C2B8C"/>
    <w:rsid w:val="004C2E65"/>
    <w:rsid w:val="004C2F6B"/>
    <w:rsid w:val="004C3022"/>
    <w:rsid w:val="004C3046"/>
    <w:rsid w:val="004C3053"/>
    <w:rsid w:val="004C351A"/>
    <w:rsid w:val="004C3577"/>
    <w:rsid w:val="004C374C"/>
    <w:rsid w:val="004C37C7"/>
    <w:rsid w:val="004C3E96"/>
    <w:rsid w:val="004C3E9A"/>
    <w:rsid w:val="004C3EA1"/>
    <w:rsid w:val="004C437D"/>
    <w:rsid w:val="004C44CD"/>
    <w:rsid w:val="004C487C"/>
    <w:rsid w:val="004C487E"/>
    <w:rsid w:val="004C49D7"/>
    <w:rsid w:val="004C4BF2"/>
    <w:rsid w:val="004C4DDC"/>
    <w:rsid w:val="004C5409"/>
    <w:rsid w:val="004C5471"/>
    <w:rsid w:val="004C54ED"/>
    <w:rsid w:val="004C593C"/>
    <w:rsid w:val="004C5EBE"/>
    <w:rsid w:val="004C601C"/>
    <w:rsid w:val="004C616A"/>
    <w:rsid w:val="004C6D6D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B77"/>
    <w:rsid w:val="004D0E41"/>
    <w:rsid w:val="004D10DB"/>
    <w:rsid w:val="004D1210"/>
    <w:rsid w:val="004D1C32"/>
    <w:rsid w:val="004D1E17"/>
    <w:rsid w:val="004D1E24"/>
    <w:rsid w:val="004D2030"/>
    <w:rsid w:val="004D206F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4FD"/>
    <w:rsid w:val="004D386A"/>
    <w:rsid w:val="004D39A7"/>
    <w:rsid w:val="004D39B8"/>
    <w:rsid w:val="004D3E52"/>
    <w:rsid w:val="004D3FBD"/>
    <w:rsid w:val="004D4024"/>
    <w:rsid w:val="004D426B"/>
    <w:rsid w:val="004D4309"/>
    <w:rsid w:val="004D4405"/>
    <w:rsid w:val="004D45F6"/>
    <w:rsid w:val="004D476C"/>
    <w:rsid w:val="004D4945"/>
    <w:rsid w:val="004D4BE1"/>
    <w:rsid w:val="004D4EF8"/>
    <w:rsid w:val="004D52B3"/>
    <w:rsid w:val="004D531A"/>
    <w:rsid w:val="004D57B7"/>
    <w:rsid w:val="004D5EC8"/>
    <w:rsid w:val="004D5FFF"/>
    <w:rsid w:val="004D65E4"/>
    <w:rsid w:val="004D67AE"/>
    <w:rsid w:val="004D689D"/>
    <w:rsid w:val="004D6955"/>
    <w:rsid w:val="004D699B"/>
    <w:rsid w:val="004D69AA"/>
    <w:rsid w:val="004D6A85"/>
    <w:rsid w:val="004D6B4D"/>
    <w:rsid w:val="004D6D1D"/>
    <w:rsid w:val="004D748E"/>
    <w:rsid w:val="004D7685"/>
    <w:rsid w:val="004D76ED"/>
    <w:rsid w:val="004D78CE"/>
    <w:rsid w:val="004D7C5F"/>
    <w:rsid w:val="004D7D32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994"/>
    <w:rsid w:val="004E1C01"/>
    <w:rsid w:val="004E1C2C"/>
    <w:rsid w:val="004E1F64"/>
    <w:rsid w:val="004E2003"/>
    <w:rsid w:val="004E203D"/>
    <w:rsid w:val="004E2348"/>
    <w:rsid w:val="004E281B"/>
    <w:rsid w:val="004E2A79"/>
    <w:rsid w:val="004E2AAC"/>
    <w:rsid w:val="004E2F6C"/>
    <w:rsid w:val="004E340A"/>
    <w:rsid w:val="004E362A"/>
    <w:rsid w:val="004E3708"/>
    <w:rsid w:val="004E3B15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961"/>
    <w:rsid w:val="004E5A52"/>
    <w:rsid w:val="004E5CA6"/>
    <w:rsid w:val="004E611D"/>
    <w:rsid w:val="004E626F"/>
    <w:rsid w:val="004E667B"/>
    <w:rsid w:val="004E66DE"/>
    <w:rsid w:val="004E6779"/>
    <w:rsid w:val="004E6808"/>
    <w:rsid w:val="004E687C"/>
    <w:rsid w:val="004E6E10"/>
    <w:rsid w:val="004E6EFA"/>
    <w:rsid w:val="004E70A8"/>
    <w:rsid w:val="004E730C"/>
    <w:rsid w:val="004E75A7"/>
    <w:rsid w:val="004E7B0B"/>
    <w:rsid w:val="004E7E1D"/>
    <w:rsid w:val="004F01BA"/>
    <w:rsid w:val="004F054F"/>
    <w:rsid w:val="004F0799"/>
    <w:rsid w:val="004F08AF"/>
    <w:rsid w:val="004F0BA8"/>
    <w:rsid w:val="004F0D6E"/>
    <w:rsid w:val="004F0EC7"/>
    <w:rsid w:val="004F12C5"/>
    <w:rsid w:val="004F1320"/>
    <w:rsid w:val="004F15CF"/>
    <w:rsid w:val="004F1A43"/>
    <w:rsid w:val="004F1C4A"/>
    <w:rsid w:val="004F1D3F"/>
    <w:rsid w:val="004F1F3A"/>
    <w:rsid w:val="004F29B1"/>
    <w:rsid w:val="004F2AA4"/>
    <w:rsid w:val="004F2C00"/>
    <w:rsid w:val="004F2EDB"/>
    <w:rsid w:val="004F3029"/>
    <w:rsid w:val="004F389B"/>
    <w:rsid w:val="004F3CC0"/>
    <w:rsid w:val="004F3D03"/>
    <w:rsid w:val="004F3D4B"/>
    <w:rsid w:val="004F3D4D"/>
    <w:rsid w:val="004F3F50"/>
    <w:rsid w:val="004F4249"/>
    <w:rsid w:val="004F455F"/>
    <w:rsid w:val="004F45E5"/>
    <w:rsid w:val="004F4BD5"/>
    <w:rsid w:val="004F4D50"/>
    <w:rsid w:val="004F4E23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F14"/>
    <w:rsid w:val="004F5F33"/>
    <w:rsid w:val="004F6167"/>
    <w:rsid w:val="004F62E8"/>
    <w:rsid w:val="004F647B"/>
    <w:rsid w:val="004F6831"/>
    <w:rsid w:val="004F7012"/>
    <w:rsid w:val="004F76CC"/>
    <w:rsid w:val="004F775B"/>
    <w:rsid w:val="004F79E5"/>
    <w:rsid w:val="004F7DBE"/>
    <w:rsid w:val="004F7E36"/>
    <w:rsid w:val="0050002A"/>
    <w:rsid w:val="0050054E"/>
    <w:rsid w:val="005006FA"/>
    <w:rsid w:val="0050080C"/>
    <w:rsid w:val="00500D46"/>
    <w:rsid w:val="00500DCF"/>
    <w:rsid w:val="00500E99"/>
    <w:rsid w:val="00500F30"/>
    <w:rsid w:val="00501341"/>
    <w:rsid w:val="0050143A"/>
    <w:rsid w:val="00501747"/>
    <w:rsid w:val="00501AA7"/>
    <w:rsid w:val="00501B8F"/>
    <w:rsid w:val="00501C2E"/>
    <w:rsid w:val="00501E32"/>
    <w:rsid w:val="00501EA0"/>
    <w:rsid w:val="00502269"/>
    <w:rsid w:val="00502BA0"/>
    <w:rsid w:val="00502CB9"/>
    <w:rsid w:val="00503047"/>
    <w:rsid w:val="0050359A"/>
    <w:rsid w:val="005037D2"/>
    <w:rsid w:val="00503A58"/>
    <w:rsid w:val="00503B96"/>
    <w:rsid w:val="00504208"/>
    <w:rsid w:val="0050461C"/>
    <w:rsid w:val="0050478A"/>
    <w:rsid w:val="005048F6"/>
    <w:rsid w:val="00504AF4"/>
    <w:rsid w:val="00504CBA"/>
    <w:rsid w:val="00504CBB"/>
    <w:rsid w:val="00504DFF"/>
    <w:rsid w:val="00505176"/>
    <w:rsid w:val="00505245"/>
    <w:rsid w:val="0050581A"/>
    <w:rsid w:val="00505AA0"/>
    <w:rsid w:val="00505B80"/>
    <w:rsid w:val="00506103"/>
    <w:rsid w:val="005061CB"/>
    <w:rsid w:val="00506202"/>
    <w:rsid w:val="00506908"/>
    <w:rsid w:val="00506990"/>
    <w:rsid w:val="00506B22"/>
    <w:rsid w:val="00506C1C"/>
    <w:rsid w:val="00506C7B"/>
    <w:rsid w:val="00506EDD"/>
    <w:rsid w:val="0050712D"/>
    <w:rsid w:val="005072E6"/>
    <w:rsid w:val="00507389"/>
    <w:rsid w:val="005073E6"/>
    <w:rsid w:val="005076CA"/>
    <w:rsid w:val="005077A4"/>
    <w:rsid w:val="005077E3"/>
    <w:rsid w:val="00507932"/>
    <w:rsid w:val="00507A4C"/>
    <w:rsid w:val="00507A8D"/>
    <w:rsid w:val="00507CCA"/>
    <w:rsid w:val="00507E2B"/>
    <w:rsid w:val="00507F3F"/>
    <w:rsid w:val="005101E6"/>
    <w:rsid w:val="00510391"/>
    <w:rsid w:val="00510408"/>
    <w:rsid w:val="005104A0"/>
    <w:rsid w:val="00510BD8"/>
    <w:rsid w:val="00510BEA"/>
    <w:rsid w:val="00510E24"/>
    <w:rsid w:val="0051101C"/>
    <w:rsid w:val="005111BB"/>
    <w:rsid w:val="0051173A"/>
    <w:rsid w:val="00511916"/>
    <w:rsid w:val="00511991"/>
    <w:rsid w:val="00511BEB"/>
    <w:rsid w:val="00511C0E"/>
    <w:rsid w:val="00511D11"/>
    <w:rsid w:val="00512069"/>
    <w:rsid w:val="0051214F"/>
    <w:rsid w:val="005122BE"/>
    <w:rsid w:val="00512522"/>
    <w:rsid w:val="00512816"/>
    <w:rsid w:val="0051296E"/>
    <w:rsid w:val="00512D33"/>
    <w:rsid w:val="00512D94"/>
    <w:rsid w:val="00513050"/>
    <w:rsid w:val="005130E2"/>
    <w:rsid w:val="0051315D"/>
    <w:rsid w:val="00513639"/>
    <w:rsid w:val="0051369B"/>
    <w:rsid w:val="00514085"/>
    <w:rsid w:val="0051409B"/>
    <w:rsid w:val="0051442A"/>
    <w:rsid w:val="00514C5D"/>
    <w:rsid w:val="00514D86"/>
    <w:rsid w:val="00514E3D"/>
    <w:rsid w:val="00514FB5"/>
    <w:rsid w:val="0051503C"/>
    <w:rsid w:val="0051532E"/>
    <w:rsid w:val="00515EF4"/>
    <w:rsid w:val="00515F1C"/>
    <w:rsid w:val="00516075"/>
    <w:rsid w:val="005160CC"/>
    <w:rsid w:val="00516196"/>
    <w:rsid w:val="00516440"/>
    <w:rsid w:val="005165A1"/>
    <w:rsid w:val="005166A4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552"/>
    <w:rsid w:val="00517E30"/>
    <w:rsid w:val="0052005B"/>
    <w:rsid w:val="005200A5"/>
    <w:rsid w:val="005202DD"/>
    <w:rsid w:val="00520488"/>
    <w:rsid w:val="0052052A"/>
    <w:rsid w:val="005207CB"/>
    <w:rsid w:val="00520996"/>
    <w:rsid w:val="00520AB0"/>
    <w:rsid w:val="00520F11"/>
    <w:rsid w:val="005218CF"/>
    <w:rsid w:val="00521A5C"/>
    <w:rsid w:val="00522097"/>
    <w:rsid w:val="0052236B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45"/>
    <w:rsid w:val="00523766"/>
    <w:rsid w:val="005238F7"/>
    <w:rsid w:val="005240D9"/>
    <w:rsid w:val="0052445D"/>
    <w:rsid w:val="00524529"/>
    <w:rsid w:val="005246A0"/>
    <w:rsid w:val="005246FC"/>
    <w:rsid w:val="00524819"/>
    <w:rsid w:val="00524B2A"/>
    <w:rsid w:val="00524DF6"/>
    <w:rsid w:val="005252A4"/>
    <w:rsid w:val="0052558F"/>
    <w:rsid w:val="00525741"/>
    <w:rsid w:val="00525BBC"/>
    <w:rsid w:val="00525CFF"/>
    <w:rsid w:val="00525D43"/>
    <w:rsid w:val="00525DF5"/>
    <w:rsid w:val="005260D5"/>
    <w:rsid w:val="00526BD1"/>
    <w:rsid w:val="00526FA5"/>
    <w:rsid w:val="00527C19"/>
    <w:rsid w:val="0053002E"/>
    <w:rsid w:val="00530397"/>
    <w:rsid w:val="005304EE"/>
    <w:rsid w:val="00530561"/>
    <w:rsid w:val="005306A3"/>
    <w:rsid w:val="005306CC"/>
    <w:rsid w:val="00530710"/>
    <w:rsid w:val="005309BA"/>
    <w:rsid w:val="00530BD3"/>
    <w:rsid w:val="00531418"/>
    <w:rsid w:val="00531512"/>
    <w:rsid w:val="005317A7"/>
    <w:rsid w:val="00531C27"/>
    <w:rsid w:val="00531CA8"/>
    <w:rsid w:val="00531E04"/>
    <w:rsid w:val="00532161"/>
    <w:rsid w:val="0053222C"/>
    <w:rsid w:val="005322A1"/>
    <w:rsid w:val="00532383"/>
    <w:rsid w:val="00532649"/>
    <w:rsid w:val="005328C9"/>
    <w:rsid w:val="00532A93"/>
    <w:rsid w:val="005337A1"/>
    <w:rsid w:val="00533B30"/>
    <w:rsid w:val="00533C8A"/>
    <w:rsid w:val="00533C91"/>
    <w:rsid w:val="00533CD5"/>
    <w:rsid w:val="00533FB3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3B7"/>
    <w:rsid w:val="00535D70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E00"/>
    <w:rsid w:val="00540362"/>
    <w:rsid w:val="005405A6"/>
    <w:rsid w:val="00540831"/>
    <w:rsid w:val="0054084B"/>
    <w:rsid w:val="005408A8"/>
    <w:rsid w:val="00540B40"/>
    <w:rsid w:val="00541039"/>
    <w:rsid w:val="0054107B"/>
    <w:rsid w:val="005412E2"/>
    <w:rsid w:val="005412F1"/>
    <w:rsid w:val="0054139F"/>
    <w:rsid w:val="00541502"/>
    <w:rsid w:val="005417DB"/>
    <w:rsid w:val="00541EFB"/>
    <w:rsid w:val="0054246D"/>
    <w:rsid w:val="00542519"/>
    <w:rsid w:val="005426AC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F1F"/>
    <w:rsid w:val="00544F3C"/>
    <w:rsid w:val="00544F43"/>
    <w:rsid w:val="005450CB"/>
    <w:rsid w:val="005452AF"/>
    <w:rsid w:val="00545516"/>
    <w:rsid w:val="00545613"/>
    <w:rsid w:val="005457BA"/>
    <w:rsid w:val="005459B3"/>
    <w:rsid w:val="00545AF5"/>
    <w:rsid w:val="00546443"/>
    <w:rsid w:val="00546954"/>
    <w:rsid w:val="0054697C"/>
    <w:rsid w:val="00546B3A"/>
    <w:rsid w:val="00546D59"/>
    <w:rsid w:val="00546DCC"/>
    <w:rsid w:val="0054715A"/>
    <w:rsid w:val="005475DB"/>
    <w:rsid w:val="0054776B"/>
    <w:rsid w:val="0054789C"/>
    <w:rsid w:val="005478EC"/>
    <w:rsid w:val="00547F73"/>
    <w:rsid w:val="00547F74"/>
    <w:rsid w:val="00550105"/>
    <w:rsid w:val="005501FB"/>
    <w:rsid w:val="005504B9"/>
    <w:rsid w:val="0055052E"/>
    <w:rsid w:val="00550BAD"/>
    <w:rsid w:val="00550E8D"/>
    <w:rsid w:val="00550F60"/>
    <w:rsid w:val="005510AA"/>
    <w:rsid w:val="005519F8"/>
    <w:rsid w:val="00551B5B"/>
    <w:rsid w:val="00551C32"/>
    <w:rsid w:val="00551E61"/>
    <w:rsid w:val="005521BC"/>
    <w:rsid w:val="005522BB"/>
    <w:rsid w:val="005523BA"/>
    <w:rsid w:val="00552BE8"/>
    <w:rsid w:val="00552DCE"/>
    <w:rsid w:val="005530B2"/>
    <w:rsid w:val="00553544"/>
    <w:rsid w:val="0055362D"/>
    <w:rsid w:val="00553665"/>
    <w:rsid w:val="00553AD5"/>
    <w:rsid w:val="00553BD5"/>
    <w:rsid w:val="005544F8"/>
    <w:rsid w:val="00554714"/>
    <w:rsid w:val="00554843"/>
    <w:rsid w:val="005549CD"/>
    <w:rsid w:val="00554A9A"/>
    <w:rsid w:val="00554C49"/>
    <w:rsid w:val="00554DB0"/>
    <w:rsid w:val="00555261"/>
    <w:rsid w:val="005555DB"/>
    <w:rsid w:val="005564A2"/>
    <w:rsid w:val="00556667"/>
    <w:rsid w:val="00556A4A"/>
    <w:rsid w:val="00556A67"/>
    <w:rsid w:val="00556C88"/>
    <w:rsid w:val="005570D9"/>
    <w:rsid w:val="005572B2"/>
    <w:rsid w:val="00557335"/>
    <w:rsid w:val="00557430"/>
    <w:rsid w:val="005575CE"/>
    <w:rsid w:val="0055762A"/>
    <w:rsid w:val="00557884"/>
    <w:rsid w:val="00557895"/>
    <w:rsid w:val="005578A7"/>
    <w:rsid w:val="00557948"/>
    <w:rsid w:val="00557A52"/>
    <w:rsid w:val="00557AE1"/>
    <w:rsid w:val="0056008B"/>
    <w:rsid w:val="0056008C"/>
    <w:rsid w:val="0056065D"/>
    <w:rsid w:val="005606F7"/>
    <w:rsid w:val="00560A05"/>
    <w:rsid w:val="00560C69"/>
    <w:rsid w:val="00560E14"/>
    <w:rsid w:val="00560F0D"/>
    <w:rsid w:val="00561028"/>
    <w:rsid w:val="005611E2"/>
    <w:rsid w:val="0056150E"/>
    <w:rsid w:val="0056158D"/>
    <w:rsid w:val="00561607"/>
    <w:rsid w:val="0056170E"/>
    <w:rsid w:val="00561D25"/>
    <w:rsid w:val="00561E6D"/>
    <w:rsid w:val="00561F1F"/>
    <w:rsid w:val="005621E2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7C"/>
    <w:rsid w:val="005633A8"/>
    <w:rsid w:val="005633FD"/>
    <w:rsid w:val="00563533"/>
    <w:rsid w:val="00563D5B"/>
    <w:rsid w:val="00563E0C"/>
    <w:rsid w:val="0056402F"/>
    <w:rsid w:val="005642C7"/>
    <w:rsid w:val="005644EF"/>
    <w:rsid w:val="00564546"/>
    <w:rsid w:val="00564614"/>
    <w:rsid w:val="005648FD"/>
    <w:rsid w:val="00564A19"/>
    <w:rsid w:val="00564E4A"/>
    <w:rsid w:val="005651BC"/>
    <w:rsid w:val="00565AB8"/>
    <w:rsid w:val="00565B05"/>
    <w:rsid w:val="00565EEF"/>
    <w:rsid w:val="00565F9C"/>
    <w:rsid w:val="0056600E"/>
    <w:rsid w:val="00566211"/>
    <w:rsid w:val="0056621A"/>
    <w:rsid w:val="0056621F"/>
    <w:rsid w:val="00566234"/>
    <w:rsid w:val="00566364"/>
    <w:rsid w:val="005663D6"/>
    <w:rsid w:val="00566609"/>
    <w:rsid w:val="00566639"/>
    <w:rsid w:val="0056688A"/>
    <w:rsid w:val="00566D76"/>
    <w:rsid w:val="00566F4F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97"/>
    <w:rsid w:val="005704CC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FDF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C72"/>
    <w:rsid w:val="005750C9"/>
    <w:rsid w:val="0057589D"/>
    <w:rsid w:val="00575A02"/>
    <w:rsid w:val="00575C1A"/>
    <w:rsid w:val="00576000"/>
    <w:rsid w:val="00576007"/>
    <w:rsid w:val="0057601C"/>
    <w:rsid w:val="00576265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30A"/>
    <w:rsid w:val="00580405"/>
    <w:rsid w:val="005805B8"/>
    <w:rsid w:val="005808FF"/>
    <w:rsid w:val="00580DC4"/>
    <w:rsid w:val="00580EBF"/>
    <w:rsid w:val="005813F8"/>
    <w:rsid w:val="005814F3"/>
    <w:rsid w:val="005817BC"/>
    <w:rsid w:val="005819A1"/>
    <w:rsid w:val="005822B5"/>
    <w:rsid w:val="00582314"/>
    <w:rsid w:val="005823D3"/>
    <w:rsid w:val="0058259F"/>
    <w:rsid w:val="005825F0"/>
    <w:rsid w:val="00582F40"/>
    <w:rsid w:val="005836E2"/>
    <w:rsid w:val="0058389C"/>
    <w:rsid w:val="00583DCA"/>
    <w:rsid w:val="00583FE0"/>
    <w:rsid w:val="005847B8"/>
    <w:rsid w:val="00584883"/>
    <w:rsid w:val="00584A34"/>
    <w:rsid w:val="00584F21"/>
    <w:rsid w:val="00584F48"/>
    <w:rsid w:val="00585082"/>
    <w:rsid w:val="00585345"/>
    <w:rsid w:val="00585579"/>
    <w:rsid w:val="00585AA4"/>
    <w:rsid w:val="00585B86"/>
    <w:rsid w:val="00585C65"/>
    <w:rsid w:val="00585D2F"/>
    <w:rsid w:val="0058626B"/>
    <w:rsid w:val="00586314"/>
    <w:rsid w:val="005866B3"/>
    <w:rsid w:val="00586911"/>
    <w:rsid w:val="00586963"/>
    <w:rsid w:val="00586C29"/>
    <w:rsid w:val="00586D45"/>
    <w:rsid w:val="00586D9C"/>
    <w:rsid w:val="00587154"/>
    <w:rsid w:val="00587273"/>
    <w:rsid w:val="005875B5"/>
    <w:rsid w:val="005877AB"/>
    <w:rsid w:val="005877DC"/>
    <w:rsid w:val="0058782C"/>
    <w:rsid w:val="00587964"/>
    <w:rsid w:val="0059006F"/>
    <w:rsid w:val="00590214"/>
    <w:rsid w:val="005904DF"/>
    <w:rsid w:val="005904EF"/>
    <w:rsid w:val="005907CA"/>
    <w:rsid w:val="00590927"/>
    <w:rsid w:val="00590D51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4060"/>
    <w:rsid w:val="00594425"/>
    <w:rsid w:val="00594500"/>
    <w:rsid w:val="00594702"/>
    <w:rsid w:val="00594A29"/>
    <w:rsid w:val="00594B1B"/>
    <w:rsid w:val="00594B4C"/>
    <w:rsid w:val="00594C58"/>
    <w:rsid w:val="00594F0E"/>
    <w:rsid w:val="00594F5D"/>
    <w:rsid w:val="0059504D"/>
    <w:rsid w:val="0059507E"/>
    <w:rsid w:val="0059525A"/>
    <w:rsid w:val="005953BF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A12"/>
    <w:rsid w:val="00596C0B"/>
    <w:rsid w:val="00596E22"/>
    <w:rsid w:val="00596FE3"/>
    <w:rsid w:val="00597111"/>
    <w:rsid w:val="00597372"/>
    <w:rsid w:val="005977A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B80"/>
    <w:rsid w:val="005A1D1D"/>
    <w:rsid w:val="005A1DCF"/>
    <w:rsid w:val="005A208A"/>
    <w:rsid w:val="005A270A"/>
    <w:rsid w:val="005A27EC"/>
    <w:rsid w:val="005A2988"/>
    <w:rsid w:val="005A2D2A"/>
    <w:rsid w:val="005A2F37"/>
    <w:rsid w:val="005A2F7E"/>
    <w:rsid w:val="005A31EF"/>
    <w:rsid w:val="005A335F"/>
    <w:rsid w:val="005A3892"/>
    <w:rsid w:val="005A3C0F"/>
    <w:rsid w:val="005A3E83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B02"/>
    <w:rsid w:val="005A5EE4"/>
    <w:rsid w:val="005A6189"/>
    <w:rsid w:val="005A6E10"/>
    <w:rsid w:val="005A6F08"/>
    <w:rsid w:val="005A6F7D"/>
    <w:rsid w:val="005A718F"/>
    <w:rsid w:val="005A73B9"/>
    <w:rsid w:val="005A76E2"/>
    <w:rsid w:val="005A7725"/>
    <w:rsid w:val="005A7D1C"/>
    <w:rsid w:val="005A7D8C"/>
    <w:rsid w:val="005B013D"/>
    <w:rsid w:val="005B0175"/>
    <w:rsid w:val="005B0196"/>
    <w:rsid w:val="005B0AAC"/>
    <w:rsid w:val="005B0B4C"/>
    <w:rsid w:val="005B0FB1"/>
    <w:rsid w:val="005B1342"/>
    <w:rsid w:val="005B13E2"/>
    <w:rsid w:val="005B18CC"/>
    <w:rsid w:val="005B1936"/>
    <w:rsid w:val="005B1C06"/>
    <w:rsid w:val="005B208A"/>
    <w:rsid w:val="005B21BD"/>
    <w:rsid w:val="005B2A31"/>
    <w:rsid w:val="005B3012"/>
    <w:rsid w:val="005B3316"/>
    <w:rsid w:val="005B33E1"/>
    <w:rsid w:val="005B33E7"/>
    <w:rsid w:val="005B3509"/>
    <w:rsid w:val="005B369F"/>
    <w:rsid w:val="005B373B"/>
    <w:rsid w:val="005B37C4"/>
    <w:rsid w:val="005B37F0"/>
    <w:rsid w:val="005B3A01"/>
    <w:rsid w:val="005B3ADC"/>
    <w:rsid w:val="005B3B6B"/>
    <w:rsid w:val="005B3C5A"/>
    <w:rsid w:val="005B3C98"/>
    <w:rsid w:val="005B3E1A"/>
    <w:rsid w:val="005B3E9E"/>
    <w:rsid w:val="005B41F8"/>
    <w:rsid w:val="005B4265"/>
    <w:rsid w:val="005B4294"/>
    <w:rsid w:val="005B434B"/>
    <w:rsid w:val="005B451B"/>
    <w:rsid w:val="005B45DE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4A"/>
    <w:rsid w:val="005B4FA2"/>
    <w:rsid w:val="005B51A8"/>
    <w:rsid w:val="005B57A8"/>
    <w:rsid w:val="005B5A6C"/>
    <w:rsid w:val="005B5BE1"/>
    <w:rsid w:val="005B5C67"/>
    <w:rsid w:val="005B5CC2"/>
    <w:rsid w:val="005B618F"/>
    <w:rsid w:val="005B61BB"/>
    <w:rsid w:val="005B6925"/>
    <w:rsid w:val="005B6929"/>
    <w:rsid w:val="005B6C6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E9B"/>
    <w:rsid w:val="005C218E"/>
    <w:rsid w:val="005C228E"/>
    <w:rsid w:val="005C2724"/>
    <w:rsid w:val="005C283C"/>
    <w:rsid w:val="005C2DC9"/>
    <w:rsid w:val="005C2DE1"/>
    <w:rsid w:val="005C2EDD"/>
    <w:rsid w:val="005C3200"/>
    <w:rsid w:val="005C322F"/>
    <w:rsid w:val="005C32CF"/>
    <w:rsid w:val="005C3775"/>
    <w:rsid w:val="005C38F8"/>
    <w:rsid w:val="005C3AF5"/>
    <w:rsid w:val="005C3CAA"/>
    <w:rsid w:val="005C3DC7"/>
    <w:rsid w:val="005C3E1A"/>
    <w:rsid w:val="005C3FE4"/>
    <w:rsid w:val="005C44D4"/>
    <w:rsid w:val="005C45BE"/>
    <w:rsid w:val="005C4603"/>
    <w:rsid w:val="005C4758"/>
    <w:rsid w:val="005C493B"/>
    <w:rsid w:val="005C4AB4"/>
    <w:rsid w:val="005C4ABE"/>
    <w:rsid w:val="005C4BD7"/>
    <w:rsid w:val="005C4BE8"/>
    <w:rsid w:val="005C4D37"/>
    <w:rsid w:val="005C4F77"/>
    <w:rsid w:val="005C5142"/>
    <w:rsid w:val="005C5739"/>
    <w:rsid w:val="005C589F"/>
    <w:rsid w:val="005C5B5F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503"/>
    <w:rsid w:val="005C6558"/>
    <w:rsid w:val="005C65DE"/>
    <w:rsid w:val="005C68A6"/>
    <w:rsid w:val="005C6B18"/>
    <w:rsid w:val="005C6BD7"/>
    <w:rsid w:val="005C6F7C"/>
    <w:rsid w:val="005C6FDE"/>
    <w:rsid w:val="005C7353"/>
    <w:rsid w:val="005C7442"/>
    <w:rsid w:val="005C757E"/>
    <w:rsid w:val="005C775E"/>
    <w:rsid w:val="005C7A61"/>
    <w:rsid w:val="005C7B53"/>
    <w:rsid w:val="005C7B8C"/>
    <w:rsid w:val="005D05D9"/>
    <w:rsid w:val="005D06C0"/>
    <w:rsid w:val="005D07A6"/>
    <w:rsid w:val="005D0BE2"/>
    <w:rsid w:val="005D0FF5"/>
    <w:rsid w:val="005D10BB"/>
    <w:rsid w:val="005D1293"/>
    <w:rsid w:val="005D13E6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8C"/>
    <w:rsid w:val="005D1FC3"/>
    <w:rsid w:val="005D2098"/>
    <w:rsid w:val="005D23D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EB0"/>
    <w:rsid w:val="005D319B"/>
    <w:rsid w:val="005D34CB"/>
    <w:rsid w:val="005D36C7"/>
    <w:rsid w:val="005D36DC"/>
    <w:rsid w:val="005D383B"/>
    <w:rsid w:val="005D3887"/>
    <w:rsid w:val="005D38BC"/>
    <w:rsid w:val="005D39A1"/>
    <w:rsid w:val="005D3DC4"/>
    <w:rsid w:val="005D3F14"/>
    <w:rsid w:val="005D4693"/>
    <w:rsid w:val="005D47C7"/>
    <w:rsid w:val="005D4B0E"/>
    <w:rsid w:val="005D4DE3"/>
    <w:rsid w:val="005D5A2F"/>
    <w:rsid w:val="005D5C6C"/>
    <w:rsid w:val="005D5E00"/>
    <w:rsid w:val="005D5E7E"/>
    <w:rsid w:val="005D5FD3"/>
    <w:rsid w:val="005D620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806"/>
    <w:rsid w:val="005D78F0"/>
    <w:rsid w:val="005D7947"/>
    <w:rsid w:val="005D7AB1"/>
    <w:rsid w:val="005D7C7E"/>
    <w:rsid w:val="005D7D53"/>
    <w:rsid w:val="005E00D5"/>
    <w:rsid w:val="005E0215"/>
    <w:rsid w:val="005E023D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CE7"/>
    <w:rsid w:val="005E206E"/>
    <w:rsid w:val="005E21CF"/>
    <w:rsid w:val="005E27AA"/>
    <w:rsid w:val="005E27B0"/>
    <w:rsid w:val="005E2ABF"/>
    <w:rsid w:val="005E2D44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3DA"/>
    <w:rsid w:val="005E4861"/>
    <w:rsid w:val="005E4B99"/>
    <w:rsid w:val="005E4DD8"/>
    <w:rsid w:val="005E50DF"/>
    <w:rsid w:val="005E521C"/>
    <w:rsid w:val="005E556E"/>
    <w:rsid w:val="005E5593"/>
    <w:rsid w:val="005E59B8"/>
    <w:rsid w:val="005E5B1E"/>
    <w:rsid w:val="005E5CD6"/>
    <w:rsid w:val="005E6018"/>
    <w:rsid w:val="005E62D5"/>
    <w:rsid w:val="005E65BD"/>
    <w:rsid w:val="005E691E"/>
    <w:rsid w:val="005E69AB"/>
    <w:rsid w:val="005E6D6D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B8D"/>
    <w:rsid w:val="005E7BA1"/>
    <w:rsid w:val="005E7E15"/>
    <w:rsid w:val="005E7E9E"/>
    <w:rsid w:val="005F01E2"/>
    <w:rsid w:val="005F0600"/>
    <w:rsid w:val="005F07E4"/>
    <w:rsid w:val="005F0820"/>
    <w:rsid w:val="005F08D9"/>
    <w:rsid w:val="005F0D7D"/>
    <w:rsid w:val="005F0F1E"/>
    <w:rsid w:val="005F1001"/>
    <w:rsid w:val="005F10B9"/>
    <w:rsid w:val="005F113E"/>
    <w:rsid w:val="005F1217"/>
    <w:rsid w:val="005F137A"/>
    <w:rsid w:val="005F17E3"/>
    <w:rsid w:val="005F195A"/>
    <w:rsid w:val="005F19B0"/>
    <w:rsid w:val="005F1CCB"/>
    <w:rsid w:val="005F1F18"/>
    <w:rsid w:val="005F222E"/>
    <w:rsid w:val="005F226F"/>
    <w:rsid w:val="005F230C"/>
    <w:rsid w:val="005F238C"/>
    <w:rsid w:val="005F2A41"/>
    <w:rsid w:val="005F2A7B"/>
    <w:rsid w:val="005F2A91"/>
    <w:rsid w:val="005F2EBB"/>
    <w:rsid w:val="005F330E"/>
    <w:rsid w:val="005F34FF"/>
    <w:rsid w:val="005F35EB"/>
    <w:rsid w:val="005F36CB"/>
    <w:rsid w:val="005F3A0B"/>
    <w:rsid w:val="005F3A26"/>
    <w:rsid w:val="005F3C36"/>
    <w:rsid w:val="005F3D75"/>
    <w:rsid w:val="005F3FC5"/>
    <w:rsid w:val="005F435B"/>
    <w:rsid w:val="005F480A"/>
    <w:rsid w:val="005F4BD1"/>
    <w:rsid w:val="005F4CF6"/>
    <w:rsid w:val="005F4F39"/>
    <w:rsid w:val="005F5137"/>
    <w:rsid w:val="005F5253"/>
    <w:rsid w:val="005F5388"/>
    <w:rsid w:val="005F586C"/>
    <w:rsid w:val="005F5874"/>
    <w:rsid w:val="005F5CE0"/>
    <w:rsid w:val="005F5D2C"/>
    <w:rsid w:val="005F5F47"/>
    <w:rsid w:val="005F60B0"/>
    <w:rsid w:val="005F6120"/>
    <w:rsid w:val="005F622C"/>
    <w:rsid w:val="005F6CC8"/>
    <w:rsid w:val="005F6DAB"/>
    <w:rsid w:val="005F702A"/>
    <w:rsid w:val="005F721C"/>
    <w:rsid w:val="005F72AF"/>
    <w:rsid w:val="005F7656"/>
    <w:rsid w:val="005F76D9"/>
    <w:rsid w:val="005F7775"/>
    <w:rsid w:val="00600064"/>
    <w:rsid w:val="00600131"/>
    <w:rsid w:val="006008ED"/>
    <w:rsid w:val="0060098A"/>
    <w:rsid w:val="00600A25"/>
    <w:rsid w:val="00600A92"/>
    <w:rsid w:val="00600CFE"/>
    <w:rsid w:val="00600E65"/>
    <w:rsid w:val="006011A6"/>
    <w:rsid w:val="006011AA"/>
    <w:rsid w:val="00601399"/>
    <w:rsid w:val="006015E2"/>
    <w:rsid w:val="00601644"/>
    <w:rsid w:val="006018A6"/>
    <w:rsid w:val="006019A9"/>
    <w:rsid w:val="00601F46"/>
    <w:rsid w:val="00601FCF"/>
    <w:rsid w:val="0060203B"/>
    <w:rsid w:val="006020E6"/>
    <w:rsid w:val="006021DB"/>
    <w:rsid w:val="006022A4"/>
    <w:rsid w:val="0060242B"/>
    <w:rsid w:val="0060286F"/>
    <w:rsid w:val="006029E7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419B"/>
    <w:rsid w:val="006045B4"/>
    <w:rsid w:val="00604628"/>
    <w:rsid w:val="0060497A"/>
    <w:rsid w:val="00604AAC"/>
    <w:rsid w:val="00604B6F"/>
    <w:rsid w:val="00604CD3"/>
    <w:rsid w:val="00604F56"/>
    <w:rsid w:val="0060577C"/>
    <w:rsid w:val="00605956"/>
    <w:rsid w:val="00605967"/>
    <w:rsid w:val="00605B42"/>
    <w:rsid w:val="00605E7B"/>
    <w:rsid w:val="00605EE7"/>
    <w:rsid w:val="00606EBD"/>
    <w:rsid w:val="00606EFD"/>
    <w:rsid w:val="0060713B"/>
    <w:rsid w:val="006072BF"/>
    <w:rsid w:val="00607487"/>
    <w:rsid w:val="00607576"/>
    <w:rsid w:val="00607B17"/>
    <w:rsid w:val="00607E09"/>
    <w:rsid w:val="00607F8E"/>
    <w:rsid w:val="006102AD"/>
    <w:rsid w:val="006103E5"/>
    <w:rsid w:val="006104C1"/>
    <w:rsid w:val="00610604"/>
    <w:rsid w:val="00610794"/>
    <w:rsid w:val="00610B67"/>
    <w:rsid w:val="00610FE6"/>
    <w:rsid w:val="00611254"/>
    <w:rsid w:val="006113BE"/>
    <w:rsid w:val="00611B17"/>
    <w:rsid w:val="00611D99"/>
    <w:rsid w:val="00611EE3"/>
    <w:rsid w:val="006123B3"/>
    <w:rsid w:val="006124A3"/>
    <w:rsid w:val="006125BF"/>
    <w:rsid w:val="006125E7"/>
    <w:rsid w:val="0061267F"/>
    <w:rsid w:val="006129C5"/>
    <w:rsid w:val="00612B9D"/>
    <w:rsid w:val="00612EBF"/>
    <w:rsid w:val="0061314C"/>
    <w:rsid w:val="00613391"/>
    <w:rsid w:val="006133FE"/>
    <w:rsid w:val="006134DE"/>
    <w:rsid w:val="006137D7"/>
    <w:rsid w:val="0061396F"/>
    <w:rsid w:val="00613999"/>
    <w:rsid w:val="00613B70"/>
    <w:rsid w:val="00613CEE"/>
    <w:rsid w:val="00613DDD"/>
    <w:rsid w:val="00613F57"/>
    <w:rsid w:val="006141BC"/>
    <w:rsid w:val="006145AF"/>
    <w:rsid w:val="00614845"/>
    <w:rsid w:val="00614858"/>
    <w:rsid w:val="0061497C"/>
    <w:rsid w:val="006151E0"/>
    <w:rsid w:val="006153BA"/>
    <w:rsid w:val="006158EF"/>
    <w:rsid w:val="0061591F"/>
    <w:rsid w:val="00615929"/>
    <w:rsid w:val="00615FE2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60C"/>
    <w:rsid w:val="0061776F"/>
    <w:rsid w:val="006179B5"/>
    <w:rsid w:val="00617B2B"/>
    <w:rsid w:val="00617D52"/>
    <w:rsid w:val="00617EEC"/>
    <w:rsid w:val="00620172"/>
    <w:rsid w:val="006201B3"/>
    <w:rsid w:val="0062022B"/>
    <w:rsid w:val="00620590"/>
    <w:rsid w:val="0062092D"/>
    <w:rsid w:val="00620CA1"/>
    <w:rsid w:val="00620EAA"/>
    <w:rsid w:val="00621082"/>
    <w:rsid w:val="006216E6"/>
    <w:rsid w:val="006217C5"/>
    <w:rsid w:val="00621968"/>
    <w:rsid w:val="006219FC"/>
    <w:rsid w:val="00621AB8"/>
    <w:rsid w:val="00621CA3"/>
    <w:rsid w:val="00621D2E"/>
    <w:rsid w:val="00622860"/>
    <w:rsid w:val="00622870"/>
    <w:rsid w:val="0062297C"/>
    <w:rsid w:val="00622A3C"/>
    <w:rsid w:val="00623242"/>
    <w:rsid w:val="006232D7"/>
    <w:rsid w:val="00623862"/>
    <w:rsid w:val="00623A31"/>
    <w:rsid w:val="00623D7F"/>
    <w:rsid w:val="00623E93"/>
    <w:rsid w:val="00624024"/>
    <w:rsid w:val="006249BA"/>
    <w:rsid w:val="00624AFF"/>
    <w:rsid w:val="00624D9B"/>
    <w:rsid w:val="006250D3"/>
    <w:rsid w:val="00625199"/>
    <w:rsid w:val="006251AE"/>
    <w:rsid w:val="00625775"/>
    <w:rsid w:val="00625B30"/>
    <w:rsid w:val="00625B6F"/>
    <w:rsid w:val="00625BA7"/>
    <w:rsid w:val="00625D36"/>
    <w:rsid w:val="006263AA"/>
    <w:rsid w:val="006264D1"/>
    <w:rsid w:val="00626677"/>
    <w:rsid w:val="0062667F"/>
    <w:rsid w:val="006266F0"/>
    <w:rsid w:val="006269C3"/>
    <w:rsid w:val="00626A74"/>
    <w:rsid w:val="00626B5E"/>
    <w:rsid w:val="00626CE8"/>
    <w:rsid w:val="00626D80"/>
    <w:rsid w:val="00626F36"/>
    <w:rsid w:val="006278F7"/>
    <w:rsid w:val="00630224"/>
    <w:rsid w:val="00630321"/>
    <w:rsid w:val="0063037A"/>
    <w:rsid w:val="006306E6"/>
    <w:rsid w:val="0063095A"/>
    <w:rsid w:val="00630DE6"/>
    <w:rsid w:val="00630E06"/>
    <w:rsid w:val="006310A8"/>
    <w:rsid w:val="00631466"/>
    <w:rsid w:val="00631505"/>
    <w:rsid w:val="00631551"/>
    <w:rsid w:val="0063182E"/>
    <w:rsid w:val="00631997"/>
    <w:rsid w:val="00631AC2"/>
    <w:rsid w:val="00631B87"/>
    <w:rsid w:val="00631D0C"/>
    <w:rsid w:val="00631D88"/>
    <w:rsid w:val="00631D91"/>
    <w:rsid w:val="0063284D"/>
    <w:rsid w:val="00632CBF"/>
    <w:rsid w:val="0063348F"/>
    <w:rsid w:val="0063364F"/>
    <w:rsid w:val="006336B1"/>
    <w:rsid w:val="00633BB3"/>
    <w:rsid w:val="00633EEE"/>
    <w:rsid w:val="006340BE"/>
    <w:rsid w:val="00634573"/>
    <w:rsid w:val="00634AEB"/>
    <w:rsid w:val="006350B0"/>
    <w:rsid w:val="0063518C"/>
    <w:rsid w:val="00635392"/>
    <w:rsid w:val="006354EF"/>
    <w:rsid w:val="0063560C"/>
    <w:rsid w:val="006359FA"/>
    <w:rsid w:val="00635E57"/>
    <w:rsid w:val="0063619E"/>
    <w:rsid w:val="006365DF"/>
    <w:rsid w:val="006370CF"/>
    <w:rsid w:val="006373DC"/>
    <w:rsid w:val="006377C3"/>
    <w:rsid w:val="006378F3"/>
    <w:rsid w:val="00637BC8"/>
    <w:rsid w:val="00637D42"/>
    <w:rsid w:val="00637D68"/>
    <w:rsid w:val="00637E23"/>
    <w:rsid w:val="006401FC"/>
    <w:rsid w:val="006402A5"/>
    <w:rsid w:val="006402BD"/>
    <w:rsid w:val="00640B03"/>
    <w:rsid w:val="00641036"/>
    <w:rsid w:val="00641139"/>
    <w:rsid w:val="00641776"/>
    <w:rsid w:val="00641C8F"/>
    <w:rsid w:val="00641DB0"/>
    <w:rsid w:val="006427F3"/>
    <w:rsid w:val="006428A4"/>
    <w:rsid w:val="00642940"/>
    <w:rsid w:val="00642E8E"/>
    <w:rsid w:val="0064370B"/>
    <w:rsid w:val="00644393"/>
    <w:rsid w:val="006443D3"/>
    <w:rsid w:val="00644475"/>
    <w:rsid w:val="006446F6"/>
    <w:rsid w:val="00644954"/>
    <w:rsid w:val="00644C77"/>
    <w:rsid w:val="0064568E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44"/>
    <w:rsid w:val="00646DF7"/>
    <w:rsid w:val="00646ECB"/>
    <w:rsid w:val="006470AA"/>
    <w:rsid w:val="00647213"/>
    <w:rsid w:val="006472D6"/>
    <w:rsid w:val="006476DF"/>
    <w:rsid w:val="00647838"/>
    <w:rsid w:val="00647A8B"/>
    <w:rsid w:val="00647AAF"/>
    <w:rsid w:val="006501DB"/>
    <w:rsid w:val="006501EF"/>
    <w:rsid w:val="006507C4"/>
    <w:rsid w:val="00650850"/>
    <w:rsid w:val="00650A05"/>
    <w:rsid w:val="00650C2F"/>
    <w:rsid w:val="00650CB3"/>
    <w:rsid w:val="00650E71"/>
    <w:rsid w:val="00651097"/>
    <w:rsid w:val="00651143"/>
    <w:rsid w:val="006513BD"/>
    <w:rsid w:val="00651AA4"/>
    <w:rsid w:val="00651BE8"/>
    <w:rsid w:val="00651E0D"/>
    <w:rsid w:val="006520A7"/>
    <w:rsid w:val="00652490"/>
    <w:rsid w:val="006524D6"/>
    <w:rsid w:val="00652652"/>
    <w:rsid w:val="00652729"/>
    <w:rsid w:val="006527B8"/>
    <w:rsid w:val="00652B3A"/>
    <w:rsid w:val="00653096"/>
    <w:rsid w:val="00653EFC"/>
    <w:rsid w:val="006540C8"/>
    <w:rsid w:val="0065442B"/>
    <w:rsid w:val="006546D7"/>
    <w:rsid w:val="006548BD"/>
    <w:rsid w:val="00654FD6"/>
    <w:rsid w:val="006550B3"/>
    <w:rsid w:val="00655864"/>
    <w:rsid w:val="00655DD0"/>
    <w:rsid w:val="00655EFA"/>
    <w:rsid w:val="00655F75"/>
    <w:rsid w:val="0065604D"/>
    <w:rsid w:val="00656636"/>
    <w:rsid w:val="006568C6"/>
    <w:rsid w:val="00656B59"/>
    <w:rsid w:val="00656EF3"/>
    <w:rsid w:val="006571E3"/>
    <w:rsid w:val="00657251"/>
    <w:rsid w:val="0065759B"/>
    <w:rsid w:val="006579B1"/>
    <w:rsid w:val="00657BF2"/>
    <w:rsid w:val="00657EE2"/>
    <w:rsid w:val="00660578"/>
    <w:rsid w:val="006605CB"/>
    <w:rsid w:val="0066062D"/>
    <w:rsid w:val="00660B2A"/>
    <w:rsid w:val="00660BCB"/>
    <w:rsid w:val="00660D85"/>
    <w:rsid w:val="006615B6"/>
    <w:rsid w:val="00661BB4"/>
    <w:rsid w:val="00661D0F"/>
    <w:rsid w:val="00661D3A"/>
    <w:rsid w:val="00661D42"/>
    <w:rsid w:val="00661E28"/>
    <w:rsid w:val="00661EB7"/>
    <w:rsid w:val="00662308"/>
    <w:rsid w:val="00662364"/>
    <w:rsid w:val="00662A6E"/>
    <w:rsid w:val="00662B4A"/>
    <w:rsid w:val="00662B50"/>
    <w:rsid w:val="00663099"/>
    <w:rsid w:val="006631BF"/>
    <w:rsid w:val="0066327E"/>
    <w:rsid w:val="00663576"/>
    <w:rsid w:val="006636F8"/>
    <w:rsid w:val="0066378E"/>
    <w:rsid w:val="006638AE"/>
    <w:rsid w:val="006638F2"/>
    <w:rsid w:val="00663CDB"/>
    <w:rsid w:val="00663F70"/>
    <w:rsid w:val="00663F7D"/>
    <w:rsid w:val="0066436A"/>
    <w:rsid w:val="006644A7"/>
    <w:rsid w:val="00664571"/>
    <w:rsid w:val="00664573"/>
    <w:rsid w:val="006645FA"/>
    <w:rsid w:val="006645FD"/>
    <w:rsid w:val="006646E0"/>
    <w:rsid w:val="0066482D"/>
    <w:rsid w:val="00664866"/>
    <w:rsid w:val="00664CAB"/>
    <w:rsid w:val="00664E11"/>
    <w:rsid w:val="00664F2C"/>
    <w:rsid w:val="006652AD"/>
    <w:rsid w:val="00665603"/>
    <w:rsid w:val="00665941"/>
    <w:rsid w:val="00665C7E"/>
    <w:rsid w:val="00665DCB"/>
    <w:rsid w:val="00665EB5"/>
    <w:rsid w:val="006660F6"/>
    <w:rsid w:val="006662F9"/>
    <w:rsid w:val="0066635A"/>
    <w:rsid w:val="006669D8"/>
    <w:rsid w:val="00666AAA"/>
    <w:rsid w:val="00666C81"/>
    <w:rsid w:val="00666D7F"/>
    <w:rsid w:val="00666FAD"/>
    <w:rsid w:val="00667129"/>
    <w:rsid w:val="006675AA"/>
    <w:rsid w:val="00667715"/>
    <w:rsid w:val="0066788D"/>
    <w:rsid w:val="00670349"/>
    <w:rsid w:val="00670477"/>
    <w:rsid w:val="0067047E"/>
    <w:rsid w:val="00670492"/>
    <w:rsid w:val="00670D6C"/>
    <w:rsid w:val="006715FB"/>
    <w:rsid w:val="006716D1"/>
    <w:rsid w:val="00671CFF"/>
    <w:rsid w:val="00671D42"/>
    <w:rsid w:val="00671F06"/>
    <w:rsid w:val="00671FE5"/>
    <w:rsid w:val="0067239C"/>
    <w:rsid w:val="00672575"/>
    <w:rsid w:val="0067286E"/>
    <w:rsid w:val="00672A05"/>
    <w:rsid w:val="00672A67"/>
    <w:rsid w:val="00672AB3"/>
    <w:rsid w:val="00672ABE"/>
    <w:rsid w:val="00672E34"/>
    <w:rsid w:val="0067309D"/>
    <w:rsid w:val="0067319E"/>
    <w:rsid w:val="006732A1"/>
    <w:rsid w:val="006733D7"/>
    <w:rsid w:val="0067365C"/>
    <w:rsid w:val="0067366B"/>
    <w:rsid w:val="00673675"/>
    <w:rsid w:val="00673A29"/>
    <w:rsid w:val="00673D52"/>
    <w:rsid w:val="00673ECF"/>
    <w:rsid w:val="00674004"/>
    <w:rsid w:val="00674940"/>
    <w:rsid w:val="00674AA5"/>
    <w:rsid w:val="00674D09"/>
    <w:rsid w:val="00674EBB"/>
    <w:rsid w:val="00675217"/>
    <w:rsid w:val="006754AF"/>
    <w:rsid w:val="0067553F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468"/>
    <w:rsid w:val="006766F1"/>
    <w:rsid w:val="00676910"/>
    <w:rsid w:val="00676AA2"/>
    <w:rsid w:val="00676E0D"/>
    <w:rsid w:val="0067711E"/>
    <w:rsid w:val="00677429"/>
    <w:rsid w:val="006774F9"/>
    <w:rsid w:val="00677A90"/>
    <w:rsid w:val="00677AFD"/>
    <w:rsid w:val="00677D54"/>
    <w:rsid w:val="006804C8"/>
    <w:rsid w:val="0068067C"/>
    <w:rsid w:val="006806DB"/>
    <w:rsid w:val="00680A39"/>
    <w:rsid w:val="00680B3A"/>
    <w:rsid w:val="00680B7F"/>
    <w:rsid w:val="00680ECF"/>
    <w:rsid w:val="00680FE6"/>
    <w:rsid w:val="0068121B"/>
    <w:rsid w:val="0068132D"/>
    <w:rsid w:val="006813C8"/>
    <w:rsid w:val="00681619"/>
    <w:rsid w:val="006817F2"/>
    <w:rsid w:val="00681BFA"/>
    <w:rsid w:val="00681D49"/>
    <w:rsid w:val="0068239F"/>
    <w:rsid w:val="00682526"/>
    <w:rsid w:val="00682772"/>
    <w:rsid w:val="006827F0"/>
    <w:rsid w:val="00682BB4"/>
    <w:rsid w:val="00682C48"/>
    <w:rsid w:val="00682D94"/>
    <w:rsid w:val="00682E82"/>
    <w:rsid w:val="00683172"/>
    <w:rsid w:val="006832A9"/>
    <w:rsid w:val="00683337"/>
    <w:rsid w:val="00683AA1"/>
    <w:rsid w:val="00683BE0"/>
    <w:rsid w:val="00683DD9"/>
    <w:rsid w:val="00683F77"/>
    <w:rsid w:val="00683F89"/>
    <w:rsid w:val="0068447B"/>
    <w:rsid w:val="006845D5"/>
    <w:rsid w:val="0068464F"/>
    <w:rsid w:val="00684D7F"/>
    <w:rsid w:val="00685156"/>
    <w:rsid w:val="0068533C"/>
    <w:rsid w:val="0068541E"/>
    <w:rsid w:val="00685989"/>
    <w:rsid w:val="00685BB5"/>
    <w:rsid w:val="00685BC6"/>
    <w:rsid w:val="00685C02"/>
    <w:rsid w:val="00685C2B"/>
    <w:rsid w:val="00685C80"/>
    <w:rsid w:val="00686049"/>
    <w:rsid w:val="006863AE"/>
    <w:rsid w:val="00686422"/>
    <w:rsid w:val="00686928"/>
    <w:rsid w:val="00686A33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E1F"/>
    <w:rsid w:val="006902C7"/>
    <w:rsid w:val="00690320"/>
    <w:rsid w:val="00690805"/>
    <w:rsid w:val="00690B56"/>
    <w:rsid w:val="00690D1F"/>
    <w:rsid w:val="00690D23"/>
    <w:rsid w:val="00690D76"/>
    <w:rsid w:val="00690F2C"/>
    <w:rsid w:val="0069164C"/>
    <w:rsid w:val="006916F0"/>
    <w:rsid w:val="00691859"/>
    <w:rsid w:val="00691A17"/>
    <w:rsid w:val="00691AE8"/>
    <w:rsid w:val="00691D1E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68A"/>
    <w:rsid w:val="00693A67"/>
    <w:rsid w:val="00693B43"/>
    <w:rsid w:val="00693CC9"/>
    <w:rsid w:val="00693D95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31E"/>
    <w:rsid w:val="00695540"/>
    <w:rsid w:val="006958EB"/>
    <w:rsid w:val="006959C7"/>
    <w:rsid w:val="00695A5F"/>
    <w:rsid w:val="00695ADF"/>
    <w:rsid w:val="006960FE"/>
    <w:rsid w:val="0069615F"/>
    <w:rsid w:val="006965D8"/>
    <w:rsid w:val="00696E16"/>
    <w:rsid w:val="00697190"/>
    <w:rsid w:val="00697231"/>
    <w:rsid w:val="00697306"/>
    <w:rsid w:val="00697A3F"/>
    <w:rsid w:val="00697BD0"/>
    <w:rsid w:val="00697BF6"/>
    <w:rsid w:val="00697D93"/>
    <w:rsid w:val="00697DDB"/>
    <w:rsid w:val="006A0761"/>
    <w:rsid w:val="006A07F1"/>
    <w:rsid w:val="006A090B"/>
    <w:rsid w:val="006A09CD"/>
    <w:rsid w:val="006A0A8B"/>
    <w:rsid w:val="006A0D3D"/>
    <w:rsid w:val="006A1396"/>
    <w:rsid w:val="006A1673"/>
    <w:rsid w:val="006A17ED"/>
    <w:rsid w:val="006A1AAD"/>
    <w:rsid w:val="006A1AB6"/>
    <w:rsid w:val="006A1AE4"/>
    <w:rsid w:val="006A1C55"/>
    <w:rsid w:val="006A1F36"/>
    <w:rsid w:val="006A2018"/>
    <w:rsid w:val="006A20B0"/>
    <w:rsid w:val="006A22BE"/>
    <w:rsid w:val="006A2A98"/>
    <w:rsid w:val="006A2B74"/>
    <w:rsid w:val="006A31D7"/>
    <w:rsid w:val="006A31F9"/>
    <w:rsid w:val="006A34C9"/>
    <w:rsid w:val="006A39E4"/>
    <w:rsid w:val="006A3E5E"/>
    <w:rsid w:val="006A3EF5"/>
    <w:rsid w:val="006A4032"/>
    <w:rsid w:val="006A4051"/>
    <w:rsid w:val="006A410D"/>
    <w:rsid w:val="006A42B9"/>
    <w:rsid w:val="006A4500"/>
    <w:rsid w:val="006A461E"/>
    <w:rsid w:val="006A4707"/>
    <w:rsid w:val="006A4AC9"/>
    <w:rsid w:val="006A4AD3"/>
    <w:rsid w:val="006A5064"/>
    <w:rsid w:val="006A50D8"/>
    <w:rsid w:val="006A51F9"/>
    <w:rsid w:val="006A5388"/>
    <w:rsid w:val="006A5559"/>
    <w:rsid w:val="006A6070"/>
    <w:rsid w:val="006A60B6"/>
    <w:rsid w:val="006A6229"/>
    <w:rsid w:val="006A64A8"/>
    <w:rsid w:val="006A689F"/>
    <w:rsid w:val="006A6983"/>
    <w:rsid w:val="006A6B5F"/>
    <w:rsid w:val="006A6D80"/>
    <w:rsid w:val="006A6E6D"/>
    <w:rsid w:val="006A70EE"/>
    <w:rsid w:val="006A7247"/>
    <w:rsid w:val="006A7449"/>
    <w:rsid w:val="006A7496"/>
    <w:rsid w:val="006A749E"/>
    <w:rsid w:val="006A751F"/>
    <w:rsid w:val="006A757B"/>
    <w:rsid w:val="006A7684"/>
    <w:rsid w:val="006A76A7"/>
    <w:rsid w:val="006A77EA"/>
    <w:rsid w:val="006B01F8"/>
    <w:rsid w:val="006B0311"/>
    <w:rsid w:val="006B076C"/>
    <w:rsid w:val="006B077E"/>
    <w:rsid w:val="006B089F"/>
    <w:rsid w:val="006B0FFA"/>
    <w:rsid w:val="006B1296"/>
    <w:rsid w:val="006B13C7"/>
    <w:rsid w:val="006B149C"/>
    <w:rsid w:val="006B15F8"/>
    <w:rsid w:val="006B16CF"/>
    <w:rsid w:val="006B1813"/>
    <w:rsid w:val="006B1870"/>
    <w:rsid w:val="006B1941"/>
    <w:rsid w:val="006B1B4E"/>
    <w:rsid w:val="006B1C64"/>
    <w:rsid w:val="006B1D07"/>
    <w:rsid w:val="006B1D82"/>
    <w:rsid w:val="006B2321"/>
    <w:rsid w:val="006B2441"/>
    <w:rsid w:val="006B25B0"/>
    <w:rsid w:val="006B26C2"/>
    <w:rsid w:val="006B2967"/>
    <w:rsid w:val="006B2A30"/>
    <w:rsid w:val="006B303C"/>
    <w:rsid w:val="006B30E4"/>
    <w:rsid w:val="006B324E"/>
    <w:rsid w:val="006B3286"/>
    <w:rsid w:val="006B34C5"/>
    <w:rsid w:val="006B3595"/>
    <w:rsid w:val="006B3628"/>
    <w:rsid w:val="006B3788"/>
    <w:rsid w:val="006B3C77"/>
    <w:rsid w:val="006B3E04"/>
    <w:rsid w:val="006B41A6"/>
    <w:rsid w:val="006B4355"/>
    <w:rsid w:val="006B4359"/>
    <w:rsid w:val="006B4681"/>
    <w:rsid w:val="006B475C"/>
    <w:rsid w:val="006B483D"/>
    <w:rsid w:val="006B4A5C"/>
    <w:rsid w:val="006B4C3E"/>
    <w:rsid w:val="006B4CA4"/>
    <w:rsid w:val="006B4E84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62C4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9CC"/>
    <w:rsid w:val="006B7A74"/>
    <w:rsid w:val="006B7B48"/>
    <w:rsid w:val="006B7CF8"/>
    <w:rsid w:val="006B7D82"/>
    <w:rsid w:val="006C028A"/>
    <w:rsid w:val="006C0469"/>
    <w:rsid w:val="006C04FC"/>
    <w:rsid w:val="006C0617"/>
    <w:rsid w:val="006C06E4"/>
    <w:rsid w:val="006C0C00"/>
    <w:rsid w:val="006C0D7D"/>
    <w:rsid w:val="006C0EC4"/>
    <w:rsid w:val="006C1062"/>
    <w:rsid w:val="006C117C"/>
    <w:rsid w:val="006C1403"/>
    <w:rsid w:val="006C15B4"/>
    <w:rsid w:val="006C196C"/>
    <w:rsid w:val="006C19C6"/>
    <w:rsid w:val="006C1D10"/>
    <w:rsid w:val="006C206A"/>
    <w:rsid w:val="006C20D1"/>
    <w:rsid w:val="006C2234"/>
    <w:rsid w:val="006C228B"/>
    <w:rsid w:val="006C2662"/>
    <w:rsid w:val="006C278B"/>
    <w:rsid w:val="006C29EC"/>
    <w:rsid w:val="006C2A9B"/>
    <w:rsid w:val="006C2AAA"/>
    <w:rsid w:val="006C2E51"/>
    <w:rsid w:val="006C3245"/>
    <w:rsid w:val="006C32FB"/>
    <w:rsid w:val="006C33A9"/>
    <w:rsid w:val="006C3721"/>
    <w:rsid w:val="006C37F9"/>
    <w:rsid w:val="006C3A41"/>
    <w:rsid w:val="006C3A7D"/>
    <w:rsid w:val="006C3C8A"/>
    <w:rsid w:val="006C3F99"/>
    <w:rsid w:val="006C4067"/>
    <w:rsid w:val="006C4088"/>
    <w:rsid w:val="006C40E8"/>
    <w:rsid w:val="006C49BC"/>
    <w:rsid w:val="006C4B70"/>
    <w:rsid w:val="006C5161"/>
    <w:rsid w:val="006C5225"/>
    <w:rsid w:val="006C54CC"/>
    <w:rsid w:val="006C54DC"/>
    <w:rsid w:val="006C5502"/>
    <w:rsid w:val="006C55F3"/>
    <w:rsid w:val="006C58AD"/>
    <w:rsid w:val="006C5968"/>
    <w:rsid w:val="006C5AFA"/>
    <w:rsid w:val="006C5F29"/>
    <w:rsid w:val="006C5F43"/>
    <w:rsid w:val="006C6166"/>
    <w:rsid w:val="006C6421"/>
    <w:rsid w:val="006C666C"/>
    <w:rsid w:val="006C6C71"/>
    <w:rsid w:val="006C6E5A"/>
    <w:rsid w:val="006C6F50"/>
    <w:rsid w:val="006C7159"/>
    <w:rsid w:val="006C73E4"/>
    <w:rsid w:val="006C7474"/>
    <w:rsid w:val="006C74DB"/>
    <w:rsid w:val="006C75FA"/>
    <w:rsid w:val="006D0191"/>
    <w:rsid w:val="006D0203"/>
    <w:rsid w:val="006D03B8"/>
    <w:rsid w:val="006D07EF"/>
    <w:rsid w:val="006D0931"/>
    <w:rsid w:val="006D097F"/>
    <w:rsid w:val="006D0CD0"/>
    <w:rsid w:val="006D0F66"/>
    <w:rsid w:val="006D1232"/>
    <w:rsid w:val="006D177C"/>
    <w:rsid w:val="006D1931"/>
    <w:rsid w:val="006D1A7B"/>
    <w:rsid w:val="006D1A9B"/>
    <w:rsid w:val="006D1C8D"/>
    <w:rsid w:val="006D1CB0"/>
    <w:rsid w:val="006D1E4B"/>
    <w:rsid w:val="006D1EEE"/>
    <w:rsid w:val="006D235A"/>
    <w:rsid w:val="006D25B9"/>
    <w:rsid w:val="006D285C"/>
    <w:rsid w:val="006D2AED"/>
    <w:rsid w:val="006D2EDE"/>
    <w:rsid w:val="006D33C0"/>
    <w:rsid w:val="006D3670"/>
    <w:rsid w:val="006D3682"/>
    <w:rsid w:val="006D37ED"/>
    <w:rsid w:val="006D3914"/>
    <w:rsid w:val="006D4097"/>
    <w:rsid w:val="006D431D"/>
    <w:rsid w:val="006D45DA"/>
    <w:rsid w:val="006D4755"/>
    <w:rsid w:val="006D4AAD"/>
    <w:rsid w:val="006D4BF7"/>
    <w:rsid w:val="006D4C29"/>
    <w:rsid w:val="006D51EC"/>
    <w:rsid w:val="006D535D"/>
    <w:rsid w:val="006D5539"/>
    <w:rsid w:val="006D577C"/>
    <w:rsid w:val="006D5D7C"/>
    <w:rsid w:val="006D5EFE"/>
    <w:rsid w:val="006D5FA9"/>
    <w:rsid w:val="006D60F9"/>
    <w:rsid w:val="006D6558"/>
    <w:rsid w:val="006D6799"/>
    <w:rsid w:val="006D67F6"/>
    <w:rsid w:val="006D6D17"/>
    <w:rsid w:val="006D6DA8"/>
    <w:rsid w:val="006D7025"/>
    <w:rsid w:val="006D71BA"/>
    <w:rsid w:val="006D7493"/>
    <w:rsid w:val="006D762E"/>
    <w:rsid w:val="006D7641"/>
    <w:rsid w:val="006D7B32"/>
    <w:rsid w:val="006D9C1F"/>
    <w:rsid w:val="006E004D"/>
    <w:rsid w:val="006E032B"/>
    <w:rsid w:val="006E035D"/>
    <w:rsid w:val="006E04E6"/>
    <w:rsid w:val="006E05A7"/>
    <w:rsid w:val="006E0745"/>
    <w:rsid w:val="006E0773"/>
    <w:rsid w:val="006E0805"/>
    <w:rsid w:val="006E0C5F"/>
    <w:rsid w:val="006E0CC3"/>
    <w:rsid w:val="006E0DAE"/>
    <w:rsid w:val="006E0E02"/>
    <w:rsid w:val="006E148A"/>
    <w:rsid w:val="006E1763"/>
    <w:rsid w:val="006E19FD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668"/>
    <w:rsid w:val="006E269E"/>
    <w:rsid w:val="006E27F9"/>
    <w:rsid w:val="006E2B2F"/>
    <w:rsid w:val="006E2CA2"/>
    <w:rsid w:val="006E3240"/>
    <w:rsid w:val="006E3365"/>
    <w:rsid w:val="006E339A"/>
    <w:rsid w:val="006E345C"/>
    <w:rsid w:val="006E3EFB"/>
    <w:rsid w:val="006E422A"/>
    <w:rsid w:val="006E42D5"/>
    <w:rsid w:val="006E46DF"/>
    <w:rsid w:val="006E472D"/>
    <w:rsid w:val="006E4AB1"/>
    <w:rsid w:val="006E4D58"/>
    <w:rsid w:val="006E4E35"/>
    <w:rsid w:val="006E507E"/>
    <w:rsid w:val="006E5384"/>
    <w:rsid w:val="006E5540"/>
    <w:rsid w:val="006E5BFD"/>
    <w:rsid w:val="006E5D73"/>
    <w:rsid w:val="006E60AA"/>
    <w:rsid w:val="006E61E1"/>
    <w:rsid w:val="006E65CC"/>
    <w:rsid w:val="006E66B0"/>
    <w:rsid w:val="006E6798"/>
    <w:rsid w:val="006E6990"/>
    <w:rsid w:val="006E6A3E"/>
    <w:rsid w:val="006E6AE2"/>
    <w:rsid w:val="006E6C53"/>
    <w:rsid w:val="006E7084"/>
    <w:rsid w:val="006E70F4"/>
    <w:rsid w:val="006E7290"/>
    <w:rsid w:val="006E741C"/>
    <w:rsid w:val="006E75FD"/>
    <w:rsid w:val="006E79C0"/>
    <w:rsid w:val="006F03E3"/>
    <w:rsid w:val="006F05B0"/>
    <w:rsid w:val="006F087F"/>
    <w:rsid w:val="006F088B"/>
    <w:rsid w:val="006F0F60"/>
    <w:rsid w:val="006F11BE"/>
    <w:rsid w:val="006F182A"/>
    <w:rsid w:val="006F1A6A"/>
    <w:rsid w:val="006F1EF8"/>
    <w:rsid w:val="006F1F50"/>
    <w:rsid w:val="006F204D"/>
    <w:rsid w:val="006F2076"/>
    <w:rsid w:val="006F24C1"/>
    <w:rsid w:val="006F25E1"/>
    <w:rsid w:val="006F25F9"/>
    <w:rsid w:val="006F2904"/>
    <w:rsid w:val="006F2A84"/>
    <w:rsid w:val="006F2B87"/>
    <w:rsid w:val="006F2BB4"/>
    <w:rsid w:val="006F2C64"/>
    <w:rsid w:val="006F2D5E"/>
    <w:rsid w:val="006F31C3"/>
    <w:rsid w:val="006F32F9"/>
    <w:rsid w:val="006F33B3"/>
    <w:rsid w:val="006F33B6"/>
    <w:rsid w:val="006F3750"/>
    <w:rsid w:val="006F3759"/>
    <w:rsid w:val="006F3844"/>
    <w:rsid w:val="006F3990"/>
    <w:rsid w:val="006F3FF3"/>
    <w:rsid w:val="006F42A2"/>
    <w:rsid w:val="006F4338"/>
    <w:rsid w:val="006F44AD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2AF"/>
    <w:rsid w:val="006F537C"/>
    <w:rsid w:val="006F5418"/>
    <w:rsid w:val="006F56EA"/>
    <w:rsid w:val="006F5905"/>
    <w:rsid w:val="006F5924"/>
    <w:rsid w:val="006F5A64"/>
    <w:rsid w:val="006F5D13"/>
    <w:rsid w:val="006F5D3D"/>
    <w:rsid w:val="006F613A"/>
    <w:rsid w:val="006F616E"/>
    <w:rsid w:val="006F64F1"/>
    <w:rsid w:val="006F65F5"/>
    <w:rsid w:val="006F66AA"/>
    <w:rsid w:val="006F66D3"/>
    <w:rsid w:val="006F674E"/>
    <w:rsid w:val="006F68D4"/>
    <w:rsid w:val="006F6E30"/>
    <w:rsid w:val="006F71E0"/>
    <w:rsid w:val="006F72ED"/>
    <w:rsid w:val="006F7400"/>
    <w:rsid w:val="006F7457"/>
    <w:rsid w:val="006F747B"/>
    <w:rsid w:val="006F7794"/>
    <w:rsid w:val="006F77F0"/>
    <w:rsid w:val="006F7860"/>
    <w:rsid w:val="006F7A35"/>
    <w:rsid w:val="006F7BBF"/>
    <w:rsid w:val="006F7E8F"/>
    <w:rsid w:val="006F7F92"/>
    <w:rsid w:val="007003A4"/>
    <w:rsid w:val="0070043A"/>
    <w:rsid w:val="00700769"/>
    <w:rsid w:val="007008BA"/>
    <w:rsid w:val="00700AFB"/>
    <w:rsid w:val="0070109D"/>
    <w:rsid w:val="00701366"/>
    <w:rsid w:val="0070153C"/>
    <w:rsid w:val="0070162F"/>
    <w:rsid w:val="007016C8"/>
    <w:rsid w:val="0070172C"/>
    <w:rsid w:val="00701C62"/>
    <w:rsid w:val="00701E19"/>
    <w:rsid w:val="00702095"/>
    <w:rsid w:val="0070241F"/>
    <w:rsid w:val="0070260F"/>
    <w:rsid w:val="007028BB"/>
    <w:rsid w:val="00702D99"/>
    <w:rsid w:val="00702E51"/>
    <w:rsid w:val="00702E79"/>
    <w:rsid w:val="00702F02"/>
    <w:rsid w:val="0070314B"/>
    <w:rsid w:val="00703395"/>
    <w:rsid w:val="007035A7"/>
    <w:rsid w:val="0070394E"/>
    <w:rsid w:val="0070401D"/>
    <w:rsid w:val="007043EE"/>
    <w:rsid w:val="007044D3"/>
    <w:rsid w:val="007048D4"/>
    <w:rsid w:val="007048EF"/>
    <w:rsid w:val="00704F01"/>
    <w:rsid w:val="00704F75"/>
    <w:rsid w:val="00705048"/>
    <w:rsid w:val="00705092"/>
    <w:rsid w:val="007051B2"/>
    <w:rsid w:val="0070560D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7C9"/>
    <w:rsid w:val="007068D4"/>
    <w:rsid w:val="00706BB7"/>
    <w:rsid w:val="00706FE1"/>
    <w:rsid w:val="007071B1"/>
    <w:rsid w:val="00707BC1"/>
    <w:rsid w:val="00707DA2"/>
    <w:rsid w:val="00707DC7"/>
    <w:rsid w:val="00707F79"/>
    <w:rsid w:val="007101DC"/>
    <w:rsid w:val="007105E3"/>
    <w:rsid w:val="0071064D"/>
    <w:rsid w:val="00710BEC"/>
    <w:rsid w:val="00710FCB"/>
    <w:rsid w:val="00711140"/>
    <w:rsid w:val="007113AE"/>
    <w:rsid w:val="007113EB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65"/>
    <w:rsid w:val="00713289"/>
    <w:rsid w:val="007134C2"/>
    <w:rsid w:val="007134E2"/>
    <w:rsid w:val="0071372B"/>
    <w:rsid w:val="007137F1"/>
    <w:rsid w:val="0071394D"/>
    <w:rsid w:val="00713D80"/>
    <w:rsid w:val="00713E5F"/>
    <w:rsid w:val="007140A8"/>
    <w:rsid w:val="0071413F"/>
    <w:rsid w:val="0071419C"/>
    <w:rsid w:val="007143F4"/>
    <w:rsid w:val="00714AE4"/>
    <w:rsid w:val="00714BFF"/>
    <w:rsid w:val="00714DF3"/>
    <w:rsid w:val="00715735"/>
    <w:rsid w:val="00715819"/>
    <w:rsid w:val="00715C33"/>
    <w:rsid w:val="00715D52"/>
    <w:rsid w:val="00715FA1"/>
    <w:rsid w:val="00715FA2"/>
    <w:rsid w:val="00716296"/>
    <w:rsid w:val="007163D2"/>
    <w:rsid w:val="00716764"/>
    <w:rsid w:val="00716869"/>
    <w:rsid w:val="00716CE3"/>
    <w:rsid w:val="00716FC8"/>
    <w:rsid w:val="007170CD"/>
    <w:rsid w:val="00717261"/>
    <w:rsid w:val="007176D7"/>
    <w:rsid w:val="00717E36"/>
    <w:rsid w:val="00720201"/>
    <w:rsid w:val="00720351"/>
    <w:rsid w:val="007203BD"/>
    <w:rsid w:val="007206E0"/>
    <w:rsid w:val="007207A0"/>
    <w:rsid w:val="00720812"/>
    <w:rsid w:val="007208BB"/>
    <w:rsid w:val="00720B85"/>
    <w:rsid w:val="0072105E"/>
    <w:rsid w:val="007210B1"/>
    <w:rsid w:val="007211C0"/>
    <w:rsid w:val="0072142D"/>
    <w:rsid w:val="00721603"/>
    <w:rsid w:val="00721730"/>
    <w:rsid w:val="00721748"/>
    <w:rsid w:val="00721A3F"/>
    <w:rsid w:val="00721C09"/>
    <w:rsid w:val="00721D11"/>
    <w:rsid w:val="00722014"/>
    <w:rsid w:val="00722806"/>
    <w:rsid w:val="00722ADF"/>
    <w:rsid w:val="007230CF"/>
    <w:rsid w:val="00723165"/>
    <w:rsid w:val="00723167"/>
    <w:rsid w:val="007234CB"/>
    <w:rsid w:val="00723646"/>
    <w:rsid w:val="007236B4"/>
    <w:rsid w:val="00723749"/>
    <w:rsid w:val="00723822"/>
    <w:rsid w:val="0072390B"/>
    <w:rsid w:val="00723C30"/>
    <w:rsid w:val="00723E6D"/>
    <w:rsid w:val="00724040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94"/>
    <w:rsid w:val="0072503F"/>
    <w:rsid w:val="00725190"/>
    <w:rsid w:val="00725430"/>
    <w:rsid w:val="007255B5"/>
    <w:rsid w:val="007257D9"/>
    <w:rsid w:val="007258AD"/>
    <w:rsid w:val="00725ADF"/>
    <w:rsid w:val="00725B2B"/>
    <w:rsid w:val="00725C10"/>
    <w:rsid w:val="00725ECF"/>
    <w:rsid w:val="00725FAE"/>
    <w:rsid w:val="00726A24"/>
    <w:rsid w:val="00727053"/>
    <w:rsid w:val="00727067"/>
    <w:rsid w:val="00727214"/>
    <w:rsid w:val="0072732A"/>
    <w:rsid w:val="0072746A"/>
    <w:rsid w:val="007274CE"/>
    <w:rsid w:val="00727582"/>
    <w:rsid w:val="00727636"/>
    <w:rsid w:val="007276B5"/>
    <w:rsid w:val="007276CD"/>
    <w:rsid w:val="00727A76"/>
    <w:rsid w:val="00727A85"/>
    <w:rsid w:val="00727AFD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1035"/>
    <w:rsid w:val="0073119C"/>
    <w:rsid w:val="007315DE"/>
    <w:rsid w:val="00731631"/>
    <w:rsid w:val="00731774"/>
    <w:rsid w:val="00731C0B"/>
    <w:rsid w:val="00731D36"/>
    <w:rsid w:val="00731F90"/>
    <w:rsid w:val="0073246C"/>
    <w:rsid w:val="0073262D"/>
    <w:rsid w:val="00732633"/>
    <w:rsid w:val="00732641"/>
    <w:rsid w:val="0073296B"/>
    <w:rsid w:val="00732972"/>
    <w:rsid w:val="00732DEE"/>
    <w:rsid w:val="00732E3B"/>
    <w:rsid w:val="00732ED9"/>
    <w:rsid w:val="00732FC6"/>
    <w:rsid w:val="0073300C"/>
    <w:rsid w:val="00733069"/>
    <w:rsid w:val="00733ABE"/>
    <w:rsid w:val="00733DA9"/>
    <w:rsid w:val="00734015"/>
    <w:rsid w:val="00734035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5D4"/>
    <w:rsid w:val="007365DD"/>
    <w:rsid w:val="0073702D"/>
    <w:rsid w:val="0073718E"/>
    <w:rsid w:val="0073722A"/>
    <w:rsid w:val="0073739A"/>
    <w:rsid w:val="007373E5"/>
    <w:rsid w:val="00737438"/>
    <w:rsid w:val="00737911"/>
    <w:rsid w:val="00737F60"/>
    <w:rsid w:val="007404CE"/>
    <w:rsid w:val="007405A4"/>
    <w:rsid w:val="00740840"/>
    <w:rsid w:val="00740897"/>
    <w:rsid w:val="00740990"/>
    <w:rsid w:val="007409C1"/>
    <w:rsid w:val="00740BFB"/>
    <w:rsid w:val="00740C8C"/>
    <w:rsid w:val="00740DF3"/>
    <w:rsid w:val="00740F46"/>
    <w:rsid w:val="00740FCE"/>
    <w:rsid w:val="007412BE"/>
    <w:rsid w:val="007418B1"/>
    <w:rsid w:val="0074191F"/>
    <w:rsid w:val="00741C76"/>
    <w:rsid w:val="00741D28"/>
    <w:rsid w:val="00741D9B"/>
    <w:rsid w:val="00741E7E"/>
    <w:rsid w:val="00742032"/>
    <w:rsid w:val="007421AD"/>
    <w:rsid w:val="0074255B"/>
    <w:rsid w:val="00742B3C"/>
    <w:rsid w:val="00742B59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5187"/>
    <w:rsid w:val="00745489"/>
    <w:rsid w:val="0074551E"/>
    <w:rsid w:val="007456FE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9FC"/>
    <w:rsid w:val="00746A09"/>
    <w:rsid w:val="00746B33"/>
    <w:rsid w:val="00746C13"/>
    <w:rsid w:val="00746D0F"/>
    <w:rsid w:val="00746D14"/>
    <w:rsid w:val="00746D88"/>
    <w:rsid w:val="007470E0"/>
    <w:rsid w:val="0074748F"/>
    <w:rsid w:val="00747550"/>
    <w:rsid w:val="00747913"/>
    <w:rsid w:val="00747EE0"/>
    <w:rsid w:val="00747F64"/>
    <w:rsid w:val="007502D0"/>
    <w:rsid w:val="007504BF"/>
    <w:rsid w:val="007505ED"/>
    <w:rsid w:val="007507C9"/>
    <w:rsid w:val="00750C87"/>
    <w:rsid w:val="00750F4A"/>
    <w:rsid w:val="007515DE"/>
    <w:rsid w:val="0075174B"/>
    <w:rsid w:val="00751908"/>
    <w:rsid w:val="00751917"/>
    <w:rsid w:val="00751924"/>
    <w:rsid w:val="007519DD"/>
    <w:rsid w:val="00751E60"/>
    <w:rsid w:val="00751E74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BC6"/>
    <w:rsid w:val="00752DC6"/>
    <w:rsid w:val="007530EF"/>
    <w:rsid w:val="00753207"/>
    <w:rsid w:val="00753308"/>
    <w:rsid w:val="00753317"/>
    <w:rsid w:val="007536A4"/>
    <w:rsid w:val="0075378D"/>
    <w:rsid w:val="00753879"/>
    <w:rsid w:val="007539B9"/>
    <w:rsid w:val="00753C00"/>
    <w:rsid w:val="00753F11"/>
    <w:rsid w:val="00754240"/>
    <w:rsid w:val="0075494D"/>
    <w:rsid w:val="007549FB"/>
    <w:rsid w:val="00754E27"/>
    <w:rsid w:val="007551B4"/>
    <w:rsid w:val="0075527A"/>
    <w:rsid w:val="007554FC"/>
    <w:rsid w:val="00755BAC"/>
    <w:rsid w:val="00755BDF"/>
    <w:rsid w:val="00755CD7"/>
    <w:rsid w:val="00755D83"/>
    <w:rsid w:val="00755DBF"/>
    <w:rsid w:val="0075600C"/>
    <w:rsid w:val="0075617E"/>
    <w:rsid w:val="0075620E"/>
    <w:rsid w:val="00756288"/>
    <w:rsid w:val="0075640C"/>
    <w:rsid w:val="007565B4"/>
    <w:rsid w:val="00756657"/>
    <w:rsid w:val="0075682C"/>
    <w:rsid w:val="00756D45"/>
    <w:rsid w:val="00756DDB"/>
    <w:rsid w:val="0075710C"/>
    <w:rsid w:val="0075739A"/>
    <w:rsid w:val="0075766F"/>
    <w:rsid w:val="0075767B"/>
    <w:rsid w:val="0075773F"/>
    <w:rsid w:val="00757C71"/>
    <w:rsid w:val="00757FA1"/>
    <w:rsid w:val="0076014C"/>
    <w:rsid w:val="007604F4"/>
    <w:rsid w:val="007606AF"/>
    <w:rsid w:val="00760705"/>
    <w:rsid w:val="00760A02"/>
    <w:rsid w:val="00760CE1"/>
    <w:rsid w:val="00760FC6"/>
    <w:rsid w:val="00761061"/>
    <w:rsid w:val="00761148"/>
    <w:rsid w:val="00761288"/>
    <w:rsid w:val="0076131E"/>
    <w:rsid w:val="00761414"/>
    <w:rsid w:val="0076146D"/>
    <w:rsid w:val="00761478"/>
    <w:rsid w:val="00761502"/>
    <w:rsid w:val="007615F2"/>
    <w:rsid w:val="00761647"/>
    <w:rsid w:val="007617F3"/>
    <w:rsid w:val="00761932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A49"/>
    <w:rsid w:val="00763A4B"/>
    <w:rsid w:val="00763C2A"/>
    <w:rsid w:val="00763F9D"/>
    <w:rsid w:val="007642DD"/>
    <w:rsid w:val="0076438D"/>
    <w:rsid w:val="00764477"/>
    <w:rsid w:val="0076482A"/>
    <w:rsid w:val="0076495C"/>
    <w:rsid w:val="00764AA6"/>
    <w:rsid w:val="00764DA2"/>
    <w:rsid w:val="00764DC0"/>
    <w:rsid w:val="007651EC"/>
    <w:rsid w:val="007651F8"/>
    <w:rsid w:val="00765490"/>
    <w:rsid w:val="007658F8"/>
    <w:rsid w:val="00765DFF"/>
    <w:rsid w:val="00766044"/>
    <w:rsid w:val="00766879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EF1"/>
    <w:rsid w:val="007700A0"/>
    <w:rsid w:val="007702FD"/>
    <w:rsid w:val="007706F6"/>
    <w:rsid w:val="007709D0"/>
    <w:rsid w:val="00770D4C"/>
    <w:rsid w:val="00770FF8"/>
    <w:rsid w:val="007718D7"/>
    <w:rsid w:val="007719C5"/>
    <w:rsid w:val="007722A2"/>
    <w:rsid w:val="007725CE"/>
    <w:rsid w:val="007725F6"/>
    <w:rsid w:val="007726B0"/>
    <w:rsid w:val="00772AFB"/>
    <w:rsid w:val="00773935"/>
    <w:rsid w:val="00773B78"/>
    <w:rsid w:val="00773DF4"/>
    <w:rsid w:val="0077411E"/>
    <w:rsid w:val="00774458"/>
    <w:rsid w:val="007745E9"/>
    <w:rsid w:val="007746E5"/>
    <w:rsid w:val="00774877"/>
    <w:rsid w:val="00774A04"/>
    <w:rsid w:val="00774C7C"/>
    <w:rsid w:val="00774F28"/>
    <w:rsid w:val="00774FCB"/>
    <w:rsid w:val="007750D9"/>
    <w:rsid w:val="00775144"/>
    <w:rsid w:val="00775167"/>
    <w:rsid w:val="007752DD"/>
    <w:rsid w:val="00775812"/>
    <w:rsid w:val="007758C9"/>
    <w:rsid w:val="0077594E"/>
    <w:rsid w:val="00775B6A"/>
    <w:rsid w:val="00775CC1"/>
    <w:rsid w:val="00775E48"/>
    <w:rsid w:val="00775F00"/>
    <w:rsid w:val="00776267"/>
    <w:rsid w:val="007763D2"/>
    <w:rsid w:val="007763DD"/>
    <w:rsid w:val="00776540"/>
    <w:rsid w:val="00776578"/>
    <w:rsid w:val="007766C6"/>
    <w:rsid w:val="0077694C"/>
    <w:rsid w:val="00776B28"/>
    <w:rsid w:val="00776B73"/>
    <w:rsid w:val="00776DD5"/>
    <w:rsid w:val="00777263"/>
    <w:rsid w:val="007772E2"/>
    <w:rsid w:val="0077745E"/>
    <w:rsid w:val="007777FB"/>
    <w:rsid w:val="007779F3"/>
    <w:rsid w:val="00777AD7"/>
    <w:rsid w:val="007803C5"/>
    <w:rsid w:val="00780684"/>
    <w:rsid w:val="007809CD"/>
    <w:rsid w:val="007809CF"/>
    <w:rsid w:val="00780F1A"/>
    <w:rsid w:val="00780F89"/>
    <w:rsid w:val="007811DD"/>
    <w:rsid w:val="00781202"/>
    <w:rsid w:val="0078139F"/>
    <w:rsid w:val="00781578"/>
    <w:rsid w:val="0078161D"/>
    <w:rsid w:val="007819A7"/>
    <w:rsid w:val="00781D6A"/>
    <w:rsid w:val="00781FA2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6EE"/>
    <w:rsid w:val="00783723"/>
    <w:rsid w:val="007838AF"/>
    <w:rsid w:val="007838CD"/>
    <w:rsid w:val="00783BD0"/>
    <w:rsid w:val="00783D0E"/>
    <w:rsid w:val="007840DE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85A"/>
    <w:rsid w:val="00785873"/>
    <w:rsid w:val="007859AC"/>
    <w:rsid w:val="00785A29"/>
    <w:rsid w:val="00785A2B"/>
    <w:rsid w:val="00785E82"/>
    <w:rsid w:val="0078612B"/>
    <w:rsid w:val="00786667"/>
    <w:rsid w:val="007866E3"/>
    <w:rsid w:val="0078679E"/>
    <w:rsid w:val="007867ED"/>
    <w:rsid w:val="007869D1"/>
    <w:rsid w:val="00786D29"/>
    <w:rsid w:val="00786EE6"/>
    <w:rsid w:val="00786FE2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E4"/>
    <w:rsid w:val="0079012D"/>
    <w:rsid w:val="007902D6"/>
    <w:rsid w:val="00790973"/>
    <w:rsid w:val="007909BC"/>
    <w:rsid w:val="00790ADB"/>
    <w:rsid w:val="00790D02"/>
    <w:rsid w:val="00790D54"/>
    <w:rsid w:val="00790DBE"/>
    <w:rsid w:val="0079103C"/>
    <w:rsid w:val="00791139"/>
    <w:rsid w:val="00791146"/>
    <w:rsid w:val="0079123D"/>
    <w:rsid w:val="007912AD"/>
    <w:rsid w:val="00791450"/>
    <w:rsid w:val="0079147D"/>
    <w:rsid w:val="0079163C"/>
    <w:rsid w:val="00791CA6"/>
    <w:rsid w:val="00791FDE"/>
    <w:rsid w:val="00791FFF"/>
    <w:rsid w:val="0079202A"/>
    <w:rsid w:val="007922A9"/>
    <w:rsid w:val="0079234F"/>
    <w:rsid w:val="00792674"/>
    <w:rsid w:val="007926D1"/>
    <w:rsid w:val="00792869"/>
    <w:rsid w:val="00792BF4"/>
    <w:rsid w:val="007933B5"/>
    <w:rsid w:val="0079358F"/>
    <w:rsid w:val="007936AF"/>
    <w:rsid w:val="00793833"/>
    <w:rsid w:val="00793B21"/>
    <w:rsid w:val="00794009"/>
    <w:rsid w:val="007946D1"/>
    <w:rsid w:val="007946D8"/>
    <w:rsid w:val="00794899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B00"/>
    <w:rsid w:val="00795D41"/>
    <w:rsid w:val="00795DF1"/>
    <w:rsid w:val="00795FF8"/>
    <w:rsid w:val="00796042"/>
    <w:rsid w:val="007960A4"/>
    <w:rsid w:val="00796345"/>
    <w:rsid w:val="0079643B"/>
    <w:rsid w:val="00796598"/>
    <w:rsid w:val="007966BA"/>
    <w:rsid w:val="007968D2"/>
    <w:rsid w:val="00796BBB"/>
    <w:rsid w:val="00796C18"/>
    <w:rsid w:val="00796E1C"/>
    <w:rsid w:val="00796F5D"/>
    <w:rsid w:val="00797250"/>
    <w:rsid w:val="0079792F"/>
    <w:rsid w:val="00797BC3"/>
    <w:rsid w:val="007A0033"/>
    <w:rsid w:val="007A037B"/>
    <w:rsid w:val="007A044D"/>
    <w:rsid w:val="007A0552"/>
    <w:rsid w:val="007A07EF"/>
    <w:rsid w:val="007A08F6"/>
    <w:rsid w:val="007A0A62"/>
    <w:rsid w:val="007A0B6E"/>
    <w:rsid w:val="007A114C"/>
    <w:rsid w:val="007A1247"/>
    <w:rsid w:val="007A177C"/>
    <w:rsid w:val="007A1823"/>
    <w:rsid w:val="007A1874"/>
    <w:rsid w:val="007A1883"/>
    <w:rsid w:val="007A190B"/>
    <w:rsid w:val="007A1959"/>
    <w:rsid w:val="007A1A4A"/>
    <w:rsid w:val="007A1A85"/>
    <w:rsid w:val="007A1C59"/>
    <w:rsid w:val="007A1FD1"/>
    <w:rsid w:val="007A203B"/>
    <w:rsid w:val="007A2969"/>
    <w:rsid w:val="007A2A0F"/>
    <w:rsid w:val="007A2B2A"/>
    <w:rsid w:val="007A2C13"/>
    <w:rsid w:val="007A2FD5"/>
    <w:rsid w:val="007A30C2"/>
    <w:rsid w:val="007A30C6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3DC"/>
    <w:rsid w:val="007A5623"/>
    <w:rsid w:val="007A574A"/>
    <w:rsid w:val="007A59A8"/>
    <w:rsid w:val="007A5A36"/>
    <w:rsid w:val="007A5B9C"/>
    <w:rsid w:val="007A5C56"/>
    <w:rsid w:val="007A5E41"/>
    <w:rsid w:val="007A5E7C"/>
    <w:rsid w:val="007A65D6"/>
    <w:rsid w:val="007A67B7"/>
    <w:rsid w:val="007A6863"/>
    <w:rsid w:val="007A68A5"/>
    <w:rsid w:val="007A6CCF"/>
    <w:rsid w:val="007A6FA0"/>
    <w:rsid w:val="007A730A"/>
    <w:rsid w:val="007A7399"/>
    <w:rsid w:val="007A7AA7"/>
    <w:rsid w:val="007A7AFE"/>
    <w:rsid w:val="007A7E39"/>
    <w:rsid w:val="007A7F44"/>
    <w:rsid w:val="007B0102"/>
    <w:rsid w:val="007B03BB"/>
    <w:rsid w:val="007B0420"/>
    <w:rsid w:val="007B0532"/>
    <w:rsid w:val="007B08AE"/>
    <w:rsid w:val="007B1033"/>
    <w:rsid w:val="007B139E"/>
    <w:rsid w:val="007B1632"/>
    <w:rsid w:val="007B16FF"/>
    <w:rsid w:val="007B190E"/>
    <w:rsid w:val="007B1CB7"/>
    <w:rsid w:val="007B1E5B"/>
    <w:rsid w:val="007B1F05"/>
    <w:rsid w:val="007B1F09"/>
    <w:rsid w:val="007B20F7"/>
    <w:rsid w:val="007B249B"/>
    <w:rsid w:val="007B24DA"/>
    <w:rsid w:val="007B2709"/>
    <w:rsid w:val="007B2BC4"/>
    <w:rsid w:val="007B2C0A"/>
    <w:rsid w:val="007B2CD3"/>
    <w:rsid w:val="007B2CEB"/>
    <w:rsid w:val="007B2D95"/>
    <w:rsid w:val="007B2DDF"/>
    <w:rsid w:val="007B2E30"/>
    <w:rsid w:val="007B2EA9"/>
    <w:rsid w:val="007B317E"/>
    <w:rsid w:val="007B3232"/>
    <w:rsid w:val="007B32A2"/>
    <w:rsid w:val="007B32C5"/>
    <w:rsid w:val="007B3993"/>
    <w:rsid w:val="007B3DF7"/>
    <w:rsid w:val="007B3F8D"/>
    <w:rsid w:val="007B4167"/>
    <w:rsid w:val="007B4448"/>
    <w:rsid w:val="007B46B2"/>
    <w:rsid w:val="007B5514"/>
    <w:rsid w:val="007B57D6"/>
    <w:rsid w:val="007B58A0"/>
    <w:rsid w:val="007B5988"/>
    <w:rsid w:val="007B5FD5"/>
    <w:rsid w:val="007B6177"/>
    <w:rsid w:val="007B6240"/>
    <w:rsid w:val="007B6343"/>
    <w:rsid w:val="007B666E"/>
    <w:rsid w:val="007B6A78"/>
    <w:rsid w:val="007B6F1C"/>
    <w:rsid w:val="007B722D"/>
    <w:rsid w:val="007B7499"/>
    <w:rsid w:val="007B7543"/>
    <w:rsid w:val="007B79EF"/>
    <w:rsid w:val="007B7CBF"/>
    <w:rsid w:val="007B7ECE"/>
    <w:rsid w:val="007C02BB"/>
    <w:rsid w:val="007C0341"/>
    <w:rsid w:val="007C0350"/>
    <w:rsid w:val="007C06C7"/>
    <w:rsid w:val="007C0B81"/>
    <w:rsid w:val="007C0FE3"/>
    <w:rsid w:val="007C1056"/>
    <w:rsid w:val="007C10B1"/>
    <w:rsid w:val="007C14A6"/>
    <w:rsid w:val="007C15B3"/>
    <w:rsid w:val="007C169B"/>
    <w:rsid w:val="007C18D5"/>
    <w:rsid w:val="007C1D04"/>
    <w:rsid w:val="007C1DEB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494"/>
    <w:rsid w:val="007C38E1"/>
    <w:rsid w:val="007C4054"/>
    <w:rsid w:val="007C4166"/>
    <w:rsid w:val="007C4320"/>
    <w:rsid w:val="007C4489"/>
    <w:rsid w:val="007C4936"/>
    <w:rsid w:val="007C4AE6"/>
    <w:rsid w:val="007C4B1B"/>
    <w:rsid w:val="007C4E8D"/>
    <w:rsid w:val="007C4F2F"/>
    <w:rsid w:val="007C5188"/>
    <w:rsid w:val="007C534B"/>
    <w:rsid w:val="007C5462"/>
    <w:rsid w:val="007C56CB"/>
    <w:rsid w:val="007C5DEE"/>
    <w:rsid w:val="007C5E2B"/>
    <w:rsid w:val="007C6282"/>
    <w:rsid w:val="007C66FE"/>
    <w:rsid w:val="007C6853"/>
    <w:rsid w:val="007C6B3B"/>
    <w:rsid w:val="007C71C5"/>
    <w:rsid w:val="007C72A7"/>
    <w:rsid w:val="007C7B5C"/>
    <w:rsid w:val="007C7D5B"/>
    <w:rsid w:val="007C7FF5"/>
    <w:rsid w:val="007C7FF8"/>
    <w:rsid w:val="007D0331"/>
    <w:rsid w:val="007D03A2"/>
    <w:rsid w:val="007D04B5"/>
    <w:rsid w:val="007D0C76"/>
    <w:rsid w:val="007D0F8C"/>
    <w:rsid w:val="007D1267"/>
    <w:rsid w:val="007D137C"/>
    <w:rsid w:val="007D1920"/>
    <w:rsid w:val="007D1F14"/>
    <w:rsid w:val="007D2135"/>
    <w:rsid w:val="007D2236"/>
    <w:rsid w:val="007D249B"/>
    <w:rsid w:val="007D24DD"/>
    <w:rsid w:val="007D26F1"/>
    <w:rsid w:val="007D2701"/>
    <w:rsid w:val="007D27E7"/>
    <w:rsid w:val="007D2A1B"/>
    <w:rsid w:val="007D2A3F"/>
    <w:rsid w:val="007D2BE3"/>
    <w:rsid w:val="007D2C2D"/>
    <w:rsid w:val="007D2C45"/>
    <w:rsid w:val="007D314E"/>
    <w:rsid w:val="007D315A"/>
    <w:rsid w:val="007D3381"/>
    <w:rsid w:val="007D3BB6"/>
    <w:rsid w:val="007D3C8B"/>
    <w:rsid w:val="007D3DD4"/>
    <w:rsid w:val="007D3E8A"/>
    <w:rsid w:val="007D3F84"/>
    <w:rsid w:val="007D407F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F11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529"/>
    <w:rsid w:val="007D6962"/>
    <w:rsid w:val="007D69CC"/>
    <w:rsid w:val="007D6E0D"/>
    <w:rsid w:val="007D6E3D"/>
    <w:rsid w:val="007D6EDC"/>
    <w:rsid w:val="007D72CB"/>
    <w:rsid w:val="007D754A"/>
    <w:rsid w:val="007D7550"/>
    <w:rsid w:val="007D7CC7"/>
    <w:rsid w:val="007E04FC"/>
    <w:rsid w:val="007E0B0F"/>
    <w:rsid w:val="007E0C76"/>
    <w:rsid w:val="007E0D1E"/>
    <w:rsid w:val="007E0E2F"/>
    <w:rsid w:val="007E0EAE"/>
    <w:rsid w:val="007E0ECC"/>
    <w:rsid w:val="007E10C4"/>
    <w:rsid w:val="007E168C"/>
    <w:rsid w:val="007E1907"/>
    <w:rsid w:val="007E1D82"/>
    <w:rsid w:val="007E1E3A"/>
    <w:rsid w:val="007E1EB7"/>
    <w:rsid w:val="007E21AD"/>
    <w:rsid w:val="007E2265"/>
    <w:rsid w:val="007E22F5"/>
    <w:rsid w:val="007E239B"/>
    <w:rsid w:val="007E245A"/>
    <w:rsid w:val="007E2591"/>
    <w:rsid w:val="007E259E"/>
    <w:rsid w:val="007E2635"/>
    <w:rsid w:val="007E3145"/>
    <w:rsid w:val="007E3147"/>
    <w:rsid w:val="007E3157"/>
    <w:rsid w:val="007E38B3"/>
    <w:rsid w:val="007E3A0A"/>
    <w:rsid w:val="007E3AF0"/>
    <w:rsid w:val="007E3D2D"/>
    <w:rsid w:val="007E3F62"/>
    <w:rsid w:val="007E3FAB"/>
    <w:rsid w:val="007E4202"/>
    <w:rsid w:val="007E42A3"/>
    <w:rsid w:val="007E4341"/>
    <w:rsid w:val="007E44F8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E64"/>
    <w:rsid w:val="007E6277"/>
    <w:rsid w:val="007E6342"/>
    <w:rsid w:val="007E6515"/>
    <w:rsid w:val="007E65CA"/>
    <w:rsid w:val="007E66BC"/>
    <w:rsid w:val="007E6AE6"/>
    <w:rsid w:val="007E6B65"/>
    <w:rsid w:val="007E6DC1"/>
    <w:rsid w:val="007E737C"/>
    <w:rsid w:val="007E73FD"/>
    <w:rsid w:val="007E7A76"/>
    <w:rsid w:val="007F0759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2052"/>
    <w:rsid w:val="007F23B1"/>
    <w:rsid w:val="007F23FF"/>
    <w:rsid w:val="007F25DA"/>
    <w:rsid w:val="007F27DE"/>
    <w:rsid w:val="007F2964"/>
    <w:rsid w:val="007F29DA"/>
    <w:rsid w:val="007F2BB2"/>
    <w:rsid w:val="007F2C98"/>
    <w:rsid w:val="007F2F38"/>
    <w:rsid w:val="007F317A"/>
    <w:rsid w:val="007F3195"/>
    <w:rsid w:val="007F3419"/>
    <w:rsid w:val="007F3B5D"/>
    <w:rsid w:val="007F40C8"/>
    <w:rsid w:val="007F444F"/>
    <w:rsid w:val="007F4692"/>
    <w:rsid w:val="007F469D"/>
    <w:rsid w:val="007F46C5"/>
    <w:rsid w:val="007F4C13"/>
    <w:rsid w:val="007F4E38"/>
    <w:rsid w:val="007F5029"/>
    <w:rsid w:val="007F5168"/>
    <w:rsid w:val="007F51B4"/>
    <w:rsid w:val="007F535D"/>
    <w:rsid w:val="007F5497"/>
    <w:rsid w:val="007F561E"/>
    <w:rsid w:val="007F56F4"/>
    <w:rsid w:val="007F595E"/>
    <w:rsid w:val="007F5A1E"/>
    <w:rsid w:val="007F5A2E"/>
    <w:rsid w:val="007F5AAF"/>
    <w:rsid w:val="007F5C8D"/>
    <w:rsid w:val="007F5F56"/>
    <w:rsid w:val="007F6195"/>
    <w:rsid w:val="007F61F4"/>
    <w:rsid w:val="007F639C"/>
    <w:rsid w:val="007F63A7"/>
    <w:rsid w:val="007F69E5"/>
    <w:rsid w:val="007F6D0C"/>
    <w:rsid w:val="007F6D19"/>
    <w:rsid w:val="007F6D54"/>
    <w:rsid w:val="007F6D72"/>
    <w:rsid w:val="007F7588"/>
    <w:rsid w:val="007F75F9"/>
    <w:rsid w:val="007F7AA5"/>
    <w:rsid w:val="007F7B5C"/>
    <w:rsid w:val="007F7CB2"/>
    <w:rsid w:val="007F7F5B"/>
    <w:rsid w:val="0080009E"/>
    <w:rsid w:val="0080015C"/>
    <w:rsid w:val="008004CA"/>
    <w:rsid w:val="008004EF"/>
    <w:rsid w:val="00800707"/>
    <w:rsid w:val="0080076D"/>
    <w:rsid w:val="00800911"/>
    <w:rsid w:val="00800B6A"/>
    <w:rsid w:val="00801091"/>
    <w:rsid w:val="00801284"/>
    <w:rsid w:val="008012FA"/>
    <w:rsid w:val="00801672"/>
    <w:rsid w:val="008016B3"/>
    <w:rsid w:val="00801861"/>
    <w:rsid w:val="00801917"/>
    <w:rsid w:val="00801981"/>
    <w:rsid w:val="00801E35"/>
    <w:rsid w:val="00802107"/>
    <w:rsid w:val="00802188"/>
    <w:rsid w:val="00802509"/>
    <w:rsid w:val="00802601"/>
    <w:rsid w:val="00802624"/>
    <w:rsid w:val="0080273F"/>
    <w:rsid w:val="008028AD"/>
    <w:rsid w:val="00802E48"/>
    <w:rsid w:val="00802FA0"/>
    <w:rsid w:val="00802FB7"/>
    <w:rsid w:val="008033F6"/>
    <w:rsid w:val="00803562"/>
    <w:rsid w:val="00803A16"/>
    <w:rsid w:val="00803A49"/>
    <w:rsid w:val="00803AB5"/>
    <w:rsid w:val="00803B82"/>
    <w:rsid w:val="00803BA5"/>
    <w:rsid w:val="00803C34"/>
    <w:rsid w:val="00803F78"/>
    <w:rsid w:val="00804651"/>
    <w:rsid w:val="00804981"/>
    <w:rsid w:val="00804CD2"/>
    <w:rsid w:val="00804DFC"/>
    <w:rsid w:val="00804F34"/>
    <w:rsid w:val="00805348"/>
    <w:rsid w:val="00805356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92F"/>
    <w:rsid w:val="00810A1C"/>
    <w:rsid w:val="00810AB3"/>
    <w:rsid w:val="00810B58"/>
    <w:rsid w:val="00810DCA"/>
    <w:rsid w:val="00810DD8"/>
    <w:rsid w:val="00810F7A"/>
    <w:rsid w:val="00811A14"/>
    <w:rsid w:val="00811CB2"/>
    <w:rsid w:val="00811D31"/>
    <w:rsid w:val="00811DEB"/>
    <w:rsid w:val="00811FE7"/>
    <w:rsid w:val="0081229C"/>
    <w:rsid w:val="008123D7"/>
    <w:rsid w:val="008128D3"/>
    <w:rsid w:val="00812A9C"/>
    <w:rsid w:val="00812D04"/>
    <w:rsid w:val="00812F1F"/>
    <w:rsid w:val="0081312B"/>
    <w:rsid w:val="0081373F"/>
    <w:rsid w:val="0081398A"/>
    <w:rsid w:val="00813C16"/>
    <w:rsid w:val="008145B8"/>
    <w:rsid w:val="00814620"/>
    <w:rsid w:val="008147E4"/>
    <w:rsid w:val="008149E1"/>
    <w:rsid w:val="00814A0F"/>
    <w:rsid w:val="00815474"/>
    <w:rsid w:val="0081567E"/>
    <w:rsid w:val="008156D2"/>
    <w:rsid w:val="00815A5A"/>
    <w:rsid w:val="00815E6E"/>
    <w:rsid w:val="008160BC"/>
    <w:rsid w:val="00816102"/>
    <w:rsid w:val="00816167"/>
    <w:rsid w:val="0081645A"/>
    <w:rsid w:val="00816546"/>
    <w:rsid w:val="00816668"/>
    <w:rsid w:val="0081679A"/>
    <w:rsid w:val="00816807"/>
    <w:rsid w:val="00816810"/>
    <w:rsid w:val="00816843"/>
    <w:rsid w:val="00816D23"/>
    <w:rsid w:val="00816E65"/>
    <w:rsid w:val="00816E75"/>
    <w:rsid w:val="00817116"/>
    <w:rsid w:val="00817627"/>
    <w:rsid w:val="008177FC"/>
    <w:rsid w:val="00817882"/>
    <w:rsid w:val="008178DF"/>
    <w:rsid w:val="00817A37"/>
    <w:rsid w:val="00817A5A"/>
    <w:rsid w:val="00817BC5"/>
    <w:rsid w:val="00817E25"/>
    <w:rsid w:val="008203CD"/>
    <w:rsid w:val="008204E7"/>
    <w:rsid w:val="0082053F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826"/>
    <w:rsid w:val="0082298B"/>
    <w:rsid w:val="008229A6"/>
    <w:rsid w:val="00822BB4"/>
    <w:rsid w:val="00822D12"/>
    <w:rsid w:val="00822FE7"/>
    <w:rsid w:val="00822FED"/>
    <w:rsid w:val="008236BF"/>
    <w:rsid w:val="008236E7"/>
    <w:rsid w:val="00823D53"/>
    <w:rsid w:val="00824031"/>
    <w:rsid w:val="0082419B"/>
    <w:rsid w:val="0082433F"/>
    <w:rsid w:val="008243E7"/>
    <w:rsid w:val="00824615"/>
    <w:rsid w:val="00824A59"/>
    <w:rsid w:val="00824AEB"/>
    <w:rsid w:val="00824C4F"/>
    <w:rsid w:val="00824FED"/>
    <w:rsid w:val="008250E0"/>
    <w:rsid w:val="008252A5"/>
    <w:rsid w:val="00825A36"/>
    <w:rsid w:val="00826082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226"/>
    <w:rsid w:val="0082785C"/>
    <w:rsid w:val="00827900"/>
    <w:rsid w:val="00827D3E"/>
    <w:rsid w:val="00827F28"/>
    <w:rsid w:val="00827FEC"/>
    <w:rsid w:val="0083027E"/>
    <w:rsid w:val="008305EC"/>
    <w:rsid w:val="008306E1"/>
    <w:rsid w:val="00830715"/>
    <w:rsid w:val="0083088F"/>
    <w:rsid w:val="00830ABE"/>
    <w:rsid w:val="00830B05"/>
    <w:rsid w:val="00830C37"/>
    <w:rsid w:val="00830E48"/>
    <w:rsid w:val="00830FB0"/>
    <w:rsid w:val="0083132E"/>
    <w:rsid w:val="00831566"/>
    <w:rsid w:val="0083171B"/>
    <w:rsid w:val="008319F8"/>
    <w:rsid w:val="00831C75"/>
    <w:rsid w:val="00831D7D"/>
    <w:rsid w:val="00831E17"/>
    <w:rsid w:val="0083255C"/>
    <w:rsid w:val="008325FC"/>
    <w:rsid w:val="008326D6"/>
    <w:rsid w:val="008326D7"/>
    <w:rsid w:val="008326ED"/>
    <w:rsid w:val="00832750"/>
    <w:rsid w:val="00832D00"/>
    <w:rsid w:val="00832F18"/>
    <w:rsid w:val="00832F6E"/>
    <w:rsid w:val="00832FCB"/>
    <w:rsid w:val="0083394B"/>
    <w:rsid w:val="00833BBE"/>
    <w:rsid w:val="00833C56"/>
    <w:rsid w:val="00833E72"/>
    <w:rsid w:val="008344F1"/>
    <w:rsid w:val="008347B9"/>
    <w:rsid w:val="008347EE"/>
    <w:rsid w:val="00834970"/>
    <w:rsid w:val="00834F99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60AA"/>
    <w:rsid w:val="008362CF"/>
    <w:rsid w:val="00836552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E1C"/>
    <w:rsid w:val="00837E56"/>
    <w:rsid w:val="00840264"/>
    <w:rsid w:val="0084092C"/>
    <w:rsid w:val="0084098D"/>
    <w:rsid w:val="00840DF6"/>
    <w:rsid w:val="008410F0"/>
    <w:rsid w:val="008411D6"/>
    <w:rsid w:val="008417EC"/>
    <w:rsid w:val="00841DFE"/>
    <w:rsid w:val="00841F3D"/>
    <w:rsid w:val="00842490"/>
    <w:rsid w:val="00842A21"/>
    <w:rsid w:val="00842A8C"/>
    <w:rsid w:val="00842BC4"/>
    <w:rsid w:val="00842CE5"/>
    <w:rsid w:val="00842EBA"/>
    <w:rsid w:val="00842FC1"/>
    <w:rsid w:val="0084326A"/>
    <w:rsid w:val="0084351B"/>
    <w:rsid w:val="00843A4E"/>
    <w:rsid w:val="008442F5"/>
    <w:rsid w:val="008444A1"/>
    <w:rsid w:val="008444F3"/>
    <w:rsid w:val="008449AF"/>
    <w:rsid w:val="00844A19"/>
    <w:rsid w:val="00844A58"/>
    <w:rsid w:val="00844B1E"/>
    <w:rsid w:val="00844EF7"/>
    <w:rsid w:val="00844FB2"/>
    <w:rsid w:val="00845119"/>
    <w:rsid w:val="008451EE"/>
    <w:rsid w:val="008452B1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B4"/>
    <w:rsid w:val="00846D1F"/>
    <w:rsid w:val="00847207"/>
    <w:rsid w:val="00847337"/>
    <w:rsid w:val="00847863"/>
    <w:rsid w:val="00847A2A"/>
    <w:rsid w:val="00847B9D"/>
    <w:rsid w:val="00847BE8"/>
    <w:rsid w:val="00847D26"/>
    <w:rsid w:val="00847EFB"/>
    <w:rsid w:val="008500B6"/>
    <w:rsid w:val="00850BC9"/>
    <w:rsid w:val="00850C22"/>
    <w:rsid w:val="00850F7E"/>
    <w:rsid w:val="008510C1"/>
    <w:rsid w:val="00851288"/>
    <w:rsid w:val="00851370"/>
    <w:rsid w:val="008513E3"/>
    <w:rsid w:val="00851458"/>
    <w:rsid w:val="00851956"/>
    <w:rsid w:val="00851996"/>
    <w:rsid w:val="00851A25"/>
    <w:rsid w:val="00851B75"/>
    <w:rsid w:val="0085249B"/>
    <w:rsid w:val="0085287A"/>
    <w:rsid w:val="008528F6"/>
    <w:rsid w:val="008528F8"/>
    <w:rsid w:val="00852981"/>
    <w:rsid w:val="00852D7A"/>
    <w:rsid w:val="00852F26"/>
    <w:rsid w:val="0085306F"/>
    <w:rsid w:val="008532CB"/>
    <w:rsid w:val="0085331F"/>
    <w:rsid w:val="0085335F"/>
    <w:rsid w:val="00853380"/>
    <w:rsid w:val="0085371B"/>
    <w:rsid w:val="00853AE1"/>
    <w:rsid w:val="00853D7E"/>
    <w:rsid w:val="00853E3A"/>
    <w:rsid w:val="00853E88"/>
    <w:rsid w:val="00853F71"/>
    <w:rsid w:val="008543F0"/>
    <w:rsid w:val="00854648"/>
    <w:rsid w:val="0085499F"/>
    <w:rsid w:val="008550CD"/>
    <w:rsid w:val="008550F2"/>
    <w:rsid w:val="00855119"/>
    <w:rsid w:val="008555F8"/>
    <w:rsid w:val="00855652"/>
    <w:rsid w:val="00855A80"/>
    <w:rsid w:val="00855B3F"/>
    <w:rsid w:val="008560A4"/>
    <w:rsid w:val="00856525"/>
    <w:rsid w:val="00856686"/>
    <w:rsid w:val="008567CC"/>
    <w:rsid w:val="00856D16"/>
    <w:rsid w:val="00856E60"/>
    <w:rsid w:val="00856FD8"/>
    <w:rsid w:val="0085705F"/>
    <w:rsid w:val="008574AA"/>
    <w:rsid w:val="00857A31"/>
    <w:rsid w:val="00857DF6"/>
    <w:rsid w:val="00857F88"/>
    <w:rsid w:val="008602F2"/>
    <w:rsid w:val="008605EC"/>
    <w:rsid w:val="00860A1C"/>
    <w:rsid w:val="00860DE1"/>
    <w:rsid w:val="00860E8B"/>
    <w:rsid w:val="00860FAE"/>
    <w:rsid w:val="008610E5"/>
    <w:rsid w:val="008612C7"/>
    <w:rsid w:val="00861540"/>
    <w:rsid w:val="00861A25"/>
    <w:rsid w:val="00861ABE"/>
    <w:rsid w:val="00861C8E"/>
    <w:rsid w:val="00861CF7"/>
    <w:rsid w:val="00861D3C"/>
    <w:rsid w:val="0086206F"/>
    <w:rsid w:val="008621FB"/>
    <w:rsid w:val="008622E1"/>
    <w:rsid w:val="0086232C"/>
    <w:rsid w:val="0086238B"/>
    <w:rsid w:val="00862393"/>
    <w:rsid w:val="00862475"/>
    <w:rsid w:val="00862812"/>
    <w:rsid w:val="0086284F"/>
    <w:rsid w:val="00862914"/>
    <w:rsid w:val="00862E42"/>
    <w:rsid w:val="00863137"/>
    <w:rsid w:val="008631E5"/>
    <w:rsid w:val="00863D7C"/>
    <w:rsid w:val="00863DB8"/>
    <w:rsid w:val="00863F86"/>
    <w:rsid w:val="00864112"/>
    <w:rsid w:val="0086429A"/>
    <w:rsid w:val="008648F5"/>
    <w:rsid w:val="00864966"/>
    <w:rsid w:val="00864EED"/>
    <w:rsid w:val="008655E6"/>
    <w:rsid w:val="00865D7F"/>
    <w:rsid w:val="00865F9B"/>
    <w:rsid w:val="008661F4"/>
    <w:rsid w:val="00866276"/>
    <w:rsid w:val="00866377"/>
    <w:rsid w:val="0086681B"/>
    <w:rsid w:val="00866A70"/>
    <w:rsid w:val="00866BCD"/>
    <w:rsid w:val="00866CAE"/>
    <w:rsid w:val="00867022"/>
    <w:rsid w:val="008673BB"/>
    <w:rsid w:val="0086770A"/>
    <w:rsid w:val="008678C4"/>
    <w:rsid w:val="0086793C"/>
    <w:rsid w:val="00867A84"/>
    <w:rsid w:val="00867BC5"/>
    <w:rsid w:val="00867E00"/>
    <w:rsid w:val="00867E84"/>
    <w:rsid w:val="00867FFC"/>
    <w:rsid w:val="00870265"/>
    <w:rsid w:val="008707C5"/>
    <w:rsid w:val="00870B5A"/>
    <w:rsid w:val="00870E56"/>
    <w:rsid w:val="00870EBB"/>
    <w:rsid w:val="008713DF"/>
    <w:rsid w:val="008715D5"/>
    <w:rsid w:val="008716A3"/>
    <w:rsid w:val="008718B5"/>
    <w:rsid w:val="00871C03"/>
    <w:rsid w:val="00871CC8"/>
    <w:rsid w:val="00871E10"/>
    <w:rsid w:val="00871E60"/>
    <w:rsid w:val="00871F71"/>
    <w:rsid w:val="0087209C"/>
    <w:rsid w:val="00872149"/>
    <w:rsid w:val="008722BE"/>
    <w:rsid w:val="008724DE"/>
    <w:rsid w:val="008724E7"/>
    <w:rsid w:val="00872679"/>
    <w:rsid w:val="008727FA"/>
    <w:rsid w:val="008729BD"/>
    <w:rsid w:val="00872BC7"/>
    <w:rsid w:val="00872D24"/>
    <w:rsid w:val="00872E1A"/>
    <w:rsid w:val="0087327F"/>
    <w:rsid w:val="00873353"/>
    <w:rsid w:val="0087348B"/>
    <w:rsid w:val="008734D3"/>
    <w:rsid w:val="008736A6"/>
    <w:rsid w:val="00873766"/>
    <w:rsid w:val="00873D4C"/>
    <w:rsid w:val="00874168"/>
    <w:rsid w:val="00874537"/>
    <w:rsid w:val="00874601"/>
    <w:rsid w:val="0087483E"/>
    <w:rsid w:val="00874E22"/>
    <w:rsid w:val="00874F46"/>
    <w:rsid w:val="00874FC5"/>
    <w:rsid w:val="00875667"/>
    <w:rsid w:val="0087584C"/>
    <w:rsid w:val="00875909"/>
    <w:rsid w:val="008759D5"/>
    <w:rsid w:val="00875CCC"/>
    <w:rsid w:val="00875F58"/>
    <w:rsid w:val="00875FC5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4B4"/>
    <w:rsid w:val="00877905"/>
    <w:rsid w:val="00877E5A"/>
    <w:rsid w:val="00877EE4"/>
    <w:rsid w:val="008802E0"/>
    <w:rsid w:val="00880351"/>
    <w:rsid w:val="0088065E"/>
    <w:rsid w:val="00880BB5"/>
    <w:rsid w:val="00880C03"/>
    <w:rsid w:val="00880E8C"/>
    <w:rsid w:val="0088108D"/>
    <w:rsid w:val="008813F9"/>
    <w:rsid w:val="008818A1"/>
    <w:rsid w:val="00881955"/>
    <w:rsid w:val="00881B01"/>
    <w:rsid w:val="00881B4A"/>
    <w:rsid w:val="00881F51"/>
    <w:rsid w:val="00882001"/>
    <w:rsid w:val="00882151"/>
    <w:rsid w:val="0088217A"/>
    <w:rsid w:val="008821F5"/>
    <w:rsid w:val="00882424"/>
    <w:rsid w:val="0088247E"/>
    <w:rsid w:val="008825C0"/>
    <w:rsid w:val="008825C8"/>
    <w:rsid w:val="00882899"/>
    <w:rsid w:val="008829F4"/>
    <w:rsid w:val="00882E6E"/>
    <w:rsid w:val="00883315"/>
    <w:rsid w:val="008833DA"/>
    <w:rsid w:val="0088382A"/>
    <w:rsid w:val="00883E26"/>
    <w:rsid w:val="00883E36"/>
    <w:rsid w:val="00883FCA"/>
    <w:rsid w:val="0088483C"/>
    <w:rsid w:val="00884FFA"/>
    <w:rsid w:val="008850CD"/>
    <w:rsid w:val="00885106"/>
    <w:rsid w:val="0088512B"/>
    <w:rsid w:val="00885359"/>
    <w:rsid w:val="008853D1"/>
    <w:rsid w:val="00885641"/>
    <w:rsid w:val="00885BF1"/>
    <w:rsid w:val="00885DE8"/>
    <w:rsid w:val="00885EDF"/>
    <w:rsid w:val="00885F6C"/>
    <w:rsid w:val="0088613D"/>
    <w:rsid w:val="00886915"/>
    <w:rsid w:val="00886AC0"/>
    <w:rsid w:val="00886BD0"/>
    <w:rsid w:val="00886E3E"/>
    <w:rsid w:val="00886FBF"/>
    <w:rsid w:val="008872C1"/>
    <w:rsid w:val="00887926"/>
    <w:rsid w:val="008879A4"/>
    <w:rsid w:val="00887A7C"/>
    <w:rsid w:val="00890068"/>
    <w:rsid w:val="00890365"/>
    <w:rsid w:val="00890D60"/>
    <w:rsid w:val="00890E2D"/>
    <w:rsid w:val="0089101D"/>
    <w:rsid w:val="008910B1"/>
    <w:rsid w:val="008910DA"/>
    <w:rsid w:val="00891385"/>
    <w:rsid w:val="00891450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523"/>
    <w:rsid w:val="0089385C"/>
    <w:rsid w:val="008939BD"/>
    <w:rsid w:val="00893F79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E54"/>
    <w:rsid w:val="00894EA2"/>
    <w:rsid w:val="00895471"/>
    <w:rsid w:val="00895703"/>
    <w:rsid w:val="0089570F"/>
    <w:rsid w:val="008957BF"/>
    <w:rsid w:val="008957FF"/>
    <w:rsid w:val="00895C89"/>
    <w:rsid w:val="00895CC9"/>
    <w:rsid w:val="00895CD7"/>
    <w:rsid w:val="008962DC"/>
    <w:rsid w:val="008966C4"/>
    <w:rsid w:val="0089680F"/>
    <w:rsid w:val="008969EB"/>
    <w:rsid w:val="00896FBC"/>
    <w:rsid w:val="00896FC5"/>
    <w:rsid w:val="00897035"/>
    <w:rsid w:val="00897187"/>
    <w:rsid w:val="0089744A"/>
    <w:rsid w:val="00897754"/>
    <w:rsid w:val="00897EF7"/>
    <w:rsid w:val="008A0169"/>
    <w:rsid w:val="008A02FA"/>
    <w:rsid w:val="008A03BD"/>
    <w:rsid w:val="008A06E7"/>
    <w:rsid w:val="008A08D5"/>
    <w:rsid w:val="008A0998"/>
    <w:rsid w:val="008A0C6B"/>
    <w:rsid w:val="008A0D42"/>
    <w:rsid w:val="008A0F78"/>
    <w:rsid w:val="008A1257"/>
    <w:rsid w:val="008A2027"/>
    <w:rsid w:val="008A2500"/>
    <w:rsid w:val="008A2655"/>
    <w:rsid w:val="008A2740"/>
    <w:rsid w:val="008A27B1"/>
    <w:rsid w:val="008A28ED"/>
    <w:rsid w:val="008A2A07"/>
    <w:rsid w:val="008A2A61"/>
    <w:rsid w:val="008A2BB9"/>
    <w:rsid w:val="008A2BEF"/>
    <w:rsid w:val="008A2DB3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617E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13C"/>
    <w:rsid w:val="008A7140"/>
    <w:rsid w:val="008A74D5"/>
    <w:rsid w:val="008A7FC8"/>
    <w:rsid w:val="008B057F"/>
    <w:rsid w:val="008B06CD"/>
    <w:rsid w:val="008B0734"/>
    <w:rsid w:val="008B0821"/>
    <w:rsid w:val="008B103D"/>
    <w:rsid w:val="008B10F6"/>
    <w:rsid w:val="008B1167"/>
    <w:rsid w:val="008B12CF"/>
    <w:rsid w:val="008B13BE"/>
    <w:rsid w:val="008B1A76"/>
    <w:rsid w:val="008B1CCA"/>
    <w:rsid w:val="008B21D5"/>
    <w:rsid w:val="008B2265"/>
    <w:rsid w:val="008B252C"/>
    <w:rsid w:val="008B294D"/>
    <w:rsid w:val="008B2AF7"/>
    <w:rsid w:val="008B2B57"/>
    <w:rsid w:val="008B2C8D"/>
    <w:rsid w:val="008B2D58"/>
    <w:rsid w:val="008B2D70"/>
    <w:rsid w:val="008B2ED8"/>
    <w:rsid w:val="008B346B"/>
    <w:rsid w:val="008B36C5"/>
    <w:rsid w:val="008B3717"/>
    <w:rsid w:val="008B371D"/>
    <w:rsid w:val="008B3B16"/>
    <w:rsid w:val="008B3BBC"/>
    <w:rsid w:val="008B40AC"/>
    <w:rsid w:val="008B40D5"/>
    <w:rsid w:val="008B43F8"/>
    <w:rsid w:val="008B480F"/>
    <w:rsid w:val="008B48B6"/>
    <w:rsid w:val="008B4C65"/>
    <w:rsid w:val="008B4DA8"/>
    <w:rsid w:val="008B4DDB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BE"/>
    <w:rsid w:val="008B68C0"/>
    <w:rsid w:val="008B6C88"/>
    <w:rsid w:val="008B6D07"/>
    <w:rsid w:val="008B6E73"/>
    <w:rsid w:val="008B6FB6"/>
    <w:rsid w:val="008B71B9"/>
    <w:rsid w:val="008B76CD"/>
    <w:rsid w:val="008B783C"/>
    <w:rsid w:val="008B7D7A"/>
    <w:rsid w:val="008B7E5E"/>
    <w:rsid w:val="008B7E66"/>
    <w:rsid w:val="008B7FB8"/>
    <w:rsid w:val="008C00AD"/>
    <w:rsid w:val="008C021D"/>
    <w:rsid w:val="008C0269"/>
    <w:rsid w:val="008C06C0"/>
    <w:rsid w:val="008C0B29"/>
    <w:rsid w:val="008C0B5E"/>
    <w:rsid w:val="008C0BE2"/>
    <w:rsid w:val="008C0C4D"/>
    <w:rsid w:val="008C0D0F"/>
    <w:rsid w:val="008C0D5B"/>
    <w:rsid w:val="008C0E56"/>
    <w:rsid w:val="008C1138"/>
    <w:rsid w:val="008C11E8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3C9"/>
    <w:rsid w:val="008C24EF"/>
    <w:rsid w:val="008C272C"/>
    <w:rsid w:val="008C272D"/>
    <w:rsid w:val="008C2A76"/>
    <w:rsid w:val="008C2A80"/>
    <w:rsid w:val="008C2E65"/>
    <w:rsid w:val="008C2EB6"/>
    <w:rsid w:val="008C2ED0"/>
    <w:rsid w:val="008C32C3"/>
    <w:rsid w:val="008C33DD"/>
    <w:rsid w:val="008C3523"/>
    <w:rsid w:val="008C3750"/>
    <w:rsid w:val="008C3A80"/>
    <w:rsid w:val="008C3ABB"/>
    <w:rsid w:val="008C3C70"/>
    <w:rsid w:val="008C3CED"/>
    <w:rsid w:val="008C3FB1"/>
    <w:rsid w:val="008C4071"/>
    <w:rsid w:val="008C40D3"/>
    <w:rsid w:val="008C417C"/>
    <w:rsid w:val="008C4290"/>
    <w:rsid w:val="008C42C9"/>
    <w:rsid w:val="008C44E1"/>
    <w:rsid w:val="008C4674"/>
    <w:rsid w:val="008C4D8C"/>
    <w:rsid w:val="008C4E98"/>
    <w:rsid w:val="008C4E9A"/>
    <w:rsid w:val="008C4EA8"/>
    <w:rsid w:val="008C5117"/>
    <w:rsid w:val="008C5201"/>
    <w:rsid w:val="008C56D9"/>
    <w:rsid w:val="008C57FF"/>
    <w:rsid w:val="008C5BE1"/>
    <w:rsid w:val="008C5D85"/>
    <w:rsid w:val="008C5E33"/>
    <w:rsid w:val="008C5FEB"/>
    <w:rsid w:val="008C6739"/>
    <w:rsid w:val="008C68F0"/>
    <w:rsid w:val="008C6CB3"/>
    <w:rsid w:val="008C6DB2"/>
    <w:rsid w:val="008C6F4B"/>
    <w:rsid w:val="008C7200"/>
    <w:rsid w:val="008C7229"/>
    <w:rsid w:val="008C72A0"/>
    <w:rsid w:val="008C72C5"/>
    <w:rsid w:val="008C743B"/>
    <w:rsid w:val="008C748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86"/>
    <w:rsid w:val="008D0C09"/>
    <w:rsid w:val="008D0C30"/>
    <w:rsid w:val="008D16FD"/>
    <w:rsid w:val="008D1793"/>
    <w:rsid w:val="008D17F2"/>
    <w:rsid w:val="008D1C39"/>
    <w:rsid w:val="008D1CCE"/>
    <w:rsid w:val="008D1FA4"/>
    <w:rsid w:val="008D21F3"/>
    <w:rsid w:val="008D246C"/>
    <w:rsid w:val="008D2512"/>
    <w:rsid w:val="008D271C"/>
    <w:rsid w:val="008D27AD"/>
    <w:rsid w:val="008D27E0"/>
    <w:rsid w:val="008D28F2"/>
    <w:rsid w:val="008D2975"/>
    <w:rsid w:val="008D2C23"/>
    <w:rsid w:val="008D2D11"/>
    <w:rsid w:val="008D302F"/>
    <w:rsid w:val="008D30C2"/>
    <w:rsid w:val="008D32D6"/>
    <w:rsid w:val="008D34B2"/>
    <w:rsid w:val="008D398A"/>
    <w:rsid w:val="008D3A3B"/>
    <w:rsid w:val="008D3A91"/>
    <w:rsid w:val="008D424E"/>
    <w:rsid w:val="008D478E"/>
    <w:rsid w:val="008D47A4"/>
    <w:rsid w:val="008D48F9"/>
    <w:rsid w:val="008D4BAD"/>
    <w:rsid w:val="008D5255"/>
    <w:rsid w:val="008D53CD"/>
    <w:rsid w:val="008D54DD"/>
    <w:rsid w:val="008D5502"/>
    <w:rsid w:val="008D558E"/>
    <w:rsid w:val="008D568B"/>
    <w:rsid w:val="008D56AF"/>
    <w:rsid w:val="008D617A"/>
    <w:rsid w:val="008D6517"/>
    <w:rsid w:val="008D659E"/>
    <w:rsid w:val="008D6718"/>
    <w:rsid w:val="008D67EC"/>
    <w:rsid w:val="008D6D48"/>
    <w:rsid w:val="008D7A3E"/>
    <w:rsid w:val="008D7A3F"/>
    <w:rsid w:val="008D7CDE"/>
    <w:rsid w:val="008D7D4C"/>
    <w:rsid w:val="008D7FBB"/>
    <w:rsid w:val="008E00BC"/>
    <w:rsid w:val="008E0146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CF"/>
    <w:rsid w:val="008E11A0"/>
    <w:rsid w:val="008E16DD"/>
    <w:rsid w:val="008E181D"/>
    <w:rsid w:val="008E1CAB"/>
    <w:rsid w:val="008E1D3E"/>
    <w:rsid w:val="008E2028"/>
    <w:rsid w:val="008E2205"/>
    <w:rsid w:val="008E2395"/>
    <w:rsid w:val="008E2460"/>
    <w:rsid w:val="008E25DB"/>
    <w:rsid w:val="008E28B1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2D8"/>
    <w:rsid w:val="008E63F2"/>
    <w:rsid w:val="008E6472"/>
    <w:rsid w:val="008E7C18"/>
    <w:rsid w:val="008E7D2C"/>
    <w:rsid w:val="008E7DDD"/>
    <w:rsid w:val="008E7FF9"/>
    <w:rsid w:val="008F0524"/>
    <w:rsid w:val="008F06DD"/>
    <w:rsid w:val="008F0737"/>
    <w:rsid w:val="008F07FB"/>
    <w:rsid w:val="008F0E2D"/>
    <w:rsid w:val="008F11DB"/>
    <w:rsid w:val="008F1259"/>
    <w:rsid w:val="008F12B0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D02"/>
    <w:rsid w:val="008F2E84"/>
    <w:rsid w:val="008F30F0"/>
    <w:rsid w:val="008F315F"/>
    <w:rsid w:val="008F3C23"/>
    <w:rsid w:val="008F3D5E"/>
    <w:rsid w:val="008F3E6C"/>
    <w:rsid w:val="008F3FD8"/>
    <w:rsid w:val="008F4418"/>
    <w:rsid w:val="008F446D"/>
    <w:rsid w:val="008F456E"/>
    <w:rsid w:val="008F46B0"/>
    <w:rsid w:val="008F4D17"/>
    <w:rsid w:val="008F4F0D"/>
    <w:rsid w:val="008F50C0"/>
    <w:rsid w:val="008F51FD"/>
    <w:rsid w:val="008F529B"/>
    <w:rsid w:val="008F5316"/>
    <w:rsid w:val="008F533A"/>
    <w:rsid w:val="008F5738"/>
    <w:rsid w:val="008F5D23"/>
    <w:rsid w:val="008F5E2D"/>
    <w:rsid w:val="008F6263"/>
    <w:rsid w:val="008F65F8"/>
    <w:rsid w:val="008F6664"/>
    <w:rsid w:val="008F682D"/>
    <w:rsid w:val="008F683F"/>
    <w:rsid w:val="008F68EE"/>
    <w:rsid w:val="008F6901"/>
    <w:rsid w:val="008F6959"/>
    <w:rsid w:val="008F6AB1"/>
    <w:rsid w:val="008F6B91"/>
    <w:rsid w:val="008F6D9C"/>
    <w:rsid w:val="008F6DBD"/>
    <w:rsid w:val="008F6FA8"/>
    <w:rsid w:val="008F7016"/>
    <w:rsid w:val="008F7099"/>
    <w:rsid w:val="008F73E1"/>
    <w:rsid w:val="008F73EE"/>
    <w:rsid w:val="008F7618"/>
    <w:rsid w:val="008F7626"/>
    <w:rsid w:val="008F767A"/>
    <w:rsid w:val="008F7905"/>
    <w:rsid w:val="0090026F"/>
    <w:rsid w:val="009002B8"/>
    <w:rsid w:val="00900315"/>
    <w:rsid w:val="00900851"/>
    <w:rsid w:val="00900895"/>
    <w:rsid w:val="009008EA"/>
    <w:rsid w:val="00900F30"/>
    <w:rsid w:val="00901201"/>
    <w:rsid w:val="0090135B"/>
    <w:rsid w:val="0090138B"/>
    <w:rsid w:val="009014DE"/>
    <w:rsid w:val="009018BB"/>
    <w:rsid w:val="00901EDB"/>
    <w:rsid w:val="00901FD3"/>
    <w:rsid w:val="00902657"/>
    <w:rsid w:val="00902D4A"/>
    <w:rsid w:val="00902D89"/>
    <w:rsid w:val="00902D95"/>
    <w:rsid w:val="00902EE9"/>
    <w:rsid w:val="00902F73"/>
    <w:rsid w:val="009030F7"/>
    <w:rsid w:val="009031D6"/>
    <w:rsid w:val="00903437"/>
    <w:rsid w:val="00903499"/>
    <w:rsid w:val="009038B1"/>
    <w:rsid w:val="009038D1"/>
    <w:rsid w:val="009038DE"/>
    <w:rsid w:val="009039AA"/>
    <w:rsid w:val="00903AA4"/>
    <w:rsid w:val="00903B18"/>
    <w:rsid w:val="00903D0B"/>
    <w:rsid w:val="00903FDD"/>
    <w:rsid w:val="00904042"/>
    <w:rsid w:val="0090422A"/>
    <w:rsid w:val="0090429B"/>
    <w:rsid w:val="009044A0"/>
    <w:rsid w:val="0090461B"/>
    <w:rsid w:val="00904755"/>
    <w:rsid w:val="009047AB"/>
    <w:rsid w:val="009049E9"/>
    <w:rsid w:val="00904C9B"/>
    <w:rsid w:val="00904D18"/>
    <w:rsid w:val="009051F2"/>
    <w:rsid w:val="00905C02"/>
    <w:rsid w:val="00905DBC"/>
    <w:rsid w:val="00906086"/>
    <w:rsid w:val="00906141"/>
    <w:rsid w:val="00906698"/>
    <w:rsid w:val="00906D06"/>
    <w:rsid w:val="009070DE"/>
    <w:rsid w:val="009071D4"/>
    <w:rsid w:val="0090727B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DBC"/>
    <w:rsid w:val="00910F68"/>
    <w:rsid w:val="00910FF7"/>
    <w:rsid w:val="00911177"/>
    <w:rsid w:val="009118F0"/>
    <w:rsid w:val="00911B12"/>
    <w:rsid w:val="009121B1"/>
    <w:rsid w:val="00912838"/>
    <w:rsid w:val="00912B65"/>
    <w:rsid w:val="00912B95"/>
    <w:rsid w:val="00912C43"/>
    <w:rsid w:val="00912FB3"/>
    <w:rsid w:val="00913313"/>
    <w:rsid w:val="009133B1"/>
    <w:rsid w:val="009134B7"/>
    <w:rsid w:val="00913677"/>
    <w:rsid w:val="00913B17"/>
    <w:rsid w:val="00913BC8"/>
    <w:rsid w:val="00913BED"/>
    <w:rsid w:val="00914267"/>
    <w:rsid w:val="00914337"/>
    <w:rsid w:val="0091438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AB8"/>
    <w:rsid w:val="00915B20"/>
    <w:rsid w:val="00915D64"/>
    <w:rsid w:val="00915D6A"/>
    <w:rsid w:val="00915F48"/>
    <w:rsid w:val="00916521"/>
    <w:rsid w:val="00916A23"/>
    <w:rsid w:val="00916B9A"/>
    <w:rsid w:val="00916F4A"/>
    <w:rsid w:val="00916F92"/>
    <w:rsid w:val="009170B1"/>
    <w:rsid w:val="009171C3"/>
    <w:rsid w:val="00917398"/>
    <w:rsid w:val="00917658"/>
    <w:rsid w:val="009178BC"/>
    <w:rsid w:val="00917A38"/>
    <w:rsid w:val="00917D6C"/>
    <w:rsid w:val="00917EB7"/>
    <w:rsid w:val="009204A2"/>
    <w:rsid w:val="009207F2"/>
    <w:rsid w:val="00920F6A"/>
    <w:rsid w:val="0092146E"/>
    <w:rsid w:val="00921513"/>
    <w:rsid w:val="0092181E"/>
    <w:rsid w:val="00921940"/>
    <w:rsid w:val="00921D1D"/>
    <w:rsid w:val="00921D48"/>
    <w:rsid w:val="00921EA7"/>
    <w:rsid w:val="00922159"/>
    <w:rsid w:val="0092247B"/>
    <w:rsid w:val="0092279A"/>
    <w:rsid w:val="009227A0"/>
    <w:rsid w:val="00922A85"/>
    <w:rsid w:val="00922CC7"/>
    <w:rsid w:val="00923055"/>
    <w:rsid w:val="0092305B"/>
    <w:rsid w:val="00923092"/>
    <w:rsid w:val="00923141"/>
    <w:rsid w:val="009235C4"/>
    <w:rsid w:val="00923D03"/>
    <w:rsid w:val="00923D44"/>
    <w:rsid w:val="00923F0F"/>
    <w:rsid w:val="00923F4B"/>
    <w:rsid w:val="009245FC"/>
    <w:rsid w:val="009246FC"/>
    <w:rsid w:val="00924C3B"/>
    <w:rsid w:val="009250D5"/>
    <w:rsid w:val="009256A8"/>
    <w:rsid w:val="009256EA"/>
    <w:rsid w:val="009257EC"/>
    <w:rsid w:val="00925A8E"/>
    <w:rsid w:val="00925B45"/>
    <w:rsid w:val="00925C82"/>
    <w:rsid w:val="00925D2B"/>
    <w:rsid w:val="00925DD0"/>
    <w:rsid w:val="00925EB1"/>
    <w:rsid w:val="00925FBE"/>
    <w:rsid w:val="009260D4"/>
    <w:rsid w:val="00926110"/>
    <w:rsid w:val="009262C5"/>
    <w:rsid w:val="00926808"/>
    <w:rsid w:val="00926903"/>
    <w:rsid w:val="00926B02"/>
    <w:rsid w:val="00926C59"/>
    <w:rsid w:val="00926D7A"/>
    <w:rsid w:val="00926E66"/>
    <w:rsid w:val="00927183"/>
    <w:rsid w:val="009271EC"/>
    <w:rsid w:val="0092721C"/>
    <w:rsid w:val="00927643"/>
    <w:rsid w:val="00927829"/>
    <w:rsid w:val="009278B5"/>
    <w:rsid w:val="00927CFA"/>
    <w:rsid w:val="0093026F"/>
    <w:rsid w:val="0093030E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D0D"/>
    <w:rsid w:val="0093219D"/>
    <w:rsid w:val="00932293"/>
    <w:rsid w:val="009324B5"/>
    <w:rsid w:val="009326E4"/>
    <w:rsid w:val="0093281C"/>
    <w:rsid w:val="009329C6"/>
    <w:rsid w:val="00932BDA"/>
    <w:rsid w:val="00932DD4"/>
    <w:rsid w:val="00932DD6"/>
    <w:rsid w:val="00932E02"/>
    <w:rsid w:val="00932FA4"/>
    <w:rsid w:val="00932FE9"/>
    <w:rsid w:val="0093317E"/>
    <w:rsid w:val="00933534"/>
    <w:rsid w:val="009337F4"/>
    <w:rsid w:val="00933A3A"/>
    <w:rsid w:val="00933D24"/>
    <w:rsid w:val="0093462D"/>
    <w:rsid w:val="009347A2"/>
    <w:rsid w:val="009347D4"/>
    <w:rsid w:val="00934BCD"/>
    <w:rsid w:val="00934C18"/>
    <w:rsid w:val="00934E96"/>
    <w:rsid w:val="00934ED9"/>
    <w:rsid w:val="00935093"/>
    <w:rsid w:val="0093517B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BD0"/>
    <w:rsid w:val="00936DDB"/>
    <w:rsid w:val="00937191"/>
    <w:rsid w:val="00937371"/>
    <w:rsid w:val="009374D2"/>
    <w:rsid w:val="00937507"/>
    <w:rsid w:val="00937603"/>
    <w:rsid w:val="009376F1"/>
    <w:rsid w:val="009377E6"/>
    <w:rsid w:val="00937836"/>
    <w:rsid w:val="009378F7"/>
    <w:rsid w:val="00937957"/>
    <w:rsid w:val="00937C2E"/>
    <w:rsid w:val="00937C39"/>
    <w:rsid w:val="00937EAA"/>
    <w:rsid w:val="00937EC3"/>
    <w:rsid w:val="00937EE1"/>
    <w:rsid w:val="0094009D"/>
    <w:rsid w:val="0094099F"/>
    <w:rsid w:val="00940AE0"/>
    <w:rsid w:val="00940B4E"/>
    <w:rsid w:val="00940B5F"/>
    <w:rsid w:val="0094116A"/>
    <w:rsid w:val="00941170"/>
    <w:rsid w:val="009411F7"/>
    <w:rsid w:val="009413FB"/>
    <w:rsid w:val="00941430"/>
    <w:rsid w:val="009414EF"/>
    <w:rsid w:val="0094155E"/>
    <w:rsid w:val="0094176C"/>
    <w:rsid w:val="009419F5"/>
    <w:rsid w:val="00941A7B"/>
    <w:rsid w:val="00941B70"/>
    <w:rsid w:val="00941B7B"/>
    <w:rsid w:val="00941C63"/>
    <w:rsid w:val="00942272"/>
    <w:rsid w:val="00942790"/>
    <w:rsid w:val="00942946"/>
    <w:rsid w:val="00942A27"/>
    <w:rsid w:val="00942E2C"/>
    <w:rsid w:val="00942E54"/>
    <w:rsid w:val="0094304E"/>
    <w:rsid w:val="009430AD"/>
    <w:rsid w:val="009431E9"/>
    <w:rsid w:val="0094344C"/>
    <w:rsid w:val="00943484"/>
    <w:rsid w:val="00943684"/>
    <w:rsid w:val="00943DC7"/>
    <w:rsid w:val="00943E1B"/>
    <w:rsid w:val="00943E64"/>
    <w:rsid w:val="00943E6C"/>
    <w:rsid w:val="00944194"/>
    <w:rsid w:val="00944A70"/>
    <w:rsid w:val="00944BBF"/>
    <w:rsid w:val="0094513F"/>
    <w:rsid w:val="00945212"/>
    <w:rsid w:val="00945356"/>
    <w:rsid w:val="009453F0"/>
    <w:rsid w:val="009455B7"/>
    <w:rsid w:val="00945692"/>
    <w:rsid w:val="00945D85"/>
    <w:rsid w:val="00945DD9"/>
    <w:rsid w:val="00945EE8"/>
    <w:rsid w:val="0094613E"/>
    <w:rsid w:val="0094623E"/>
    <w:rsid w:val="009462A6"/>
    <w:rsid w:val="00946365"/>
    <w:rsid w:val="00946366"/>
    <w:rsid w:val="009465EF"/>
    <w:rsid w:val="00946AD3"/>
    <w:rsid w:val="00946C72"/>
    <w:rsid w:val="00946EDD"/>
    <w:rsid w:val="00946F8E"/>
    <w:rsid w:val="0094732B"/>
    <w:rsid w:val="009474FE"/>
    <w:rsid w:val="009475A3"/>
    <w:rsid w:val="00947853"/>
    <w:rsid w:val="00947A89"/>
    <w:rsid w:val="00947BB3"/>
    <w:rsid w:val="00947F8A"/>
    <w:rsid w:val="00947F97"/>
    <w:rsid w:val="0095011F"/>
    <w:rsid w:val="00950171"/>
    <w:rsid w:val="009506A9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71"/>
    <w:rsid w:val="0095179D"/>
    <w:rsid w:val="009517E2"/>
    <w:rsid w:val="009519F8"/>
    <w:rsid w:val="00951C0E"/>
    <w:rsid w:val="00951D5C"/>
    <w:rsid w:val="00951F53"/>
    <w:rsid w:val="00952406"/>
    <w:rsid w:val="0095298F"/>
    <w:rsid w:val="009534E2"/>
    <w:rsid w:val="0095385E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5257"/>
    <w:rsid w:val="009552C7"/>
    <w:rsid w:val="009557B9"/>
    <w:rsid w:val="0095589C"/>
    <w:rsid w:val="009558C8"/>
    <w:rsid w:val="00955BB7"/>
    <w:rsid w:val="00955BF2"/>
    <w:rsid w:val="00955DF3"/>
    <w:rsid w:val="00955EA3"/>
    <w:rsid w:val="00955FF3"/>
    <w:rsid w:val="009561CB"/>
    <w:rsid w:val="009561F3"/>
    <w:rsid w:val="0095634E"/>
    <w:rsid w:val="009563FC"/>
    <w:rsid w:val="00956505"/>
    <w:rsid w:val="00956589"/>
    <w:rsid w:val="00956695"/>
    <w:rsid w:val="00956C51"/>
    <w:rsid w:val="009572CD"/>
    <w:rsid w:val="009573CB"/>
    <w:rsid w:val="00957668"/>
    <w:rsid w:val="00957967"/>
    <w:rsid w:val="00957BA0"/>
    <w:rsid w:val="00957BF4"/>
    <w:rsid w:val="00957C9D"/>
    <w:rsid w:val="00957D84"/>
    <w:rsid w:val="00957E72"/>
    <w:rsid w:val="00960328"/>
    <w:rsid w:val="00960354"/>
    <w:rsid w:val="009604D6"/>
    <w:rsid w:val="009605E4"/>
    <w:rsid w:val="00960636"/>
    <w:rsid w:val="009606F4"/>
    <w:rsid w:val="009608BB"/>
    <w:rsid w:val="009609B8"/>
    <w:rsid w:val="0096106E"/>
    <w:rsid w:val="00961701"/>
    <w:rsid w:val="00961704"/>
    <w:rsid w:val="00961A1F"/>
    <w:rsid w:val="00961E3B"/>
    <w:rsid w:val="00961F27"/>
    <w:rsid w:val="0096215F"/>
    <w:rsid w:val="009623CD"/>
    <w:rsid w:val="00962679"/>
    <w:rsid w:val="00962812"/>
    <w:rsid w:val="0096286E"/>
    <w:rsid w:val="00962994"/>
    <w:rsid w:val="00962A33"/>
    <w:rsid w:val="00962E53"/>
    <w:rsid w:val="0096305E"/>
    <w:rsid w:val="0096342C"/>
    <w:rsid w:val="00963749"/>
    <w:rsid w:val="009637AD"/>
    <w:rsid w:val="00963986"/>
    <w:rsid w:val="00963991"/>
    <w:rsid w:val="009639F4"/>
    <w:rsid w:val="00963B31"/>
    <w:rsid w:val="00963B54"/>
    <w:rsid w:val="00963F4A"/>
    <w:rsid w:val="0096407D"/>
    <w:rsid w:val="00964339"/>
    <w:rsid w:val="009643F0"/>
    <w:rsid w:val="0096443C"/>
    <w:rsid w:val="00964667"/>
    <w:rsid w:val="009646C5"/>
    <w:rsid w:val="0096497F"/>
    <w:rsid w:val="00964B5F"/>
    <w:rsid w:val="00964D7B"/>
    <w:rsid w:val="00964F8E"/>
    <w:rsid w:val="009650D8"/>
    <w:rsid w:val="009651EB"/>
    <w:rsid w:val="00965397"/>
    <w:rsid w:val="009653F6"/>
    <w:rsid w:val="009656B5"/>
    <w:rsid w:val="0096586C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BB1"/>
    <w:rsid w:val="0096726E"/>
    <w:rsid w:val="00967709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50"/>
    <w:rsid w:val="0097134F"/>
    <w:rsid w:val="00971469"/>
    <w:rsid w:val="0097147A"/>
    <w:rsid w:val="009714E6"/>
    <w:rsid w:val="00971718"/>
    <w:rsid w:val="00971D28"/>
    <w:rsid w:val="00971F61"/>
    <w:rsid w:val="00972097"/>
    <w:rsid w:val="00972550"/>
    <w:rsid w:val="0097274D"/>
    <w:rsid w:val="00972910"/>
    <w:rsid w:val="009729CC"/>
    <w:rsid w:val="00972A29"/>
    <w:rsid w:val="00972A55"/>
    <w:rsid w:val="00972F1E"/>
    <w:rsid w:val="00972F8D"/>
    <w:rsid w:val="009732C6"/>
    <w:rsid w:val="00973572"/>
    <w:rsid w:val="009736A1"/>
    <w:rsid w:val="009739C4"/>
    <w:rsid w:val="00973AA4"/>
    <w:rsid w:val="00973C11"/>
    <w:rsid w:val="00973CC8"/>
    <w:rsid w:val="00973D19"/>
    <w:rsid w:val="0097415D"/>
    <w:rsid w:val="009741DF"/>
    <w:rsid w:val="00974288"/>
    <w:rsid w:val="00974300"/>
    <w:rsid w:val="0097436E"/>
    <w:rsid w:val="009744F5"/>
    <w:rsid w:val="00974709"/>
    <w:rsid w:val="009749A2"/>
    <w:rsid w:val="00974C4C"/>
    <w:rsid w:val="00974FE5"/>
    <w:rsid w:val="00975116"/>
    <w:rsid w:val="0097550D"/>
    <w:rsid w:val="009755DC"/>
    <w:rsid w:val="0097576E"/>
    <w:rsid w:val="00975A49"/>
    <w:rsid w:val="00975D2B"/>
    <w:rsid w:val="00975E16"/>
    <w:rsid w:val="00975EA1"/>
    <w:rsid w:val="00976020"/>
    <w:rsid w:val="009760CA"/>
    <w:rsid w:val="00976403"/>
    <w:rsid w:val="009764DF"/>
    <w:rsid w:val="009765A5"/>
    <w:rsid w:val="0097669F"/>
    <w:rsid w:val="009768BC"/>
    <w:rsid w:val="0097693C"/>
    <w:rsid w:val="009769E6"/>
    <w:rsid w:val="00976D0F"/>
    <w:rsid w:val="00976F8D"/>
    <w:rsid w:val="009772C4"/>
    <w:rsid w:val="009775B4"/>
    <w:rsid w:val="0097767B"/>
    <w:rsid w:val="009778C7"/>
    <w:rsid w:val="009779B8"/>
    <w:rsid w:val="00977CE5"/>
    <w:rsid w:val="00977CFC"/>
    <w:rsid w:val="00977D5E"/>
    <w:rsid w:val="00977ED2"/>
    <w:rsid w:val="00977FC8"/>
    <w:rsid w:val="009800BE"/>
    <w:rsid w:val="00980422"/>
    <w:rsid w:val="009804F2"/>
    <w:rsid w:val="009807EE"/>
    <w:rsid w:val="0098083E"/>
    <w:rsid w:val="00980DAD"/>
    <w:rsid w:val="00981366"/>
    <w:rsid w:val="009813DC"/>
    <w:rsid w:val="009815CC"/>
    <w:rsid w:val="009816F4"/>
    <w:rsid w:val="0098181D"/>
    <w:rsid w:val="0098190C"/>
    <w:rsid w:val="00981A51"/>
    <w:rsid w:val="00981F1A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45F5"/>
    <w:rsid w:val="009846F7"/>
    <w:rsid w:val="00984772"/>
    <w:rsid w:val="009847D9"/>
    <w:rsid w:val="00984886"/>
    <w:rsid w:val="00984983"/>
    <w:rsid w:val="00984A48"/>
    <w:rsid w:val="00984C76"/>
    <w:rsid w:val="00984CA0"/>
    <w:rsid w:val="0098504F"/>
    <w:rsid w:val="009851C9"/>
    <w:rsid w:val="00985233"/>
    <w:rsid w:val="009859DB"/>
    <w:rsid w:val="00985A14"/>
    <w:rsid w:val="00985B3F"/>
    <w:rsid w:val="00985C69"/>
    <w:rsid w:val="00985C80"/>
    <w:rsid w:val="00985D96"/>
    <w:rsid w:val="00985F8C"/>
    <w:rsid w:val="009861D0"/>
    <w:rsid w:val="009863E4"/>
    <w:rsid w:val="0098640E"/>
    <w:rsid w:val="00986494"/>
    <w:rsid w:val="009865C0"/>
    <w:rsid w:val="00986672"/>
    <w:rsid w:val="009866B0"/>
    <w:rsid w:val="00986817"/>
    <w:rsid w:val="009870B5"/>
    <w:rsid w:val="0098715B"/>
    <w:rsid w:val="0098718C"/>
    <w:rsid w:val="00987366"/>
    <w:rsid w:val="00987ABB"/>
    <w:rsid w:val="00990391"/>
    <w:rsid w:val="00990483"/>
    <w:rsid w:val="0099056E"/>
    <w:rsid w:val="00990688"/>
    <w:rsid w:val="00990727"/>
    <w:rsid w:val="0099117E"/>
    <w:rsid w:val="00991353"/>
    <w:rsid w:val="00991428"/>
    <w:rsid w:val="00991567"/>
    <w:rsid w:val="00991736"/>
    <w:rsid w:val="009917C1"/>
    <w:rsid w:val="00991D99"/>
    <w:rsid w:val="009922A3"/>
    <w:rsid w:val="00992402"/>
    <w:rsid w:val="00992608"/>
    <w:rsid w:val="00992B96"/>
    <w:rsid w:val="00992BE3"/>
    <w:rsid w:val="00992EA9"/>
    <w:rsid w:val="00992EE2"/>
    <w:rsid w:val="00993332"/>
    <w:rsid w:val="0099357D"/>
    <w:rsid w:val="00993593"/>
    <w:rsid w:val="009936DF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B3C"/>
    <w:rsid w:val="00994B9B"/>
    <w:rsid w:val="00994B9E"/>
    <w:rsid w:val="00994D1D"/>
    <w:rsid w:val="00994E60"/>
    <w:rsid w:val="00994EDF"/>
    <w:rsid w:val="00995466"/>
    <w:rsid w:val="009954C6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F32"/>
    <w:rsid w:val="00997035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9BD"/>
    <w:rsid w:val="009A0BDD"/>
    <w:rsid w:val="009A0BFD"/>
    <w:rsid w:val="009A0E2E"/>
    <w:rsid w:val="009A0F9F"/>
    <w:rsid w:val="009A0FD9"/>
    <w:rsid w:val="009A15B7"/>
    <w:rsid w:val="009A1644"/>
    <w:rsid w:val="009A16E6"/>
    <w:rsid w:val="009A19F7"/>
    <w:rsid w:val="009A1CAE"/>
    <w:rsid w:val="009A26A3"/>
    <w:rsid w:val="009A284E"/>
    <w:rsid w:val="009A2896"/>
    <w:rsid w:val="009A2C2E"/>
    <w:rsid w:val="009A35E6"/>
    <w:rsid w:val="009A38A5"/>
    <w:rsid w:val="009A3A0B"/>
    <w:rsid w:val="009A3AF6"/>
    <w:rsid w:val="009A3C72"/>
    <w:rsid w:val="009A3E9B"/>
    <w:rsid w:val="009A3F8A"/>
    <w:rsid w:val="009A4529"/>
    <w:rsid w:val="009A4704"/>
    <w:rsid w:val="009A566E"/>
    <w:rsid w:val="009A58FE"/>
    <w:rsid w:val="009A5A2F"/>
    <w:rsid w:val="009A5B15"/>
    <w:rsid w:val="009A5D81"/>
    <w:rsid w:val="009A5E57"/>
    <w:rsid w:val="009A5EFE"/>
    <w:rsid w:val="009A610A"/>
    <w:rsid w:val="009A64D9"/>
    <w:rsid w:val="009A676B"/>
    <w:rsid w:val="009A69C2"/>
    <w:rsid w:val="009A6B2E"/>
    <w:rsid w:val="009A6FA4"/>
    <w:rsid w:val="009A70FE"/>
    <w:rsid w:val="009A73B9"/>
    <w:rsid w:val="009A7849"/>
    <w:rsid w:val="009A7957"/>
    <w:rsid w:val="009A7B38"/>
    <w:rsid w:val="009A7B9D"/>
    <w:rsid w:val="009A7EC9"/>
    <w:rsid w:val="009A7ECB"/>
    <w:rsid w:val="009B0058"/>
    <w:rsid w:val="009B051F"/>
    <w:rsid w:val="009B0616"/>
    <w:rsid w:val="009B07A2"/>
    <w:rsid w:val="009B0C89"/>
    <w:rsid w:val="009B0F08"/>
    <w:rsid w:val="009B0F56"/>
    <w:rsid w:val="009B113E"/>
    <w:rsid w:val="009B123E"/>
    <w:rsid w:val="009B1650"/>
    <w:rsid w:val="009B19B1"/>
    <w:rsid w:val="009B19C5"/>
    <w:rsid w:val="009B1E9A"/>
    <w:rsid w:val="009B1EB5"/>
    <w:rsid w:val="009B20CF"/>
    <w:rsid w:val="009B21AD"/>
    <w:rsid w:val="009B2202"/>
    <w:rsid w:val="009B236E"/>
    <w:rsid w:val="009B248C"/>
    <w:rsid w:val="009B263B"/>
    <w:rsid w:val="009B2CA9"/>
    <w:rsid w:val="009B31B3"/>
    <w:rsid w:val="009B3225"/>
    <w:rsid w:val="009B33E3"/>
    <w:rsid w:val="009B346E"/>
    <w:rsid w:val="009B3698"/>
    <w:rsid w:val="009B3772"/>
    <w:rsid w:val="009B380F"/>
    <w:rsid w:val="009B3B55"/>
    <w:rsid w:val="009B40B2"/>
    <w:rsid w:val="009B4123"/>
    <w:rsid w:val="009B44A7"/>
    <w:rsid w:val="009B4679"/>
    <w:rsid w:val="009B4E22"/>
    <w:rsid w:val="009B5197"/>
    <w:rsid w:val="009B57AB"/>
    <w:rsid w:val="009B589B"/>
    <w:rsid w:val="009B5CF6"/>
    <w:rsid w:val="009B5E94"/>
    <w:rsid w:val="009B6870"/>
    <w:rsid w:val="009B690C"/>
    <w:rsid w:val="009B6E49"/>
    <w:rsid w:val="009B6E7C"/>
    <w:rsid w:val="009B7558"/>
    <w:rsid w:val="009B75AE"/>
    <w:rsid w:val="009B7729"/>
    <w:rsid w:val="009B7A23"/>
    <w:rsid w:val="009B7A9C"/>
    <w:rsid w:val="009B7C34"/>
    <w:rsid w:val="009C0444"/>
    <w:rsid w:val="009C0667"/>
    <w:rsid w:val="009C0A79"/>
    <w:rsid w:val="009C0B01"/>
    <w:rsid w:val="009C0CA5"/>
    <w:rsid w:val="009C0D99"/>
    <w:rsid w:val="009C0DD9"/>
    <w:rsid w:val="009C15BA"/>
    <w:rsid w:val="009C17CC"/>
    <w:rsid w:val="009C1DAD"/>
    <w:rsid w:val="009C2329"/>
    <w:rsid w:val="009C2568"/>
    <w:rsid w:val="009C25D4"/>
    <w:rsid w:val="009C2613"/>
    <w:rsid w:val="009C2657"/>
    <w:rsid w:val="009C28BB"/>
    <w:rsid w:val="009C2D71"/>
    <w:rsid w:val="009C2E2A"/>
    <w:rsid w:val="009C2EBB"/>
    <w:rsid w:val="009C2EE1"/>
    <w:rsid w:val="009C2F4A"/>
    <w:rsid w:val="009C30B5"/>
    <w:rsid w:val="009C33ED"/>
    <w:rsid w:val="009C34D5"/>
    <w:rsid w:val="009C36E0"/>
    <w:rsid w:val="009C3919"/>
    <w:rsid w:val="009C40DA"/>
    <w:rsid w:val="009C433D"/>
    <w:rsid w:val="009C43EA"/>
    <w:rsid w:val="009C4D3B"/>
    <w:rsid w:val="009C545B"/>
    <w:rsid w:val="009C54C8"/>
    <w:rsid w:val="009C5E7B"/>
    <w:rsid w:val="009C5E90"/>
    <w:rsid w:val="009C603F"/>
    <w:rsid w:val="009C652F"/>
    <w:rsid w:val="009C6A58"/>
    <w:rsid w:val="009C6E02"/>
    <w:rsid w:val="009C6F4D"/>
    <w:rsid w:val="009C6FFF"/>
    <w:rsid w:val="009C71B2"/>
    <w:rsid w:val="009C759A"/>
    <w:rsid w:val="009C7934"/>
    <w:rsid w:val="009C79F0"/>
    <w:rsid w:val="009D038A"/>
    <w:rsid w:val="009D05AB"/>
    <w:rsid w:val="009D0649"/>
    <w:rsid w:val="009D0C79"/>
    <w:rsid w:val="009D0CA8"/>
    <w:rsid w:val="009D0E65"/>
    <w:rsid w:val="009D13BC"/>
    <w:rsid w:val="009D145A"/>
    <w:rsid w:val="009D17BA"/>
    <w:rsid w:val="009D17C4"/>
    <w:rsid w:val="009D22C4"/>
    <w:rsid w:val="009D258A"/>
    <w:rsid w:val="009D29E2"/>
    <w:rsid w:val="009D2D9F"/>
    <w:rsid w:val="009D30E9"/>
    <w:rsid w:val="009D321E"/>
    <w:rsid w:val="009D3565"/>
    <w:rsid w:val="009D3926"/>
    <w:rsid w:val="009D3A4A"/>
    <w:rsid w:val="009D3A4B"/>
    <w:rsid w:val="009D3B8C"/>
    <w:rsid w:val="009D3D2D"/>
    <w:rsid w:val="009D3F37"/>
    <w:rsid w:val="009D3FE0"/>
    <w:rsid w:val="009D41A2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80C"/>
    <w:rsid w:val="009D5A5A"/>
    <w:rsid w:val="009D5C0D"/>
    <w:rsid w:val="009D5CEA"/>
    <w:rsid w:val="009D61A0"/>
    <w:rsid w:val="009D6562"/>
    <w:rsid w:val="009D65F4"/>
    <w:rsid w:val="009D66CB"/>
    <w:rsid w:val="009D67A2"/>
    <w:rsid w:val="009D6850"/>
    <w:rsid w:val="009D6AE1"/>
    <w:rsid w:val="009D6CA3"/>
    <w:rsid w:val="009D6FE1"/>
    <w:rsid w:val="009D7095"/>
    <w:rsid w:val="009D7319"/>
    <w:rsid w:val="009D7436"/>
    <w:rsid w:val="009D75F8"/>
    <w:rsid w:val="009D7802"/>
    <w:rsid w:val="009D7821"/>
    <w:rsid w:val="009D7BAE"/>
    <w:rsid w:val="009D7F15"/>
    <w:rsid w:val="009E013F"/>
    <w:rsid w:val="009E03E3"/>
    <w:rsid w:val="009E0444"/>
    <w:rsid w:val="009E0734"/>
    <w:rsid w:val="009E1062"/>
    <w:rsid w:val="009E1207"/>
    <w:rsid w:val="009E157B"/>
    <w:rsid w:val="009E1686"/>
    <w:rsid w:val="009E1B83"/>
    <w:rsid w:val="009E2280"/>
    <w:rsid w:val="009E2748"/>
    <w:rsid w:val="009E28E6"/>
    <w:rsid w:val="009E2991"/>
    <w:rsid w:val="009E2AAC"/>
    <w:rsid w:val="009E2D02"/>
    <w:rsid w:val="009E2DD1"/>
    <w:rsid w:val="009E2EAE"/>
    <w:rsid w:val="009E2F65"/>
    <w:rsid w:val="009E302E"/>
    <w:rsid w:val="009E33C0"/>
    <w:rsid w:val="009E35E4"/>
    <w:rsid w:val="009E3BEF"/>
    <w:rsid w:val="009E3D43"/>
    <w:rsid w:val="009E41B4"/>
    <w:rsid w:val="009E41E9"/>
    <w:rsid w:val="009E42CB"/>
    <w:rsid w:val="009E462B"/>
    <w:rsid w:val="009E4BF3"/>
    <w:rsid w:val="009E508A"/>
    <w:rsid w:val="009E5181"/>
    <w:rsid w:val="009E519B"/>
    <w:rsid w:val="009E51AF"/>
    <w:rsid w:val="009E56C0"/>
    <w:rsid w:val="009E5BE5"/>
    <w:rsid w:val="009E5E3E"/>
    <w:rsid w:val="009E6109"/>
    <w:rsid w:val="009E610F"/>
    <w:rsid w:val="009E6176"/>
    <w:rsid w:val="009E6216"/>
    <w:rsid w:val="009E628A"/>
    <w:rsid w:val="009E63FD"/>
    <w:rsid w:val="009E6680"/>
    <w:rsid w:val="009E6CD4"/>
    <w:rsid w:val="009E6E23"/>
    <w:rsid w:val="009E718A"/>
    <w:rsid w:val="009E723A"/>
    <w:rsid w:val="009E7A83"/>
    <w:rsid w:val="009E7C5A"/>
    <w:rsid w:val="009F009D"/>
    <w:rsid w:val="009F0135"/>
    <w:rsid w:val="009F0143"/>
    <w:rsid w:val="009F01A0"/>
    <w:rsid w:val="009F0715"/>
    <w:rsid w:val="009F0A01"/>
    <w:rsid w:val="009F0BEA"/>
    <w:rsid w:val="009F13F2"/>
    <w:rsid w:val="009F147E"/>
    <w:rsid w:val="009F15C1"/>
    <w:rsid w:val="009F17A2"/>
    <w:rsid w:val="009F17F7"/>
    <w:rsid w:val="009F1BFE"/>
    <w:rsid w:val="009F1C4C"/>
    <w:rsid w:val="009F1DF4"/>
    <w:rsid w:val="009F2241"/>
    <w:rsid w:val="009F2426"/>
    <w:rsid w:val="009F277C"/>
    <w:rsid w:val="009F2B73"/>
    <w:rsid w:val="009F2EA0"/>
    <w:rsid w:val="009F37AB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DED"/>
    <w:rsid w:val="009F52DB"/>
    <w:rsid w:val="009F5A17"/>
    <w:rsid w:val="009F5A52"/>
    <w:rsid w:val="009F5A8D"/>
    <w:rsid w:val="009F5D81"/>
    <w:rsid w:val="009F5F0A"/>
    <w:rsid w:val="009F5FE0"/>
    <w:rsid w:val="009F6036"/>
    <w:rsid w:val="009F6CAD"/>
    <w:rsid w:val="009F6D2D"/>
    <w:rsid w:val="009F6EC3"/>
    <w:rsid w:val="009F6FCA"/>
    <w:rsid w:val="009F6FFC"/>
    <w:rsid w:val="009F7142"/>
    <w:rsid w:val="009F75CA"/>
    <w:rsid w:val="009F75F3"/>
    <w:rsid w:val="009F7A36"/>
    <w:rsid w:val="009F7B8F"/>
    <w:rsid w:val="009F7BF5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A42"/>
    <w:rsid w:val="00A00BAE"/>
    <w:rsid w:val="00A01036"/>
    <w:rsid w:val="00A015F2"/>
    <w:rsid w:val="00A0163A"/>
    <w:rsid w:val="00A016B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913"/>
    <w:rsid w:val="00A02A1F"/>
    <w:rsid w:val="00A0301D"/>
    <w:rsid w:val="00A030AB"/>
    <w:rsid w:val="00A030C6"/>
    <w:rsid w:val="00A03119"/>
    <w:rsid w:val="00A03422"/>
    <w:rsid w:val="00A0343E"/>
    <w:rsid w:val="00A035BC"/>
    <w:rsid w:val="00A036F8"/>
    <w:rsid w:val="00A04226"/>
    <w:rsid w:val="00A043DE"/>
    <w:rsid w:val="00A04A9F"/>
    <w:rsid w:val="00A04CDC"/>
    <w:rsid w:val="00A04D93"/>
    <w:rsid w:val="00A04DA4"/>
    <w:rsid w:val="00A04FEE"/>
    <w:rsid w:val="00A0518A"/>
    <w:rsid w:val="00A05391"/>
    <w:rsid w:val="00A054FB"/>
    <w:rsid w:val="00A05DB4"/>
    <w:rsid w:val="00A060D8"/>
    <w:rsid w:val="00A060EE"/>
    <w:rsid w:val="00A06136"/>
    <w:rsid w:val="00A0645E"/>
    <w:rsid w:val="00A065BD"/>
    <w:rsid w:val="00A066F8"/>
    <w:rsid w:val="00A069A9"/>
    <w:rsid w:val="00A06B2F"/>
    <w:rsid w:val="00A06C07"/>
    <w:rsid w:val="00A0745E"/>
    <w:rsid w:val="00A0773E"/>
    <w:rsid w:val="00A07778"/>
    <w:rsid w:val="00A07819"/>
    <w:rsid w:val="00A0792A"/>
    <w:rsid w:val="00A07964"/>
    <w:rsid w:val="00A07BBB"/>
    <w:rsid w:val="00A07D57"/>
    <w:rsid w:val="00A07E15"/>
    <w:rsid w:val="00A07FB4"/>
    <w:rsid w:val="00A106CF"/>
    <w:rsid w:val="00A10AA1"/>
    <w:rsid w:val="00A113F7"/>
    <w:rsid w:val="00A114A4"/>
    <w:rsid w:val="00A1157E"/>
    <w:rsid w:val="00A1161A"/>
    <w:rsid w:val="00A11687"/>
    <w:rsid w:val="00A117AF"/>
    <w:rsid w:val="00A11895"/>
    <w:rsid w:val="00A11937"/>
    <w:rsid w:val="00A11BD2"/>
    <w:rsid w:val="00A11C20"/>
    <w:rsid w:val="00A11FCC"/>
    <w:rsid w:val="00A1205D"/>
    <w:rsid w:val="00A121BB"/>
    <w:rsid w:val="00A12704"/>
    <w:rsid w:val="00A12818"/>
    <w:rsid w:val="00A12C5D"/>
    <w:rsid w:val="00A134C2"/>
    <w:rsid w:val="00A13684"/>
    <w:rsid w:val="00A1374F"/>
    <w:rsid w:val="00A138DC"/>
    <w:rsid w:val="00A13B9F"/>
    <w:rsid w:val="00A13CB8"/>
    <w:rsid w:val="00A14142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78D"/>
    <w:rsid w:val="00A158C1"/>
    <w:rsid w:val="00A15B85"/>
    <w:rsid w:val="00A15C4C"/>
    <w:rsid w:val="00A15EBA"/>
    <w:rsid w:val="00A15F15"/>
    <w:rsid w:val="00A15F9D"/>
    <w:rsid w:val="00A1618E"/>
    <w:rsid w:val="00A1644D"/>
    <w:rsid w:val="00A1645F"/>
    <w:rsid w:val="00A16A99"/>
    <w:rsid w:val="00A16E27"/>
    <w:rsid w:val="00A1703F"/>
    <w:rsid w:val="00A17308"/>
    <w:rsid w:val="00A17316"/>
    <w:rsid w:val="00A174EA"/>
    <w:rsid w:val="00A1750B"/>
    <w:rsid w:val="00A17883"/>
    <w:rsid w:val="00A17CBC"/>
    <w:rsid w:val="00A17EE0"/>
    <w:rsid w:val="00A17FDD"/>
    <w:rsid w:val="00A20144"/>
    <w:rsid w:val="00A20267"/>
    <w:rsid w:val="00A205EB"/>
    <w:rsid w:val="00A2089C"/>
    <w:rsid w:val="00A20945"/>
    <w:rsid w:val="00A20B07"/>
    <w:rsid w:val="00A20B39"/>
    <w:rsid w:val="00A20DA6"/>
    <w:rsid w:val="00A2102B"/>
    <w:rsid w:val="00A21400"/>
    <w:rsid w:val="00A21694"/>
    <w:rsid w:val="00A21746"/>
    <w:rsid w:val="00A217C0"/>
    <w:rsid w:val="00A2183B"/>
    <w:rsid w:val="00A21AFC"/>
    <w:rsid w:val="00A21B50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BF4"/>
    <w:rsid w:val="00A22C80"/>
    <w:rsid w:val="00A23055"/>
    <w:rsid w:val="00A231CA"/>
    <w:rsid w:val="00A2359A"/>
    <w:rsid w:val="00A2369F"/>
    <w:rsid w:val="00A23883"/>
    <w:rsid w:val="00A2389B"/>
    <w:rsid w:val="00A23ACB"/>
    <w:rsid w:val="00A240E4"/>
    <w:rsid w:val="00A2410F"/>
    <w:rsid w:val="00A24646"/>
    <w:rsid w:val="00A2494F"/>
    <w:rsid w:val="00A24C2E"/>
    <w:rsid w:val="00A251C2"/>
    <w:rsid w:val="00A25420"/>
    <w:rsid w:val="00A2548E"/>
    <w:rsid w:val="00A25563"/>
    <w:rsid w:val="00A25969"/>
    <w:rsid w:val="00A25A15"/>
    <w:rsid w:val="00A25B18"/>
    <w:rsid w:val="00A25CB5"/>
    <w:rsid w:val="00A25EDC"/>
    <w:rsid w:val="00A26104"/>
    <w:rsid w:val="00A265E2"/>
    <w:rsid w:val="00A2666E"/>
    <w:rsid w:val="00A26959"/>
    <w:rsid w:val="00A26A9D"/>
    <w:rsid w:val="00A274B4"/>
    <w:rsid w:val="00A27689"/>
    <w:rsid w:val="00A279D1"/>
    <w:rsid w:val="00A27A1F"/>
    <w:rsid w:val="00A27AD4"/>
    <w:rsid w:val="00A27BC3"/>
    <w:rsid w:val="00A27D69"/>
    <w:rsid w:val="00A27EF3"/>
    <w:rsid w:val="00A300EB"/>
    <w:rsid w:val="00A30269"/>
    <w:rsid w:val="00A3042F"/>
    <w:rsid w:val="00A3047A"/>
    <w:rsid w:val="00A30583"/>
    <w:rsid w:val="00A305D4"/>
    <w:rsid w:val="00A30A1B"/>
    <w:rsid w:val="00A30EBA"/>
    <w:rsid w:val="00A30EE2"/>
    <w:rsid w:val="00A30EE3"/>
    <w:rsid w:val="00A30F3F"/>
    <w:rsid w:val="00A31116"/>
    <w:rsid w:val="00A3112F"/>
    <w:rsid w:val="00A3119E"/>
    <w:rsid w:val="00A31634"/>
    <w:rsid w:val="00A31766"/>
    <w:rsid w:val="00A31918"/>
    <w:rsid w:val="00A31974"/>
    <w:rsid w:val="00A31BA6"/>
    <w:rsid w:val="00A31E5E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1D2"/>
    <w:rsid w:val="00A3421E"/>
    <w:rsid w:val="00A343A6"/>
    <w:rsid w:val="00A34501"/>
    <w:rsid w:val="00A346AC"/>
    <w:rsid w:val="00A346EA"/>
    <w:rsid w:val="00A34E06"/>
    <w:rsid w:val="00A35164"/>
    <w:rsid w:val="00A35A3A"/>
    <w:rsid w:val="00A35A54"/>
    <w:rsid w:val="00A35FBC"/>
    <w:rsid w:val="00A361E1"/>
    <w:rsid w:val="00A36665"/>
    <w:rsid w:val="00A3677F"/>
    <w:rsid w:val="00A368EF"/>
    <w:rsid w:val="00A36982"/>
    <w:rsid w:val="00A36A94"/>
    <w:rsid w:val="00A36ABC"/>
    <w:rsid w:val="00A36B11"/>
    <w:rsid w:val="00A36BA2"/>
    <w:rsid w:val="00A36CBB"/>
    <w:rsid w:val="00A36E31"/>
    <w:rsid w:val="00A3713D"/>
    <w:rsid w:val="00A3722A"/>
    <w:rsid w:val="00A3736C"/>
    <w:rsid w:val="00A3756E"/>
    <w:rsid w:val="00A3760D"/>
    <w:rsid w:val="00A3793B"/>
    <w:rsid w:val="00A37979"/>
    <w:rsid w:val="00A37A6D"/>
    <w:rsid w:val="00A37CCC"/>
    <w:rsid w:val="00A40012"/>
    <w:rsid w:val="00A40498"/>
    <w:rsid w:val="00A404E0"/>
    <w:rsid w:val="00A40615"/>
    <w:rsid w:val="00A40617"/>
    <w:rsid w:val="00A4071D"/>
    <w:rsid w:val="00A4075D"/>
    <w:rsid w:val="00A40B03"/>
    <w:rsid w:val="00A40D13"/>
    <w:rsid w:val="00A40E91"/>
    <w:rsid w:val="00A40FD5"/>
    <w:rsid w:val="00A410A3"/>
    <w:rsid w:val="00A415A8"/>
    <w:rsid w:val="00A416FD"/>
    <w:rsid w:val="00A417C2"/>
    <w:rsid w:val="00A4188C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4484"/>
    <w:rsid w:val="00A444F9"/>
    <w:rsid w:val="00A445BA"/>
    <w:rsid w:val="00A44622"/>
    <w:rsid w:val="00A4470B"/>
    <w:rsid w:val="00A44718"/>
    <w:rsid w:val="00A44779"/>
    <w:rsid w:val="00A4493E"/>
    <w:rsid w:val="00A44A07"/>
    <w:rsid w:val="00A459DB"/>
    <w:rsid w:val="00A45ADF"/>
    <w:rsid w:val="00A45DDD"/>
    <w:rsid w:val="00A45E52"/>
    <w:rsid w:val="00A45F85"/>
    <w:rsid w:val="00A4636E"/>
    <w:rsid w:val="00A4650C"/>
    <w:rsid w:val="00A466A7"/>
    <w:rsid w:val="00A468FD"/>
    <w:rsid w:val="00A46CFB"/>
    <w:rsid w:val="00A47633"/>
    <w:rsid w:val="00A47988"/>
    <w:rsid w:val="00A479A9"/>
    <w:rsid w:val="00A479E9"/>
    <w:rsid w:val="00A47ADB"/>
    <w:rsid w:val="00A47EA6"/>
    <w:rsid w:val="00A501A9"/>
    <w:rsid w:val="00A50375"/>
    <w:rsid w:val="00A505D3"/>
    <w:rsid w:val="00A5076C"/>
    <w:rsid w:val="00A50BEC"/>
    <w:rsid w:val="00A50DBE"/>
    <w:rsid w:val="00A50E7A"/>
    <w:rsid w:val="00A50FCD"/>
    <w:rsid w:val="00A5107F"/>
    <w:rsid w:val="00A510ED"/>
    <w:rsid w:val="00A51408"/>
    <w:rsid w:val="00A516A4"/>
    <w:rsid w:val="00A517F9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3E2"/>
    <w:rsid w:val="00A544F6"/>
    <w:rsid w:val="00A5452C"/>
    <w:rsid w:val="00A545B4"/>
    <w:rsid w:val="00A5460B"/>
    <w:rsid w:val="00A54711"/>
    <w:rsid w:val="00A54CAF"/>
    <w:rsid w:val="00A54EDE"/>
    <w:rsid w:val="00A55012"/>
    <w:rsid w:val="00A55035"/>
    <w:rsid w:val="00A551AC"/>
    <w:rsid w:val="00A551D2"/>
    <w:rsid w:val="00A551DF"/>
    <w:rsid w:val="00A55357"/>
    <w:rsid w:val="00A5543F"/>
    <w:rsid w:val="00A55588"/>
    <w:rsid w:val="00A555B5"/>
    <w:rsid w:val="00A555F4"/>
    <w:rsid w:val="00A5577F"/>
    <w:rsid w:val="00A55813"/>
    <w:rsid w:val="00A558FA"/>
    <w:rsid w:val="00A55BCD"/>
    <w:rsid w:val="00A5620F"/>
    <w:rsid w:val="00A5623B"/>
    <w:rsid w:val="00A56977"/>
    <w:rsid w:val="00A56AAE"/>
    <w:rsid w:val="00A570D0"/>
    <w:rsid w:val="00A5786B"/>
    <w:rsid w:val="00A57E38"/>
    <w:rsid w:val="00A57E44"/>
    <w:rsid w:val="00A600C8"/>
    <w:rsid w:val="00A601D6"/>
    <w:rsid w:val="00A60796"/>
    <w:rsid w:val="00A6098A"/>
    <w:rsid w:val="00A60F24"/>
    <w:rsid w:val="00A61089"/>
    <w:rsid w:val="00A61419"/>
    <w:rsid w:val="00A614EC"/>
    <w:rsid w:val="00A617D0"/>
    <w:rsid w:val="00A61BDA"/>
    <w:rsid w:val="00A61DD1"/>
    <w:rsid w:val="00A61EFB"/>
    <w:rsid w:val="00A6249B"/>
    <w:rsid w:val="00A62561"/>
    <w:rsid w:val="00A62A1C"/>
    <w:rsid w:val="00A63081"/>
    <w:rsid w:val="00A630BA"/>
    <w:rsid w:val="00A6315E"/>
    <w:rsid w:val="00A63332"/>
    <w:rsid w:val="00A6363A"/>
    <w:rsid w:val="00A6366C"/>
    <w:rsid w:val="00A6366D"/>
    <w:rsid w:val="00A63A3F"/>
    <w:rsid w:val="00A63D48"/>
    <w:rsid w:val="00A63FD8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589"/>
    <w:rsid w:val="00A655F8"/>
    <w:rsid w:val="00A65750"/>
    <w:rsid w:val="00A659DB"/>
    <w:rsid w:val="00A666ED"/>
    <w:rsid w:val="00A667BD"/>
    <w:rsid w:val="00A66A0B"/>
    <w:rsid w:val="00A66A34"/>
    <w:rsid w:val="00A66B4A"/>
    <w:rsid w:val="00A671AA"/>
    <w:rsid w:val="00A67207"/>
    <w:rsid w:val="00A67BD0"/>
    <w:rsid w:val="00A67D36"/>
    <w:rsid w:val="00A67EB7"/>
    <w:rsid w:val="00A67EC3"/>
    <w:rsid w:val="00A67F50"/>
    <w:rsid w:val="00A7053B"/>
    <w:rsid w:val="00A707C3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F67"/>
    <w:rsid w:val="00A71F69"/>
    <w:rsid w:val="00A71FAE"/>
    <w:rsid w:val="00A71FF6"/>
    <w:rsid w:val="00A72A47"/>
    <w:rsid w:val="00A72C0D"/>
    <w:rsid w:val="00A72F87"/>
    <w:rsid w:val="00A7316F"/>
    <w:rsid w:val="00A734A4"/>
    <w:rsid w:val="00A73547"/>
    <w:rsid w:val="00A7392E"/>
    <w:rsid w:val="00A73BE1"/>
    <w:rsid w:val="00A73DBC"/>
    <w:rsid w:val="00A73F37"/>
    <w:rsid w:val="00A740B0"/>
    <w:rsid w:val="00A7450A"/>
    <w:rsid w:val="00A7483C"/>
    <w:rsid w:val="00A74857"/>
    <w:rsid w:val="00A74B42"/>
    <w:rsid w:val="00A74DE2"/>
    <w:rsid w:val="00A74F93"/>
    <w:rsid w:val="00A751E4"/>
    <w:rsid w:val="00A75478"/>
    <w:rsid w:val="00A75594"/>
    <w:rsid w:val="00A757B3"/>
    <w:rsid w:val="00A75CBC"/>
    <w:rsid w:val="00A75D8F"/>
    <w:rsid w:val="00A75DC9"/>
    <w:rsid w:val="00A75F7A"/>
    <w:rsid w:val="00A76008"/>
    <w:rsid w:val="00A76155"/>
    <w:rsid w:val="00A765DA"/>
    <w:rsid w:val="00A766ED"/>
    <w:rsid w:val="00A7670B"/>
    <w:rsid w:val="00A767E3"/>
    <w:rsid w:val="00A7681F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80392"/>
    <w:rsid w:val="00A8056D"/>
    <w:rsid w:val="00A80C6D"/>
    <w:rsid w:val="00A80CDF"/>
    <w:rsid w:val="00A80DAD"/>
    <w:rsid w:val="00A8106E"/>
    <w:rsid w:val="00A810BF"/>
    <w:rsid w:val="00A811DE"/>
    <w:rsid w:val="00A81534"/>
    <w:rsid w:val="00A81630"/>
    <w:rsid w:val="00A81D22"/>
    <w:rsid w:val="00A8213E"/>
    <w:rsid w:val="00A821D7"/>
    <w:rsid w:val="00A82218"/>
    <w:rsid w:val="00A82319"/>
    <w:rsid w:val="00A824CF"/>
    <w:rsid w:val="00A82663"/>
    <w:rsid w:val="00A8291C"/>
    <w:rsid w:val="00A8294C"/>
    <w:rsid w:val="00A829D0"/>
    <w:rsid w:val="00A82A8A"/>
    <w:rsid w:val="00A82AB2"/>
    <w:rsid w:val="00A82BBD"/>
    <w:rsid w:val="00A82C3A"/>
    <w:rsid w:val="00A82D02"/>
    <w:rsid w:val="00A82E46"/>
    <w:rsid w:val="00A82FEA"/>
    <w:rsid w:val="00A8326B"/>
    <w:rsid w:val="00A8366E"/>
    <w:rsid w:val="00A83675"/>
    <w:rsid w:val="00A836E6"/>
    <w:rsid w:val="00A8392A"/>
    <w:rsid w:val="00A83E34"/>
    <w:rsid w:val="00A840A1"/>
    <w:rsid w:val="00A843E7"/>
    <w:rsid w:val="00A843F9"/>
    <w:rsid w:val="00A847BC"/>
    <w:rsid w:val="00A84805"/>
    <w:rsid w:val="00A84C16"/>
    <w:rsid w:val="00A85024"/>
    <w:rsid w:val="00A850B0"/>
    <w:rsid w:val="00A851FF"/>
    <w:rsid w:val="00A85218"/>
    <w:rsid w:val="00A8566A"/>
    <w:rsid w:val="00A859DD"/>
    <w:rsid w:val="00A85A45"/>
    <w:rsid w:val="00A861CB"/>
    <w:rsid w:val="00A86960"/>
    <w:rsid w:val="00A86A14"/>
    <w:rsid w:val="00A86A69"/>
    <w:rsid w:val="00A86B52"/>
    <w:rsid w:val="00A86CF8"/>
    <w:rsid w:val="00A86D71"/>
    <w:rsid w:val="00A86EA4"/>
    <w:rsid w:val="00A87083"/>
    <w:rsid w:val="00A87094"/>
    <w:rsid w:val="00A8709E"/>
    <w:rsid w:val="00A8714D"/>
    <w:rsid w:val="00A873EF"/>
    <w:rsid w:val="00A87811"/>
    <w:rsid w:val="00A878F3"/>
    <w:rsid w:val="00A87D41"/>
    <w:rsid w:val="00A90129"/>
    <w:rsid w:val="00A90138"/>
    <w:rsid w:val="00A90172"/>
    <w:rsid w:val="00A90225"/>
    <w:rsid w:val="00A905AF"/>
    <w:rsid w:val="00A9073B"/>
    <w:rsid w:val="00A908AE"/>
    <w:rsid w:val="00A90DD4"/>
    <w:rsid w:val="00A90EFF"/>
    <w:rsid w:val="00A911A5"/>
    <w:rsid w:val="00A912C1"/>
    <w:rsid w:val="00A91538"/>
    <w:rsid w:val="00A919F0"/>
    <w:rsid w:val="00A91B8B"/>
    <w:rsid w:val="00A91CD1"/>
    <w:rsid w:val="00A91EB5"/>
    <w:rsid w:val="00A91FC0"/>
    <w:rsid w:val="00A9218E"/>
    <w:rsid w:val="00A922F9"/>
    <w:rsid w:val="00A923F0"/>
    <w:rsid w:val="00A92671"/>
    <w:rsid w:val="00A9281E"/>
    <w:rsid w:val="00A92963"/>
    <w:rsid w:val="00A929C1"/>
    <w:rsid w:val="00A92C13"/>
    <w:rsid w:val="00A92E90"/>
    <w:rsid w:val="00A92F22"/>
    <w:rsid w:val="00A92F5E"/>
    <w:rsid w:val="00A93070"/>
    <w:rsid w:val="00A93091"/>
    <w:rsid w:val="00A931C4"/>
    <w:rsid w:val="00A93362"/>
    <w:rsid w:val="00A9375F"/>
    <w:rsid w:val="00A939E9"/>
    <w:rsid w:val="00A93AAA"/>
    <w:rsid w:val="00A93AEE"/>
    <w:rsid w:val="00A93EFC"/>
    <w:rsid w:val="00A944F3"/>
    <w:rsid w:val="00A9481D"/>
    <w:rsid w:val="00A95047"/>
    <w:rsid w:val="00A95199"/>
    <w:rsid w:val="00A955A1"/>
    <w:rsid w:val="00A95644"/>
    <w:rsid w:val="00A95651"/>
    <w:rsid w:val="00A95932"/>
    <w:rsid w:val="00A95C7E"/>
    <w:rsid w:val="00A95DB4"/>
    <w:rsid w:val="00A95FA6"/>
    <w:rsid w:val="00A96053"/>
    <w:rsid w:val="00A9629E"/>
    <w:rsid w:val="00A962A1"/>
    <w:rsid w:val="00A963AA"/>
    <w:rsid w:val="00A964D1"/>
    <w:rsid w:val="00A96734"/>
    <w:rsid w:val="00A96BF3"/>
    <w:rsid w:val="00A96F1C"/>
    <w:rsid w:val="00A9718C"/>
    <w:rsid w:val="00A97255"/>
    <w:rsid w:val="00A9775C"/>
    <w:rsid w:val="00A97938"/>
    <w:rsid w:val="00A97CE8"/>
    <w:rsid w:val="00A97D0D"/>
    <w:rsid w:val="00A97D34"/>
    <w:rsid w:val="00A97DAB"/>
    <w:rsid w:val="00A97E13"/>
    <w:rsid w:val="00AA0152"/>
    <w:rsid w:val="00AA024A"/>
    <w:rsid w:val="00AA02E4"/>
    <w:rsid w:val="00AA09F7"/>
    <w:rsid w:val="00AA0C61"/>
    <w:rsid w:val="00AA0CCC"/>
    <w:rsid w:val="00AA1118"/>
    <w:rsid w:val="00AA16FC"/>
    <w:rsid w:val="00AA17F7"/>
    <w:rsid w:val="00AA1B4D"/>
    <w:rsid w:val="00AA1D32"/>
    <w:rsid w:val="00AA1F0A"/>
    <w:rsid w:val="00AA212C"/>
    <w:rsid w:val="00AA25A4"/>
    <w:rsid w:val="00AA269C"/>
    <w:rsid w:val="00AA26CE"/>
    <w:rsid w:val="00AA2718"/>
    <w:rsid w:val="00AA2CB4"/>
    <w:rsid w:val="00AA2D37"/>
    <w:rsid w:val="00AA2DDB"/>
    <w:rsid w:val="00AA2F36"/>
    <w:rsid w:val="00AA30BA"/>
    <w:rsid w:val="00AA310C"/>
    <w:rsid w:val="00AA3229"/>
    <w:rsid w:val="00AA3248"/>
    <w:rsid w:val="00AA36AD"/>
    <w:rsid w:val="00AA3770"/>
    <w:rsid w:val="00AA3892"/>
    <w:rsid w:val="00AA39F5"/>
    <w:rsid w:val="00AA4096"/>
    <w:rsid w:val="00AA465A"/>
    <w:rsid w:val="00AA4AF4"/>
    <w:rsid w:val="00AA5561"/>
    <w:rsid w:val="00AA575C"/>
    <w:rsid w:val="00AA5A95"/>
    <w:rsid w:val="00AA5B3B"/>
    <w:rsid w:val="00AA5C91"/>
    <w:rsid w:val="00AA621B"/>
    <w:rsid w:val="00AA6233"/>
    <w:rsid w:val="00AA65F1"/>
    <w:rsid w:val="00AA6A4E"/>
    <w:rsid w:val="00AA6A63"/>
    <w:rsid w:val="00AA6B53"/>
    <w:rsid w:val="00AA7249"/>
    <w:rsid w:val="00AA7616"/>
    <w:rsid w:val="00AA7810"/>
    <w:rsid w:val="00AA7AFB"/>
    <w:rsid w:val="00AA7E4D"/>
    <w:rsid w:val="00AA7EAB"/>
    <w:rsid w:val="00AA7F28"/>
    <w:rsid w:val="00AB0045"/>
    <w:rsid w:val="00AB0499"/>
    <w:rsid w:val="00AB04FF"/>
    <w:rsid w:val="00AB0FEB"/>
    <w:rsid w:val="00AB1140"/>
    <w:rsid w:val="00AB1447"/>
    <w:rsid w:val="00AB14EB"/>
    <w:rsid w:val="00AB1516"/>
    <w:rsid w:val="00AB164A"/>
    <w:rsid w:val="00AB18ED"/>
    <w:rsid w:val="00AB19FC"/>
    <w:rsid w:val="00AB1AA4"/>
    <w:rsid w:val="00AB1D0A"/>
    <w:rsid w:val="00AB1D7F"/>
    <w:rsid w:val="00AB1E00"/>
    <w:rsid w:val="00AB2151"/>
    <w:rsid w:val="00AB25A5"/>
    <w:rsid w:val="00AB25E7"/>
    <w:rsid w:val="00AB279C"/>
    <w:rsid w:val="00AB2C26"/>
    <w:rsid w:val="00AB2E67"/>
    <w:rsid w:val="00AB2EAE"/>
    <w:rsid w:val="00AB2EBB"/>
    <w:rsid w:val="00AB3061"/>
    <w:rsid w:val="00AB31CE"/>
    <w:rsid w:val="00AB3212"/>
    <w:rsid w:val="00AB3AA1"/>
    <w:rsid w:val="00AB3D05"/>
    <w:rsid w:val="00AB4204"/>
    <w:rsid w:val="00AB4F9A"/>
    <w:rsid w:val="00AB4FD6"/>
    <w:rsid w:val="00AB5019"/>
    <w:rsid w:val="00AB5085"/>
    <w:rsid w:val="00AB51C1"/>
    <w:rsid w:val="00AB5426"/>
    <w:rsid w:val="00AB55D6"/>
    <w:rsid w:val="00AB5763"/>
    <w:rsid w:val="00AB57B9"/>
    <w:rsid w:val="00AB588B"/>
    <w:rsid w:val="00AB589C"/>
    <w:rsid w:val="00AB5E52"/>
    <w:rsid w:val="00AB616F"/>
    <w:rsid w:val="00AB6954"/>
    <w:rsid w:val="00AB6BF8"/>
    <w:rsid w:val="00AB6EE2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48"/>
    <w:rsid w:val="00AC1756"/>
    <w:rsid w:val="00AC1DEE"/>
    <w:rsid w:val="00AC1EB9"/>
    <w:rsid w:val="00AC218B"/>
    <w:rsid w:val="00AC2A1E"/>
    <w:rsid w:val="00AC2BC3"/>
    <w:rsid w:val="00AC2EAA"/>
    <w:rsid w:val="00AC2F59"/>
    <w:rsid w:val="00AC3735"/>
    <w:rsid w:val="00AC3BD4"/>
    <w:rsid w:val="00AC3CD3"/>
    <w:rsid w:val="00AC4166"/>
    <w:rsid w:val="00AC4216"/>
    <w:rsid w:val="00AC444B"/>
    <w:rsid w:val="00AC4456"/>
    <w:rsid w:val="00AC4668"/>
    <w:rsid w:val="00AC492C"/>
    <w:rsid w:val="00AC4BCB"/>
    <w:rsid w:val="00AC4C10"/>
    <w:rsid w:val="00AC4FA7"/>
    <w:rsid w:val="00AC5126"/>
    <w:rsid w:val="00AC5360"/>
    <w:rsid w:val="00AC5598"/>
    <w:rsid w:val="00AC5765"/>
    <w:rsid w:val="00AC5890"/>
    <w:rsid w:val="00AC59C8"/>
    <w:rsid w:val="00AC5F82"/>
    <w:rsid w:val="00AC62DC"/>
    <w:rsid w:val="00AC641F"/>
    <w:rsid w:val="00AC6447"/>
    <w:rsid w:val="00AC6DD9"/>
    <w:rsid w:val="00AC6EBD"/>
    <w:rsid w:val="00AC715C"/>
    <w:rsid w:val="00AC769D"/>
    <w:rsid w:val="00AC76B7"/>
    <w:rsid w:val="00AC76C3"/>
    <w:rsid w:val="00AC7734"/>
    <w:rsid w:val="00AC7A47"/>
    <w:rsid w:val="00AC7B40"/>
    <w:rsid w:val="00AC7BF0"/>
    <w:rsid w:val="00AD01B4"/>
    <w:rsid w:val="00AD031C"/>
    <w:rsid w:val="00AD0B78"/>
    <w:rsid w:val="00AD0D68"/>
    <w:rsid w:val="00AD0EED"/>
    <w:rsid w:val="00AD0F7C"/>
    <w:rsid w:val="00AD10D7"/>
    <w:rsid w:val="00AD144F"/>
    <w:rsid w:val="00AD14F0"/>
    <w:rsid w:val="00AD1532"/>
    <w:rsid w:val="00AD1615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52C"/>
    <w:rsid w:val="00AD3A29"/>
    <w:rsid w:val="00AD3C87"/>
    <w:rsid w:val="00AD4069"/>
    <w:rsid w:val="00AD45C5"/>
    <w:rsid w:val="00AD45F8"/>
    <w:rsid w:val="00AD4647"/>
    <w:rsid w:val="00AD46E2"/>
    <w:rsid w:val="00AD4930"/>
    <w:rsid w:val="00AD49E8"/>
    <w:rsid w:val="00AD4BBF"/>
    <w:rsid w:val="00AD4C31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FD7"/>
    <w:rsid w:val="00AD62C4"/>
    <w:rsid w:val="00AD62C9"/>
    <w:rsid w:val="00AD6576"/>
    <w:rsid w:val="00AD67D9"/>
    <w:rsid w:val="00AD6B54"/>
    <w:rsid w:val="00AD6C4E"/>
    <w:rsid w:val="00AD6EEA"/>
    <w:rsid w:val="00AD7224"/>
    <w:rsid w:val="00AD7327"/>
    <w:rsid w:val="00AD73F5"/>
    <w:rsid w:val="00AD747A"/>
    <w:rsid w:val="00AD782E"/>
    <w:rsid w:val="00AD79CA"/>
    <w:rsid w:val="00AD7A3D"/>
    <w:rsid w:val="00AD7AA0"/>
    <w:rsid w:val="00AD7AFB"/>
    <w:rsid w:val="00AD7CB8"/>
    <w:rsid w:val="00AD7F29"/>
    <w:rsid w:val="00AE0043"/>
    <w:rsid w:val="00AE0148"/>
    <w:rsid w:val="00AE0234"/>
    <w:rsid w:val="00AE081E"/>
    <w:rsid w:val="00AE08C2"/>
    <w:rsid w:val="00AE0925"/>
    <w:rsid w:val="00AE0973"/>
    <w:rsid w:val="00AE0C71"/>
    <w:rsid w:val="00AE0D63"/>
    <w:rsid w:val="00AE0E27"/>
    <w:rsid w:val="00AE10DB"/>
    <w:rsid w:val="00AE111A"/>
    <w:rsid w:val="00AE146A"/>
    <w:rsid w:val="00AE14F4"/>
    <w:rsid w:val="00AE1684"/>
    <w:rsid w:val="00AE1E81"/>
    <w:rsid w:val="00AE27EB"/>
    <w:rsid w:val="00AE2926"/>
    <w:rsid w:val="00AE2CF0"/>
    <w:rsid w:val="00AE2E7A"/>
    <w:rsid w:val="00AE3141"/>
    <w:rsid w:val="00AE31B9"/>
    <w:rsid w:val="00AE3325"/>
    <w:rsid w:val="00AE3855"/>
    <w:rsid w:val="00AE3E87"/>
    <w:rsid w:val="00AE3FB6"/>
    <w:rsid w:val="00AE45A5"/>
    <w:rsid w:val="00AE48D1"/>
    <w:rsid w:val="00AE49ED"/>
    <w:rsid w:val="00AE4D4B"/>
    <w:rsid w:val="00AE4F21"/>
    <w:rsid w:val="00AE4F53"/>
    <w:rsid w:val="00AE5049"/>
    <w:rsid w:val="00AE507F"/>
    <w:rsid w:val="00AE51DD"/>
    <w:rsid w:val="00AE527D"/>
    <w:rsid w:val="00AE53EF"/>
    <w:rsid w:val="00AE56A6"/>
    <w:rsid w:val="00AE5F94"/>
    <w:rsid w:val="00AE6261"/>
    <w:rsid w:val="00AE63EF"/>
    <w:rsid w:val="00AE64C0"/>
    <w:rsid w:val="00AE65CA"/>
    <w:rsid w:val="00AE6905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E8"/>
    <w:rsid w:val="00AF1159"/>
    <w:rsid w:val="00AF1204"/>
    <w:rsid w:val="00AF1C20"/>
    <w:rsid w:val="00AF1D04"/>
    <w:rsid w:val="00AF1FFC"/>
    <w:rsid w:val="00AF20FD"/>
    <w:rsid w:val="00AF239E"/>
    <w:rsid w:val="00AF25C5"/>
    <w:rsid w:val="00AF2647"/>
    <w:rsid w:val="00AF272E"/>
    <w:rsid w:val="00AF2F8C"/>
    <w:rsid w:val="00AF309A"/>
    <w:rsid w:val="00AF34DF"/>
    <w:rsid w:val="00AF3507"/>
    <w:rsid w:val="00AF36B4"/>
    <w:rsid w:val="00AF3830"/>
    <w:rsid w:val="00AF3970"/>
    <w:rsid w:val="00AF3F7B"/>
    <w:rsid w:val="00AF41F0"/>
    <w:rsid w:val="00AF4314"/>
    <w:rsid w:val="00AF4387"/>
    <w:rsid w:val="00AF444D"/>
    <w:rsid w:val="00AF469F"/>
    <w:rsid w:val="00AF49E0"/>
    <w:rsid w:val="00AF49E4"/>
    <w:rsid w:val="00AF4DD1"/>
    <w:rsid w:val="00AF4F81"/>
    <w:rsid w:val="00AF4FBC"/>
    <w:rsid w:val="00AF50E9"/>
    <w:rsid w:val="00AF541D"/>
    <w:rsid w:val="00AF547D"/>
    <w:rsid w:val="00AF54E3"/>
    <w:rsid w:val="00AF54F9"/>
    <w:rsid w:val="00AF57AE"/>
    <w:rsid w:val="00AF5833"/>
    <w:rsid w:val="00AF58AB"/>
    <w:rsid w:val="00AF5B1B"/>
    <w:rsid w:val="00AF5BDE"/>
    <w:rsid w:val="00AF5BE9"/>
    <w:rsid w:val="00AF5C50"/>
    <w:rsid w:val="00AF5C99"/>
    <w:rsid w:val="00AF5EBD"/>
    <w:rsid w:val="00AF6202"/>
    <w:rsid w:val="00AF64D3"/>
    <w:rsid w:val="00AF656B"/>
    <w:rsid w:val="00AF667C"/>
    <w:rsid w:val="00AF67BD"/>
    <w:rsid w:val="00AF68E9"/>
    <w:rsid w:val="00AF6FB8"/>
    <w:rsid w:val="00AF6FD1"/>
    <w:rsid w:val="00AF704F"/>
    <w:rsid w:val="00AF7074"/>
    <w:rsid w:val="00AF730A"/>
    <w:rsid w:val="00AF74CA"/>
    <w:rsid w:val="00AF7904"/>
    <w:rsid w:val="00AF7953"/>
    <w:rsid w:val="00AF7BD5"/>
    <w:rsid w:val="00AF7D7F"/>
    <w:rsid w:val="00AF7EE4"/>
    <w:rsid w:val="00AF7F35"/>
    <w:rsid w:val="00B000AF"/>
    <w:rsid w:val="00B002D7"/>
    <w:rsid w:val="00B003D7"/>
    <w:rsid w:val="00B0051C"/>
    <w:rsid w:val="00B00550"/>
    <w:rsid w:val="00B00965"/>
    <w:rsid w:val="00B00A02"/>
    <w:rsid w:val="00B00CD1"/>
    <w:rsid w:val="00B00E97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CFF"/>
    <w:rsid w:val="00B02576"/>
    <w:rsid w:val="00B02870"/>
    <w:rsid w:val="00B028C3"/>
    <w:rsid w:val="00B02B11"/>
    <w:rsid w:val="00B030D0"/>
    <w:rsid w:val="00B03274"/>
    <w:rsid w:val="00B032E8"/>
    <w:rsid w:val="00B03486"/>
    <w:rsid w:val="00B03D27"/>
    <w:rsid w:val="00B03E53"/>
    <w:rsid w:val="00B03EA6"/>
    <w:rsid w:val="00B04082"/>
    <w:rsid w:val="00B042DA"/>
    <w:rsid w:val="00B045BE"/>
    <w:rsid w:val="00B048F6"/>
    <w:rsid w:val="00B04B4E"/>
    <w:rsid w:val="00B04D00"/>
    <w:rsid w:val="00B04F93"/>
    <w:rsid w:val="00B05613"/>
    <w:rsid w:val="00B057D4"/>
    <w:rsid w:val="00B0591B"/>
    <w:rsid w:val="00B059C1"/>
    <w:rsid w:val="00B05A27"/>
    <w:rsid w:val="00B05A79"/>
    <w:rsid w:val="00B05ABC"/>
    <w:rsid w:val="00B05B3F"/>
    <w:rsid w:val="00B05C01"/>
    <w:rsid w:val="00B05CE3"/>
    <w:rsid w:val="00B05E13"/>
    <w:rsid w:val="00B05ED0"/>
    <w:rsid w:val="00B05F9D"/>
    <w:rsid w:val="00B06297"/>
    <w:rsid w:val="00B062DF"/>
    <w:rsid w:val="00B063E7"/>
    <w:rsid w:val="00B068BB"/>
    <w:rsid w:val="00B068D1"/>
    <w:rsid w:val="00B068D8"/>
    <w:rsid w:val="00B0691D"/>
    <w:rsid w:val="00B06979"/>
    <w:rsid w:val="00B06B38"/>
    <w:rsid w:val="00B06F94"/>
    <w:rsid w:val="00B0713C"/>
    <w:rsid w:val="00B07387"/>
    <w:rsid w:val="00B07779"/>
    <w:rsid w:val="00B078FF"/>
    <w:rsid w:val="00B07CDB"/>
    <w:rsid w:val="00B102A2"/>
    <w:rsid w:val="00B10391"/>
    <w:rsid w:val="00B104B1"/>
    <w:rsid w:val="00B10508"/>
    <w:rsid w:val="00B10865"/>
    <w:rsid w:val="00B10C2D"/>
    <w:rsid w:val="00B10C7A"/>
    <w:rsid w:val="00B11010"/>
    <w:rsid w:val="00B1120F"/>
    <w:rsid w:val="00B1183F"/>
    <w:rsid w:val="00B11AD6"/>
    <w:rsid w:val="00B11F40"/>
    <w:rsid w:val="00B1223E"/>
    <w:rsid w:val="00B12903"/>
    <w:rsid w:val="00B12D82"/>
    <w:rsid w:val="00B12D97"/>
    <w:rsid w:val="00B130CA"/>
    <w:rsid w:val="00B131B7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C7B"/>
    <w:rsid w:val="00B14E14"/>
    <w:rsid w:val="00B151C7"/>
    <w:rsid w:val="00B1527F"/>
    <w:rsid w:val="00B15294"/>
    <w:rsid w:val="00B15469"/>
    <w:rsid w:val="00B1556C"/>
    <w:rsid w:val="00B1563B"/>
    <w:rsid w:val="00B15760"/>
    <w:rsid w:val="00B16515"/>
    <w:rsid w:val="00B16B0D"/>
    <w:rsid w:val="00B16C64"/>
    <w:rsid w:val="00B16CA6"/>
    <w:rsid w:val="00B16D42"/>
    <w:rsid w:val="00B16E11"/>
    <w:rsid w:val="00B16F7A"/>
    <w:rsid w:val="00B170F5"/>
    <w:rsid w:val="00B1720E"/>
    <w:rsid w:val="00B1723B"/>
    <w:rsid w:val="00B17288"/>
    <w:rsid w:val="00B172A7"/>
    <w:rsid w:val="00B175C2"/>
    <w:rsid w:val="00B1764D"/>
    <w:rsid w:val="00B17E4F"/>
    <w:rsid w:val="00B17F3B"/>
    <w:rsid w:val="00B20557"/>
    <w:rsid w:val="00B209C9"/>
    <w:rsid w:val="00B20DA4"/>
    <w:rsid w:val="00B20DCC"/>
    <w:rsid w:val="00B20DE9"/>
    <w:rsid w:val="00B20FA6"/>
    <w:rsid w:val="00B21110"/>
    <w:rsid w:val="00B21234"/>
    <w:rsid w:val="00B2130D"/>
    <w:rsid w:val="00B21390"/>
    <w:rsid w:val="00B218C8"/>
    <w:rsid w:val="00B21A7C"/>
    <w:rsid w:val="00B22304"/>
    <w:rsid w:val="00B226C9"/>
    <w:rsid w:val="00B22880"/>
    <w:rsid w:val="00B228E2"/>
    <w:rsid w:val="00B22CEF"/>
    <w:rsid w:val="00B22DB7"/>
    <w:rsid w:val="00B22DDD"/>
    <w:rsid w:val="00B22DF3"/>
    <w:rsid w:val="00B233B7"/>
    <w:rsid w:val="00B23510"/>
    <w:rsid w:val="00B23C4F"/>
    <w:rsid w:val="00B24510"/>
    <w:rsid w:val="00B24E1C"/>
    <w:rsid w:val="00B24FA2"/>
    <w:rsid w:val="00B24FF8"/>
    <w:rsid w:val="00B253B7"/>
    <w:rsid w:val="00B25F29"/>
    <w:rsid w:val="00B25FA4"/>
    <w:rsid w:val="00B26051"/>
    <w:rsid w:val="00B260AB"/>
    <w:rsid w:val="00B263F2"/>
    <w:rsid w:val="00B2672A"/>
    <w:rsid w:val="00B26963"/>
    <w:rsid w:val="00B26BC2"/>
    <w:rsid w:val="00B26F3B"/>
    <w:rsid w:val="00B26FED"/>
    <w:rsid w:val="00B273E4"/>
    <w:rsid w:val="00B2745A"/>
    <w:rsid w:val="00B2770E"/>
    <w:rsid w:val="00B278F5"/>
    <w:rsid w:val="00B27995"/>
    <w:rsid w:val="00B279FD"/>
    <w:rsid w:val="00B27C3E"/>
    <w:rsid w:val="00B27C4E"/>
    <w:rsid w:val="00B27D00"/>
    <w:rsid w:val="00B27F91"/>
    <w:rsid w:val="00B30036"/>
    <w:rsid w:val="00B3020E"/>
    <w:rsid w:val="00B30212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1002"/>
    <w:rsid w:val="00B31092"/>
    <w:rsid w:val="00B3123E"/>
    <w:rsid w:val="00B31372"/>
    <w:rsid w:val="00B3151C"/>
    <w:rsid w:val="00B3164D"/>
    <w:rsid w:val="00B31C0A"/>
    <w:rsid w:val="00B325C3"/>
    <w:rsid w:val="00B328D4"/>
    <w:rsid w:val="00B328EC"/>
    <w:rsid w:val="00B32967"/>
    <w:rsid w:val="00B32ADC"/>
    <w:rsid w:val="00B32AFF"/>
    <w:rsid w:val="00B33529"/>
    <w:rsid w:val="00B33554"/>
    <w:rsid w:val="00B336FC"/>
    <w:rsid w:val="00B33CAC"/>
    <w:rsid w:val="00B33D1B"/>
    <w:rsid w:val="00B3402C"/>
    <w:rsid w:val="00B34272"/>
    <w:rsid w:val="00B34F1D"/>
    <w:rsid w:val="00B34FDB"/>
    <w:rsid w:val="00B35230"/>
    <w:rsid w:val="00B35353"/>
    <w:rsid w:val="00B354A2"/>
    <w:rsid w:val="00B35652"/>
    <w:rsid w:val="00B3581A"/>
    <w:rsid w:val="00B3594A"/>
    <w:rsid w:val="00B359F3"/>
    <w:rsid w:val="00B35A76"/>
    <w:rsid w:val="00B35A7A"/>
    <w:rsid w:val="00B35C58"/>
    <w:rsid w:val="00B35D8A"/>
    <w:rsid w:val="00B36129"/>
    <w:rsid w:val="00B36492"/>
    <w:rsid w:val="00B3650A"/>
    <w:rsid w:val="00B3672A"/>
    <w:rsid w:val="00B3693C"/>
    <w:rsid w:val="00B36CFB"/>
    <w:rsid w:val="00B37044"/>
    <w:rsid w:val="00B37436"/>
    <w:rsid w:val="00B37481"/>
    <w:rsid w:val="00B37884"/>
    <w:rsid w:val="00B378A1"/>
    <w:rsid w:val="00B37B84"/>
    <w:rsid w:val="00B37DF7"/>
    <w:rsid w:val="00B402C3"/>
    <w:rsid w:val="00B403F9"/>
    <w:rsid w:val="00B40490"/>
    <w:rsid w:val="00B409A8"/>
    <w:rsid w:val="00B40A2C"/>
    <w:rsid w:val="00B410EE"/>
    <w:rsid w:val="00B41221"/>
    <w:rsid w:val="00B415E0"/>
    <w:rsid w:val="00B4188F"/>
    <w:rsid w:val="00B41A5F"/>
    <w:rsid w:val="00B41D5A"/>
    <w:rsid w:val="00B41E46"/>
    <w:rsid w:val="00B421D1"/>
    <w:rsid w:val="00B4222C"/>
    <w:rsid w:val="00B429A6"/>
    <w:rsid w:val="00B42BED"/>
    <w:rsid w:val="00B42BFF"/>
    <w:rsid w:val="00B42F04"/>
    <w:rsid w:val="00B43014"/>
    <w:rsid w:val="00B433EC"/>
    <w:rsid w:val="00B43497"/>
    <w:rsid w:val="00B436CB"/>
    <w:rsid w:val="00B43935"/>
    <w:rsid w:val="00B439E3"/>
    <w:rsid w:val="00B43C5C"/>
    <w:rsid w:val="00B4402C"/>
    <w:rsid w:val="00B44756"/>
    <w:rsid w:val="00B44B14"/>
    <w:rsid w:val="00B44C28"/>
    <w:rsid w:val="00B44CDC"/>
    <w:rsid w:val="00B44D2A"/>
    <w:rsid w:val="00B4568D"/>
    <w:rsid w:val="00B456A0"/>
    <w:rsid w:val="00B456CB"/>
    <w:rsid w:val="00B45739"/>
    <w:rsid w:val="00B457C1"/>
    <w:rsid w:val="00B457CE"/>
    <w:rsid w:val="00B45A4D"/>
    <w:rsid w:val="00B45B84"/>
    <w:rsid w:val="00B45D78"/>
    <w:rsid w:val="00B45DB3"/>
    <w:rsid w:val="00B45EB7"/>
    <w:rsid w:val="00B46035"/>
    <w:rsid w:val="00B4628D"/>
    <w:rsid w:val="00B46345"/>
    <w:rsid w:val="00B4647D"/>
    <w:rsid w:val="00B46776"/>
    <w:rsid w:val="00B46796"/>
    <w:rsid w:val="00B467D9"/>
    <w:rsid w:val="00B46973"/>
    <w:rsid w:val="00B46FBD"/>
    <w:rsid w:val="00B47011"/>
    <w:rsid w:val="00B47369"/>
    <w:rsid w:val="00B473E8"/>
    <w:rsid w:val="00B475AC"/>
    <w:rsid w:val="00B4764F"/>
    <w:rsid w:val="00B477F0"/>
    <w:rsid w:val="00B47C97"/>
    <w:rsid w:val="00B47CA4"/>
    <w:rsid w:val="00B47F78"/>
    <w:rsid w:val="00B47FF7"/>
    <w:rsid w:val="00B50010"/>
    <w:rsid w:val="00B5009D"/>
    <w:rsid w:val="00B50164"/>
    <w:rsid w:val="00B50241"/>
    <w:rsid w:val="00B5040F"/>
    <w:rsid w:val="00B505C0"/>
    <w:rsid w:val="00B507F8"/>
    <w:rsid w:val="00B50A5F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2163"/>
    <w:rsid w:val="00B52399"/>
    <w:rsid w:val="00B523A8"/>
    <w:rsid w:val="00B52ABE"/>
    <w:rsid w:val="00B52B6A"/>
    <w:rsid w:val="00B52BFE"/>
    <w:rsid w:val="00B52CF7"/>
    <w:rsid w:val="00B53009"/>
    <w:rsid w:val="00B531D1"/>
    <w:rsid w:val="00B53505"/>
    <w:rsid w:val="00B53621"/>
    <w:rsid w:val="00B53861"/>
    <w:rsid w:val="00B5386B"/>
    <w:rsid w:val="00B538A9"/>
    <w:rsid w:val="00B53DC9"/>
    <w:rsid w:val="00B53E69"/>
    <w:rsid w:val="00B53F20"/>
    <w:rsid w:val="00B53F27"/>
    <w:rsid w:val="00B53FE3"/>
    <w:rsid w:val="00B541A8"/>
    <w:rsid w:val="00B54415"/>
    <w:rsid w:val="00B545ED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B9A"/>
    <w:rsid w:val="00B55C0F"/>
    <w:rsid w:val="00B55CF8"/>
    <w:rsid w:val="00B55D9B"/>
    <w:rsid w:val="00B55FA7"/>
    <w:rsid w:val="00B56274"/>
    <w:rsid w:val="00B562BD"/>
    <w:rsid w:val="00B5631F"/>
    <w:rsid w:val="00B565D4"/>
    <w:rsid w:val="00B5661E"/>
    <w:rsid w:val="00B56E7D"/>
    <w:rsid w:val="00B5714E"/>
    <w:rsid w:val="00B5719A"/>
    <w:rsid w:val="00B57A50"/>
    <w:rsid w:val="00B57D1D"/>
    <w:rsid w:val="00B57D97"/>
    <w:rsid w:val="00B57F2A"/>
    <w:rsid w:val="00B57F46"/>
    <w:rsid w:val="00B600EE"/>
    <w:rsid w:val="00B606BB"/>
    <w:rsid w:val="00B608DA"/>
    <w:rsid w:val="00B6099C"/>
    <w:rsid w:val="00B60C52"/>
    <w:rsid w:val="00B60EB5"/>
    <w:rsid w:val="00B61123"/>
    <w:rsid w:val="00B61224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2FE"/>
    <w:rsid w:val="00B6235E"/>
    <w:rsid w:val="00B62539"/>
    <w:rsid w:val="00B6296C"/>
    <w:rsid w:val="00B62A10"/>
    <w:rsid w:val="00B62A99"/>
    <w:rsid w:val="00B62B05"/>
    <w:rsid w:val="00B62B18"/>
    <w:rsid w:val="00B62F12"/>
    <w:rsid w:val="00B62F2C"/>
    <w:rsid w:val="00B63804"/>
    <w:rsid w:val="00B638F8"/>
    <w:rsid w:val="00B64065"/>
    <w:rsid w:val="00B64165"/>
    <w:rsid w:val="00B641C5"/>
    <w:rsid w:val="00B64813"/>
    <w:rsid w:val="00B64840"/>
    <w:rsid w:val="00B64F3A"/>
    <w:rsid w:val="00B65226"/>
    <w:rsid w:val="00B65542"/>
    <w:rsid w:val="00B65884"/>
    <w:rsid w:val="00B65D07"/>
    <w:rsid w:val="00B65DE1"/>
    <w:rsid w:val="00B65F25"/>
    <w:rsid w:val="00B65F75"/>
    <w:rsid w:val="00B65F91"/>
    <w:rsid w:val="00B660F5"/>
    <w:rsid w:val="00B66DD4"/>
    <w:rsid w:val="00B66ED0"/>
    <w:rsid w:val="00B67166"/>
    <w:rsid w:val="00B6718A"/>
    <w:rsid w:val="00B674CC"/>
    <w:rsid w:val="00B67D18"/>
    <w:rsid w:val="00B703B8"/>
    <w:rsid w:val="00B703D0"/>
    <w:rsid w:val="00B70402"/>
    <w:rsid w:val="00B70A1C"/>
    <w:rsid w:val="00B70B98"/>
    <w:rsid w:val="00B70BC8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E10"/>
    <w:rsid w:val="00B7340A"/>
    <w:rsid w:val="00B734C4"/>
    <w:rsid w:val="00B73838"/>
    <w:rsid w:val="00B7398B"/>
    <w:rsid w:val="00B73F54"/>
    <w:rsid w:val="00B74300"/>
    <w:rsid w:val="00B744B4"/>
    <w:rsid w:val="00B7452A"/>
    <w:rsid w:val="00B74705"/>
    <w:rsid w:val="00B747EA"/>
    <w:rsid w:val="00B74912"/>
    <w:rsid w:val="00B749D6"/>
    <w:rsid w:val="00B74BC6"/>
    <w:rsid w:val="00B74CA4"/>
    <w:rsid w:val="00B74D91"/>
    <w:rsid w:val="00B74E8E"/>
    <w:rsid w:val="00B7520C"/>
    <w:rsid w:val="00B756EE"/>
    <w:rsid w:val="00B75AFB"/>
    <w:rsid w:val="00B75DCF"/>
    <w:rsid w:val="00B75DD1"/>
    <w:rsid w:val="00B75E0B"/>
    <w:rsid w:val="00B760D1"/>
    <w:rsid w:val="00B760D7"/>
    <w:rsid w:val="00B7668B"/>
    <w:rsid w:val="00B768EE"/>
    <w:rsid w:val="00B76A27"/>
    <w:rsid w:val="00B76B57"/>
    <w:rsid w:val="00B77189"/>
    <w:rsid w:val="00B77241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D9F"/>
    <w:rsid w:val="00B80E6F"/>
    <w:rsid w:val="00B8111B"/>
    <w:rsid w:val="00B81271"/>
    <w:rsid w:val="00B8130E"/>
    <w:rsid w:val="00B81583"/>
    <w:rsid w:val="00B81AAE"/>
    <w:rsid w:val="00B81DFB"/>
    <w:rsid w:val="00B81F2E"/>
    <w:rsid w:val="00B82039"/>
    <w:rsid w:val="00B8207B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5218"/>
    <w:rsid w:val="00B85310"/>
    <w:rsid w:val="00B85380"/>
    <w:rsid w:val="00B85886"/>
    <w:rsid w:val="00B85B19"/>
    <w:rsid w:val="00B85E70"/>
    <w:rsid w:val="00B86036"/>
    <w:rsid w:val="00B8621A"/>
    <w:rsid w:val="00B8670B"/>
    <w:rsid w:val="00B8671F"/>
    <w:rsid w:val="00B86967"/>
    <w:rsid w:val="00B86B65"/>
    <w:rsid w:val="00B86BEF"/>
    <w:rsid w:val="00B86C16"/>
    <w:rsid w:val="00B8765D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186A"/>
    <w:rsid w:val="00B91918"/>
    <w:rsid w:val="00B91C9F"/>
    <w:rsid w:val="00B91D2F"/>
    <w:rsid w:val="00B922B0"/>
    <w:rsid w:val="00B922E6"/>
    <w:rsid w:val="00B92936"/>
    <w:rsid w:val="00B929BC"/>
    <w:rsid w:val="00B92AE2"/>
    <w:rsid w:val="00B92BA6"/>
    <w:rsid w:val="00B92E0E"/>
    <w:rsid w:val="00B92F94"/>
    <w:rsid w:val="00B92FA8"/>
    <w:rsid w:val="00B92FD6"/>
    <w:rsid w:val="00B9313C"/>
    <w:rsid w:val="00B9399B"/>
    <w:rsid w:val="00B939D5"/>
    <w:rsid w:val="00B93B89"/>
    <w:rsid w:val="00B93CB0"/>
    <w:rsid w:val="00B93EAF"/>
    <w:rsid w:val="00B9417A"/>
    <w:rsid w:val="00B94265"/>
    <w:rsid w:val="00B94905"/>
    <w:rsid w:val="00B94A81"/>
    <w:rsid w:val="00B94ABB"/>
    <w:rsid w:val="00B9576B"/>
    <w:rsid w:val="00B957D8"/>
    <w:rsid w:val="00B95921"/>
    <w:rsid w:val="00B9597B"/>
    <w:rsid w:val="00B95AA6"/>
    <w:rsid w:val="00B95AEA"/>
    <w:rsid w:val="00B96026"/>
    <w:rsid w:val="00B96163"/>
    <w:rsid w:val="00B96211"/>
    <w:rsid w:val="00B9624F"/>
    <w:rsid w:val="00B96429"/>
    <w:rsid w:val="00B964E9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C66"/>
    <w:rsid w:val="00B97CCB"/>
    <w:rsid w:val="00B97E98"/>
    <w:rsid w:val="00BA068C"/>
    <w:rsid w:val="00BA0B49"/>
    <w:rsid w:val="00BA0F42"/>
    <w:rsid w:val="00BA10D5"/>
    <w:rsid w:val="00BA15AE"/>
    <w:rsid w:val="00BA18B2"/>
    <w:rsid w:val="00BA19CF"/>
    <w:rsid w:val="00BA1A5B"/>
    <w:rsid w:val="00BA1E05"/>
    <w:rsid w:val="00BA1FC6"/>
    <w:rsid w:val="00BA1FDC"/>
    <w:rsid w:val="00BA200D"/>
    <w:rsid w:val="00BA2023"/>
    <w:rsid w:val="00BA2967"/>
    <w:rsid w:val="00BA2BFA"/>
    <w:rsid w:val="00BA2CA6"/>
    <w:rsid w:val="00BA2EB2"/>
    <w:rsid w:val="00BA2EC1"/>
    <w:rsid w:val="00BA3005"/>
    <w:rsid w:val="00BA300D"/>
    <w:rsid w:val="00BA3252"/>
    <w:rsid w:val="00BA3319"/>
    <w:rsid w:val="00BA349F"/>
    <w:rsid w:val="00BA358C"/>
    <w:rsid w:val="00BA35E2"/>
    <w:rsid w:val="00BA36FD"/>
    <w:rsid w:val="00BA38DF"/>
    <w:rsid w:val="00BA3925"/>
    <w:rsid w:val="00BA3B51"/>
    <w:rsid w:val="00BA3BD8"/>
    <w:rsid w:val="00BA3CB6"/>
    <w:rsid w:val="00BA41ED"/>
    <w:rsid w:val="00BA45E0"/>
    <w:rsid w:val="00BA4830"/>
    <w:rsid w:val="00BA4C3B"/>
    <w:rsid w:val="00BA4DC4"/>
    <w:rsid w:val="00BA5E7C"/>
    <w:rsid w:val="00BA6151"/>
    <w:rsid w:val="00BA616C"/>
    <w:rsid w:val="00BA6380"/>
    <w:rsid w:val="00BA6519"/>
    <w:rsid w:val="00BA675C"/>
    <w:rsid w:val="00BA67AE"/>
    <w:rsid w:val="00BA6A76"/>
    <w:rsid w:val="00BA6C74"/>
    <w:rsid w:val="00BA6DCE"/>
    <w:rsid w:val="00BA6E27"/>
    <w:rsid w:val="00BA7650"/>
    <w:rsid w:val="00BA7A83"/>
    <w:rsid w:val="00BA7C35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1033"/>
    <w:rsid w:val="00BB1130"/>
    <w:rsid w:val="00BB13D5"/>
    <w:rsid w:val="00BB158F"/>
    <w:rsid w:val="00BB15FB"/>
    <w:rsid w:val="00BB168B"/>
    <w:rsid w:val="00BB17C0"/>
    <w:rsid w:val="00BB191A"/>
    <w:rsid w:val="00BB1A18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761"/>
    <w:rsid w:val="00BB37F5"/>
    <w:rsid w:val="00BB3DD5"/>
    <w:rsid w:val="00BB3EF7"/>
    <w:rsid w:val="00BB3F3D"/>
    <w:rsid w:val="00BB3F41"/>
    <w:rsid w:val="00BB402A"/>
    <w:rsid w:val="00BB4544"/>
    <w:rsid w:val="00BB486D"/>
    <w:rsid w:val="00BB49FF"/>
    <w:rsid w:val="00BB4DB6"/>
    <w:rsid w:val="00BB4EEE"/>
    <w:rsid w:val="00BB5001"/>
    <w:rsid w:val="00BB568D"/>
    <w:rsid w:val="00BB57EF"/>
    <w:rsid w:val="00BB581D"/>
    <w:rsid w:val="00BB5D23"/>
    <w:rsid w:val="00BB649A"/>
    <w:rsid w:val="00BB65CB"/>
    <w:rsid w:val="00BB686F"/>
    <w:rsid w:val="00BB688F"/>
    <w:rsid w:val="00BB6A2B"/>
    <w:rsid w:val="00BB6CC5"/>
    <w:rsid w:val="00BB725C"/>
    <w:rsid w:val="00BB7356"/>
    <w:rsid w:val="00BB73B4"/>
    <w:rsid w:val="00BB73B6"/>
    <w:rsid w:val="00BB7401"/>
    <w:rsid w:val="00BB7564"/>
    <w:rsid w:val="00BB7C26"/>
    <w:rsid w:val="00BB7E32"/>
    <w:rsid w:val="00BC02BF"/>
    <w:rsid w:val="00BC0371"/>
    <w:rsid w:val="00BC06B9"/>
    <w:rsid w:val="00BC0797"/>
    <w:rsid w:val="00BC07B3"/>
    <w:rsid w:val="00BC08BE"/>
    <w:rsid w:val="00BC0B2E"/>
    <w:rsid w:val="00BC0DBC"/>
    <w:rsid w:val="00BC1027"/>
    <w:rsid w:val="00BC11C1"/>
    <w:rsid w:val="00BC1993"/>
    <w:rsid w:val="00BC1ADE"/>
    <w:rsid w:val="00BC1BCF"/>
    <w:rsid w:val="00BC1F08"/>
    <w:rsid w:val="00BC1F18"/>
    <w:rsid w:val="00BC1F4F"/>
    <w:rsid w:val="00BC2011"/>
    <w:rsid w:val="00BC20C5"/>
    <w:rsid w:val="00BC230A"/>
    <w:rsid w:val="00BC2AF3"/>
    <w:rsid w:val="00BC2AF7"/>
    <w:rsid w:val="00BC2D26"/>
    <w:rsid w:val="00BC3165"/>
    <w:rsid w:val="00BC3244"/>
    <w:rsid w:val="00BC3CFE"/>
    <w:rsid w:val="00BC3F6C"/>
    <w:rsid w:val="00BC4080"/>
    <w:rsid w:val="00BC43FC"/>
    <w:rsid w:val="00BC44C6"/>
    <w:rsid w:val="00BC47A8"/>
    <w:rsid w:val="00BC49F4"/>
    <w:rsid w:val="00BC4D95"/>
    <w:rsid w:val="00BC4ECA"/>
    <w:rsid w:val="00BC500A"/>
    <w:rsid w:val="00BC50B8"/>
    <w:rsid w:val="00BC5748"/>
    <w:rsid w:val="00BC5B5B"/>
    <w:rsid w:val="00BC5D42"/>
    <w:rsid w:val="00BC5F98"/>
    <w:rsid w:val="00BC6392"/>
    <w:rsid w:val="00BC678F"/>
    <w:rsid w:val="00BC6A78"/>
    <w:rsid w:val="00BC6DDE"/>
    <w:rsid w:val="00BC6F69"/>
    <w:rsid w:val="00BC701A"/>
    <w:rsid w:val="00BC732E"/>
    <w:rsid w:val="00BC7750"/>
    <w:rsid w:val="00BC778F"/>
    <w:rsid w:val="00BC7818"/>
    <w:rsid w:val="00BC790A"/>
    <w:rsid w:val="00BC7E80"/>
    <w:rsid w:val="00BC7EE5"/>
    <w:rsid w:val="00BC7FD1"/>
    <w:rsid w:val="00BD0030"/>
    <w:rsid w:val="00BD03BA"/>
    <w:rsid w:val="00BD03DA"/>
    <w:rsid w:val="00BD0462"/>
    <w:rsid w:val="00BD054C"/>
    <w:rsid w:val="00BD080E"/>
    <w:rsid w:val="00BD0840"/>
    <w:rsid w:val="00BD08F4"/>
    <w:rsid w:val="00BD0D55"/>
    <w:rsid w:val="00BD0E80"/>
    <w:rsid w:val="00BD112E"/>
    <w:rsid w:val="00BD128D"/>
    <w:rsid w:val="00BD12FD"/>
    <w:rsid w:val="00BD13F9"/>
    <w:rsid w:val="00BD171A"/>
    <w:rsid w:val="00BD173C"/>
    <w:rsid w:val="00BD19DC"/>
    <w:rsid w:val="00BD203F"/>
    <w:rsid w:val="00BD283D"/>
    <w:rsid w:val="00BD2A59"/>
    <w:rsid w:val="00BD2BF6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43DD"/>
    <w:rsid w:val="00BD474C"/>
    <w:rsid w:val="00BD4774"/>
    <w:rsid w:val="00BD4A4C"/>
    <w:rsid w:val="00BD4AFA"/>
    <w:rsid w:val="00BD4D8E"/>
    <w:rsid w:val="00BD5128"/>
    <w:rsid w:val="00BD5335"/>
    <w:rsid w:val="00BD539D"/>
    <w:rsid w:val="00BD5811"/>
    <w:rsid w:val="00BD5AA0"/>
    <w:rsid w:val="00BD5BEE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77CE"/>
    <w:rsid w:val="00BD787E"/>
    <w:rsid w:val="00BD7C6C"/>
    <w:rsid w:val="00BD7EBA"/>
    <w:rsid w:val="00BD7FFB"/>
    <w:rsid w:val="00BE0239"/>
    <w:rsid w:val="00BE04D5"/>
    <w:rsid w:val="00BE0A85"/>
    <w:rsid w:val="00BE0BBD"/>
    <w:rsid w:val="00BE0CD4"/>
    <w:rsid w:val="00BE0E20"/>
    <w:rsid w:val="00BE0E57"/>
    <w:rsid w:val="00BE0F1F"/>
    <w:rsid w:val="00BE1124"/>
    <w:rsid w:val="00BE13A9"/>
    <w:rsid w:val="00BE1B09"/>
    <w:rsid w:val="00BE1B37"/>
    <w:rsid w:val="00BE1B8D"/>
    <w:rsid w:val="00BE1BD4"/>
    <w:rsid w:val="00BE1BF6"/>
    <w:rsid w:val="00BE1C40"/>
    <w:rsid w:val="00BE1EAA"/>
    <w:rsid w:val="00BE20EA"/>
    <w:rsid w:val="00BE21AE"/>
    <w:rsid w:val="00BE22A1"/>
    <w:rsid w:val="00BE2597"/>
    <w:rsid w:val="00BE2646"/>
    <w:rsid w:val="00BE2835"/>
    <w:rsid w:val="00BE2864"/>
    <w:rsid w:val="00BE29E5"/>
    <w:rsid w:val="00BE2B91"/>
    <w:rsid w:val="00BE2BD9"/>
    <w:rsid w:val="00BE2C50"/>
    <w:rsid w:val="00BE3462"/>
    <w:rsid w:val="00BE3635"/>
    <w:rsid w:val="00BE3755"/>
    <w:rsid w:val="00BE38DF"/>
    <w:rsid w:val="00BE3D72"/>
    <w:rsid w:val="00BE3DE4"/>
    <w:rsid w:val="00BE3FD3"/>
    <w:rsid w:val="00BE4005"/>
    <w:rsid w:val="00BE412D"/>
    <w:rsid w:val="00BE4493"/>
    <w:rsid w:val="00BE461B"/>
    <w:rsid w:val="00BE48E1"/>
    <w:rsid w:val="00BE4AB4"/>
    <w:rsid w:val="00BE4C34"/>
    <w:rsid w:val="00BE521D"/>
    <w:rsid w:val="00BE527E"/>
    <w:rsid w:val="00BE543A"/>
    <w:rsid w:val="00BE54B1"/>
    <w:rsid w:val="00BE58FA"/>
    <w:rsid w:val="00BE5AB8"/>
    <w:rsid w:val="00BE5B65"/>
    <w:rsid w:val="00BE5D87"/>
    <w:rsid w:val="00BE5FC9"/>
    <w:rsid w:val="00BE6036"/>
    <w:rsid w:val="00BE6122"/>
    <w:rsid w:val="00BE61EB"/>
    <w:rsid w:val="00BE6424"/>
    <w:rsid w:val="00BE64E1"/>
    <w:rsid w:val="00BE6771"/>
    <w:rsid w:val="00BE68C3"/>
    <w:rsid w:val="00BE6B5E"/>
    <w:rsid w:val="00BE6D3D"/>
    <w:rsid w:val="00BE6FC4"/>
    <w:rsid w:val="00BE707B"/>
    <w:rsid w:val="00BE768D"/>
    <w:rsid w:val="00BE7951"/>
    <w:rsid w:val="00BF000D"/>
    <w:rsid w:val="00BF0176"/>
    <w:rsid w:val="00BF052F"/>
    <w:rsid w:val="00BF06D1"/>
    <w:rsid w:val="00BF087E"/>
    <w:rsid w:val="00BF0E22"/>
    <w:rsid w:val="00BF10DC"/>
    <w:rsid w:val="00BF1255"/>
    <w:rsid w:val="00BF197F"/>
    <w:rsid w:val="00BF205A"/>
    <w:rsid w:val="00BF214F"/>
    <w:rsid w:val="00BF2258"/>
    <w:rsid w:val="00BF233A"/>
    <w:rsid w:val="00BF25A4"/>
    <w:rsid w:val="00BF2BCD"/>
    <w:rsid w:val="00BF2E85"/>
    <w:rsid w:val="00BF2E90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F7D"/>
    <w:rsid w:val="00BF3FC6"/>
    <w:rsid w:val="00BF4360"/>
    <w:rsid w:val="00BF4667"/>
    <w:rsid w:val="00BF47F0"/>
    <w:rsid w:val="00BF4D96"/>
    <w:rsid w:val="00BF4DD1"/>
    <w:rsid w:val="00BF5181"/>
    <w:rsid w:val="00BF55D1"/>
    <w:rsid w:val="00BF5634"/>
    <w:rsid w:val="00BF5871"/>
    <w:rsid w:val="00BF5A36"/>
    <w:rsid w:val="00BF5B3E"/>
    <w:rsid w:val="00BF5F80"/>
    <w:rsid w:val="00BF5FAB"/>
    <w:rsid w:val="00BF6AF6"/>
    <w:rsid w:val="00BF6E90"/>
    <w:rsid w:val="00BF6F2B"/>
    <w:rsid w:val="00BF70E0"/>
    <w:rsid w:val="00BF7148"/>
    <w:rsid w:val="00BF716A"/>
    <w:rsid w:val="00BF7882"/>
    <w:rsid w:val="00BF78E6"/>
    <w:rsid w:val="00BF7C34"/>
    <w:rsid w:val="00BF7CA9"/>
    <w:rsid w:val="00BF7E1F"/>
    <w:rsid w:val="00BF7FC7"/>
    <w:rsid w:val="00C001A8"/>
    <w:rsid w:val="00C0032A"/>
    <w:rsid w:val="00C006B0"/>
    <w:rsid w:val="00C00791"/>
    <w:rsid w:val="00C00792"/>
    <w:rsid w:val="00C009AD"/>
    <w:rsid w:val="00C00E20"/>
    <w:rsid w:val="00C00E28"/>
    <w:rsid w:val="00C00FA9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30F"/>
    <w:rsid w:val="00C0234A"/>
    <w:rsid w:val="00C023FE"/>
    <w:rsid w:val="00C02627"/>
    <w:rsid w:val="00C02857"/>
    <w:rsid w:val="00C02AEC"/>
    <w:rsid w:val="00C02B7F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40F5"/>
    <w:rsid w:val="00C0431A"/>
    <w:rsid w:val="00C043FF"/>
    <w:rsid w:val="00C04B75"/>
    <w:rsid w:val="00C04D14"/>
    <w:rsid w:val="00C04E27"/>
    <w:rsid w:val="00C04EFB"/>
    <w:rsid w:val="00C04F60"/>
    <w:rsid w:val="00C04FBB"/>
    <w:rsid w:val="00C05295"/>
    <w:rsid w:val="00C05466"/>
    <w:rsid w:val="00C054C1"/>
    <w:rsid w:val="00C055FF"/>
    <w:rsid w:val="00C058E9"/>
    <w:rsid w:val="00C05DAC"/>
    <w:rsid w:val="00C05E70"/>
    <w:rsid w:val="00C0612B"/>
    <w:rsid w:val="00C061A4"/>
    <w:rsid w:val="00C061CA"/>
    <w:rsid w:val="00C0622D"/>
    <w:rsid w:val="00C06262"/>
    <w:rsid w:val="00C0659E"/>
    <w:rsid w:val="00C06617"/>
    <w:rsid w:val="00C06658"/>
    <w:rsid w:val="00C06803"/>
    <w:rsid w:val="00C06BC4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4B"/>
    <w:rsid w:val="00C100CF"/>
    <w:rsid w:val="00C10179"/>
    <w:rsid w:val="00C10215"/>
    <w:rsid w:val="00C1040B"/>
    <w:rsid w:val="00C10681"/>
    <w:rsid w:val="00C1075D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F40"/>
    <w:rsid w:val="00C12DBC"/>
    <w:rsid w:val="00C12EA5"/>
    <w:rsid w:val="00C13056"/>
    <w:rsid w:val="00C134D0"/>
    <w:rsid w:val="00C14054"/>
    <w:rsid w:val="00C140E2"/>
    <w:rsid w:val="00C141B3"/>
    <w:rsid w:val="00C14284"/>
    <w:rsid w:val="00C145CC"/>
    <w:rsid w:val="00C1484F"/>
    <w:rsid w:val="00C14A74"/>
    <w:rsid w:val="00C14A80"/>
    <w:rsid w:val="00C14B96"/>
    <w:rsid w:val="00C14D92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6199"/>
    <w:rsid w:val="00C165FE"/>
    <w:rsid w:val="00C1661F"/>
    <w:rsid w:val="00C1663C"/>
    <w:rsid w:val="00C168E8"/>
    <w:rsid w:val="00C16B1A"/>
    <w:rsid w:val="00C16D07"/>
    <w:rsid w:val="00C16E68"/>
    <w:rsid w:val="00C17344"/>
    <w:rsid w:val="00C17602"/>
    <w:rsid w:val="00C178A2"/>
    <w:rsid w:val="00C178EF"/>
    <w:rsid w:val="00C179EC"/>
    <w:rsid w:val="00C17B0F"/>
    <w:rsid w:val="00C17B7F"/>
    <w:rsid w:val="00C17BE5"/>
    <w:rsid w:val="00C17C43"/>
    <w:rsid w:val="00C17D91"/>
    <w:rsid w:val="00C20229"/>
    <w:rsid w:val="00C20371"/>
    <w:rsid w:val="00C20601"/>
    <w:rsid w:val="00C20919"/>
    <w:rsid w:val="00C209A1"/>
    <w:rsid w:val="00C20D8A"/>
    <w:rsid w:val="00C20E1D"/>
    <w:rsid w:val="00C20FA9"/>
    <w:rsid w:val="00C21093"/>
    <w:rsid w:val="00C216E9"/>
    <w:rsid w:val="00C216F4"/>
    <w:rsid w:val="00C21AB0"/>
    <w:rsid w:val="00C21E7A"/>
    <w:rsid w:val="00C21F24"/>
    <w:rsid w:val="00C22025"/>
    <w:rsid w:val="00C22120"/>
    <w:rsid w:val="00C22143"/>
    <w:rsid w:val="00C2228D"/>
    <w:rsid w:val="00C22541"/>
    <w:rsid w:val="00C227CB"/>
    <w:rsid w:val="00C228AF"/>
    <w:rsid w:val="00C229D9"/>
    <w:rsid w:val="00C22E04"/>
    <w:rsid w:val="00C23063"/>
    <w:rsid w:val="00C2319C"/>
    <w:rsid w:val="00C23347"/>
    <w:rsid w:val="00C23778"/>
    <w:rsid w:val="00C23CDE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51"/>
    <w:rsid w:val="00C24E8D"/>
    <w:rsid w:val="00C25090"/>
    <w:rsid w:val="00C252C5"/>
    <w:rsid w:val="00C25563"/>
    <w:rsid w:val="00C25CE4"/>
    <w:rsid w:val="00C25D82"/>
    <w:rsid w:val="00C25F6C"/>
    <w:rsid w:val="00C26532"/>
    <w:rsid w:val="00C2673E"/>
    <w:rsid w:val="00C27431"/>
    <w:rsid w:val="00C2755A"/>
    <w:rsid w:val="00C27DDB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956"/>
    <w:rsid w:val="00C31C7D"/>
    <w:rsid w:val="00C31E90"/>
    <w:rsid w:val="00C3261A"/>
    <w:rsid w:val="00C328D2"/>
    <w:rsid w:val="00C32A45"/>
    <w:rsid w:val="00C32B2A"/>
    <w:rsid w:val="00C32E9A"/>
    <w:rsid w:val="00C333EA"/>
    <w:rsid w:val="00C33775"/>
    <w:rsid w:val="00C33879"/>
    <w:rsid w:val="00C33AF5"/>
    <w:rsid w:val="00C34632"/>
    <w:rsid w:val="00C34758"/>
    <w:rsid w:val="00C34779"/>
    <w:rsid w:val="00C3504D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994"/>
    <w:rsid w:val="00C40BBB"/>
    <w:rsid w:val="00C40DBB"/>
    <w:rsid w:val="00C410E1"/>
    <w:rsid w:val="00C411DC"/>
    <w:rsid w:val="00C41496"/>
    <w:rsid w:val="00C41B07"/>
    <w:rsid w:val="00C41BD0"/>
    <w:rsid w:val="00C41D3B"/>
    <w:rsid w:val="00C41E42"/>
    <w:rsid w:val="00C41FDA"/>
    <w:rsid w:val="00C42179"/>
    <w:rsid w:val="00C424F4"/>
    <w:rsid w:val="00C4260A"/>
    <w:rsid w:val="00C42C9F"/>
    <w:rsid w:val="00C42E13"/>
    <w:rsid w:val="00C42F9C"/>
    <w:rsid w:val="00C4336A"/>
    <w:rsid w:val="00C437D6"/>
    <w:rsid w:val="00C43828"/>
    <w:rsid w:val="00C43871"/>
    <w:rsid w:val="00C439BF"/>
    <w:rsid w:val="00C439D3"/>
    <w:rsid w:val="00C43CF5"/>
    <w:rsid w:val="00C44223"/>
    <w:rsid w:val="00C44C4A"/>
    <w:rsid w:val="00C44D0D"/>
    <w:rsid w:val="00C44D44"/>
    <w:rsid w:val="00C451D8"/>
    <w:rsid w:val="00C4520E"/>
    <w:rsid w:val="00C4541C"/>
    <w:rsid w:val="00C456F6"/>
    <w:rsid w:val="00C45982"/>
    <w:rsid w:val="00C45F63"/>
    <w:rsid w:val="00C46023"/>
    <w:rsid w:val="00C46BF0"/>
    <w:rsid w:val="00C46E0B"/>
    <w:rsid w:val="00C46F43"/>
    <w:rsid w:val="00C46F57"/>
    <w:rsid w:val="00C46FC3"/>
    <w:rsid w:val="00C4720C"/>
    <w:rsid w:val="00C47593"/>
    <w:rsid w:val="00C475E2"/>
    <w:rsid w:val="00C476D3"/>
    <w:rsid w:val="00C477BD"/>
    <w:rsid w:val="00C4794C"/>
    <w:rsid w:val="00C479E0"/>
    <w:rsid w:val="00C47BCA"/>
    <w:rsid w:val="00C501D7"/>
    <w:rsid w:val="00C50391"/>
    <w:rsid w:val="00C5057A"/>
    <w:rsid w:val="00C50B11"/>
    <w:rsid w:val="00C5132B"/>
    <w:rsid w:val="00C5137C"/>
    <w:rsid w:val="00C51665"/>
    <w:rsid w:val="00C51AA3"/>
    <w:rsid w:val="00C51EA0"/>
    <w:rsid w:val="00C5263F"/>
    <w:rsid w:val="00C52B50"/>
    <w:rsid w:val="00C52C0A"/>
    <w:rsid w:val="00C532D0"/>
    <w:rsid w:val="00C532D7"/>
    <w:rsid w:val="00C538E5"/>
    <w:rsid w:val="00C53E05"/>
    <w:rsid w:val="00C53EC3"/>
    <w:rsid w:val="00C540E7"/>
    <w:rsid w:val="00C540E8"/>
    <w:rsid w:val="00C543FE"/>
    <w:rsid w:val="00C54596"/>
    <w:rsid w:val="00C546D7"/>
    <w:rsid w:val="00C54717"/>
    <w:rsid w:val="00C5476A"/>
    <w:rsid w:val="00C548C5"/>
    <w:rsid w:val="00C5503B"/>
    <w:rsid w:val="00C550D3"/>
    <w:rsid w:val="00C55110"/>
    <w:rsid w:val="00C5529E"/>
    <w:rsid w:val="00C552D3"/>
    <w:rsid w:val="00C5551D"/>
    <w:rsid w:val="00C555D3"/>
    <w:rsid w:val="00C55851"/>
    <w:rsid w:val="00C55A2E"/>
    <w:rsid w:val="00C55B5B"/>
    <w:rsid w:val="00C55D3D"/>
    <w:rsid w:val="00C55DBD"/>
    <w:rsid w:val="00C5630C"/>
    <w:rsid w:val="00C564EB"/>
    <w:rsid w:val="00C56807"/>
    <w:rsid w:val="00C56A4C"/>
    <w:rsid w:val="00C56AA6"/>
    <w:rsid w:val="00C56AE0"/>
    <w:rsid w:val="00C56C17"/>
    <w:rsid w:val="00C56EBC"/>
    <w:rsid w:val="00C56F7E"/>
    <w:rsid w:val="00C57125"/>
    <w:rsid w:val="00C571B7"/>
    <w:rsid w:val="00C57450"/>
    <w:rsid w:val="00C574FD"/>
    <w:rsid w:val="00C57631"/>
    <w:rsid w:val="00C57658"/>
    <w:rsid w:val="00C57C38"/>
    <w:rsid w:val="00C57CDD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5CA"/>
    <w:rsid w:val="00C61704"/>
    <w:rsid w:val="00C61840"/>
    <w:rsid w:val="00C618D6"/>
    <w:rsid w:val="00C62331"/>
    <w:rsid w:val="00C62408"/>
    <w:rsid w:val="00C62469"/>
    <w:rsid w:val="00C6277F"/>
    <w:rsid w:val="00C627E4"/>
    <w:rsid w:val="00C6296E"/>
    <w:rsid w:val="00C62CC7"/>
    <w:rsid w:val="00C62FB0"/>
    <w:rsid w:val="00C63120"/>
    <w:rsid w:val="00C63355"/>
    <w:rsid w:val="00C634B9"/>
    <w:rsid w:val="00C639FA"/>
    <w:rsid w:val="00C63E0D"/>
    <w:rsid w:val="00C63E58"/>
    <w:rsid w:val="00C640A7"/>
    <w:rsid w:val="00C6457E"/>
    <w:rsid w:val="00C648D7"/>
    <w:rsid w:val="00C6509D"/>
    <w:rsid w:val="00C65444"/>
    <w:rsid w:val="00C6547E"/>
    <w:rsid w:val="00C65987"/>
    <w:rsid w:val="00C659AD"/>
    <w:rsid w:val="00C65A45"/>
    <w:rsid w:val="00C65BEF"/>
    <w:rsid w:val="00C65DB4"/>
    <w:rsid w:val="00C65E50"/>
    <w:rsid w:val="00C65EDD"/>
    <w:rsid w:val="00C6692C"/>
    <w:rsid w:val="00C6714A"/>
    <w:rsid w:val="00C6721A"/>
    <w:rsid w:val="00C67341"/>
    <w:rsid w:val="00C67995"/>
    <w:rsid w:val="00C67AE9"/>
    <w:rsid w:val="00C70154"/>
    <w:rsid w:val="00C70487"/>
    <w:rsid w:val="00C70499"/>
    <w:rsid w:val="00C70668"/>
    <w:rsid w:val="00C7086A"/>
    <w:rsid w:val="00C7094B"/>
    <w:rsid w:val="00C70BB6"/>
    <w:rsid w:val="00C70E87"/>
    <w:rsid w:val="00C7132E"/>
    <w:rsid w:val="00C716FC"/>
    <w:rsid w:val="00C7173C"/>
    <w:rsid w:val="00C7182D"/>
    <w:rsid w:val="00C718D9"/>
    <w:rsid w:val="00C7195D"/>
    <w:rsid w:val="00C719C2"/>
    <w:rsid w:val="00C719DF"/>
    <w:rsid w:val="00C71A91"/>
    <w:rsid w:val="00C71AB9"/>
    <w:rsid w:val="00C71B94"/>
    <w:rsid w:val="00C71C08"/>
    <w:rsid w:val="00C71D32"/>
    <w:rsid w:val="00C72045"/>
    <w:rsid w:val="00C720DC"/>
    <w:rsid w:val="00C72189"/>
    <w:rsid w:val="00C7218D"/>
    <w:rsid w:val="00C72363"/>
    <w:rsid w:val="00C728E4"/>
    <w:rsid w:val="00C72E0F"/>
    <w:rsid w:val="00C72F71"/>
    <w:rsid w:val="00C72FA4"/>
    <w:rsid w:val="00C730A1"/>
    <w:rsid w:val="00C730B4"/>
    <w:rsid w:val="00C73596"/>
    <w:rsid w:val="00C73992"/>
    <w:rsid w:val="00C739B8"/>
    <w:rsid w:val="00C73BF2"/>
    <w:rsid w:val="00C73CAD"/>
    <w:rsid w:val="00C7400B"/>
    <w:rsid w:val="00C741D3"/>
    <w:rsid w:val="00C74385"/>
    <w:rsid w:val="00C7442E"/>
    <w:rsid w:val="00C7449C"/>
    <w:rsid w:val="00C74942"/>
    <w:rsid w:val="00C749F3"/>
    <w:rsid w:val="00C74A29"/>
    <w:rsid w:val="00C74B76"/>
    <w:rsid w:val="00C74C4E"/>
    <w:rsid w:val="00C75099"/>
    <w:rsid w:val="00C7514B"/>
    <w:rsid w:val="00C75239"/>
    <w:rsid w:val="00C75452"/>
    <w:rsid w:val="00C75951"/>
    <w:rsid w:val="00C7599F"/>
    <w:rsid w:val="00C759CA"/>
    <w:rsid w:val="00C75D8B"/>
    <w:rsid w:val="00C75DB6"/>
    <w:rsid w:val="00C75DEE"/>
    <w:rsid w:val="00C76408"/>
    <w:rsid w:val="00C765B7"/>
    <w:rsid w:val="00C76714"/>
    <w:rsid w:val="00C7676E"/>
    <w:rsid w:val="00C767E0"/>
    <w:rsid w:val="00C76878"/>
    <w:rsid w:val="00C76965"/>
    <w:rsid w:val="00C76CCB"/>
    <w:rsid w:val="00C77158"/>
    <w:rsid w:val="00C77225"/>
    <w:rsid w:val="00C7736A"/>
    <w:rsid w:val="00C775A1"/>
    <w:rsid w:val="00C77D0E"/>
    <w:rsid w:val="00C77F0D"/>
    <w:rsid w:val="00C80510"/>
    <w:rsid w:val="00C80B79"/>
    <w:rsid w:val="00C80BCC"/>
    <w:rsid w:val="00C80E23"/>
    <w:rsid w:val="00C81287"/>
    <w:rsid w:val="00C812C1"/>
    <w:rsid w:val="00C81400"/>
    <w:rsid w:val="00C8150C"/>
    <w:rsid w:val="00C81669"/>
    <w:rsid w:val="00C816EC"/>
    <w:rsid w:val="00C81B32"/>
    <w:rsid w:val="00C81C06"/>
    <w:rsid w:val="00C824A1"/>
    <w:rsid w:val="00C826EC"/>
    <w:rsid w:val="00C8274D"/>
    <w:rsid w:val="00C8275D"/>
    <w:rsid w:val="00C82842"/>
    <w:rsid w:val="00C828FF"/>
    <w:rsid w:val="00C82C99"/>
    <w:rsid w:val="00C82CAC"/>
    <w:rsid w:val="00C82DA2"/>
    <w:rsid w:val="00C83086"/>
    <w:rsid w:val="00C832A0"/>
    <w:rsid w:val="00C834E9"/>
    <w:rsid w:val="00C835A6"/>
    <w:rsid w:val="00C835AB"/>
    <w:rsid w:val="00C83EB8"/>
    <w:rsid w:val="00C84017"/>
    <w:rsid w:val="00C84393"/>
    <w:rsid w:val="00C8497C"/>
    <w:rsid w:val="00C84ADA"/>
    <w:rsid w:val="00C84EE5"/>
    <w:rsid w:val="00C85049"/>
    <w:rsid w:val="00C85080"/>
    <w:rsid w:val="00C85099"/>
    <w:rsid w:val="00C85368"/>
    <w:rsid w:val="00C85C24"/>
    <w:rsid w:val="00C85CC6"/>
    <w:rsid w:val="00C85E91"/>
    <w:rsid w:val="00C8622D"/>
    <w:rsid w:val="00C8647C"/>
    <w:rsid w:val="00C866D7"/>
    <w:rsid w:val="00C86A54"/>
    <w:rsid w:val="00C86D0C"/>
    <w:rsid w:val="00C87444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369"/>
    <w:rsid w:val="00C9071F"/>
    <w:rsid w:val="00C90741"/>
    <w:rsid w:val="00C907C8"/>
    <w:rsid w:val="00C90ABE"/>
    <w:rsid w:val="00C90CC1"/>
    <w:rsid w:val="00C90CD0"/>
    <w:rsid w:val="00C90EEF"/>
    <w:rsid w:val="00C9114C"/>
    <w:rsid w:val="00C916BE"/>
    <w:rsid w:val="00C9174F"/>
    <w:rsid w:val="00C9196A"/>
    <w:rsid w:val="00C9229B"/>
    <w:rsid w:val="00C92357"/>
    <w:rsid w:val="00C92457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D0C"/>
    <w:rsid w:val="00C93D3D"/>
    <w:rsid w:val="00C9409F"/>
    <w:rsid w:val="00C940A3"/>
    <w:rsid w:val="00C947E7"/>
    <w:rsid w:val="00C94837"/>
    <w:rsid w:val="00C94A7E"/>
    <w:rsid w:val="00C95187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8"/>
    <w:rsid w:val="00C96381"/>
    <w:rsid w:val="00C9660E"/>
    <w:rsid w:val="00C96826"/>
    <w:rsid w:val="00C9693C"/>
    <w:rsid w:val="00C9697F"/>
    <w:rsid w:val="00C96D48"/>
    <w:rsid w:val="00C96DFE"/>
    <w:rsid w:val="00C970FD"/>
    <w:rsid w:val="00C973ED"/>
    <w:rsid w:val="00C974B7"/>
    <w:rsid w:val="00CA0133"/>
    <w:rsid w:val="00CA03D7"/>
    <w:rsid w:val="00CA0411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F0"/>
    <w:rsid w:val="00CA1379"/>
    <w:rsid w:val="00CA13C3"/>
    <w:rsid w:val="00CA167E"/>
    <w:rsid w:val="00CA1A43"/>
    <w:rsid w:val="00CA1BF9"/>
    <w:rsid w:val="00CA1DC1"/>
    <w:rsid w:val="00CA1DD4"/>
    <w:rsid w:val="00CA2073"/>
    <w:rsid w:val="00CA210D"/>
    <w:rsid w:val="00CA21C9"/>
    <w:rsid w:val="00CA223B"/>
    <w:rsid w:val="00CA2587"/>
    <w:rsid w:val="00CA26BD"/>
    <w:rsid w:val="00CA27C9"/>
    <w:rsid w:val="00CA2A0A"/>
    <w:rsid w:val="00CA2B0F"/>
    <w:rsid w:val="00CA2D4A"/>
    <w:rsid w:val="00CA2FF9"/>
    <w:rsid w:val="00CA3012"/>
    <w:rsid w:val="00CA3703"/>
    <w:rsid w:val="00CA3DD4"/>
    <w:rsid w:val="00CA4266"/>
    <w:rsid w:val="00CA4452"/>
    <w:rsid w:val="00CA475C"/>
    <w:rsid w:val="00CA487E"/>
    <w:rsid w:val="00CA48B8"/>
    <w:rsid w:val="00CA49C0"/>
    <w:rsid w:val="00CA5008"/>
    <w:rsid w:val="00CA51B7"/>
    <w:rsid w:val="00CA5295"/>
    <w:rsid w:val="00CA587B"/>
    <w:rsid w:val="00CA58B1"/>
    <w:rsid w:val="00CA5A79"/>
    <w:rsid w:val="00CA5B5A"/>
    <w:rsid w:val="00CA5B79"/>
    <w:rsid w:val="00CA5BFC"/>
    <w:rsid w:val="00CA6417"/>
    <w:rsid w:val="00CA65B3"/>
    <w:rsid w:val="00CA6698"/>
    <w:rsid w:val="00CA6D54"/>
    <w:rsid w:val="00CA6D5D"/>
    <w:rsid w:val="00CA7032"/>
    <w:rsid w:val="00CA707E"/>
    <w:rsid w:val="00CA7310"/>
    <w:rsid w:val="00CA73A2"/>
    <w:rsid w:val="00CA761F"/>
    <w:rsid w:val="00CA78B1"/>
    <w:rsid w:val="00CA7CD5"/>
    <w:rsid w:val="00CA7D59"/>
    <w:rsid w:val="00CA7DA2"/>
    <w:rsid w:val="00CA7E1B"/>
    <w:rsid w:val="00CA7E75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F37"/>
    <w:rsid w:val="00CB2092"/>
    <w:rsid w:val="00CB20C7"/>
    <w:rsid w:val="00CB231F"/>
    <w:rsid w:val="00CB249C"/>
    <w:rsid w:val="00CB24AB"/>
    <w:rsid w:val="00CB273B"/>
    <w:rsid w:val="00CB2F47"/>
    <w:rsid w:val="00CB337B"/>
    <w:rsid w:val="00CB3418"/>
    <w:rsid w:val="00CB36FA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CB"/>
    <w:rsid w:val="00CB4EB0"/>
    <w:rsid w:val="00CB544B"/>
    <w:rsid w:val="00CB546F"/>
    <w:rsid w:val="00CB556F"/>
    <w:rsid w:val="00CB5891"/>
    <w:rsid w:val="00CB5B3B"/>
    <w:rsid w:val="00CB5D7A"/>
    <w:rsid w:val="00CB5EC7"/>
    <w:rsid w:val="00CB5EDA"/>
    <w:rsid w:val="00CB6198"/>
    <w:rsid w:val="00CB61D3"/>
    <w:rsid w:val="00CB69C5"/>
    <w:rsid w:val="00CB6CB6"/>
    <w:rsid w:val="00CB7232"/>
    <w:rsid w:val="00CB740A"/>
    <w:rsid w:val="00CB757E"/>
    <w:rsid w:val="00CB7888"/>
    <w:rsid w:val="00CB790F"/>
    <w:rsid w:val="00CB7EAB"/>
    <w:rsid w:val="00CC0729"/>
    <w:rsid w:val="00CC073A"/>
    <w:rsid w:val="00CC086C"/>
    <w:rsid w:val="00CC0934"/>
    <w:rsid w:val="00CC094B"/>
    <w:rsid w:val="00CC0B75"/>
    <w:rsid w:val="00CC0C7B"/>
    <w:rsid w:val="00CC0F06"/>
    <w:rsid w:val="00CC17FC"/>
    <w:rsid w:val="00CC190E"/>
    <w:rsid w:val="00CC1BDA"/>
    <w:rsid w:val="00CC1C25"/>
    <w:rsid w:val="00CC1ED5"/>
    <w:rsid w:val="00CC20C6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75C"/>
    <w:rsid w:val="00CC3B00"/>
    <w:rsid w:val="00CC3CB1"/>
    <w:rsid w:val="00CC3D2C"/>
    <w:rsid w:val="00CC4016"/>
    <w:rsid w:val="00CC4209"/>
    <w:rsid w:val="00CC4411"/>
    <w:rsid w:val="00CC449A"/>
    <w:rsid w:val="00CC4620"/>
    <w:rsid w:val="00CC46A1"/>
    <w:rsid w:val="00CC473C"/>
    <w:rsid w:val="00CC4CBF"/>
    <w:rsid w:val="00CC5180"/>
    <w:rsid w:val="00CC52DF"/>
    <w:rsid w:val="00CC5541"/>
    <w:rsid w:val="00CC57D2"/>
    <w:rsid w:val="00CC5AAC"/>
    <w:rsid w:val="00CC5CC5"/>
    <w:rsid w:val="00CC6244"/>
    <w:rsid w:val="00CC62B0"/>
    <w:rsid w:val="00CC6641"/>
    <w:rsid w:val="00CC6922"/>
    <w:rsid w:val="00CC69B8"/>
    <w:rsid w:val="00CC6A02"/>
    <w:rsid w:val="00CC6BA5"/>
    <w:rsid w:val="00CC6C1B"/>
    <w:rsid w:val="00CC7207"/>
    <w:rsid w:val="00CC72A6"/>
    <w:rsid w:val="00CC767D"/>
    <w:rsid w:val="00CC7773"/>
    <w:rsid w:val="00CC77A2"/>
    <w:rsid w:val="00CC7A93"/>
    <w:rsid w:val="00CD022D"/>
    <w:rsid w:val="00CD0241"/>
    <w:rsid w:val="00CD02EC"/>
    <w:rsid w:val="00CD0AFF"/>
    <w:rsid w:val="00CD0BCA"/>
    <w:rsid w:val="00CD0C79"/>
    <w:rsid w:val="00CD0DFF"/>
    <w:rsid w:val="00CD10A3"/>
    <w:rsid w:val="00CD1179"/>
    <w:rsid w:val="00CD118B"/>
    <w:rsid w:val="00CD130B"/>
    <w:rsid w:val="00CD15DA"/>
    <w:rsid w:val="00CD1742"/>
    <w:rsid w:val="00CD1CA9"/>
    <w:rsid w:val="00CD1D2F"/>
    <w:rsid w:val="00CD1D66"/>
    <w:rsid w:val="00CD1DAE"/>
    <w:rsid w:val="00CD1E0E"/>
    <w:rsid w:val="00CD2110"/>
    <w:rsid w:val="00CD23D8"/>
    <w:rsid w:val="00CD250E"/>
    <w:rsid w:val="00CD2987"/>
    <w:rsid w:val="00CD2A95"/>
    <w:rsid w:val="00CD2B0E"/>
    <w:rsid w:val="00CD2C5F"/>
    <w:rsid w:val="00CD2DE6"/>
    <w:rsid w:val="00CD358B"/>
    <w:rsid w:val="00CD35D8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50DA"/>
    <w:rsid w:val="00CD56E6"/>
    <w:rsid w:val="00CD573C"/>
    <w:rsid w:val="00CD58C0"/>
    <w:rsid w:val="00CD5B12"/>
    <w:rsid w:val="00CD5BDD"/>
    <w:rsid w:val="00CD5D69"/>
    <w:rsid w:val="00CD60B1"/>
    <w:rsid w:val="00CD60DC"/>
    <w:rsid w:val="00CD61EC"/>
    <w:rsid w:val="00CD6269"/>
    <w:rsid w:val="00CD662A"/>
    <w:rsid w:val="00CD7283"/>
    <w:rsid w:val="00CD740F"/>
    <w:rsid w:val="00CD7787"/>
    <w:rsid w:val="00CD79C2"/>
    <w:rsid w:val="00CD7A00"/>
    <w:rsid w:val="00CE024A"/>
    <w:rsid w:val="00CE06F3"/>
    <w:rsid w:val="00CE06FA"/>
    <w:rsid w:val="00CE090F"/>
    <w:rsid w:val="00CE0AB1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C34"/>
    <w:rsid w:val="00CE2C6B"/>
    <w:rsid w:val="00CE2E64"/>
    <w:rsid w:val="00CE3059"/>
    <w:rsid w:val="00CE3252"/>
    <w:rsid w:val="00CE3295"/>
    <w:rsid w:val="00CE35AF"/>
    <w:rsid w:val="00CE37B3"/>
    <w:rsid w:val="00CE382E"/>
    <w:rsid w:val="00CE38F6"/>
    <w:rsid w:val="00CE3952"/>
    <w:rsid w:val="00CE39D9"/>
    <w:rsid w:val="00CE3F90"/>
    <w:rsid w:val="00CE4091"/>
    <w:rsid w:val="00CE4110"/>
    <w:rsid w:val="00CE4217"/>
    <w:rsid w:val="00CE466A"/>
    <w:rsid w:val="00CE4A49"/>
    <w:rsid w:val="00CE562A"/>
    <w:rsid w:val="00CE58B2"/>
    <w:rsid w:val="00CE5B17"/>
    <w:rsid w:val="00CE5B63"/>
    <w:rsid w:val="00CE5DA8"/>
    <w:rsid w:val="00CE63FA"/>
    <w:rsid w:val="00CE6452"/>
    <w:rsid w:val="00CE6688"/>
    <w:rsid w:val="00CE68A2"/>
    <w:rsid w:val="00CE698C"/>
    <w:rsid w:val="00CE6B1E"/>
    <w:rsid w:val="00CE6D01"/>
    <w:rsid w:val="00CE6D77"/>
    <w:rsid w:val="00CE6F31"/>
    <w:rsid w:val="00CE7556"/>
    <w:rsid w:val="00CE776B"/>
    <w:rsid w:val="00CE781E"/>
    <w:rsid w:val="00CE7826"/>
    <w:rsid w:val="00CE797C"/>
    <w:rsid w:val="00CE7B97"/>
    <w:rsid w:val="00CE7D8C"/>
    <w:rsid w:val="00CF008D"/>
    <w:rsid w:val="00CF0700"/>
    <w:rsid w:val="00CF0E59"/>
    <w:rsid w:val="00CF1088"/>
    <w:rsid w:val="00CF1154"/>
    <w:rsid w:val="00CF1166"/>
    <w:rsid w:val="00CF1512"/>
    <w:rsid w:val="00CF1773"/>
    <w:rsid w:val="00CF1A35"/>
    <w:rsid w:val="00CF1A3B"/>
    <w:rsid w:val="00CF1A7D"/>
    <w:rsid w:val="00CF1B25"/>
    <w:rsid w:val="00CF1CEB"/>
    <w:rsid w:val="00CF1D4E"/>
    <w:rsid w:val="00CF1D86"/>
    <w:rsid w:val="00CF1FCA"/>
    <w:rsid w:val="00CF2596"/>
    <w:rsid w:val="00CF25DD"/>
    <w:rsid w:val="00CF273B"/>
    <w:rsid w:val="00CF29E4"/>
    <w:rsid w:val="00CF2A2D"/>
    <w:rsid w:val="00CF2AAE"/>
    <w:rsid w:val="00CF2CB2"/>
    <w:rsid w:val="00CF2D86"/>
    <w:rsid w:val="00CF3443"/>
    <w:rsid w:val="00CF3544"/>
    <w:rsid w:val="00CF35E2"/>
    <w:rsid w:val="00CF3930"/>
    <w:rsid w:val="00CF3AC7"/>
    <w:rsid w:val="00CF3C11"/>
    <w:rsid w:val="00CF3C65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EC"/>
    <w:rsid w:val="00CF5339"/>
    <w:rsid w:val="00CF53AC"/>
    <w:rsid w:val="00CF54BD"/>
    <w:rsid w:val="00CF5810"/>
    <w:rsid w:val="00CF587B"/>
    <w:rsid w:val="00CF5964"/>
    <w:rsid w:val="00CF5DBE"/>
    <w:rsid w:val="00CF5E91"/>
    <w:rsid w:val="00CF5EE7"/>
    <w:rsid w:val="00CF6000"/>
    <w:rsid w:val="00CF623F"/>
    <w:rsid w:val="00CF65CA"/>
    <w:rsid w:val="00CF678F"/>
    <w:rsid w:val="00CF69CE"/>
    <w:rsid w:val="00CF6A39"/>
    <w:rsid w:val="00CF6A7D"/>
    <w:rsid w:val="00CF7228"/>
    <w:rsid w:val="00CF7490"/>
    <w:rsid w:val="00CF74E8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90"/>
    <w:rsid w:val="00D01467"/>
    <w:rsid w:val="00D01533"/>
    <w:rsid w:val="00D01D79"/>
    <w:rsid w:val="00D01D80"/>
    <w:rsid w:val="00D01E76"/>
    <w:rsid w:val="00D01EAD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A17"/>
    <w:rsid w:val="00D04A2D"/>
    <w:rsid w:val="00D04A6D"/>
    <w:rsid w:val="00D04B43"/>
    <w:rsid w:val="00D04B77"/>
    <w:rsid w:val="00D04C2B"/>
    <w:rsid w:val="00D0583A"/>
    <w:rsid w:val="00D05A10"/>
    <w:rsid w:val="00D05F36"/>
    <w:rsid w:val="00D062F8"/>
    <w:rsid w:val="00D06CC1"/>
    <w:rsid w:val="00D06DD9"/>
    <w:rsid w:val="00D070D6"/>
    <w:rsid w:val="00D073E6"/>
    <w:rsid w:val="00D07544"/>
    <w:rsid w:val="00D0755D"/>
    <w:rsid w:val="00D07CD9"/>
    <w:rsid w:val="00D07DDD"/>
    <w:rsid w:val="00D07E37"/>
    <w:rsid w:val="00D106F9"/>
    <w:rsid w:val="00D10A19"/>
    <w:rsid w:val="00D10C37"/>
    <w:rsid w:val="00D10EB9"/>
    <w:rsid w:val="00D10EBB"/>
    <w:rsid w:val="00D11473"/>
    <w:rsid w:val="00D114D6"/>
    <w:rsid w:val="00D1164F"/>
    <w:rsid w:val="00D1201C"/>
    <w:rsid w:val="00D1269B"/>
    <w:rsid w:val="00D126DF"/>
    <w:rsid w:val="00D12D20"/>
    <w:rsid w:val="00D13180"/>
    <w:rsid w:val="00D1346A"/>
    <w:rsid w:val="00D13A21"/>
    <w:rsid w:val="00D13AA8"/>
    <w:rsid w:val="00D13FD5"/>
    <w:rsid w:val="00D14300"/>
    <w:rsid w:val="00D14464"/>
    <w:rsid w:val="00D14587"/>
    <w:rsid w:val="00D14D4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70EA"/>
    <w:rsid w:val="00D17452"/>
    <w:rsid w:val="00D17497"/>
    <w:rsid w:val="00D174D4"/>
    <w:rsid w:val="00D175A7"/>
    <w:rsid w:val="00D17715"/>
    <w:rsid w:val="00D179A0"/>
    <w:rsid w:val="00D17A3E"/>
    <w:rsid w:val="00D17AF4"/>
    <w:rsid w:val="00D17F7E"/>
    <w:rsid w:val="00D2032F"/>
    <w:rsid w:val="00D2061E"/>
    <w:rsid w:val="00D20676"/>
    <w:rsid w:val="00D2082B"/>
    <w:rsid w:val="00D20AFC"/>
    <w:rsid w:val="00D20C84"/>
    <w:rsid w:val="00D21434"/>
    <w:rsid w:val="00D2156B"/>
    <w:rsid w:val="00D21802"/>
    <w:rsid w:val="00D218EB"/>
    <w:rsid w:val="00D21A70"/>
    <w:rsid w:val="00D21B14"/>
    <w:rsid w:val="00D21DDB"/>
    <w:rsid w:val="00D22144"/>
    <w:rsid w:val="00D225E9"/>
    <w:rsid w:val="00D22F43"/>
    <w:rsid w:val="00D23303"/>
    <w:rsid w:val="00D236C2"/>
    <w:rsid w:val="00D23783"/>
    <w:rsid w:val="00D238F0"/>
    <w:rsid w:val="00D239F9"/>
    <w:rsid w:val="00D23ACE"/>
    <w:rsid w:val="00D23EA8"/>
    <w:rsid w:val="00D24128"/>
    <w:rsid w:val="00D241A9"/>
    <w:rsid w:val="00D24273"/>
    <w:rsid w:val="00D2454E"/>
    <w:rsid w:val="00D2476D"/>
    <w:rsid w:val="00D2484B"/>
    <w:rsid w:val="00D24917"/>
    <w:rsid w:val="00D24AEC"/>
    <w:rsid w:val="00D24C06"/>
    <w:rsid w:val="00D24EEB"/>
    <w:rsid w:val="00D24F62"/>
    <w:rsid w:val="00D24FB3"/>
    <w:rsid w:val="00D251A7"/>
    <w:rsid w:val="00D25A2F"/>
    <w:rsid w:val="00D25B35"/>
    <w:rsid w:val="00D25B92"/>
    <w:rsid w:val="00D25E57"/>
    <w:rsid w:val="00D25FEC"/>
    <w:rsid w:val="00D26141"/>
    <w:rsid w:val="00D261A5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30042"/>
    <w:rsid w:val="00D30136"/>
    <w:rsid w:val="00D30508"/>
    <w:rsid w:val="00D30A9A"/>
    <w:rsid w:val="00D30CE5"/>
    <w:rsid w:val="00D31528"/>
    <w:rsid w:val="00D315DB"/>
    <w:rsid w:val="00D316F7"/>
    <w:rsid w:val="00D31730"/>
    <w:rsid w:val="00D31A87"/>
    <w:rsid w:val="00D31CB2"/>
    <w:rsid w:val="00D31E60"/>
    <w:rsid w:val="00D31EF4"/>
    <w:rsid w:val="00D31FD3"/>
    <w:rsid w:val="00D31FF7"/>
    <w:rsid w:val="00D32172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769"/>
    <w:rsid w:val="00D3387D"/>
    <w:rsid w:val="00D33E92"/>
    <w:rsid w:val="00D34660"/>
    <w:rsid w:val="00D34811"/>
    <w:rsid w:val="00D348B2"/>
    <w:rsid w:val="00D34C2A"/>
    <w:rsid w:val="00D34D86"/>
    <w:rsid w:val="00D35223"/>
    <w:rsid w:val="00D35497"/>
    <w:rsid w:val="00D35792"/>
    <w:rsid w:val="00D35909"/>
    <w:rsid w:val="00D35996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ADA"/>
    <w:rsid w:val="00D36B50"/>
    <w:rsid w:val="00D36BF1"/>
    <w:rsid w:val="00D36D5F"/>
    <w:rsid w:val="00D36E7D"/>
    <w:rsid w:val="00D37052"/>
    <w:rsid w:val="00D370C7"/>
    <w:rsid w:val="00D373D9"/>
    <w:rsid w:val="00D3762F"/>
    <w:rsid w:val="00D376D6"/>
    <w:rsid w:val="00D376EC"/>
    <w:rsid w:val="00D377BB"/>
    <w:rsid w:val="00D379AB"/>
    <w:rsid w:val="00D37CB5"/>
    <w:rsid w:val="00D37CBA"/>
    <w:rsid w:val="00D37D68"/>
    <w:rsid w:val="00D37D8A"/>
    <w:rsid w:val="00D37EE5"/>
    <w:rsid w:val="00D40197"/>
    <w:rsid w:val="00D405AD"/>
    <w:rsid w:val="00D40916"/>
    <w:rsid w:val="00D40972"/>
    <w:rsid w:val="00D409AE"/>
    <w:rsid w:val="00D40A2E"/>
    <w:rsid w:val="00D40BA3"/>
    <w:rsid w:val="00D40E5A"/>
    <w:rsid w:val="00D410D5"/>
    <w:rsid w:val="00D4188C"/>
    <w:rsid w:val="00D419AE"/>
    <w:rsid w:val="00D419B0"/>
    <w:rsid w:val="00D422FD"/>
    <w:rsid w:val="00D429E2"/>
    <w:rsid w:val="00D42A2E"/>
    <w:rsid w:val="00D42CA5"/>
    <w:rsid w:val="00D4316B"/>
    <w:rsid w:val="00D43566"/>
    <w:rsid w:val="00D4380F"/>
    <w:rsid w:val="00D43870"/>
    <w:rsid w:val="00D43F50"/>
    <w:rsid w:val="00D440BC"/>
    <w:rsid w:val="00D44140"/>
    <w:rsid w:val="00D44272"/>
    <w:rsid w:val="00D445A3"/>
    <w:rsid w:val="00D44680"/>
    <w:rsid w:val="00D44845"/>
    <w:rsid w:val="00D44ADD"/>
    <w:rsid w:val="00D44B08"/>
    <w:rsid w:val="00D44D58"/>
    <w:rsid w:val="00D44FAF"/>
    <w:rsid w:val="00D453B8"/>
    <w:rsid w:val="00D45755"/>
    <w:rsid w:val="00D45A0D"/>
    <w:rsid w:val="00D45A7D"/>
    <w:rsid w:val="00D45D5F"/>
    <w:rsid w:val="00D45F73"/>
    <w:rsid w:val="00D464E4"/>
    <w:rsid w:val="00D46662"/>
    <w:rsid w:val="00D46A6B"/>
    <w:rsid w:val="00D46AC7"/>
    <w:rsid w:val="00D46BB4"/>
    <w:rsid w:val="00D46C47"/>
    <w:rsid w:val="00D46FF7"/>
    <w:rsid w:val="00D47485"/>
    <w:rsid w:val="00D474D4"/>
    <w:rsid w:val="00D4790A"/>
    <w:rsid w:val="00D47943"/>
    <w:rsid w:val="00D47A73"/>
    <w:rsid w:val="00D47B0F"/>
    <w:rsid w:val="00D47CBE"/>
    <w:rsid w:val="00D47E03"/>
    <w:rsid w:val="00D506F6"/>
    <w:rsid w:val="00D50840"/>
    <w:rsid w:val="00D50985"/>
    <w:rsid w:val="00D509F8"/>
    <w:rsid w:val="00D50A49"/>
    <w:rsid w:val="00D50CA1"/>
    <w:rsid w:val="00D5125B"/>
    <w:rsid w:val="00D51330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C5"/>
    <w:rsid w:val="00D53B7C"/>
    <w:rsid w:val="00D53C9B"/>
    <w:rsid w:val="00D53CD3"/>
    <w:rsid w:val="00D53D52"/>
    <w:rsid w:val="00D53ED2"/>
    <w:rsid w:val="00D53F5A"/>
    <w:rsid w:val="00D54573"/>
    <w:rsid w:val="00D54753"/>
    <w:rsid w:val="00D547E7"/>
    <w:rsid w:val="00D549CD"/>
    <w:rsid w:val="00D54B12"/>
    <w:rsid w:val="00D54B55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E09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31A"/>
    <w:rsid w:val="00D578DE"/>
    <w:rsid w:val="00D57B2C"/>
    <w:rsid w:val="00D57BDA"/>
    <w:rsid w:val="00D57D1B"/>
    <w:rsid w:val="00D600D1"/>
    <w:rsid w:val="00D603EF"/>
    <w:rsid w:val="00D606B9"/>
    <w:rsid w:val="00D60AD1"/>
    <w:rsid w:val="00D60BFA"/>
    <w:rsid w:val="00D60CE2"/>
    <w:rsid w:val="00D60D4A"/>
    <w:rsid w:val="00D60FF7"/>
    <w:rsid w:val="00D610C6"/>
    <w:rsid w:val="00D610D0"/>
    <w:rsid w:val="00D61A86"/>
    <w:rsid w:val="00D61D79"/>
    <w:rsid w:val="00D61F4A"/>
    <w:rsid w:val="00D620CC"/>
    <w:rsid w:val="00D62113"/>
    <w:rsid w:val="00D6212B"/>
    <w:rsid w:val="00D62602"/>
    <w:rsid w:val="00D62791"/>
    <w:rsid w:val="00D62B04"/>
    <w:rsid w:val="00D62DEE"/>
    <w:rsid w:val="00D630CB"/>
    <w:rsid w:val="00D6358C"/>
    <w:rsid w:val="00D63734"/>
    <w:rsid w:val="00D63914"/>
    <w:rsid w:val="00D63E4C"/>
    <w:rsid w:val="00D63EC9"/>
    <w:rsid w:val="00D643EB"/>
    <w:rsid w:val="00D6450E"/>
    <w:rsid w:val="00D646B0"/>
    <w:rsid w:val="00D6483C"/>
    <w:rsid w:val="00D64870"/>
    <w:rsid w:val="00D64BD0"/>
    <w:rsid w:val="00D64F8C"/>
    <w:rsid w:val="00D652F5"/>
    <w:rsid w:val="00D65323"/>
    <w:rsid w:val="00D65528"/>
    <w:rsid w:val="00D6554D"/>
    <w:rsid w:val="00D655AE"/>
    <w:rsid w:val="00D65672"/>
    <w:rsid w:val="00D65F62"/>
    <w:rsid w:val="00D66039"/>
    <w:rsid w:val="00D663F5"/>
    <w:rsid w:val="00D66E25"/>
    <w:rsid w:val="00D66E30"/>
    <w:rsid w:val="00D66F52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70"/>
    <w:rsid w:val="00D7070E"/>
    <w:rsid w:val="00D7087D"/>
    <w:rsid w:val="00D70ED0"/>
    <w:rsid w:val="00D713B2"/>
    <w:rsid w:val="00D71459"/>
    <w:rsid w:val="00D715DE"/>
    <w:rsid w:val="00D71637"/>
    <w:rsid w:val="00D71A03"/>
    <w:rsid w:val="00D71B47"/>
    <w:rsid w:val="00D71D70"/>
    <w:rsid w:val="00D7220E"/>
    <w:rsid w:val="00D72935"/>
    <w:rsid w:val="00D72E89"/>
    <w:rsid w:val="00D72FFB"/>
    <w:rsid w:val="00D73044"/>
    <w:rsid w:val="00D73921"/>
    <w:rsid w:val="00D73A5B"/>
    <w:rsid w:val="00D73A88"/>
    <w:rsid w:val="00D73AAE"/>
    <w:rsid w:val="00D74022"/>
    <w:rsid w:val="00D749E1"/>
    <w:rsid w:val="00D74ACA"/>
    <w:rsid w:val="00D74DC9"/>
    <w:rsid w:val="00D75338"/>
    <w:rsid w:val="00D75578"/>
    <w:rsid w:val="00D757F7"/>
    <w:rsid w:val="00D758EB"/>
    <w:rsid w:val="00D75914"/>
    <w:rsid w:val="00D75B0C"/>
    <w:rsid w:val="00D75D16"/>
    <w:rsid w:val="00D75E78"/>
    <w:rsid w:val="00D75F8B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BAC"/>
    <w:rsid w:val="00D77D03"/>
    <w:rsid w:val="00D77E18"/>
    <w:rsid w:val="00D8001F"/>
    <w:rsid w:val="00D800B7"/>
    <w:rsid w:val="00D80155"/>
    <w:rsid w:val="00D80A21"/>
    <w:rsid w:val="00D80A33"/>
    <w:rsid w:val="00D80BEF"/>
    <w:rsid w:val="00D80C40"/>
    <w:rsid w:val="00D80ED0"/>
    <w:rsid w:val="00D80EF1"/>
    <w:rsid w:val="00D8167B"/>
    <w:rsid w:val="00D8174C"/>
    <w:rsid w:val="00D8199E"/>
    <w:rsid w:val="00D81BB4"/>
    <w:rsid w:val="00D822CE"/>
    <w:rsid w:val="00D82391"/>
    <w:rsid w:val="00D823A1"/>
    <w:rsid w:val="00D8273B"/>
    <w:rsid w:val="00D82764"/>
    <w:rsid w:val="00D827F0"/>
    <w:rsid w:val="00D82B5F"/>
    <w:rsid w:val="00D82E9E"/>
    <w:rsid w:val="00D83CB1"/>
    <w:rsid w:val="00D83DE3"/>
    <w:rsid w:val="00D83E61"/>
    <w:rsid w:val="00D840D4"/>
    <w:rsid w:val="00D841B6"/>
    <w:rsid w:val="00D84303"/>
    <w:rsid w:val="00D84594"/>
    <w:rsid w:val="00D848C7"/>
    <w:rsid w:val="00D84917"/>
    <w:rsid w:val="00D84B54"/>
    <w:rsid w:val="00D84B73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64BD"/>
    <w:rsid w:val="00D8653C"/>
    <w:rsid w:val="00D86663"/>
    <w:rsid w:val="00D8675C"/>
    <w:rsid w:val="00D867F3"/>
    <w:rsid w:val="00D86B05"/>
    <w:rsid w:val="00D86B26"/>
    <w:rsid w:val="00D86BA4"/>
    <w:rsid w:val="00D86CC8"/>
    <w:rsid w:val="00D86DB5"/>
    <w:rsid w:val="00D86E67"/>
    <w:rsid w:val="00D86ECC"/>
    <w:rsid w:val="00D87042"/>
    <w:rsid w:val="00D87055"/>
    <w:rsid w:val="00D872C5"/>
    <w:rsid w:val="00D87745"/>
    <w:rsid w:val="00D87772"/>
    <w:rsid w:val="00D87F84"/>
    <w:rsid w:val="00D87FD0"/>
    <w:rsid w:val="00D90097"/>
    <w:rsid w:val="00D902DA"/>
    <w:rsid w:val="00D9032E"/>
    <w:rsid w:val="00D9054F"/>
    <w:rsid w:val="00D906A4"/>
    <w:rsid w:val="00D9077E"/>
    <w:rsid w:val="00D90981"/>
    <w:rsid w:val="00D90C26"/>
    <w:rsid w:val="00D90CAD"/>
    <w:rsid w:val="00D90F9C"/>
    <w:rsid w:val="00D91131"/>
    <w:rsid w:val="00D91365"/>
    <w:rsid w:val="00D91446"/>
    <w:rsid w:val="00D91922"/>
    <w:rsid w:val="00D91E0C"/>
    <w:rsid w:val="00D92413"/>
    <w:rsid w:val="00D92456"/>
    <w:rsid w:val="00D924B4"/>
    <w:rsid w:val="00D9273F"/>
    <w:rsid w:val="00D928D6"/>
    <w:rsid w:val="00D92A89"/>
    <w:rsid w:val="00D92B99"/>
    <w:rsid w:val="00D92C0E"/>
    <w:rsid w:val="00D92C63"/>
    <w:rsid w:val="00D92E4D"/>
    <w:rsid w:val="00D9326F"/>
    <w:rsid w:val="00D932A2"/>
    <w:rsid w:val="00D93416"/>
    <w:rsid w:val="00D9345E"/>
    <w:rsid w:val="00D935AB"/>
    <w:rsid w:val="00D938A7"/>
    <w:rsid w:val="00D93A02"/>
    <w:rsid w:val="00D9417D"/>
    <w:rsid w:val="00D94567"/>
    <w:rsid w:val="00D94601"/>
    <w:rsid w:val="00D947BB"/>
    <w:rsid w:val="00D948B3"/>
    <w:rsid w:val="00D94BC8"/>
    <w:rsid w:val="00D94CD6"/>
    <w:rsid w:val="00D94F7D"/>
    <w:rsid w:val="00D958F6"/>
    <w:rsid w:val="00D95B89"/>
    <w:rsid w:val="00D95C50"/>
    <w:rsid w:val="00D95EBC"/>
    <w:rsid w:val="00D95F82"/>
    <w:rsid w:val="00D96694"/>
    <w:rsid w:val="00D96838"/>
    <w:rsid w:val="00D96CA8"/>
    <w:rsid w:val="00D972A8"/>
    <w:rsid w:val="00D9737A"/>
    <w:rsid w:val="00D97A68"/>
    <w:rsid w:val="00D97CD7"/>
    <w:rsid w:val="00D97FDC"/>
    <w:rsid w:val="00DA0385"/>
    <w:rsid w:val="00DA055F"/>
    <w:rsid w:val="00DA084A"/>
    <w:rsid w:val="00DA0C4F"/>
    <w:rsid w:val="00DA0D7B"/>
    <w:rsid w:val="00DA0E57"/>
    <w:rsid w:val="00DA0E83"/>
    <w:rsid w:val="00DA0EA2"/>
    <w:rsid w:val="00DA0F3E"/>
    <w:rsid w:val="00DA0FA1"/>
    <w:rsid w:val="00DA0FC4"/>
    <w:rsid w:val="00DA0FED"/>
    <w:rsid w:val="00DA100C"/>
    <w:rsid w:val="00DA1227"/>
    <w:rsid w:val="00DA13A1"/>
    <w:rsid w:val="00DA160B"/>
    <w:rsid w:val="00DA17FE"/>
    <w:rsid w:val="00DA182D"/>
    <w:rsid w:val="00DA190E"/>
    <w:rsid w:val="00DA1A65"/>
    <w:rsid w:val="00DA1B0A"/>
    <w:rsid w:val="00DA1C5A"/>
    <w:rsid w:val="00DA1EB0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B17"/>
    <w:rsid w:val="00DA35AE"/>
    <w:rsid w:val="00DA37BA"/>
    <w:rsid w:val="00DA39D8"/>
    <w:rsid w:val="00DA3B77"/>
    <w:rsid w:val="00DA3DA0"/>
    <w:rsid w:val="00DA4027"/>
    <w:rsid w:val="00DA4452"/>
    <w:rsid w:val="00DA45F9"/>
    <w:rsid w:val="00DA460B"/>
    <w:rsid w:val="00DA48D6"/>
    <w:rsid w:val="00DA4BD8"/>
    <w:rsid w:val="00DA4E74"/>
    <w:rsid w:val="00DA54A4"/>
    <w:rsid w:val="00DA54D6"/>
    <w:rsid w:val="00DA54FD"/>
    <w:rsid w:val="00DA58C6"/>
    <w:rsid w:val="00DA5A10"/>
    <w:rsid w:val="00DA5AB5"/>
    <w:rsid w:val="00DA5BB9"/>
    <w:rsid w:val="00DA5DC6"/>
    <w:rsid w:val="00DA5F0C"/>
    <w:rsid w:val="00DA60C5"/>
    <w:rsid w:val="00DA61DA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B0104"/>
    <w:rsid w:val="00DB09AD"/>
    <w:rsid w:val="00DB0A2D"/>
    <w:rsid w:val="00DB1076"/>
    <w:rsid w:val="00DB1202"/>
    <w:rsid w:val="00DB1419"/>
    <w:rsid w:val="00DB1A7A"/>
    <w:rsid w:val="00DB1D8A"/>
    <w:rsid w:val="00DB20BA"/>
    <w:rsid w:val="00DB26E2"/>
    <w:rsid w:val="00DB2739"/>
    <w:rsid w:val="00DB295D"/>
    <w:rsid w:val="00DB3028"/>
    <w:rsid w:val="00DB304F"/>
    <w:rsid w:val="00DB30FC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D5"/>
    <w:rsid w:val="00DB4A0C"/>
    <w:rsid w:val="00DB4BB7"/>
    <w:rsid w:val="00DB4CBD"/>
    <w:rsid w:val="00DB4D2F"/>
    <w:rsid w:val="00DB4FE7"/>
    <w:rsid w:val="00DB540B"/>
    <w:rsid w:val="00DB5499"/>
    <w:rsid w:val="00DB5681"/>
    <w:rsid w:val="00DB572B"/>
    <w:rsid w:val="00DB5794"/>
    <w:rsid w:val="00DB57C0"/>
    <w:rsid w:val="00DB5D05"/>
    <w:rsid w:val="00DB62AA"/>
    <w:rsid w:val="00DB6EA7"/>
    <w:rsid w:val="00DB6ECA"/>
    <w:rsid w:val="00DB6F77"/>
    <w:rsid w:val="00DB722E"/>
    <w:rsid w:val="00DB7359"/>
    <w:rsid w:val="00DB7514"/>
    <w:rsid w:val="00DB779C"/>
    <w:rsid w:val="00DB785F"/>
    <w:rsid w:val="00DB79A0"/>
    <w:rsid w:val="00DB7B3E"/>
    <w:rsid w:val="00DB7CDE"/>
    <w:rsid w:val="00DB7DA5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B0D"/>
    <w:rsid w:val="00DC0B46"/>
    <w:rsid w:val="00DC0E26"/>
    <w:rsid w:val="00DC10EC"/>
    <w:rsid w:val="00DC1153"/>
    <w:rsid w:val="00DC11B2"/>
    <w:rsid w:val="00DC11D2"/>
    <w:rsid w:val="00DC1382"/>
    <w:rsid w:val="00DC139F"/>
    <w:rsid w:val="00DC14CE"/>
    <w:rsid w:val="00DC1C2B"/>
    <w:rsid w:val="00DC1DA3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DF2"/>
    <w:rsid w:val="00DC3E31"/>
    <w:rsid w:val="00DC3FC1"/>
    <w:rsid w:val="00DC3FEE"/>
    <w:rsid w:val="00DC4038"/>
    <w:rsid w:val="00DC4B98"/>
    <w:rsid w:val="00DC4C76"/>
    <w:rsid w:val="00DC4E49"/>
    <w:rsid w:val="00DC514D"/>
    <w:rsid w:val="00DC5180"/>
    <w:rsid w:val="00DC5A88"/>
    <w:rsid w:val="00DC643C"/>
    <w:rsid w:val="00DC67B3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583"/>
    <w:rsid w:val="00DC77CA"/>
    <w:rsid w:val="00DC79AC"/>
    <w:rsid w:val="00DC7ABE"/>
    <w:rsid w:val="00DC7CC1"/>
    <w:rsid w:val="00DC7DA2"/>
    <w:rsid w:val="00DC7E2B"/>
    <w:rsid w:val="00DD001C"/>
    <w:rsid w:val="00DD02FB"/>
    <w:rsid w:val="00DD0808"/>
    <w:rsid w:val="00DD0987"/>
    <w:rsid w:val="00DD0A1D"/>
    <w:rsid w:val="00DD0A39"/>
    <w:rsid w:val="00DD0AAD"/>
    <w:rsid w:val="00DD0B33"/>
    <w:rsid w:val="00DD12E5"/>
    <w:rsid w:val="00DD1482"/>
    <w:rsid w:val="00DD14E9"/>
    <w:rsid w:val="00DD15FE"/>
    <w:rsid w:val="00DD1AEB"/>
    <w:rsid w:val="00DD1B50"/>
    <w:rsid w:val="00DD1ED9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764"/>
    <w:rsid w:val="00DD3918"/>
    <w:rsid w:val="00DD3E01"/>
    <w:rsid w:val="00DD3F05"/>
    <w:rsid w:val="00DD4234"/>
    <w:rsid w:val="00DD43B4"/>
    <w:rsid w:val="00DD451D"/>
    <w:rsid w:val="00DD46D5"/>
    <w:rsid w:val="00DD49F2"/>
    <w:rsid w:val="00DD4A25"/>
    <w:rsid w:val="00DD4C54"/>
    <w:rsid w:val="00DD518E"/>
    <w:rsid w:val="00DD5506"/>
    <w:rsid w:val="00DD579D"/>
    <w:rsid w:val="00DD5A3F"/>
    <w:rsid w:val="00DD5AF0"/>
    <w:rsid w:val="00DD5B1D"/>
    <w:rsid w:val="00DD5FDF"/>
    <w:rsid w:val="00DD6105"/>
    <w:rsid w:val="00DD624F"/>
    <w:rsid w:val="00DD62CA"/>
    <w:rsid w:val="00DD6575"/>
    <w:rsid w:val="00DD65A1"/>
    <w:rsid w:val="00DD68F9"/>
    <w:rsid w:val="00DD6B3C"/>
    <w:rsid w:val="00DD6D86"/>
    <w:rsid w:val="00DD76B7"/>
    <w:rsid w:val="00DD7A68"/>
    <w:rsid w:val="00DD7A91"/>
    <w:rsid w:val="00DD7BE1"/>
    <w:rsid w:val="00DD7D5B"/>
    <w:rsid w:val="00DD7FED"/>
    <w:rsid w:val="00DE03FF"/>
    <w:rsid w:val="00DE054C"/>
    <w:rsid w:val="00DE07A0"/>
    <w:rsid w:val="00DE0876"/>
    <w:rsid w:val="00DE0B6D"/>
    <w:rsid w:val="00DE0E84"/>
    <w:rsid w:val="00DE10D5"/>
    <w:rsid w:val="00DE13AC"/>
    <w:rsid w:val="00DE13E3"/>
    <w:rsid w:val="00DE14B9"/>
    <w:rsid w:val="00DE15FE"/>
    <w:rsid w:val="00DE1B25"/>
    <w:rsid w:val="00DE1B5C"/>
    <w:rsid w:val="00DE1DF3"/>
    <w:rsid w:val="00DE1EAB"/>
    <w:rsid w:val="00DE1EED"/>
    <w:rsid w:val="00DE1F88"/>
    <w:rsid w:val="00DE2139"/>
    <w:rsid w:val="00DE2621"/>
    <w:rsid w:val="00DE2737"/>
    <w:rsid w:val="00DE2A2E"/>
    <w:rsid w:val="00DE2F10"/>
    <w:rsid w:val="00DE2F3E"/>
    <w:rsid w:val="00DE2F91"/>
    <w:rsid w:val="00DE3232"/>
    <w:rsid w:val="00DE34AC"/>
    <w:rsid w:val="00DE37DC"/>
    <w:rsid w:val="00DE3976"/>
    <w:rsid w:val="00DE397D"/>
    <w:rsid w:val="00DE3BB4"/>
    <w:rsid w:val="00DE3C0E"/>
    <w:rsid w:val="00DE403A"/>
    <w:rsid w:val="00DE40A9"/>
    <w:rsid w:val="00DE42BE"/>
    <w:rsid w:val="00DE4394"/>
    <w:rsid w:val="00DE4546"/>
    <w:rsid w:val="00DE4574"/>
    <w:rsid w:val="00DE4915"/>
    <w:rsid w:val="00DE4C1C"/>
    <w:rsid w:val="00DE4E17"/>
    <w:rsid w:val="00DE51C0"/>
    <w:rsid w:val="00DE5404"/>
    <w:rsid w:val="00DE541D"/>
    <w:rsid w:val="00DE556E"/>
    <w:rsid w:val="00DE5578"/>
    <w:rsid w:val="00DE569D"/>
    <w:rsid w:val="00DE58B5"/>
    <w:rsid w:val="00DE5D35"/>
    <w:rsid w:val="00DE5F9A"/>
    <w:rsid w:val="00DE6024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B00"/>
    <w:rsid w:val="00DF0CE2"/>
    <w:rsid w:val="00DF19D5"/>
    <w:rsid w:val="00DF1A61"/>
    <w:rsid w:val="00DF1ED3"/>
    <w:rsid w:val="00DF1F82"/>
    <w:rsid w:val="00DF2062"/>
    <w:rsid w:val="00DF2104"/>
    <w:rsid w:val="00DF265A"/>
    <w:rsid w:val="00DF2940"/>
    <w:rsid w:val="00DF2C4E"/>
    <w:rsid w:val="00DF2D09"/>
    <w:rsid w:val="00DF2DFD"/>
    <w:rsid w:val="00DF33EA"/>
    <w:rsid w:val="00DF3514"/>
    <w:rsid w:val="00DF364E"/>
    <w:rsid w:val="00DF3740"/>
    <w:rsid w:val="00DF3CF1"/>
    <w:rsid w:val="00DF3D0D"/>
    <w:rsid w:val="00DF3D29"/>
    <w:rsid w:val="00DF3ECD"/>
    <w:rsid w:val="00DF40A3"/>
    <w:rsid w:val="00DF45C3"/>
    <w:rsid w:val="00DF45EF"/>
    <w:rsid w:val="00DF46DD"/>
    <w:rsid w:val="00DF4875"/>
    <w:rsid w:val="00DF49B3"/>
    <w:rsid w:val="00DF4A21"/>
    <w:rsid w:val="00DF4B6A"/>
    <w:rsid w:val="00DF4B93"/>
    <w:rsid w:val="00DF4F6D"/>
    <w:rsid w:val="00DF5169"/>
    <w:rsid w:val="00DF5234"/>
    <w:rsid w:val="00DF524A"/>
    <w:rsid w:val="00DF5397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29"/>
    <w:rsid w:val="00DF68B4"/>
    <w:rsid w:val="00DF6B13"/>
    <w:rsid w:val="00DF6D4F"/>
    <w:rsid w:val="00DF729D"/>
    <w:rsid w:val="00DF7418"/>
    <w:rsid w:val="00DF741B"/>
    <w:rsid w:val="00DF74FA"/>
    <w:rsid w:val="00DF760B"/>
    <w:rsid w:val="00DF771E"/>
    <w:rsid w:val="00DF77E7"/>
    <w:rsid w:val="00DF786F"/>
    <w:rsid w:val="00DF7CB9"/>
    <w:rsid w:val="00DF7EA6"/>
    <w:rsid w:val="00E00371"/>
    <w:rsid w:val="00E004F6"/>
    <w:rsid w:val="00E005DD"/>
    <w:rsid w:val="00E00729"/>
    <w:rsid w:val="00E00815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3F5"/>
    <w:rsid w:val="00E0278F"/>
    <w:rsid w:val="00E028F1"/>
    <w:rsid w:val="00E02927"/>
    <w:rsid w:val="00E02A32"/>
    <w:rsid w:val="00E02A94"/>
    <w:rsid w:val="00E02E87"/>
    <w:rsid w:val="00E031B7"/>
    <w:rsid w:val="00E036D6"/>
    <w:rsid w:val="00E036FE"/>
    <w:rsid w:val="00E03863"/>
    <w:rsid w:val="00E0392E"/>
    <w:rsid w:val="00E03B10"/>
    <w:rsid w:val="00E03BD3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B02"/>
    <w:rsid w:val="00E05F0B"/>
    <w:rsid w:val="00E065AC"/>
    <w:rsid w:val="00E06A95"/>
    <w:rsid w:val="00E06BC1"/>
    <w:rsid w:val="00E06D1F"/>
    <w:rsid w:val="00E06DE2"/>
    <w:rsid w:val="00E0722B"/>
    <w:rsid w:val="00E0729F"/>
    <w:rsid w:val="00E072C8"/>
    <w:rsid w:val="00E073EF"/>
    <w:rsid w:val="00E07401"/>
    <w:rsid w:val="00E076B7"/>
    <w:rsid w:val="00E0778B"/>
    <w:rsid w:val="00E07859"/>
    <w:rsid w:val="00E07861"/>
    <w:rsid w:val="00E07878"/>
    <w:rsid w:val="00E07E9F"/>
    <w:rsid w:val="00E10015"/>
    <w:rsid w:val="00E1007F"/>
    <w:rsid w:val="00E102B7"/>
    <w:rsid w:val="00E10312"/>
    <w:rsid w:val="00E1037D"/>
    <w:rsid w:val="00E10563"/>
    <w:rsid w:val="00E11060"/>
    <w:rsid w:val="00E1141E"/>
    <w:rsid w:val="00E114BB"/>
    <w:rsid w:val="00E11520"/>
    <w:rsid w:val="00E11610"/>
    <w:rsid w:val="00E11613"/>
    <w:rsid w:val="00E116BB"/>
    <w:rsid w:val="00E1183A"/>
    <w:rsid w:val="00E11CBF"/>
    <w:rsid w:val="00E11EBD"/>
    <w:rsid w:val="00E1217D"/>
    <w:rsid w:val="00E123B5"/>
    <w:rsid w:val="00E125D4"/>
    <w:rsid w:val="00E12897"/>
    <w:rsid w:val="00E12B51"/>
    <w:rsid w:val="00E12B83"/>
    <w:rsid w:val="00E12F67"/>
    <w:rsid w:val="00E130CD"/>
    <w:rsid w:val="00E1327E"/>
    <w:rsid w:val="00E133D7"/>
    <w:rsid w:val="00E13B09"/>
    <w:rsid w:val="00E13BF1"/>
    <w:rsid w:val="00E13ECB"/>
    <w:rsid w:val="00E13F0E"/>
    <w:rsid w:val="00E13FD0"/>
    <w:rsid w:val="00E141FF"/>
    <w:rsid w:val="00E14849"/>
    <w:rsid w:val="00E14AFD"/>
    <w:rsid w:val="00E14B03"/>
    <w:rsid w:val="00E14D4F"/>
    <w:rsid w:val="00E14DD8"/>
    <w:rsid w:val="00E1506B"/>
    <w:rsid w:val="00E1507A"/>
    <w:rsid w:val="00E15129"/>
    <w:rsid w:val="00E1517D"/>
    <w:rsid w:val="00E151A6"/>
    <w:rsid w:val="00E152A6"/>
    <w:rsid w:val="00E1561D"/>
    <w:rsid w:val="00E1584D"/>
    <w:rsid w:val="00E15938"/>
    <w:rsid w:val="00E1594D"/>
    <w:rsid w:val="00E15B91"/>
    <w:rsid w:val="00E15D34"/>
    <w:rsid w:val="00E161D9"/>
    <w:rsid w:val="00E167A7"/>
    <w:rsid w:val="00E16AF4"/>
    <w:rsid w:val="00E16C6B"/>
    <w:rsid w:val="00E16C70"/>
    <w:rsid w:val="00E16EA2"/>
    <w:rsid w:val="00E171AC"/>
    <w:rsid w:val="00E171CC"/>
    <w:rsid w:val="00E171F8"/>
    <w:rsid w:val="00E1725F"/>
    <w:rsid w:val="00E175C1"/>
    <w:rsid w:val="00E1767F"/>
    <w:rsid w:val="00E176DB"/>
    <w:rsid w:val="00E17857"/>
    <w:rsid w:val="00E17BD2"/>
    <w:rsid w:val="00E17D19"/>
    <w:rsid w:val="00E17DAB"/>
    <w:rsid w:val="00E201AD"/>
    <w:rsid w:val="00E201F6"/>
    <w:rsid w:val="00E2041A"/>
    <w:rsid w:val="00E204F5"/>
    <w:rsid w:val="00E2094E"/>
    <w:rsid w:val="00E20A83"/>
    <w:rsid w:val="00E20C04"/>
    <w:rsid w:val="00E20D85"/>
    <w:rsid w:val="00E21267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113"/>
    <w:rsid w:val="00E234E9"/>
    <w:rsid w:val="00E236A0"/>
    <w:rsid w:val="00E237C9"/>
    <w:rsid w:val="00E238DB"/>
    <w:rsid w:val="00E23C4A"/>
    <w:rsid w:val="00E23F59"/>
    <w:rsid w:val="00E24064"/>
    <w:rsid w:val="00E240BD"/>
    <w:rsid w:val="00E243F2"/>
    <w:rsid w:val="00E24970"/>
    <w:rsid w:val="00E24C6B"/>
    <w:rsid w:val="00E24DF6"/>
    <w:rsid w:val="00E24F8B"/>
    <w:rsid w:val="00E25067"/>
    <w:rsid w:val="00E25166"/>
    <w:rsid w:val="00E253C7"/>
    <w:rsid w:val="00E254EC"/>
    <w:rsid w:val="00E25BD7"/>
    <w:rsid w:val="00E25E12"/>
    <w:rsid w:val="00E25EAE"/>
    <w:rsid w:val="00E2607D"/>
    <w:rsid w:val="00E2647B"/>
    <w:rsid w:val="00E2673F"/>
    <w:rsid w:val="00E267E7"/>
    <w:rsid w:val="00E26822"/>
    <w:rsid w:val="00E2696D"/>
    <w:rsid w:val="00E26BD6"/>
    <w:rsid w:val="00E27091"/>
    <w:rsid w:val="00E275EA"/>
    <w:rsid w:val="00E27702"/>
    <w:rsid w:val="00E277D5"/>
    <w:rsid w:val="00E2782B"/>
    <w:rsid w:val="00E27876"/>
    <w:rsid w:val="00E27BE7"/>
    <w:rsid w:val="00E27EB9"/>
    <w:rsid w:val="00E305B4"/>
    <w:rsid w:val="00E306E6"/>
    <w:rsid w:val="00E30721"/>
    <w:rsid w:val="00E30C58"/>
    <w:rsid w:val="00E30DE9"/>
    <w:rsid w:val="00E3153B"/>
    <w:rsid w:val="00E315B0"/>
    <w:rsid w:val="00E31A42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F35"/>
    <w:rsid w:val="00E33103"/>
    <w:rsid w:val="00E331AA"/>
    <w:rsid w:val="00E332C7"/>
    <w:rsid w:val="00E333CB"/>
    <w:rsid w:val="00E3350A"/>
    <w:rsid w:val="00E33547"/>
    <w:rsid w:val="00E336E4"/>
    <w:rsid w:val="00E33B03"/>
    <w:rsid w:val="00E33CFF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A41"/>
    <w:rsid w:val="00E35D70"/>
    <w:rsid w:val="00E35FEB"/>
    <w:rsid w:val="00E36227"/>
    <w:rsid w:val="00E362BE"/>
    <w:rsid w:val="00E36422"/>
    <w:rsid w:val="00E366E5"/>
    <w:rsid w:val="00E36BBD"/>
    <w:rsid w:val="00E36C22"/>
    <w:rsid w:val="00E36F8A"/>
    <w:rsid w:val="00E37458"/>
    <w:rsid w:val="00E3754F"/>
    <w:rsid w:val="00E379DE"/>
    <w:rsid w:val="00E37B89"/>
    <w:rsid w:val="00E37BAD"/>
    <w:rsid w:val="00E37BF4"/>
    <w:rsid w:val="00E37D53"/>
    <w:rsid w:val="00E37EE7"/>
    <w:rsid w:val="00E400B2"/>
    <w:rsid w:val="00E400F7"/>
    <w:rsid w:val="00E40222"/>
    <w:rsid w:val="00E403E8"/>
    <w:rsid w:val="00E403FF"/>
    <w:rsid w:val="00E4043A"/>
    <w:rsid w:val="00E40CFA"/>
    <w:rsid w:val="00E4109F"/>
    <w:rsid w:val="00E410E0"/>
    <w:rsid w:val="00E415AF"/>
    <w:rsid w:val="00E41817"/>
    <w:rsid w:val="00E41920"/>
    <w:rsid w:val="00E41A89"/>
    <w:rsid w:val="00E422CB"/>
    <w:rsid w:val="00E4253E"/>
    <w:rsid w:val="00E426E6"/>
    <w:rsid w:val="00E42D47"/>
    <w:rsid w:val="00E42D8E"/>
    <w:rsid w:val="00E42E03"/>
    <w:rsid w:val="00E42F92"/>
    <w:rsid w:val="00E43058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B"/>
    <w:rsid w:val="00E43C6F"/>
    <w:rsid w:val="00E43D08"/>
    <w:rsid w:val="00E43F1D"/>
    <w:rsid w:val="00E444EE"/>
    <w:rsid w:val="00E4476C"/>
    <w:rsid w:val="00E44790"/>
    <w:rsid w:val="00E44871"/>
    <w:rsid w:val="00E448EC"/>
    <w:rsid w:val="00E448FB"/>
    <w:rsid w:val="00E449F7"/>
    <w:rsid w:val="00E44B7A"/>
    <w:rsid w:val="00E44E38"/>
    <w:rsid w:val="00E44EB4"/>
    <w:rsid w:val="00E4500F"/>
    <w:rsid w:val="00E45299"/>
    <w:rsid w:val="00E453F9"/>
    <w:rsid w:val="00E45447"/>
    <w:rsid w:val="00E45484"/>
    <w:rsid w:val="00E456F8"/>
    <w:rsid w:val="00E45803"/>
    <w:rsid w:val="00E45851"/>
    <w:rsid w:val="00E45865"/>
    <w:rsid w:val="00E45B15"/>
    <w:rsid w:val="00E45D61"/>
    <w:rsid w:val="00E45E0A"/>
    <w:rsid w:val="00E460AB"/>
    <w:rsid w:val="00E462D9"/>
    <w:rsid w:val="00E4668E"/>
    <w:rsid w:val="00E468AC"/>
    <w:rsid w:val="00E46B20"/>
    <w:rsid w:val="00E46CEA"/>
    <w:rsid w:val="00E46D44"/>
    <w:rsid w:val="00E46E2D"/>
    <w:rsid w:val="00E47500"/>
    <w:rsid w:val="00E47647"/>
    <w:rsid w:val="00E47CD7"/>
    <w:rsid w:val="00E47E6E"/>
    <w:rsid w:val="00E502BE"/>
    <w:rsid w:val="00E50436"/>
    <w:rsid w:val="00E50831"/>
    <w:rsid w:val="00E50902"/>
    <w:rsid w:val="00E51235"/>
    <w:rsid w:val="00E512A5"/>
    <w:rsid w:val="00E512A7"/>
    <w:rsid w:val="00E51342"/>
    <w:rsid w:val="00E51495"/>
    <w:rsid w:val="00E514B0"/>
    <w:rsid w:val="00E515EF"/>
    <w:rsid w:val="00E51A14"/>
    <w:rsid w:val="00E52028"/>
    <w:rsid w:val="00E520E6"/>
    <w:rsid w:val="00E52241"/>
    <w:rsid w:val="00E523CD"/>
    <w:rsid w:val="00E52706"/>
    <w:rsid w:val="00E52BDF"/>
    <w:rsid w:val="00E52E65"/>
    <w:rsid w:val="00E53031"/>
    <w:rsid w:val="00E53319"/>
    <w:rsid w:val="00E53392"/>
    <w:rsid w:val="00E5397B"/>
    <w:rsid w:val="00E54282"/>
    <w:rsid w:val="00E542C4"/>
    <w:rsid w:val="00E5460C"/>
    <w:rsid w:val="00E54663"/>
    <w:rsid w:val="00E549E4"/>
    <w:rsid w:val="00E54AF0"/>
    <w:rsid w:val="00E54AFC"/>
    <w:rsid w:val="00E54D1C"/>
    <w:rsid w:val="00E54D4F"/>
    <w:rsid w:val="00E54D6C"/>
    <w:rsid w:val="00E55044"/>
    <w:rsid w:val="00E556C6"/>
    <w:rsid w:val="00E556C8"/>
    <w:rsid w:val="00E55F3E"/>
    <w:rsid w:val="00E55F58"/>
    <w:rsid w:val="00E560BD"/>
    <w:rsid w:val="00E560C0"/>
    <w:rsid w:val="00E563BA"/>
    <w:rsid w:val="00E56427"/>
    <w:rsid w:val="00E56456"/>
    <w:rsid w:val="00E5649B"/>
    <w:rsid w:val="00E564BF"/>
    <w:rsid w:val="00E566F7"/>
    <w:rsid w:val="00E567AA"/>
    <w:rsid w:val="00E56E62"/>
    <w:rsid w:val="00E56EEC"/>
    <w:rsid w:val="00E56F1A"/>
    <w:rsid w:val="00E576F8"/>
    <w:rsid w:val="00E57858"/>
    <w:rsid w:val="00E578C2"/>
    <w:rsid w:val="00E57AF6"/>
    <w:rsid w:val="00E57C44"/>
    <w:rsid w:val="00E57E23"/>
    <w:rsid w:val="00E57EC0"/>
    <w:rsid w:val="00E57F28"/>
    <w:rsid w:val="00E602CA"/>
    <w:rsid w:val="00E60376"/>
    <w:rsid w:val="00E603BD"/>
    <w:rsid w:val="00E6079F"/>
    <w:rsid w:val="00E60BF2"/>
    <w:rsid w:val="00E60D3A"/>
    <w:rsid w:val="00E60E12"/>
    <w:rsid w:val="00E611DF"/>
    <w:rsid w:val="00E61212"/>
    <w:rsid w:val="00E6121C"/>
    <w:rsid w:val="00E6194E"/>
    <w:rsid w:val="00E61DF1"/>
    <w:rsid w:val="00E61EC2"/>
    <w:rsid w:val="00E61F9F"/>
    <w:rsid w:val="00E6230E"/>
    <w:rsid w:val="00E6251F"/>
    <w:rsid w:val="00E62616"/>
    <w:rsid w:val="00E6285E"/>
    <w:rsid w:val="00E6291F"/>
    <w:rsid w:val="00E62AD0"/>
    <w:rsid w:val="00E62EE8"/>
    <w:rsid w:val="00E63038"/>
    <w:rsid w:val="00E63138"/>
    <w:rsid w:val="00E6323E"/>
    <w:rsid w:val="00E637EA"/>
    <w:rsid w:val="00E6386D"/>
    <w:rsid w:val="00E638DB"/>
    <w:rsid w:val="00E63BAE"/>
    <w:rsid w:val="00E64406"/>
    <w:rsid w:val="00E64536"/>
    <w:rsid w:val="00E646EB"/>
    <w:rsid w:val="00E648AF"/>
    <w:rsid w:val="00E6495D"/>
    <w:rsid w:val="00E64980"/>
    <w:rsid w:val="00E64D0E"/>
    <w:rsid w:val="00E64E1D"/>
    <w:rsid w:val="00E64E43"/>
    <w:rsid w:val="00E64F57"/>
    <w:rsid w:val="00E651F1"/>
    <w:rsid w:val="00E65337"/>
    <w:rsid w:val="00E65435"/>
    <w:rsid w:val="00E65577"/>
    <w:rsid w:val="00E65849"/>
    <w:rsid w:val="00E65872"/>
    <w:rsid w:val="00E65A18"/>
    <w:rsid w:val="00E65B2A"/>
    <w:rsid w:val="00E65C3F"/>
    <w:rsid w:val="00E65F3D"/>
    <w:rsid w:val="00E65F85"/>
    <w:rsid w:val="00E6614B"/>
    <w:rsid w:val="00E661FC"/>
    <w:rsid w:val="00E66281"/>
    <w:rsid w:val="00E663CF"/>
    <w:rsid w:val="00E6640F"/>
    <w:rsid w:val="00E6650E"/>
    <w:rsid w:val="00E66541"/>
    <w:rsid w:val="00E66553"/>
    <w:rsid w:val="00E66C90"/>
    <w:rsid w:val="00E6718E"/>
    <w:rsid w:val="00E6766E"/>
    <w:rsid w:val="00E67720"/>
    <w:rsid w:val="00E6782B"/>
    <w:rsid w:val="00E67997"/>
    <w:rsid w:val="00E679B0"/>
    <w:rsid w:val="00E67A81"/>
    <w:rsid w:val="00E7006B"/>
    <w:rsid w:val="00E702FD"/>
    <w:rsid w:val="00E70341"/>
    <w:rsid w:val="00E704EB"/>
    <w:rsid w:val="00E70692"/>
    <w:rsid w:val="00E706D4"/>
    <w:rsid w:val="00E70798"/>
    <w:rsid w:val="00E707E0"/>
    <w:rsid w:val="00E708C1"/>
    <w:rsid w:val="00E708E3"/>
    <w:rsid w:val="00E70D11"/>
    <w:rsid w:val="00E70F2E"/>
    <w:rsid w:val="00E711C6"/>
    <w:rsid w:val="00E71386"/>
    <w:rsid w:val="00E7158E"/>
    <w:rsid w:val="00E718D0"/>
    <w:rsid w:val="00E719C1"/>
    <w:rsid w:val="00E71A65"/>
    <w:rsid w:val="00E71BEA"/>
    <w:rsid w:val="00E71CD4"/>
    <w:rsid w:val="00E71EBA"/>
    <w:rsid w:val="00E7286C"/>
    <w:rsid w:val="00E72CAC"/>
    <w:rsid w:val="00E72D1F"/>
    <w:rsid w:val="00E72F4C"/>
    <w:rsid w:val="00E72FE4"/>
    <w:rsid w:val="00E73037"/>
    <w:rsid w:val="00E73307"/>
    <w:rsid w:val="00E7360B"/>
    <w:rsid w:val="00E7383B"/>
    <w:rsid w:val="00E73DA0"/>
    <w:rsid w:val="00E73ECB"/>
    <w:rsid w:val="00E742AC"/>
    <w:rsid w:val="00E749C4"/>
    <w:rsid w:val="00E74EF1"/>
    <w:rsid w:val="00E752A7"/>
    <w:rsid w:val="00E7538E"/>
    <w:rsid w:val="00E75466"/>
    <w:rsid w:val="00E75E96"/>
    <w:rsid w:val="00E7611C"/>
    <w:rsid w:val="00E76578"/>
    <w:rsid w:val="00E7666C"/>
    <w:rsid w:val="00E766BA"/>
    <w:rsid w:val="00E76725"/>
    <w:rsid w:val="00E76E8C"/>
    <w:rsid w:val="00E77092"/>
    <w:rsid w:val="00E77123"/>
    <w:rsid w:val="00E773A6"/>
    <w:rsid w:val="00E779E5"/>
    <w:rsid w:val="00E77CB7"/>
    <w:rsid w:val="00E77D2D"/>
    <w:rsid w:val="00E77FFC"/>
    <w:rsid w:val="00E8039B"/>
    <w:rsid w:val="00E8058D"/>
    <w:rsid w:val="00E809D4"/>
    <w:rsid w:val="00E80BE5"/>
    <w:rsid w:val="00E80D18"/>
    <w:rsid w:val="00E80E41"/>
    <w:rsid w:val="00E80F25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20EA"/>
    <w:rsid w:val="00E82347"/>
    <w:rsid w:val="00E823C6"/>
    <w:rsid w:val="00E8249F"/>
    <w:rsid w:val="00E82873"/>
    <w:rsid w:val="00E82891"/>
    <w:rsid w:val="00E8291A"/>
    <w:rsid w:val="00E82BBA"/>
    <w:rsid w:val="00E82E4F"/>
    <w:rsid w:val="00E82E89"/>
    <w:rsid w:val="00E83019"/>
    <w:rsid w:val="00E83226"/>
    <w:rsid w:val="00E832AD"/>
    <w:rsid w:val="00E8348A"/>
    <w:rsid w:val="00E83652"/>
    <w:rsid w:val="00E8381B"/>
    <w:rsid w:val="00E838BE"/>
    <w:rsid w:val="00E838C5"/>
    <w:rsid w:val="00E83935"/>
    <w:rsid w:val="00E83A8E"/>
    <w:rsid w:val="00E83CF9"/>
    <w:rsid w:val="00E83EFA"/>
    <w:rsid w:val="00E8424D"/>
    <w:rsid w:val="00E843EB"/>
    <w:rsid w:val="00E848D0"/>
    <w:rsid w:val="00E84938"/>
    <w:rsid w:val="00E84D13"/>
    <w:rsid w:val="00E84F40"/>
    <w:rsid w:val="00E85357"/>
    <w:rsid w:val="00E8574A"/>
    <w:rsid w:val="00E85858"/>
    <w:rsid w:val="00E8599F"/>
    <w:rsid w:val="00E85A57"/>
    <w:rsid w:val="00E85C83"/>
    <w:rsid w:val="00E863DF"/>
    <w:rsid w:val="00E86D79"/>
    <w:rsid w:val="00E86DF3"/>
    <w:rsid w:val="00E86E8C"/>
    <w:rsid w:val="00E87312"/>
    <w:rsid w:val="00E87664"/>
    <w:rsid w:val="00E87793"/>
    <w:rsid w:val="00E87AD7"/>
    <w:rsid w:val="00E87C4F"/>
    <w:rsid w:val="00E87F6A"/>
    <w:rsid w:val="00E87FFC"/>
    <w:rsid w:val="00E9038E"/>
    <w:rsid w:val="00E9051F"/>
    <w:rsid w:val="00E90AEF"/>
    <w:rsid w:val="00E90E7D"/>
    <w:rsid w:val="00E91214"/>
    <w:rsid w:val="00E91A71"/>
    <w:rsid w:val="00E91C2A"/>
    <w:rsid w:val="00E91D29"/>
    <w:rsid w:val="00E922C3"/>
    <w:rsid w:val="00E9264F"/>
    <w:rsid w:val="00E92781"/>
    <w:rsid w:val="00E92E46"/>
    <w:rsid w:val="00E92ECD"/>
    <w:rsid w:val="00E92F41"/>
    <w:rsid w:val="00E93209"/>
    <w:rsid w:val="00E9334B"/>
    <w:rsid w:val="00E93BE7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E14"/>
    <w:rsid w:val="00E94E17"/>
    <w:rsid w:val="00E94E85"/>
    <w:rsid w:val="00E94EA8"/>
    <w:rsid w:val="00E94FD6"/>
    <w:rsid w:val="00E955AD"/>
    <w:rsid w:val="00E9569B"/>
    <w:rsid w:val="00E959A8"/>
    <w:rsid w:val="00E95AB7"/>
    <w:rsid w:val="00E95C2B"/>
    <w:rsid w:val="00E96067"/>
    <w:rsid w:val="00E9647E"/>
    <w:rsid w:val="00E965E0"/>
    <w:rsid w:val="00E9665E"/>
    <w:rsid w:val="00E9693D"/>
    <w:rsid w:val="00E973E6"/>
    <w:rsid w:val="00E97435"/>
    <w:rsid w:val="00E976C5"/>
    <w:rsid w:val="00EA04B0"/>
    <w:rsid w:val="00EA04CD"/>
    <w:rsid w:val="00EA07C2"/>
    <w:rsid w:val="00EA09B0"/>
    <w:rsid w:val="00EA0C61"/>
    <w:rsid w:val="00EA0D09"/>
    <w:rsid w:val="00EA0ED6"/>
    <w:rsid w:val="00EA1303"/>
    <w:rsid w:val="00EA1348"/>
    <w:rsid w:val="00EA1364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700"/>
    <w:rsid w:val="00EA29E7"/>
    <w:rsid w:val="00EA2BA4"/>
    <w:rsid w:val="00EA2C26"/>
    <w:rsid w:val="00EA2D11"/>
    <w:rsid w:val="00EA2DF1"/>
    <w:rsid w:val="00EA2FB4"/>
    <w:rsid w:val="00EA31F4"/>
    <w:rsid w:val="00EA3304"/>
    <w:rsid w:val="00EA3376"/>
    <w:rsid w:val="00EA33E8"/>
    <w:rsid w:val="00EA38DF"/>
    <w:rsid w:val="00EA3B00"/>
    <w:rsid w:val="00EA3D7F"/>
    <w:rsid w:val="00EA3DC0"/>
    <w:rsid w:val="00EA41DA"/>
    <w:rsid w:val="00EA436A"/>
    <w:rsid w:val="00EA49A6"/>
    <w:rsid w:val="00EA49B9"/>
    <w:rsid w:val="00EA49BB"/>
    <w:rsid w:val="00EA4B56"/>
    <w:rsid w:val="00EA4ED9"/>
    <w:rsid w:val="00EA5213"/>
    <w:rsid w:val="00EA53D3"/>
    <w:rsid w:val="00EA54D8"/>
    <w:rsid w:val="00EA56E8"/>
    <w:rsid w:val="00EA58E4"/>
    <w:rsid w:val="00EA5944"/>
    <w:rsid w:val="00EA5D4E"/>
    <w:rsid w:val="00EA5D74"/>
    <w:rsid w:val="00EA5DCD"/>
    <w:rsid w:val="00EA5E4D"/>
    <w:rsid w:val="00EA5F3F"/>
    <w:rsid w:val="00EA6023"/>
    <w:rsid w:val="00EA6087"/>
    <w:rsid w:val="00EA614B"/>
    <w:rsid w:val="00EA6187"/>
    <w:rsid w:val="00EA648E"/>
    <w:rsid w:val="00EA64F8"/>
    <w:rsid w:val="00EA6813"/>
    <w:rsid w:val="00EA6B31"/>
    <w:rsid w:val="00EA6DD6"/>
    <w:rsid w:val="00EA6EF3"/>
    <w:rsid w:val="00EA6FC7"/>
    <w:rsid w:val="00EA7141"/>
    <w:rsid w:val="00EA72BB"/>
    <w:rsid w:val="00EA744D"/>
    <w:rsid w:val="00EB0411"/>
    <w:rsid w:val="00EB04E4"/>
    <w:rsid w:val="00EB0718"/>
    <w:rsid w:val="00EB074F"/>
    <w:rsid w:val="00EB08C2"/>
    <w:rsid w:val="00EB0B20"/>
    <w:rsid w:val="00EB0BE6"/>
    <w:rsid w:val="00EB0C8B"/>
    <w:rsid w:val="00EB0D4D"/>
    <w:rsid w:val="00EB0DEC"/>
    <w:rsid w:val="00EB1083"/>
    <w:rsid w:val="00EB11EE"/>
    <w:rsid w:val="00EB128A"/>
    <w:rsid w:val="00EB1B3C"/>
    <w:rsid w:val="00EB1C7C"/>
    <w:rsid w:val="00EB1D7D"/>
    <w:rsid w:val="00EB205F"/>
    <w:rsid w:val="00EB2079"/>
    <w:rsid w:val="00EB2310"/>
    <w:rsid w:val="00EB232A"/>
    <w:rsid w:val="00EB3198"/>
    <w:rsid w:val="00EB32F6"/>
    <w:rsid w:val="00EB334E"/>
    <w:rsid w:val="00EB3559"/>
    <w:rsid w:val="00EB35F0"/>
    <w:rsid w:val="00EB3957"/>
    <w:rsid w:val="00EB3B4A"/>
    <w:rsid w:val="00EB3CAF"/>
    <w:rsid w:val="00EB3CC7"/>
    <w:rsid w:val="00EB3D39"/>
    <w:rsid w:val="00EB4150"/>
    <w:rsid w:val="00EB41F2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3A2"/>
    <w:rsid w:val="00EB552D"/>
    <w:rsid w:val="00EB55EC"/>
    <w:rsid w:val="00EB56A9"/>
    <w:rsid w:val="00EB56C3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434"/>
    <w:rsid w:val="00EB6461"/>
    <w:rsid w:val="00EB653F"/>
    <w:rsid w:val="00EB6728"/>
    <w:rsid w:val="00EB6922"/>
    <w:rsid w:val="00EB6958"/>
    <w:rsid w:val="00EB69B6"/>
    <w:rsid w:val="00EB6BAF"/>
    <w:rsid w:val="00EB7027"/>
    <w:rsid w:val="00EB70D3"/>
    <w:rsid w:val="00EB745D"/>
    <w:rsid w:val="00EB747D"/>
    <w:rsid w:val="00EB74A8"/>
    <w:rsid w:val="00EB7A39"/>
    <w:rsid w:val="00EB7B33"/>
    <w:rsid w:val="00EB7D3B"/>
    <w:rsid w:val="00EB7D87"/>
    <w:rsid w:val="00EB7EB1"/>
    <w:rsid w:val="00EB7FEE"/>
    <w:rsid w:val="00EC02D2"/>
    <w:rsid w:val="00EC04ED"/>
    <w:rsid w:val="00EC0599"/>
    <w:rsid w:val="00EC09D2"/>
    <w:rsid w:val="00EC0B89"/>
    <w:rsid w:val="00EC134C"/>
    <w:rsid w:val="00EC1421"/>
    <w:rsid w:val="00EC14DD"/>
    <w:rsid w:val="00EC17A3"/>
    <w:rsid w:val="00EC180A"/>
    <w:rsid w:val="00EC1819"/>
    <w:rsid w:val="00EC188A"/>
    <w:rsid w:val="00EC1A88"/>
    <w:rsid w:val="00EC1AC5"/>
    <w:rsid w:val="00EC1AD6"/>
    <w:rsid w:val="00EC1F11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E98"/>
    <w:rsid w:val="00EC2F1E"/>
    <w:rsid w:val="00EC3275"/>
    <w:rsid w:val="00EC3318"/>
    <w:rsid w:val="00EC38F4"/>
    <w:rsid w:val="00EC3908"/>
    <w:rsid w:val="00EC3A3B"/>
    <w:rsid w:val="00EC3A71"/>
    <w:rsid w:val="00EC3B24"/>
    <w:rsid w:val="00EC404C"/>
    <w:rsid w:val="00EC42E6"/>
    <w:rsid w:val="00EC492F"/>
    <w:rsid w:val="00EC4B23"/>
    <w:rsid w:val="00EC4B6F"/>
    <w:rsid w:val="00EC4C41"/>
    <w:rsid w:val="00EC4D5B"/>
    <w:rsid w:val="00EC4EC0"/>
    <w:rsid w:val="00EC50F7"/>
    <w:rsid w:val="00EC5356"/>
    <w:rsid w:val="00EC5F8B"/>
    <w:rsid w:val="00EC6557"/>
    <w:rsid w:val="00EC6784"/>
    <w:rsid w:val="00EC6897"/>
    <w:rsid w:val="00EC6AF3"/>
    <w:rsid w:val="00EC6C82"/>
    <w:rsid w:val="00EC6D1E"/>
    <w:rsid w:val="00EC6F61"/>
    <w:rsid w:val="00EC6F84"/>
    <w:rsid w:val="00EC76DA"/>
    <w:rsid w:val="00EC779E"/>
    <w:rsid w:val="00EC7976"/>
    <w:rsid w:val="00EC7BC0"/>
    <w:rsid w:val="00EC7E6C"/>
    <w:rsid w:val="00EC7FA1"/>
    <w:rsid w:val="00ED051C"/>
    <w:rsid w:val="00ED08A5"/>
    <w:rsid w:val="00ED092F"/>
    <w:rsid w:val="00ED0B2C"/>
    <w:rsid w:val="00ED0CC8"/>
    <w:rsid w:val="00ED0E83"/>
    <w:rsid w:val="00ED1018"/>
    <w:rsid w:val="00ED160B"/>
    <w:rsid w:val="00ED1768"/>
    <w:rsid w:val="00ED1A3A"/>
    <w:rsid w:val="00ED1ED3"/>
    <w:rsid w:val="00ED2228"/>
    <w:rsid w:val="00ED2407"/>
    <w:rsid w:val="00ED25E8"/>
    <w:rsid w:val="00ED27A2"/>
    <w:rsid w:val="00ED29D5"/>
    <w:rsid w:val="00ED2A4B"/>
    <w:rsid w:val="00ED2B28"/>
    <w:rsid w:val="00ED2E58"/>
    <w:rsid w:val="00ED3050"/>
    <w:rsid w:val="00ED3191"/>
    <w:rsid w:val="00ED36AE"/>
    <w:rsid w:val="00ED3A40"/>
    <w:rsid w:val="00ED425A"/>
    <w:rsid w:val="00ED443E"/>
    <w:rsid w:val="00ED45C1"/>
    <w:rsid w:val="00ED4677"/>
    <w:rsid w:val="00ED4C05"/>
    <w:rsid w:val="00ED4CB3"/>
    <w:rsid w:val="00ED4D1A"/>
    <w:rsid w:val="00ED5036"/>
    <w:rsid w:val="00ED51D8"/>
    <w:rsid w:val="00ED51E2"/>
    <w:rsid w:val="00ED5CE0"/>
    <w:rsid w:val="00ED5D35"/>
    <w:rsid w:val="00ED5E1C"/>
    <w:rsid w:val="00ED5F2A"/>
    <w:rsid w:val="00ED6417"/>
    <w:rsid w:val="00ED6685"/>
    <w:rsid w:val="00ED6C88"/>
    <w:rsid w:val="00ED6CEC"/>
    <w:rsid w:val="00ED744F"/>
    <w:rsid w:val="00ED7704"/>
    <w:rsid w:val="00ED773A"/>
    <w:rsid w:val="00ED7797"/>
    <w:rsid w:val="00ED78ED"/>
    <w:rsid w:val="00ED7A45"/>
    <w:rsid w:val="00ED7DFD"/>
    <w:rsid w:val="00EE000B"/>
    <w:rsid w:val="00EE011E"/>
    <w:rsid w:val="00EE0225"/>
    <w:rsid w:val="00EE0246"/>
    <w:rsid w:val="00EE04F3"/>
    <w:rsid w:val="00EE0583"/>
    <w:rsid w:val="00EE05A7"/>
    <w:rsid w:val="00EE081B"/>
    <w:rsid w:val="00EE09CB"/>
    <w:rsid w:val="00EE0A7F"/>
    <w:rsid w:val="00EE0CAB"/>
    <w:rsid w:val="00EE0DBD"/>
    <w:rsid w:val="00EE1563"/>
    <w:rsid w:val="00EE15A0"/>
    <w:rsid w:val="00EE1854"/>
    <w:rsid w:val="00EE1B5F"/>
    <w:rsid w:val="00EE1C2E"/>
    <w:rsid w:val="00EE1DD0"/>
    <w:rsid w:val="00EE2286"/>
    <w:rsid w:val="00EE2432"/>
    <w:rsid w:val="00EE24F7"/>
    <w:rsid w:val="00EE2521"/>
    <w:rsid w:val="00EE2C8E"/>
    <w:rsid w:val="00EE2FA8"/>
    <w:rsid w:val="00EE3243"/>
    <w:rsid w:val="00EE3718"/>
    <w:rsid w:val="00EE3747"/>
    <w:rsid w:val="00EE3A76"/>
    <w:rsid w:val="00EE3C3C"/>
    <w:rsid w:val="00EE3F05"/>
    <w:rsid w:val="00EE3F9A"/>
    <w:rsid w:val="00EE3FC4"/>
    <w:rsid w:val="00EE3FCC"/>
    <w:rsid w:val="00EE4111"/>
    <w:rsid w:val="00EE41D9"/>
    <w:rsid w:val="00EE43C8"/>
    <w:rsid w:val="00EE446F"/>
    <w:rsid w:val="00EE46B7"/>
    <w:rsid w:val="00EE49EF"/>
    <w:rsid w:val="00EE4A82"/>
    <w:rsid w:val="00EE4B64"/>
    <w:rsid w:val="00EE51FE"/>
    <w:rsid w:val="00EE53DE"/>
    <w:rsid w:val="00EE561E"/>
    <w:rsid w:val="00EE5626"/>
    <w:rsid w:val="00EE5A18"/>
    <w:rsid w:val="00EE5BF9"/>
    <w:rsid w:val="00EE5C28"/>
    <w:rsid w:val="00EE5FB3"/>
    <w:rsid w:val="00EE5FDC"/>
    <w:rsid w:val="00EE654B"/>
    <w:rsid w:val="00EE66DA"/>
    <w:rsid w:val="00EE6DFE"/>
    <w:rsid w:val="00EE7578"/>
    <w:rsid w:val="00EE760C"/>
    <w:rsid w:val="00EE7950"/>
    <w:rsid w:val="00EE7B0D"/>
    <w:rsid w:val="00EF00F8"/>
    <w:rsid w:val="00EF0251"/>
    <w:rsid w:val="00EF0543"/>
    <w:rsid w:val="00EF05D4"/>
    <w:rsid w:val="00EF068A"/>
    <w:rsid w:val="00EF0757"/>
    <w:rsid w:val="00EF07EC"/>
    <w:rsid w:val="00EF0B1B"/>
    <w:rsid w:val="00EF0E8A"/>
    <w:rsid w:val="00EF11A7"/>
    <w:rsid w:val="00EF15DB"/>
    <w:rsid w:val="00EF16AB"/>
    <w:rsid w:val="00EF17DE"/>
    <w:rsid w:val="00EF18B3"/>
    <w:rsid w:val="00EF1B6E"/>
    <w:rsid w:val="00EF1DB8"/>
    <w:rsid w:val="00EF2199"/>
    <w:rsid w:val="00EF23E4"/>
    <w:rsid w:val="00EF2488"/>
    <w:rsid w:val="00EF2840"/>
    <w:rsid w:val="00EF314F"/>
    <w:rsid w:val="00EF3178"/>
    <w:rsid w:val="00EF32E0"/>
    <w:rsid w:val="00EF3410"/>
    <w:rsid w:val="00EF3571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E8"/>
    <w:rsid w:val="00EF47DD"/>
    <w:rsid w:val="00EF4824"/>
    <w:rsid w:val="00EF4927"/>
    <w:rsid w:val="00EF50C8"/>
    <w:rsid w:val="00EF528B"/>
    <w:rsid w:val="00EF533F"/>
    <w:rsid w:val="00EF5399"/>
    <w:rsid w:val="00EF5400"/>
    <w:rsid w:val="00EF544E"/>
    <w:rsid w:val="00EF5597"/>
    <w:rsid w:val="00EF55DD"/>
    <w:rsid w:val="00EF5632"/>
    <w:rsid w:val="00EF5D53"/>
    <w:rsid w:val="00EF5F94"/>
    <w:rsid w:val="00EF6517"/>
    <w:rsid w:val="00EF651E"/>
    <w:rsid w:val="00EF6526"/>
    <w:rsid w:val="00EF66B4"/>
    <w:rsid w:val="00EF6754"/>
    <w:rsid w:val="00EF6B50"/>
    <w:rsid w:val="00EF6CB6"/>
    <w:rsid w:val="00EF6E2A"/>
    <w:rsid w:val="00EF6EB7"/>
    <w:rsid w:val="00EF6F1C"/>
    <w:rsid w:val="00EF7540"/>
    <w:rsid w:val="00EF75E1"/>
    <w:rsid w:val="00EF7920"/>
    <w:rsid w:val="00EF7943"/>
    <w:rsid w:val="00EF79A8"/>
    <w:rsid w:val="00EF7AEB"/>
    <w:rsid w:val="00EF7B9D"/>
    <w:rsid w:val="00EF7CB1"/>
    <w:rsid w:val="00F00048"/>
    <w:rsid w:val="00F004C3"/>
    <w:rsid w:val="00F004CC"/>
    <w:rsid w:val="00F005A7"/>
    <w:rsid w:val="00F005F5"/>
    <w:rsid w:val="00F0062F"/>
    <w:rsid w:val="00F00921"/>
    <w:rsid w:val="00F00965"/>
    <w:rsid w:val="00F00A81"/>
    <w:rsid w:val="00F00B03"/>
    <w:rsid w:val="00F00ED4"/>
    <w:rsid w:val="00F00F32"/>
    <w:rsid w:val="00F00FC2"/>
    <w:rsid w:val="00F00FE2"/>
    <w:rsid w:val="00F011C1"/>
    <w:rsid w:val="00F011F3"/>
    <w:rsid w:val="00F0135F"/>
    <w:rsid w:val="00F0189B"/>
    <w:rsid w:val="00F01900"/>
    <w:rsid w:val="00F01B25"/>
    <w:rsid w:val="00F01C96"/>
    <w:rsid w:val="00F01E88"/>
    <w:rsid w:val="00F02074"/>
    <w:rsid w:val="00F0207E"/>
    <w:rsid w:val="00F026F2"/>
    <w:rsid w:val="00F02713"/>
    <w:rsid w:val="00F027E2"/>
    <w:rsid w:val="00F0296C"/>
    <w:rsid w:val="00F02A0C"/>
    <w:rsid w:val="00F02A10"/>
    <w:rsid w:val="00F02A47"/>
    <w:rsid w:val="00F02B58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50CA"/>
    <w:rsid w:val="00F051DA"/>
    <w:rsid w:val="00F05293"/>
    <w:rsid w:val="00F055BD"/>
    <w:rsid w:val="00F057E5"/>
    <w:rsid w:val="00F057EB"/>
    <w:rsid w:val="00F05902"/>
    <w:rsid w:val="00F05DDA"/>
    <w:rsid w:val="00F061D6"/>
    <w:rsid w:val="00F0626F"/>
    <w:rsid w:val="00F0634F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601"/>
    <w:rsid w:val="00F076D2"/>
    <w:rsid w:val="00F07D4A"/>
    <w:rsid w:val="00F100CC"/>
    <w:rsid w:val="00F1018E"/>
    <w:rsid w:val="00F10489"/>
    <w:rsid w:val="00F104A2"/>
    <w:rsid w:val="00F10566"/>
    <w:rsid w:val="00F10618"/>
    <w:rsid w:val="00F107EA"/>
    <w:rsid w:val="00F107F5"/>
    <w:rsid w:val="00F10AB1"/>
    <w:rsid w:val="00F10B30"/>
    <w:rsid w:val="00F10CA0"/>
    <w:rsid w:val="00F11602"/>
    <w:rsid w:val="00F11811"/>
    <w:rsid w:val="00F118F4"/>
    <w:rsid w:val="00F11931"/>
    <w:rsid w:val="00F11DD9"/>
    <w:rsid w:val="00F11FDF"/>
    <w:rsid w:val="00F12510"/>
    <w:rsid w:val="00F12697"/>
    <w:rsid w:val="00F126E5"/>
    <w:rsid w:val="00F12BDB"/>
    <w:rsid w:val="00F12DF7"/>
    <w:rsid w:val="00F133D0"/>
    <w:rsid w:val="00F138F4"/>
    <w:rsid w:val="00F138F8"/>
    <w:rsid w:val="00F13901"/>
    <w:rsid w:val="00F13E1A"/>
    <w:rsid w:val="00F142FA"/>
    <w:rsid w:val="00F14560"/>
    <w:rsid w:val="00F1456D"/>
    <w:rsid w:val="00F14788"/>
    <w:rsid w:val="00F148C3"/>
    <w:rsid w:val="00F14C25"/>
    <w:rsid w:val="00F14F8A"/>
    <w:rsid w:val="00F1543C"/>
    <w:rsid w:val="00F1589A"/>
    <w:rsid w:val="00F158EC"/>
    <w:rsid w:val="00F15F62"/>
    <w:rsid w:val="00F161AC"/>
    <w:rsid w:val="00F16402"/>
    <w:rsid w:val="00F16526"/>
    <w:rsid w:val="00F165D6"/>
    <w:rsid w:val="00F17204"/>
    <w:rsid w:val="00F17565"/>
    <w:rsid w:val="00F17927"/>
    <w:rsid w:val="00F2016D"/>
    <w:rsid w:val="00F20237"/>
    <w:rsid w:val="00F203A2"/>
    <w:rsid w:val="00F20988"/>
    <w:rsid w:val="00F20B9A"/>
    <w:rsid w:val="00F20D10"/>
    <w:rsid w:val="00F20F3C"/>
    <w:rsid w:val="00F214EE"/>
    <w:rsid w:val="00F219A8"/>
    <w:rsid w:val="00F21B3D"/>
    <w:rsid w:val="00F21CD5"/>
    <w:rsid w:val="00F21D20"/>
    <w:rsid w:val="00F21D48"/>
    <w:rsid w:val="00F22180"/>
    <w:rsid w:val="00F221B4"/>
    <w:rsid w:val="00F222CC"/>
    <w:rsid w:val="00F224CA"/>
    <w:rsid w:val="00F228D1"/>
    <w:rsid w:val="00F229A7"/>
    <w:rsid w:val="00F22C4C"/>
    <w:rsid w:val="00F23002"/>
    <w:rsid w:val="00F23061"/>
    <w:rsid w:val="00F23348"/>
    <w:rsid w:val="00F2341E"/>
    <w:rsid w:val="00F234B0"/>
    <w:rsid w:val="00F23C25"/>
    <w:rsid w:val="00F23DC6"/>
    <w:rsid w:val="00F23F5B"/>
    <w:rsid w:val="00F2441A"/>
    <w:rsid w:val="00F246C2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8DA"/>
    <w:rsid w:val="00F268F6"/>
    <w:rsid w:val="00F26AD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5C0"/>
    <w:rsid w:val="00F27643"/>
    <w:rsid w:val="00F2781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03"/>
    <w:rsid w:val="00F31D7F"/>
    <w:rsid w:val="00F31F2F"/>
    <w:rsid w:val="00F32222"/>
    <w:rsid w:val="00F32370"/>
    <w:rsid w:val="00F32B66"/>
    <w:rsid w:val="00F32F79"/>
    <w:rsid w:val="00F33024"/>
    <w:rsid w:val="00F330FA"/>
    <w:rsid w:val="00F3316C"/>
    <w:rsid w:val="00F33350"/>
    <w:rsid w:val="00F33660"/>
    <w:rsid w:val="00F33979"/>
    <w:rsid w:val="00F33EB9"/>
    <w:rsid w:val="00F343D7"/>
    <w:rsid w:val="00F34409"/>
    <w:rsid w:val="00F34629"/>
    <w:rsid w:val="00F348BB"/>
    <w:rsid w:val="00F349E9"/>
    <w:rsid w:val="00F34E35"/>
    <w:rsid w:val="00F3517D"/>
    <w:rsid w:val="00F3557C"/>
    <w:rsid w:val="00F35CD7"/>
    <w:rsid w:val="00F362D0"/>
    <w:rsid w:val="00F36427"/>
    <w:rsid w:val="00F36649"/>
    <w:rsid w:val="00F366BF"/>
    <w:rsid w:val="00F3678D"/>
    <w:rsid w:val="00F368A8"/>
    <w:rsid w:val="00F3697C"/>
    <w:rsid w:val="00F36B29"/>
    <w:rsid w:val="00F36B8D"/>
    <w:rsid w:val="00F36D16"/>
    <w:rsid w:val="00F36DF3"/>
    <w:rsid w:val="00F36F98"/>
    <w:rsid w:val="00F37182"/>
    <w:rsid w:val="00F37364"/>
    <w:rsid w:val="00F37874"/>
    <w:rsid w:val="00F37972"/>
    <w:rsid w:val="00F37C87"/>
    <w:rsid w:val="00F37DFD"/>
    <w:rsid w:val="00F37EF3"/>
    <w:rsid w:val="00F37F83"/>
    <w:rsid w:val="00F40254"/>
    <w:rsid w:val="00F4060D"/>
    <w:rsid w:val="00F40A40"/>
    <w:rsid w:val="00F40A56"/>
    <w:rsid w:val="00F40A80"/>
    <w:rsid w:val="00F40B7D"/>
    <w:rsid w:val="00F40C31"/>
    <w:rsid w:val="00F40CC1"/>
    <w:rsid w:val="00F40F5B"/>
    <w:rsid w:val="00F410B5"/>
    <w:rsid w:val="00F41117"/>
    <w:rsid w:val="00F41146"/>
    <w:rsid w:val="00F411F8"/>
    <w:rsid w:val="00F41213"/>
    <w:rsid w:val="00F4150A"/>
    <w:rsid w:val="00F41536"/>
    <w:rsid w:val="00F416E0"/>
    <w:rsid w:val="00F41AE1"/>
    <w:rsid w:val="00F41E7D"/>
    <w:rsid w:val="00F4208F"/>
    <w:rsid w:val="00F42130"/>
    <w:rsid w:val="00F4277F"/>
    <w:rsid w:val="00F42842"/>
    <w:rsid w:val="00F42908"/>
    <w:rsid w:val="00F42A47"/>
    <w:rsid w:val="00F42DDA"/>
    <w:rsid w:val="00F42F2B"/>
    <w:rsid w:val="00F42FC6"/>
    <w:rsid w:val="00F431FE"/>
    <w:rsid w:val="00F432E8"/>
    <w:rsid w:val="00F435A3"/>
    <w:rsid w:val="00F439A3"/>
    <w:rsid w:val="00F444A7"/>
    <w:rsid w:val="00F44A0F"/>
    <w:rsid w:val="00F450A4"/>
    <w:rsid w:val="00F4511C"/>
    <w:rsid w:val="00F4528A"/>
    <w:rsid w:val="00F4561A"/>
    <w:rsid w:val="00F45AB7"/>
    <w:rsid w:val="00F45BE2"/>
    <w:rsid w:val="00F45C44"/>
    <w:rsid w:val="00F45D66"/>
    <w:rsid w:val="00F45D76"/>
    <w:rsid w:val="00F462FD"/>
    <w:rsid w:val="00F46595"/>
    <w:rsid w:val="00F4685D"/>
    <w:rsid w:val="00F4685F"/>
    <w:rsid w:val="00F46913"/>
    <w:rsid w:val="00F471AC"/>
    <w:rsid w:val="00F472CB"/>
    <w:rsid w:val="00F4751D"/>
    <w:rsid w:val="00F476B4"/>
    <w:rsid w:val="00F47897"/>
    <w:rsid w:val="00F47957"/>
    <w:rsid w:val="00F47BDD"/>
    <w:rsid w:val="00F47DC6"/>
    <w:rsid w:val="00F47DF2"/>
    <w:rsid w:val="00F47E87"/>
    <w:rsid w:val="00F504BE"/>
    <w:rsid w:val="00F504FC"/>
    <w:rsid w:val="00F50DF4"/>
    <w:rsid w:val="00F51037"/>
    <w:rsid w:val="00F51988"/>
    <w:rsid w:val="00F51C2D"/>
    <w:rsid w:val="00F52149"/>
    <w:rsid w:val="00F522E9"/>
    <w:rsid w:val="00F52A45"/>
    <w:rsid w:val="00F52ACE"/>
    <w:rsid w:val="00F52D19"/>
    <w:rsid w:val="00F52E3B"/>
    <w:rsid w:val="00F52E44"/>
    <w:rsid w:val="00F53107"/>
    <w:rsid w:val="00F531AE"/>
    <w:rsid w:val="00F53270"/>
    <w:rsid w:val="00F532D0"/>
    <w:rsid w:val="00F5333E"/>
    <w:rsid w:val="00F533EA"/>
    <w:rsid w:val="00F536A8"/>
    <w:rsid w:val="00F537B0"/>
    <w:rsid w:val="00F538C3"/>
    <w:rsid w:val="00F53D9C"/>
    <w:rsid w:val="00F544C7"/>
    <w:rsid w:val="00F54945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6214"/>
    <w:rsid w:val="00F567F7"/>
    <w:rsid w:val="00F568FA"/>
    <w:rsid w:val="00F5690A"/>
    <w:rsid w:val="00F57060"/>
    <w:rsid w:val="00F5762C"/>
    <w:rsid w:val="00F576FB"/>
    <w:rsid w:val="00F5785B"/>
    <w:rsid w:val="00F57874"/>
    <w:rsid w:val="00F5788E"/>
    <w:rsid w:val="00F57945"/>
    <w:rsid w:val="00F6021D"/>
    <w:rsid w:val="00F60237"/>
    <w:rsid w:val="00F603AE"/>
    <w:rsid w:val="00F606BD"/>
    <w:rsid w:val="00F60873"/>
    <w:rsid w:val="00F609F3"/>
    <w:rsid w:val="00F60C18"/>
    <w:rsid w:val="00F60CA7"/>
    <w:rsid w:val="00F60FE6"/>
    <w:rsid w:val="00F6144F"/>
    <w:rsid w:val="00F61701"/>
    <w:rsid w:val="00F61721"/>
    <w:rsid w:val="00F61CEF"/>
    <w:rsid w:val="00F61F46"/>
    <w:rsid w:val="00F61F64"/>
    <w:rsid w:val="00F6206B"/>
    <w:rsid w:val="00F62170"/>
    <w:rsid w:val="00F62280"/>
    <w:rsid w:val="00F62320"/>
    <w:rsid w:val="00F625D2"/>
    <w:rsid w:val="00F62C7A"/>
    <w:rsid w:val="00F631F7"/>
    <w:rsid w:val="00F63297"/>
    <w:rsid w:val="00F6342E"/>
    <w:rsid w:val="00F634F8"/>
    <w:rsid w:val="00F637D3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BF3"/>
    <w:rsid w:val="00F64F21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9B6"/>
    <w:rsid w:val="00F659D3"/>
    <w:rsid w:val="00F65DB7"/>
    <w:rsid w:val="00F65E55"/>
    <w:rsid w:val="00F65F12"/>
    <w:rsid w:val="00F65FFD"/>
    <w:rsid w:val="00F66706"/>
    <w:rsid w:val="00F66DE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DA"/>
    <w:rsid w:val="00F709FA"/>
    <w:rsid w:val="00F7107D"/>
    <w:rsid w:val="00F71122"/>
    <w:rsid w:val="00F713E1"/>
    <w:rsid w:val="00F715B8"/>
    <w:rsid w:val="00F71665"/>
    <w:rsid w:val="00F717DB"/>
    <w:rsid w:val="00F71824"/>
    <w:rsid w:val="00F7195A"/>
    <w:rsid w:val="00F71977"/>
    <w:rsid w:val="00F719FA"/>
    <w:rsid w:val="00F71A0D"/>
    <w:rsid w:val="00F71B0C"/>
    <w:rsid w:val="00F71C5D"/>
    <w:rsid w:val="00F72765"/>
    <w:rsid w:val="00F72F1C"/>
    <w:rsid w:val="00F730F7"/>
    <w:rsid w:val="00F73175"/>
    <w:rsid w:val="00F73304"/>
    <w:rsid w:val="00F734CE"/>
    <w:rsid w:val="00F734FB"/>
    <w:rsid w:val="00F73511"/>
    <w:rsid w:val="00F7355B"/>
    <w:rsid w:val="00F73793"/>
    <w:rsid w:val="00F737A5"/>
    <w:rsid w:val="00F73831"/>
    <w:rsid w:val="00F73959"/>
    <w:rsid w:val="00F73A37"/>
    <w:rsid w:val="00F73B7E"/>
    <w:rsid w:val="00F73D9B"/>
    <w:rsid w:val="00F73E10"/>
    <w:rsid w:val="00F73E5C"/>
    <w:rsid w:val="00F73EAF"/>
    <w:rsid w:val="00F74172"/>
    <w:rsid w:val="00F74422"/>
    <w:rsid w:val="00F745FC"/>
    <w:rsid w:val="00F746B0"/>
    <w:rsid w:val="00F746DA"/>
    <w:rsid w:val="00F747A4"/>
    <w:rsid w:val="00F747FA"/>
    <w:rsid w:val="00F748BB"/>
    <w:rsid w:val="00F749CA"/>
    <w:rsid w:val="00F75046"/>
    <w:rsid w:val="00F750C0"/>
    <w:rsid w:val="00F750D7"/>
    <w:rsid w:val="00F75190"/>
    <w:rsid w:val="00F75501"/>
    <w:rsid w:val="00F75DF1"/>
    <w:rsid w:val="00F76313"/>
    <w:rsid w:val="00F7632A"/>
    <w:rsid w:val="00F76434"/>
    <w:rsid w:val="00F76580"/>
    <w:rsid w:val="00F769D7"/>
    <w:rsid w:val="00F76AA7"/>
    <w:rsid w:val="00F76ACA"/>
    <w:rsid w:val="00F76B21"/>
    <w:rsid w:val="00F76CEF"/>
    <w:rsid w:val="00F76FE5"/>
    <w:rsid w:val="00F7703B"/>
    <w:rsid w:val="00F770F4"/>
    <w:rsid w:val="00F7734B"/>
    <w:rsid w:val="00F773C9"/>
    <w:rsid w:val="00F77CE1"/>
    <w:rsid w:val="00F77D7A"/>
    <w:rsid w:val="00F8003A"/>
    <w:rsid w:val="00F800E1"/>
    <w:rsid w:val="00F80187"/>
    <w:rsid w:val="00F80283"/>
    <w:rsid w:val="00F806B7"/>
    <w:rsid w:val="00F808A6"/>
    <w:rsid w:val="00F809DB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CFC"/>
    <w:rsid w:val="00F81E58"/>
    <w:rsid w:val="00F82019"/>
    <w:rsid w:val="00F821E1"/>
    <w:rsid w:val="00F8240B"/>
    <w:rsid w:val="00F82522"/>
    <w:rsid w:val="00F82579"/>
    <w:rsid w:val="00F827C6"/>
    <w:rsid w:val="00F830B1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C7"/>
    <w:rsid w:val="00F8458D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7D8"/>
    <w:rsid w:val="00F86A7D"/>
    <w:rsid w:val="00F86B22"/>
    <w:rsid w:val="00F86CBE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76A"/>
    <w:rsid w:val="00F90CC5"/>
    <w:rsid w:val="00F90DBC"/>
    <w:rsid w:val="00F90DE2"/>
    <w:rsid w:val="00F90E85"/>
    <w:rsid w:val="00F90EFB"/>
    <w:rsid w:val="00F9117F"/>
    <w:rsid w:val="00F91386"/>
    <w:rsid w:val="00F91C4E"/>
    <w:rsid w:val="00F9218C"/>
    <w:rsid w:val="00F9235C"/>
    <w:rsid w:val="00F92473"/>
    <w:rsid w:val="00F92527"/>
    <w:rsid w:val="00F9268A"/>
    <w:rsid w:val="00F927C6"/>
    <w:rsid w:val="00F92AAE"/>
    <w:rsid w:val="00F92F62"/>
    <w:rsid w:val="00F93116"/>
    <w:rsid w:val="00F934A5"/>
    <w:rsid w:val="00F939AD"/>
    <w:rsid w:val="00F93A6E"/>
    <w:rsid w:val="00F9473B"/>
    <w:rsid w:val="00F94A2A"/>
    <w:rsid w:val="00F94C0F"/>
    <w:rsid w:val="00F94DE2"/>
    <w:rsid w:val="00F950FA"/>
    <w:rsid w:val="00F95225"/>
    <w:rsid w:val="00F95764"/>
    <w:rsid w:val="00F95A54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56"/>
    <w:rsid w:val="00F977D3"/>
    <w:rsid w:val="00F977D5"/>
    <w:rsid w:val="00F97AD2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8F7"/>
    <w:rsid w:val="00FA198E"/>
    <w:rsid w:val="00FA19ED"/>
    <w:rsid w:val="00FA1D9D"/>
    <w:rsid w:val="00FA1F3B"/>
    <w:rsid w:val="00FA2681"/>
    <w:rsid w:val="00FA26FD"/>
    <w:rsid w:val="00FA28B0"/>
    <w:rsid w:val="00FA29E6"/>
    <w:rsid w:val="00FA2B52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479D"/>
    <w:rsid w:val="00FA4829"/>
    <w:rsid w:val="00FA4B5D"/>
    <w:rsid w:val="00FA4D41"/>
    <w:rsid w:val="00FA4E99"/>
    <w:rsid w:val="00FA4F8F"/>
    <w:rsid w:val="00FA505C"/>
    <w:rsid w:val="00FA526A"/>
    <w:rsid w:val="00FA55DD"/>
    <w:rsid w:val="00FA579C"/>
    <w:rsid w:val="00FA57F2"/>
    <w:rsid w:val="00FA596E"/>
    <w:rsid w:val="00FA59DD"/>
    <w:rsid w:val="00FA5E18"/>
    <w:rsid w:val="00FA5EBA"/>
    <w:rsid w:val="00FA60DE"/>
    <w:rsid w:val="00FA613F"/>
    <w:rsid w:val="00FA6A8A"/>
    <w:rsid w:val="00FA6CF7"/>
    <w:rsid w:val="00FA6F61"/>
    <w:rsid w:val="00FA7129"/>
    <w:rsid w:val="00FA7222"/>
    <w:rsid w:val="00FA7380"/>
    <w:rsid w:val="00FA7BBC"/>
    <w:rsid w:val="00FA7BEA"/>
    <w:rsid w:val="00FA7E9A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615"/>
    <w:rsid w:val="00FB18C7"/>
    <w:rsid w:val="00FB1A2E"/>
    <w:rsid w:val="00FB1B35"/>
    <w:rsid w:val="00FB1BE1"/>
    <w:rsid w:val="00FB20A2"/>
    <w:rsid w:val="00FB2191"/>
    <w:rsid w:val="00FB220C"/>
    <w:rsid w:val="00FB23F3"/>
    <w:rsid w:val="00FB2B84"/>
    <w:rsid w:val="00FB2D56"/>
    <w:rsid w:val="00FB31D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73"/>
    <w:rsid w:val="00FB451D"/>
    <w:rsid w:val="00FB4614"/>
    <w:rsid w:val="00FB4671"/>
    <w:rsid w:val="00FB468A"/>
    <w:rsid w:val="00FB4BE9"/>
    <w:rsid w:val="00FB4F0A"/>
    <w:rsid w:val="00FB4FC1"/>
    <w:rsid w:val="00FB5313"/>
    <w:rsid w:val="00FB53DF"/>
    <w:rsid w:val="00FB56C7"/>
    <w:rsid w:val="00FB57D8"/>
    <w:rsid w:val="00FB5840"/>
    <w:rsid w:val="00FB5ADC"/>
    <w:rsid w:val="00FB5CFC"/>
    <w:rsid w:val="00FB5D2D"/>
    <w:rsid w:val="00FB5E24"/>
    <w:rsid w:val="00FB5EB9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4D8"/>
    <w:rsid w:val="00FB754B"/>
    <w:rsid w:val="00FB7555"/>
    <w:rsid w:val="00FB7661"/>
    <w:rsid w:val="00FB782F"/>
    <w:rsid w:val="00FB786C"/>
    <w:rsid w:val="00FB7997"/>
    <w:rsid w:val="00FB7AA7"/>
    <w:rsid w:val="00FB7C9A"/>
    <w:rsid w:val="00FB7C9F"/>
    <w:rsid w:val="00FC0114"/>
    <w:rsid w:val="00FC0218"/>
    <w:rsid w:val="00FC06AC"/>
    <w:rsid w:val="00FC0B9D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960"/>
    <w:rsid w:val="00FC1A42"/>
    <w:rsid w:val="00FC1D07"/>
    <w:rsid w:val="00FC1FD5"/>
    <w:rsid w:val="00FC20CA"/>
    <w:rsid w:val="00FC20DE"/>
    <w:rsid w:val="00FC21CF"/>
    <w:rsid w:val="00FC2597"/>
    <w:rsid w:val="00FC2DB4"/>
    <w:rsid w:val="00FC2E46"/>
    <w:rsid w:val="00FC2E53"/>
    <w:rsid w:val="00FC2F9B"/>
    <w:rsid w:val="00FC2FBD"/>
    <w:rsid w:val="00FC3ABC"/>
    <w:rsid w:val="00FC3B4F"/>
    <w:rsid w:val="00FC3CE5"/>
    <w:rsid w:val="00FC3E68"/>
    <w:rsid w:val="00FC3E81"/>
    <w:rsid w:val="00FC465D"/>
    <w:rsid w:val="00FC4867"/>
    <w:rsid w:val="00FC4AE2"/>
    <w:rsid w:val="00FC51C5"/>
    <w:rsid w:val="00FC51D2"/>
    <w:rsid w:val="00FC5338"/>
    <w:rsid w:val="00FC5506"/>
    <w:rsid w:val="00FC59A1"/>
    <w:rsid w:val="00FC5B84"/>
    <w:rsid w:val="00FC5C87"/>
    <w:rsid w:val="00FC5D8A"/>
    <w:rsid w:val="00FC5F6D"/>
    <w:rsid w:val="00FC6172"/>
    <w:rsid w:val="00FC6452"/>
    <w:rsid w:val="00FC6CD4"/>
    <w:rsid w:val="00FC6D7F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F6"/>
    <w:rsid w:val="00FD2AE1"/>
    <w:rsid w:val="00FD2CE4"/>
    <w:rsid w:val="00FD2D52"/>
    <w:rsid w:val="00FD2F4F"/>
    <w:rsid w:val="00FD2F62"/>
    <w:rsid w:val="00FD334E"/>
    <w:rsid w:val="00FD3436"/>
    <w:rsid w:val="00FD3637"/>
    <w:rsid w:val="00FD383A"/>
    <w:rsid w:val="00FD3BB2"/>
    <w:rsid w:val="00FD4348"/>
    <w:rsid w:val="00FD4501"/>
    <w:rsid w:val="00FD46CE"/>
    <w:rsid w:val="00FD491B"/>
    <w:rsid w:val="00FD49AF"/>
    <w:rsid w:val="00FD49EC"/>
    <w:rsid w:val="00FD4A2B"/>
    <w:rsid w:val="00FD4D4B"/>
    <w:rsid w:val="00FD5064"/>
    <w:rsid w:val="00FD5B9B"/>
    <w:rsid w:val="00FD5BFD"/>
    <w:rsid w:val="00FD5DB7"/>
    <w:rsid w:val="00FD5FEC"/>
    <w:rsid w:val="00FD634A"/>
    <w:rsid w:val="00FD63D8"/>
    <w:rsid w:val="00FD65F6"/>
    <w:rsid w:val="00FD66BE"/>
    <w:rsid w:val="00FD696C"/>
    <w:rsid w:val="00FD6B6E"/>
    <w:rsid w:val="00FD6C5E"/>
    <w:rsid w:val="00FD6EA6"/>
    <w:rsid w:val="00FD786E"/>
    <w:rsid w:val="00FD798F"/>
    <w:rsid w:val="00FD7A80"/>
    <w:rsid w:val="00FD7E11"/>
    <w:rsid w:val="00FE035A"/>
    <w:rsid w:val="00FE037F"/>
    <w:rsid w:val="00FE0578"/>
    <w:rsid w:val="00FE0579"/>
    <w:rsid w:val="00FE0736"/>
    <w:rsid w:val="00FE0743"/>
    <w:rsid w:val="00FE0F31"/>
    <w:rsid w:val="00FE0F7A"/>
    <w:rsid w:val="00FE110C"/>
    <w:rsid w:val="00FE1207"/>
    <w:rsid w:val="00FE16FF"/>
    <w:rsid w:val="00FE2179"/>
    <w:rsid w:val="00FE21D0"/>
    <w:rsid w:val="00FE22A3"/>
    <w:rsid w:val="00FE235D"/>
    <w:rsid w:val="00FE2534"/>
    <w:rsid w:val="00FE2B24"/>
    <w:rsid w:val="00FE30CF"/>
    <w:rsid w:val="00FE344C"/>
    <w:rsid w:val="00FE385A"/>
    <w:rsid w:val="00FE3B7E"/>
    <w:rsid w:val="00FE41A9"/>
    <w:rsid w:val="00FE438C"/>
    <w:rsid w:val="00FE44A9"/>
    <w:rsid w:val="00FE495D"/>
    <w:rsid w:val="00FE4CDD"/>
    <w:rsid w:val="00FE4F10"/>
    <w:rsid w:val="00FE50EC"/>
    <w:rsid w:val="00FE5561"/>
    <w:rsid w:val="00FE5CC0"/>
    <w:rsid w:val="00FE5D64"/>
    <w:rsid w:val="00FE5F65"/>
    <w:rsid w:val="00FE64FE"/>
    <w:rsid w:val="00FE6FA1"/>
    <w:rsid w:val="00FE7173"/>
    <w:rsid w:val="00FE7562"/>
    <w:rsid w:val="00FE7B19"/>
    <w:rsid w:val="00FE7BB6"/>
    <w:rsid w:val="00FE7C33"/>
    <w:rsid w:val="00FE7E63"/>
    <w:rsid w:val="00FF021E"/>
    <w:rsid w:val="00FF0798"/>
    <w:rsid w:val="00FF08FA"/>
    <w:rsid w:val="00FF099E"/>
    <w:rsid w:val="00FF0B03"/>
    <w:rsid w:val="00FF0BF1"/>
    <w:rsid w:val="00FF0DBC"/>
    <w:rsid w:val="00FF12B0"/>
    <w:rsid w:val="00FF1746"/>
    <w:rsid w:val="00FF19C9"/>
    <w:rsid w:val="00FF1B67"/>
    <w:rsid w:val="00FF20D0"/>
    <w:rsid w:val="00FF214B"/>
    <w:rsid w:val="00FF23A4"/>
    <w:rsid w:val="00FF279A"/>
    <w:rsid w:val="00FF27BD"/>
    <w:rsid w:val="00FF2E5E"/>
    <w:rsid w:val="00FF3423"/>
    <w:rsid w:val="00FF349C"/>
    <w:rsid w:val="00FF352E"/>
    <w:rsid w:val="00FF35EC"/>
    <w:rsid w:val="00FF3779"/>
    <w:rsid w:val="00FF38C6"/>
    <w:rsid w:val="00FF3927"/>
    <w:rsid w:val="00FF3AD0"/>
    <w:rsid w:val="00FF3BB0"/>
    <w:rsid w:val="00FF3DC0"/>
    <w:rsid w:val="00FF3F00"/>
    <w:rsid w:val="00FF43E6"/>
    <w:rsid w:val="00FF4470"/>
    <w:rsid w:val="00FF4520"/>
    <w:rsid w:val="00FF4634"/>
    <w:rsid w:val="00FF471D"/>
    <w:rsid w:val="00FF4753"/>
    <w:rsid w:val="00FF482A"/>
    <w:rsid w:val="00FF4864"/>
    <w:rsid w:val="00FF4AF4"/>
    <w:rsid w:val="00FF4CC5"/>
    <w:rsid w:val="00FF505B"/>
    <w:rsid w:val="00FF5770"/>
    <w:rsid w:val="00FF5C50"/>
    <w:rsid w:val="00FF5F40"/>
    <w:rsid w:val="00FF5FFD"/>
    <w:rsid w:val="00FF6052"/>
    <w:rsid w:val="00FF640E"/>
    <w:rsid w:val="00FF6541"/>
    <w:rsid w:val="00FF6660"/>
    <w:rsid w:val="00FF6855"/>
    <w:rsid w:val="00FF68B9"/>
    <w:rsid w:val="00FF68ED"/>
    <w:rsid w:val="00FF6982"/>
    <w:rsid w:val="00FF6BF7"/>
    <w:rsid w:val="00FF7085"/>
    <w:rsid w:val="00FF718D"/>
    <w:rsid w:val="00FF7455"/>
    <w:rsid w:val="00FF76A8"/>
    <w:rsid w:val="00FF7765"/>
    <w:rsid w:val="00FF77F8"/>
    <w:rsid w:val="00FF79D6"/>
    <w:rsid w:val="00FF7B2F"/>
    <w:rsid w:val="00FF7C04"/>
    <w:rsid w:val="00FF7C66"/>
    <w:rsid w:val="00FF7E83"/>
    <w:rsid w:val="00FF7EE9"/>
    <w:rsid w:val="00FF7FD8"/>
    <w:rsid w:val="0102085D"/>
    <w:rsid w:val="015C260E"/>
    <w:rsid w:val="0195EDC5"/>
    <w:rsid w:val="01A3DD05"/>
    <w:rsid w:val="02119275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419745B"/>
    <w:rsid w:val="041F2412"/>
    <w:rsid w:val="04B15AFD"/>
    <w:rsid w:val="04CC0CE3"/>
    <w:rsid w:val="04F031FE"/>
    <w:rsid w:val="0554A03F"/>
    <w:rsid w:val="05701441"/>
    <w:rsid w:val="05B009AE"/>
    <w:rsid w:val="05BFD07F"/>
    <w:rsid w:val="05F2F8FD"/>
    <w:rsid w:val="05F5473C"/>
    <w:rsid w:val="05FDD30C"/>
    <w:rsid w:val="06011244"/>
    <w:rsid w:val="0709845C"/>
    <w:rsid w:val="07346842"/>
    <w:rsid w:val="07C62AAE"/>
    <w:rsid w:val="07E1B7D9"/>
    <w:rsid w:val="07F2B11A"/>
    <w:rsid w:val="0810A68A"/>
    <w:rsid w:val="0813E653"/>
    <w:rsid w:val="083B2E4F"/>
    <w:rsid w:val="08E3AF60"/>
    <w:rsid w:val="09B09045"/>
    <w:rsid w:val="09E35BB8"/>
    <w:rsid w:val="0AA47BE6"/>
    <w:rsid w:val="0AD51A69"/>
    <w:rsid w:val="0ADA977C"/>
    <w:rsid w:val="0AE8F253"/>
    <w:rsid w:val="0B0B24B8"/>
    <w:rsid w:val="0B900595"/>
    <w:rsid w:val="0B9312C4"/>
    <w:rsid w:val="0BC4F5BD"/>
    <w:rsid w:val="0BEDF312"/>
    <w:rsid w:val="0BFE3090"/>
    <w:rsid w:val="0C083F0B"/>
    <w:rsid w:val="0C09F6D3"/>
    <w:rsid w:val="0C653C09"/>
    <w:rsid w:val="0C8FE684"/>
    <w:rsid w:val="0CC83ECC"/>
    <w:rsid w:val="0CD75389"/>
    <w:rsid w:val="0CE575B0"/>
    <w:rsid w:val="0D04EC79"/>
    <w:rsid w:val="0D7F2499"/>
    <w:rsid w:val="0DBEB12D"/>
    <w:rsid w:val="0DE201D6"/>
    <w:rsid w:val="0E0586F3"/>
    <w:rsid w:val="0E542C2A"/>
    <w:rsid w:val="0EA8F78C"/>
    <w:rsid w:val="0EAE2C56"/>
    <w:rsid w:val="0EC288DC"/>
    <w:rsid w:val="0F04D4CA"/>
    <w:rsid w:val="0F16F535"/>
    <w:rsid w:val="0FDF98C9"/>
    <w:rsid w:val="0FEFAE7C"/>
    <w:rsid w:val="10073CF8"/>
    <w:rsid w:val="101C4CA6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F0C024"/>
    <w:rsid w:val="120D3F38"/>
    <w:rsid w:val="123F326D"/>
    <w:rsid w:val="124DDBEC"/>
    <w:rsid w:val="126E3AA9"/>
    <w:rsid w:val="1283FE04"/>
    <w:rsid w:val="1298A26A"/>
    <w:rsid w:val="129CC968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619391"/>
    <w:rsid w:val="168D14DF"/>
    <w:rsid w:val="16B98D4B"/>
    <w:rsid w:val="172C417D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CE5AE1"/>
    <w:rsid w:val="18DC7B77"/>
    <w:rsid w:val="19171C51"/>
    <w:rsid w:val="1984B09A"/>
    <w:rsid w:val="198F8BBC"/>
    <w:rsid w:val="19D7CBD7"/>
    <w:rsid w:val="1A151F66"/>
    <w:rsid w:val="1A1814A9"/>
    <w:rsid w:val="1A6553F4"/>
    <w:rsid w:val="1ABC7B25"/>
    <w:rsid w:val="1AF7646B"/>
    <w:rsid w:val="1B8DE3D6"/>
    <w:rsid w:val="1C35DF20"/>
    <w:rsid w:val="1C420B84"/>
    <w:rsid w:val="1C7C0DFF"/>
    <w:rsid w:val="1D38986E"/>
    <w:rsid w:val="1D862A36"/>
    <w:rsid w:val="1E18808F"/>
    <w:rsid w:val="1E188458"/>
    <w:rsid w:val="1E1CE2A5"/>
    <w:rsid w:val="1E56BB1F"/>
    <w:rsid w:val="1EFDBDE4"/>
    <w:rsid w:val="1F16591A"/>
    <w:rsid w:val="1F518748"/>
    <w:rsid w:val="1F6F0DEB"/>
    <w:rsid w:val="1F8CDEF0"/>
    <w:rsid w:val="1F9A09A1"/>
    <w:rsid w:val="1F9F7802"/>
    <w:rsid w:val="1FBD4C0A"/>
    <w:rsid w:val="1FD7926C"/>
    <w:rsid w:val="1FE85EBE"/>
    <w:rsid w:val="20AFA058"/>
    <w:rsid w:val="20FB44AF"/>
    <w:rsid w:val="213D30F0"/>
    <w:rsid w:val="2154357D"/>
    <w:rsid w:val="217DC7D4"/>
    <w:rsid w:val="218E4F40"/>
    <w:rsid w:val="219E1091"/>
    <w:rsid w:val="21E5D9DC"/>
    <w:rsid w:val="21F8968B"/>
    <w:rsid w:val="22112194"/>
    <w:rsid w:val="22176120"/>
    <w:rsid w:val="2218ACF0"/>
    <w:rsid w:val="2250A266"/>
    <w:rsid w:val="22779CEC"/>
    <w:rsid w:val="22A6735C"/>
    <w:rsid w:val="22BE8EB7"/>
    <w:rsid w:val="235CFC79"/>
    <w:rsid w:val="23A80413"/>
    <w:rsid w:val="23ACC4CB"/>
    <w:rsid w:val="23D68164"/>
    <w:rsid w:val="23FC2EDC"/>
    <w:rsid w:val="24036C49"/>
    <w:rsid w:val="241790D3"/>
    <w:rsid w:val="241EE7B9"/>
    <w:rsid w:val="246094C7"/>
    <w:rsid w:val="24619075"/>
    <w:rsid w:val="24FE010C"/>
    <w:rsid w:val="252D348C"/>
    <w:rsid w:val="258021F6"/>
    <w:rsid w:val="25CF4D2B"/>
    <w:rsid w:val="26114947"/>
    <w:rsid w:val="2653EAFF"/>
    <w:rsid w:val="267D73C3"/>
    <w:rsid w:val="2692EA08"/>
    <w:rsid w:val="26DCC8E1"/>
    <w:rsid w:val="26ED1C81"/>
    <w:rsid w:val="274B4076"/>
    <w:rsid w:val="27756A62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C15170E"/>
    <w:rsid w:val="2CB022F4"/>
    <w:rsid w:val="2CC1F8CC"/>
    <w:rsid w:val="2CC353CA"/>
    <w:rsid w:val="2CEB92DB"/>
    <w:rsid w:val="2D56F4A3"/>
    <w:rsid w:val="2D9375B4"/>
    <w:rsid w:val="2DF57CDB"/>
    <w:rsid w:val="2E6ECF51"/>
    <w:rsid w:val="2EDA60DA"/>
    <w:rsid w:val="2F178863"/>
    <w:rsid w:val="2F54165C"/>
    <w:rsid w:val="2F9146F6"/>
    <w:rsid w:val="2FB0950D"/>
    <w:rsid w:val="2FBCD0C9"/>
    <w:rsid w:val="2FE8B2E7"/>
    <w:rsid w:val="2FEC713F"/>
    <w:rsid w:val="2FF12CB5"/>
    <w:rsid w:val="301CC3EB"/>
    <w:rsid w:val="3039F580"/>
    <w:rsid w:val="3074FE70"/>
    <w:rsid w:val="309401C1"/>
    <w:rsid w:val="30A624A5"/>
    <w:rsid w:val="30B831D1"/>
    <w:rsid w:val="3128A1C6"/>
    <w:rsid w:val="3131B78F"/>
    <w:rsid w:val="316B6654"/>
    <w:rsid w:val="31DCAFB1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81D318"/>
    <w:rsid w:val="33894761"/>
    <w:rsid w:val="33AC2F7D"/>
    <w:rsid w:val="33AD18D8"/>
    <w:rsid w:val="33FD9F22"/>
    <w:rsid w:val="343DAE42"/>
    <w:rsid w:val="3460B13A"/>
    <w:rsid w:val="34A9B00E"/>
    <w:rsid w:val="34E06B8D"/>
    <w:rsid w:val="3513975E"/>
    <w:rsid w:val="353F3585"/>
    <w:rsid w:val="3583D785"/>
    <w:rsid w:val="358847C6"/>
    <w:rsid w:val="35D2BA2D"/>
    <w:rsid w:val="36526FB7"/>
    <w:rsid w:val="36728965"/>
    <w:rsid w:val="367E8069"/>
    <w:rsid w:val="36916C00"/>
    <w:rsid w:val="36A95275"/>
    <w:rsid w:val="3729BA6B"/>
    <w:rsid w:val="373A0322"/>
    <w:rsid w:val="37448991"/>
    <w:rsid w:val="3754BF13"/>
    <w:rsid w:val="379C4039"/>
    <w:rsid w:val="37B1FAE0"/>
    <w:rsid w:val="37CBCB85"/>
    <w:rsid w:val="37D98AEA"/>
    <w:rsid w:val="3856468C"/>
    <w:rsid w:val="388CDA3A"/>
    <w:rsid w:val="389C8FB7"/>
    <w:rsid w:val="38B06B49"/>
    <w:rsid w:val="38B9A045"/>
    <w:rsid w:val="38BC1576"/>
    <w:rsid w:val="38F4AB70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E8C4B9"/>
    <w:rsid w:val="3AFB3DD1"/>
    <w:rsid w:val="3B0D968C"/>
    <w:rsid w:val="3B2D0FD4"/>
    <w:rsid w:val="3B5C6FBE"/>
    <w:rsid w:val="3B9636A2"/>
    <w:rsid w:val="3BB2C7FF"/>
    <w:rsid w:val="3BB9E80C"/>
    <w:rsid w:val="3BE9C374"/>
    <w:rsid w:val="3C519C1B"/>
    <w:rsid w:val="3CFDFAA9"/>
    <w:rsid w:val="3D23937F"/>
    <w:rsid w:val="3DED8BB9"/>
    <w:rsid w:val="3E0DCCF0"/>
    <w:rsid w:val="3E4153A3"/>
    <w:rsid w:val="3E6C9604"/>
    <w:rsid w:val="3E90F57E"/>
    <w:rsid w:val="3ECD9A8F"/>
    <w:rsid w:val="3ED3537E"/>
    <w:rsid w:val="3EE6833C"/>
    <w:rsid w:val="3EF54220"/>
    <w:rsid w:val="3EF5CDDC"/>
    <w:rsid w:val="3F15C19B"/>
    <w:rsid w:val="3F3C74B2"/>
    <w:rsid w:val="3F8B4681"/>
    <w:rsid w:val="3FC259F5"/>
    <w:rsid w:val="3FD72957"/>
    <w:rsid w:val="400E052B"/>
    <w:rsid w:val="40AF5CE8"/>
    <w:rsid w:val="40C5D68C"/>
    <w:rsid w:val="40C670FE"/>
    <w:rsid w:val="40D6EB46"/>
    <w:rsid w:val="40DFE2A3"/>
    <w:rsid w:val="40EAB1EC"/>
    <w:rsid w:val="41705D8A"/>
    <w:rsid w:val="41D57F4E"/>
    <w:rsid w:val="41F69DBB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50F2474"/>
    <w:rsid w:val="45133DAC"/>
    <w:rsid w:val="4543D028"/>
    <w:rsid w:val="455506A5"/>
    <w:rsid w:val="45608502"/>
    <w:rsid w:val="45981586"/>
    <w:rsid w:val="45B6D32F"/>
    <w:rsid w:val="45D4796B"/>
    <w:rsid w:val="46237106"/>
    <w:rsid w:val="46563CD5"/>
    <w:rsid w:val="467D29E9"/>
    <w:rsid w:val="46A878D8"/>
    <w:rsid w:val="46BBD33B"/>
    <w:rsid w:val="46CCF565"/>
    <w:rsid w:val="46DF516F"/>
    <w:rsid w:val="46E16A62"/>
    <w:rsid w:val="47023B3A"/>
    <w:rsid w:val="48171F4E"/>
    <w:rsid w:val="4891949A"/>
    <w:rsid w:val="48B635FC"/>
    <w:rsid w:val="48C327FB"/>
    <w:rsid w:val="491F0116"/>
    <w:rsid w:val="49EA05FA"/>
    <w:rsid w:val="4A20880B"/>
    <w:rsid w:val="4A437B4A"/>
    <w:rsid w:val="4A8E1DF9"/>
    <w:rsid w:val="4A92196C"/>
    <w:rsid w:val="4ABAB60C"/>
    <w:rsid w:val="4ADE7CDF"/>
    <w:rsid w:val="4B3A5114"/>
    <w:rsid w:val="4B3C6CD3"/>
    <w:rsid w:val="4B8B3EBF"/>
    <w:rsid w:val="4BE47694"/>
    <w:rsid w:val="4C0E4D6C"/>
    <w:rsid w:val="4C4A32E8"/>
    <w:rsid w:val="4CA33E3F"/>
    <w:rsid w:val="4CC0CEE7"/>
    <w:rsid w:val="4D47FD07"/>
    <w:rsid w:val="4D9188E2"/>
    <w:rsid w:val="4DAA1DF0"/>
    <w:rsid w:val="4DCAC45B"/>
    <w:rsid w:val="4E3FA298"/>
    <w:rsid w:val="4E44FB1B"/>
    <w:rsid w:val="4E894C49"/>
    <w:rsid w:val="4EFBDB9D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449469B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A66BA6"/>
    <w:rsid w:val="572F44AD"/>
    <w:rsid w:val="5751E603"/>
    <w:rsid w:val="5757B62A"/>
    <w:rsid w:val="575FDAF9"/>
    <w:rsid w:val="5767FAC2"/>
    <w:rsid w:val="579507AD"/>
    <w:rsid w:val="584DFB85"/>
    <w:rsid w:val="5880214B"/>
    <w:rsid w:val="5896234B"/>
    <w:rsid w:val="58B8DF10"/>
    <w:rsid w:val="58F99E5C"/>
    <w:rsid w:val="58FE94AA"/>
    <w:rsid w:val="594D9C2A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B50C87"/>
    <w:rsid w:val="5C0E24E5"/>
    <w:rsid w:val="5C137AC1"/>
    <w:rsid w:val="5C662FA7"/>
    <w:rsid w:val="5D2391CB"/>
    <w:rsid w:val="5D4287FB"/>
    <w:rsid w:val="5D82149C"/>
    <w:rsid w:val="5DA9DA5A"/>
    <w:rsid w:val="5DB3878E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603B6163"/>
    <w:rsid w:val="603EEE2D"/>
    <w:rsid w:val="60BAA79C"/>
    <w:rsid w:val="60DEE67B"/>
    <w:rsid w:val="60E15BCB"/>
    <w:rsid w:val="60FA5ED9"/>
    <w:rsid w:val="60FE8F79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3405737"/>
    <w:rsid w:val="63479E63"/>
    <w:rsid w:val="634BEC4C"/>
    <w:rsid w:val="638027EF"/>
    <w:rsid w:val="6383EBB4"/>
    <w:rsid w:val="639AC86C"/>
    <w:rsid w:val="63A44F95"/>
    <w:rsid w:val="63CC6156"/>
    <w:rsid w:val="63EA2F81"/>
    <w:rsid w:val="6442A924"/>
    <w:rsid w:val="644759B4"/>
    <w:rsid w:val="6487A57C"/>
    <w:rsid w:val="64945183"/>
    <w:rsid w:val="650E8998"/>
    <w:rsid w:val="653E49D3"/>
    <w:rsid w:val="6567C746"/>
    <w:rsid w:val="65764B3C"/>
    <w:rsid w:val="659245C4"/>
    <w:rsid w:val="65B087EB"/>
    <w:rsid w:val="66E778C7"/>
    <w:rsid w:val="67132BF8"/>
    <w:rsid w:val="6770B875"/>
    <w:rsid w:val="67CDFC1A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9991F8"/>
    <w:rsid w:val="6DCF423C"/>
    <w:rsid w:val="6DF2334C"/>
    <w:rsid w:val="6DFCB5A0"/>
    <w:rsid w:val="6E3E3313"/>
    <w:rsid w:val="6E4D3AE9"/>
    <w:rsid w:val="6E988CED"/>
    <w:rsid w:val="6EB871A7"/>
    <w:rsid w:val="6FF06459"/>
    <w:rsid w:val="703C08EA"/>
    <w:rsid w:val="70623C5C"/>
    <w:rsid w:val="707D9731"/>
    <w:rsid w:val="70877A33"/>
    <w:rsid w:val="70CC312B"/>
    <w:rsid w:val="714B833D"/>
    <w:rsid w:val="716ECAB8"/>
    <w:rsid w:val="7195421C"/>
    <w:rsid w:val="7212EDB0"/>
    <w:rsid w:val="724B3B5C"/>
    <w:rsid w:val="72C757A5"/>
    <w:rsid w:val="72E2E09C"/>
    <w:rsid w:val="72F919E8"/>
    <w:rsid w:val="730B28A3"/>
    <w:rsid w:val="73638AA9"/>
    <w:rsid w:val="73AE100B"/>
    <w:rsid w:val="73C6A9EE"/>
    <w:rsid w:val="73FDA259"/>
    <w:rsid w:val="74126687"/>
    <w:rsid w:val="744CACF9"/>
    <w:rsid w:val="74C701B7"/>
    <w:rsid w:val="757D1BEC"/>
    <w:rsid w:val="75A493AA"/>
    <w:rsid w:val="75F8A496"/>
    <w:rsid w:val="7645DAC1"/>
    <w:rsid w:val="76BEE284"/>
    <w:rsid w:val="76F499FB"/>
    <w:rsid w:val="77EA79DA"/>
    <w:rsid w:val="7823D283"/>
    <w:rsid w:val="78691147"/>
    <w:rsid w:val="787C8820"/>
    <w:rsid w:val="78C545D7"/>
    <w:rsid w:val="78D6C777"/>
    <w:rsid w:val="78E2C7FB"/>
    <w:rsid w:val="78E74E98"/>
    <w:rsid w:val="78EB1C36"/>
    <w:rsid w:val="78FAC006"/>
    <w:rsid w:val="78FDF3C0"/>
    <w:rsid w:val="79CEB035"/>
    <w:rsid w:val="7A00AEB3"/>
    <w:rsid w:val="7A11E7FD"/>
    <w:rsid w:val="7A1396D5"/>
    <w:rsid w:val="7A1E0F62"/>
    <w:rsid w:val="7A420772"/>
    <w:rsid w:val="7AA82203"/>
    <w:rsid w:val="7ACA97BD"/>
    <w:rsid w:val="7B6791B4"/>
    <w:rsid w:val="7B7D39F4"/>
    <w:rsid w:val="7BD76C42"/>
    <w:rsid w:val="7BF32E17"/>
    <w:rsid w:val="7C012DB5"/>
    <w:rsid w:val="7C130C40"/>
    <w:rsid w:val="7C319139"/>
    <w:rsid w:val="7C61D6B9"/>
    <w:rsid w:val="7DAAF92D"/>
    <w:rsid w:val="7DCAB1C5"/>
    <w:rsid w:val="7DFB4E2A"/>
    <w:rsid w:val="7ED6C2C3"/>
    <w:rsid w:val="7F2E5721"/>
    <w:rsid w:val="7F5089FA"/>
    <w:rsid w:val="7F53B300"/>
    <w:rsid w:val="7F6592A5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1B560269-AD62-4D4D-83CF-0E9601D4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7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7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DEF13-9FC1-4056-AE37-24ECED0B3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>Slovenska elektrizacna prenosova sustava, a.s.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5105</cp:revision>
  <cp:lastPrinted>2025-09-19T09:21:00Z</cp:lastPrinted>
  <dcterms:created xsi:type="dcterms:W3CDTF">2024-08-17T15:59:00Z</dcterms:created>
  <dcterms:modified xsi:type="dcterms:W3CDTF">2026-08-26T15:35:00Z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