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4DCD" w14:textId="38D7D59E" w:rsidR="00873766" w:rsidRDefault="00644475" w:rsidP="001B44A9">
      <w:pPr>
        <w:pStyle w:val="Nadpis3"/>
        <w:jc w:val="both"/>
      </w:pPr>
      <w:r w:rsidRPr="00644475">
        <w:t>Žiadosť o udelenie súhlasu s prevodom práv a povinností z Kontraktu na Náhradného poskytovateľa a oznámenie o prevzatí záväzku poskytovania PpS z Kontraktu Náhradným poskytovateľom</w:t>
      </w:r>
    </w:p>
    <w:p w14:paraId="51A718AD" w14:textId="77777777" w:rsidR="00B66ED0" w:rsidRDefault="00B66ED0" w:rsidP="00B66ED0">
      <w:pPr>
        <w:numPr>
          <w:ilvl w:val="12"/>
          <w:numId w:val="0"/>
        </w:numPr>
        <w:spacing w:before="240" w:after="0" w:line="240" w:lineRule="auto"/>
        <w:ind w:left="3544" w:hanging="3544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3EA072A9" w14:textId="343ADFC3" w:rsidR="00B66ED0" w:rsidRPr="00B66ED0" w:rsidRDefault="00B66ED0" w:rsidP="00B3672A">
      <w:pPr>
        <w:numPr>
          <w:ilvl w:val="12"/>
          <w:numId w:val="0"/>
        </w:numPr>
        <w:spacing w:before="240" w:after="0" w:line="240" w:lineRule="auto"/>
        <w:ind w:left="3544" w:hanging="3260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Od:  </w:t>
      </w:r>
    </w:p>
    <w:p w14:paraId="2C5B8B19" w14:textId="77777777" w:rsidR="00B66ED0" w:rsidRPr="00B66ED0" w:rsidRDefault="00B66ED0" w:rsidP="00B66ED0">
      <w:pPr>
        <w:numPr>
          <w:ilvl w:val="12"/>
          <w:numId w:val="0"/>
        </w:numPr>
        <w:spacing w:before="120" w:after="0" w:line="240" w:lineRule="auto"/>
        <w:ind w:left="3544" w:hanging="3544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4EF3FF6B" w14:textId="77777777" w:rsidR="00B66ED0" w:rsidRPr="00B66ED0" w:rsidRDefault="00B66ED0" w:rsidP="00B3672A">
      <w:pPr>
        <w:numPr>
          <w:ilvl w:val="12"/>
          <w:numId w:val="0"/>
        </w:numPr>
        <w:spacing w:after="0" w:line="240" w:lineRule="auto"/>
        <w:ind w:left="3544" w:right="282" w:hanging="3260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bCs/>
          <w:sz w:val="20"/>
          <w:szCs w:val="20"/>
          <w:lang w:eastAsia="cs-CZ"/>
        </w:rPr>
        <w:t>Poskytovateľ:</w:t>
      </w:r>
      <w:r w:rsidRPr="00B66ED0">
        <w:rPr>
          <w:rFonts w:ascii="Arial" w:eastAsia="Times New Roman" w:hAnsi="Arial" w:cs="Arial"/>
          <w:bCs/>
          <w:sz w:val="20"/>
          <w:szCs w:val="20"/>
          <w:lang w:eastAsia="cs-CZ"/>
        </w:rPr>
        <w:tab/>
        <w:t>[</w:t>
      </w:r>
      <w:r w:rsidRPr="00B66ED0">
        <w:rPr>
          <w:rFonts w:ascii="Arial" w:eastAsia="Times New Roman" w:hAnsi="Arial" w:cs="Arial"/>
          <w:b/>
          <w:sz w:val="20"/>
          <w:szCs w:val="20"/>
          <w:lang w:eastAsia="cs-CZ"/>
        </w:rPr>
        <w:t>obchodné meno</w:t>
      </w:r>
      <w:r w:rsidRPr="00B66ED0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], [sídlo], [IČO], zapísaný  v Obchodnom registri Okresného súdu [.], oddiel: [.], vložka č.[.], EIC kód spoločnosti [.], </w:t>
      </w:r>
    </w:p>
    <w:p w14:paraId="019A94B3" w14:textId="77777777" w:rsidR="00B66ED0" w:rsidRPr="00B66ED0" w:rsidRDefault="00B66ED0" w:rsidP="00B3672A">
      <w:pPr>
        <w:numPr>
          <w:ilvl w:val="12"/>
          <w:numId w:val="0"/>
        </w:numPr>
        <w:spacing w:after="0" w:line="240" w:lineRule="auto"/>
        <w:ind w:left="3544" w:right="282" w:hanging="4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menom ktorej koná [meno a priezvisko osoby poverenej pre Kontrakty a prevod práv a povinností z Kontraktu v zmysle Prílohy č.1] </w:t>
      </w:r>
    </w:p>
    <w:p w14:paraId="22474EED" w14:textId="77777777" w:rsidR="00B66ED0" w:rsidRPr="00B66ED0" w:rsidRDefault="00B66ED0" w:rsidP="00B3672A">
      <w:pPr>
        <w:numPr>
          <w:ilvl w:val="12"/>
          <w:numId w:val="0"/>
        </w:numPr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bCs/>
          <w:sz w:val="20"/>
          <w:szCs w:val="20"/>
          <w:lang w:eastAsia="cs-CZ"/>
        </w:rPr>
        <w:t>a</w:t>
      </w:r>
    </w:p>
    <w:p w14:paraId="24ABA0E8" w14:textId="77777777" w:rsidR="00B66ED0" w:rsidRPr="00B66ED0" w:rsidRDefault="00B66ED0" w:rsidP="00B66ED0">
      <w:pPr>
        <w:numPr>
          <w:ilvl w:val="12"/>
          <w:numId w:val="0"/>
        </w:numPr>
        <w:spacing w:after="0" w:line="240" w:lineRule="auto"/>
        <w:ind w:left="1004" w:hanging="720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6748BC35" w14:textId="77777777" w:rsidR="00B66ED0" w:rsidRPr="00B66ED0" w:rsidRDefault="00B66ED0" w:rsidP="00B3672A">
      <w:pPr>
        <w:numPr>
          <w:ilvl w:val="12"/>
          <w:numId w:val="0"/>
        </w:numPr>
        <w:spacing w:after="0" w:line="240" w:lineRule="auto"/>
        <w:ind w:left="3544" w:right="282" w:hanging="3260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bCs/>
          <w:sz w:val="20"/>
          <w:szCs w:val="20"/>
          <w:lang w:eastAsia="cs-CZ"/>
        </w:rPr>
        <w:t>Náhradný poskytovateľ:</w:t>
      </w:r>
      <w:r w:rsidRPr="00B66ED0">
        <w:rPr>
          <w:rFonts w:ascii="Arial" w:eastAsia="Times New Roman" w:hAnsi="Arial" w:cs="Arial"/>
          <w:bCs/>
          <w:sz w:val="20"/>
          <w:szCs w:val="20"/>
          <w:lang w:eastAsia="cs-CZ"/>
        </w:rPr>
        <w:tab/>
        <w:t>[</w:t>
      </w:r>
      <w:r w:rsidRPr="00B66ED0">
        <w:rPr>
          <w:rFonts w:ascii="Arial" w:eastAsia="Times New Roman" w:hAnsi="Arial" w:cs="Arial"/>
          <w:b/>
          <w:sz w:val="20"/>
          <w:szCs w:val="20"/>
          <w:lang w:eastAsia="cs-CZ"/>
        </w:rPr>
        <w:t>obchodné meno</w:t>
      </w:r>
      <w:r w:rsidRPr="00B66ED0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], [sídlo], [IČO], zapísaný  v Obchodnom registri Okresného súdu [.], oddiel: [.], vložka č.[.],EIC kód spoločnosti [.], menom ktorej koná [meno a priezvisko štatutárneho orgánu alebo osoby poverenej na základe plnomocenstva, ktoré sa priloží k žiadosti] </w:t>
      </w:r>
    </w:p>
    <w:p w14:paraId="6C69303B" w14:textId="77777777" w:rsidR="00B66ED0" w:rsidRPr="00B66ED0" w:rsidRDefault="00B66ED0" w:rsidP="00B66ED0">
      <w:pPr>
        <w:spacing w:before="120" w:after="0" w:line="240" w:lineRule="auto"/>
        <w:ind w:left="1004" w:hanging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A6C2A0B" w14:textId="77777777" w:rsidR="00B66ED0" w:rsidRPr="00B66ED0" w:rsidRDefault="00B66ED0" w:rsidP="00B3672A">
      <w:pPr>
        <w:numPr>
          <w:ilvl w:val="12"/>
          <w:numId w:val="0"/>
        </w:numPr>
        <w:spacing w:before="120" w:after="0" w:line="240" w:lineRule="auto"/>
        <w:ind w:left="3544" w:hanging="3260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b/>
          <w:sz w:val="20"/>
          <w:szCs w:val="20"/>
          <w:lang w:eastAsia="cs-CZ"/>
        </w:rPr>
        <w:t>Pre:</w:t>
      </w:r>
    </w:p>
    <w:p w14:paraId="00B3C00C" w14:textId="471EE4BA" w:rsidR="00B66ED0" w:rsidRPr="00B66ED0" w:rsidRDefault="00B66ED0" w:rsidP="00B3672A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Prevádzkovateľ PS:</w:t>
      </w:r>
      <w:r w:rsidR="00E4397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b/>
          <w:sz w:val="20"/>
          <w:szCs w:val="20"/>
          <w:lang w:eastAsia="cs-CZ"/>
        </w:rPr>
        <w:t>Slovenská elektrizačná prenosová sústava, a.s.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 xml:space="preserve">, so sídlom Mlynské nivy 59/A, 824 84 Bratislava, IČO: 35 829 141, zapísaná v obchodnom registri </w:t>
      </w:r>
      <w:r w:rsidR="002D0B40">
        <w:rPr>
          <w:rFonts w:ascii="Arial" w:eastAsia="Times New Roman" w:hAnsi="Arial" w:cs="Arial"/>
          <w:sz w:val="20"/>
          <w:szCs w:val="20"/>
          <w:lang w:eastAsia="cs-CZ"/>
        </w:rPr>
        <w:t xml:space="preserve">Mestského 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 xml:space="preserve">súdu Bratislava </w:t>
      </w:r>
      <w:r w:rsidR="00674EBB">
        <w:rPr>
          <w:rFonts w:ascii="Arial" w:eastAsia="Times New Roman" w:hAnsi="Arial" w:cs="Arial"/>
          <w:sz w:val="20"/>
          <w:szCs w:val="20"/>
          <w:lang w:eastAsia="cs-CZ"/>
        </w:rPr>
        <w:t>II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 xml:space="preserve">I, oddiel: Sa, vložka č.: 2906/B, menom ktorej koná [meno a priezvisko štatutárneho orgánu] </w:t>
      </w:r>
    </w:p>
    <w:p w14:paraId="0ADB39B2" w14:textId="77777777" w:rsidR="00B66ED0" w:rsidRPr="00B66ED0" w:rsidRDefault="00B66ED0" w:rsidP="00B66ED0">
      <w:pPr>
        <w:spacing w:before="120" w:after="0" w:line="240" w:lineRule="auto"/>
        <w:ind w:left="1004" w:hanging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36CA5E" w14:textId="77777777" w:rsidR="00B66ED0" w:rsidRPr="00B66ED0" w:rsidRDefault="00B66ED0" w:rsidP="00B3672A">
      <w:pPr>
        <w:spacing w:before="120" w:after="0" w:line="240" w:lineRule="auto"/>
        <w:ind w:left="993" w:right="282" w:hanging="70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 xml:space="preserve">VEC: 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b/>
          <w:sz w:val="20"/>
          <w:szCs w:val="20"/>
          <w:lang w:eastAsia="cs-CZ"/>
        </w:rPr>
        <w:t>Žiadosť o udelenie súhlasu s prevodom práv a povinností z Kontraktu  a oznámenie o prevzatí záväzku Poskytovania z Kontraktu Náhradným poskytovateľom (ďalej len „Žiadosť“)</w:t>
      </w:r>
    </w:p>
    <w:p w14:paraId="6EFE364D" w14:textId="77777777" w:rsidR="00B66ED0" w:rsidRPr="00B66ED0" w:rsidRDefault="00B66ED0" w:rsidP="00B66ED0">
      <w:pPr>
        <w:spacing w:before="120" w:after="0" w:line="240" w:lineRule="auto"/>
        <w:ind w:left="1004" w:hanging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02A6F22" w14:textId="0EA09112" w:rsidR="00B66ED0" w:rsidRPr="00B66ED0" w:rsidRDefault="00B66ED0" w:rsidP="00CF5964">
      <w:pPr>
        <w:spacing w:before="120" w:after="0" w:line="240" w:lineRule="auto"/>
        <w:ind w:left="720" w:hanging="43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 xml:space="preserve">Vážený Prevádzkovateľ PS, </w:t>
      </w:r>
    </w:p>
    <w:p w14:paraId="66F6456A" w14:textId="77777777" w:rsidR="00B66ED0" w:rsidRPr="00B66ED0" w:rsidRDefault="00B66ED0" w:rsidP="00CF5964">
      <w:pPr>
        <w:spacing w:before="120" w:after="0" w:line="240" w:lineRule="auto"/>
        <w:ind w:left="720" w:hanging="43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Poskytovateľ Vás touto cestou, odvolávajúc sa na nižšie uvedené dokumenty:</w:t>
      </w:r>
    </w:p>
    <w:p w14:paraId="10D1DA16" w14:textId="36C8FEBB" w:rsidR="00B66ED0" w:rsidRPr="00B66ED0" w:rsidRDefault="00B66ED0" w:rsidP="00852F26">
      <w:pPr>
        <w:numPr>
          <w:ilvl w:val="0"/>
          <w:numId w:val="9"/>
        </w:numPr>
        <w:spacing w:before="120" w:after="0" w:line="240" w:lineRule="auto"/>
        <w:ind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Rámcová zmluva o poskytovaní podporných služieb a dodávke regulačnej elektriny, č. zmluvy Prevádzkovateľa PS [...............] uzatvorená dňa [dd.mm.rrrr] medzi Prevádzkovateľom PS a Poskytovateľom (ďalej len „Zmluva“)</w:t>
      </w:r>
      <w:r w:rsidR="00674EBB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5DA84B04" w14:textId="77777777" w:rsidR="00B66ED0" w:rsidRPr="00B66ED0" w:rsidRDefault="00B66ED0" w:rsidP="00852F26">
      <w:pPr>
        <w:numPr>
          <w:ilvl w:val="0"/>
          <w:numId w:val="9"/>
        </w:numPr>
        <w:spacing w:before="120" w:after="0" w:line="240" w:lineRule="auto"/>
        <w:ind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Kontrakt uzatvorený v rámci výberového konania na základe Zmluvy podľa výsledkov výberového konania na predmet zákazky [...........] medzi Prevádzkovateľom PS a Poskytovateľom (ďalej len „Kontrakt“),</w:t>
      </w:r>
    </w:p>
    <w:p w14:paraId="1C52CE2B" w14:textId="7777777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žiada o udelenie súhlasu s prevodom práv a povinností z Kontraktu z</w:t>
      </w:r>
      <w:r w:rsidRPr="00B66ED0">
        <w:rPr>
          <w:rFonts w:ascii="Arial" w:eastAsia="Times New Roman" w:hAnsi="Arial" w:cs="Arial"/>
          <w:sz w:val="20"/>
          <w:szCs w:val="20"/>
          <w:lang w:eastAsia="sk-SK"/>
        </w:rPr>
        <w:t xml:space="preserve"> Poskytovateľa na Náhradného poskytovateľa 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 xml:space="preserve">v zmysle § 531 zákona č.40/1964 Zb. Občiansky zákonník v znení neskorších predpisov (ďalej len „Občiansky zákonník“) a v súlade so Zmluvou a Prevádzkovým poriadkom. </w:t>
      </w:r>
      <w:r w:rsidRPr="00B66ED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2FBC08CF" w14:textId="7777777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AAC816" w14:textId="7777777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6ED0">
        <w:rPr>
          <w:rFonts w:ascii="Arial" w:eastAsia="Times New Roman" w:hAnsi="Arial" w:cs="Arial"/>
          <w:sz w:val="20"/>
          <w:szCs w:val="20"/>
          <w:lang w:eastAsia="sk-SK"/>
        </w:rPr>
        <w:t xml:space="preserve">Zároveň Poskytovateľ a Náhradný poskytovateľ touto cestou 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 xml:space="preserve">oznamujú, že Náhradný poskytovateľ </w:t>
      </w:r>
      <w:r w:rsidRPr="00B66ED0">
        <w:rPr>
          <w:rFonts w:ascii="Arial" w:eastAsia="Times New Roman" w:hAnsi="Arial" w:cs="Arial"/>
          <w:sz w:val="20"/>
          <w:szCs w:val="20"/>
          <w:lang w:eastAsia="sk-SK"/>
        </w:rPr>
        <w:t xml:space="preserve">sa zaväzuje, že preberá záväzky Poskytovateľa a že splní záväzky namiesto Poskytovateľa a stáva sa dlžníkom namiesto Poskytovateľa z Kontraktu (ďalej len „oznámenie o prevzatí záväzku“). </w:t>
      </w:r>
    </w:p>
    <w:p w14:paraId="1948BAC3" w14:textId="040BE315" w:rsidR="00886FBF" w:rsidRPr="00B66ED0" w:rsidRDefault="00B66ED0" w:rsidP="00907E5D">
      <w:pPr>
        <w:spacing w:before="120" w:after="240" w:line="240" w:lineRule="auto"/>
        <w:ind w:left="284" w:right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6ED0">
        <w:rPr>
          <w:rFonts w:ascii="Arial" w:eastAsia="Times New Roman" w:hAnsi="Arial" w:cs="Arial"/>
          <w:sz w:val="20"/>
          <w:szCs w:val="20"/>
          <w:lang w:eastAsia="sk-SK"/>
        </w:rPr>
        <w:t>Žiadosť o udelenie súhlasu ako aj oznámenie o prevzatí záväzku sa vzťahuje na prevod práv a povinností z Kontraktu vo vzťahu PpS typu v  rozsahu uvedenom nižšie v tabuľke (ďalej len „Prevod Kontraktu“):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163"/>
        <w:gridCol w:w="2875"/>
        <w:gridCol w:w="3029"/>
      </w:tblGrid>
      <w:tr w:rsidR="00B73838" w14:paraId="3A3A0D61" w14:textId="77777777" w:rsidTr="00CF5964">
        <w:trPr>
          <w:trHeight w:val="394"/>
          <w:jc w:val="center"/>
        </w:trPr>
        <w:tc>
          <w:tcPr>
            <w:tcW w:w="3163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3DD6CEB9" w14:textId="0468573E" w:rsidR="00B73838" w:rsidRPr="006D6799" w:rsidRDefault="00B73838" w:rsidP="009F6FFC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D6799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Obdobie</w:t>
            </w:r>
          </w:p>
        </w:tc>
        <w:tc>
          <w:tcPr>
            <w:tcW w:w="2875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74C55CC1" w14:textId="3A548600" w:rsidR="00B73838" w:rsidRPr="006D6799" w:rsidRDefault="00B73838" w:rsidP="009F6FFC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D6799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Od</w:t>
            </w:r>
          </w:p>
        </w:tc>
        <w:tc>
          <w:tcPr>
            <w:tcW w:w="3029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5284583D" w14:textId="278B49AE" w:rsidR="00B73838" w:rsidRPr="006D6799" w:rsidRDefault="00B73838" w:rsidP="009F6FFC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D6799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Do</w:t>
            </w:r>
          </w:p>
        </w:tc>
      </w:tr>
      <w:tr w:rsidR="00B73838" w14:paraId="4FA69FD3" w14:textId="77777777" w:rsidTr="00CF5964">
        <w:trPr>
          <w:trHeight w:val="394"/>
          <w:jc w:val="center"/>
        </w:trPr>
        <w:tc>
          <w:tcPr>
            <w:tcW w:w="3163" w:type="dxa"/>
            <w:tcBorders>
              <w:top w:val="double" w:sz="4" w:space="0" w:color="auto"/>
            </w:tcBorders>
          </w:tcPr>
          <w:p w14:paraId="60200752" w14:textId="77777777" w:rsidR="00B73838" w:rsidRDefault="00B73838" w:rsidP="006D6799">
            <w:pPr>
              <w:spacing w:before="12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75" w:type="dxa"/>
            <w:tcBorders>
              <w:top w:val="double" w:sz="4" w:space="0" w:color="auto"/>
            </w:tcBorders>
          </w:tcPr>
          <w:p w14:paraId="47C5C0C3" w14:textId="77777777" w:rsidR="00B73838" w:rsidRDefault="00B73838" w:rsidP="006D6799">
            <w:pPr>
              <w:spacing w:before="12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29" w:type="dxa"/>
            <w:tcBorders>
              <w:top w:val="double" w:sz="4" w:space="0" w:color="auto"/>
            </w:tcBorders>
          </w:tcPr>
          <w:p w14:paraId="0880C8DE" w14:textId="77777777" w:rsidR="00B73838" w:rsidRDefault="00B73838" w:rsidP="006D6799">
            <w:pPr>
              <w:spacing w:before="120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7C92DEEB" w14:textId="77777777" w:rsidR="00B73838" w:rsidRPr="00B66ED0" w:rsidRDefault="00B73838" w:rsidP="00B66ED0">
      <w:pPr>
        <w:spacing w:before="120" w:after="0" w:line="240" w:lineRule="auto"/>
        <w:ind w:left="1004" w:hanging="7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20BCBC9" w14:textId="3F91E61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6ED0">
        <w:rPr>
          <w:rFonts w:ascii="Arial" w:eastAsia="Times New Roman" w:hAnsi="Arial" w:cs="Arial"/>
          <w:sz w:val="20"/>
          <w:szCs w:val="20"/>
          <w:lang w:eastAsia="sk-SK"/>
        </w:rPr>
        <w:lastRenderedPageBreak/>
        <w:t>Žiadosť sa podáva</w:t>
      </w:r>
      <w:r w:rsidR="00294EFA">
        <w:rPr>
          <w:rFonts w:ascii="Arial" w:eastAsia="Times New Roman" w:hAnsi="Arial" w:cs="Arial"/>
          <w:sz w:val="20"/>
          <w:szCs w:val="20"/>
          <w:lang w:eastAsia="sk-SK"/>
        </w:rPr>
        <w:t xml:space="preserve"> v zmysle bodu </w:t>
      </w:r>
      <w:r w:rsidR="00345023">
        <w:rPr>
          <w:rFonts w:ascii="Arial" w:eastAsia="Times New Roman" w:hAnsi="Arial" w:cs="Arial"/>
          <w:sz w:val="20"/>
          <w:szCs w:val="20"/>
          <w:lang w:eastAsia="sk-SK"/>
        </w:rPr>
        <w:t>4.6</w:t>
      </w:r>
      <w:r w:rsidRPr="00B66ED0">
        <w:rPr>
          <w:rFonts w:ascii="Arial" w:eastAsia="Times New Roman" w:hAnsi="Arial" w:cs="Arial"/>
          <w:sz w:val="20"/>
          <w:szCs w:val="20"/>
          <w:lang w:eastAsia="sk-SK"/>
        </w:rPr>
        <w:t xml:space="preserve"> Zmluvy z dôvodu nedostupnosti IS Prevádzkovateľa PS zapríčinenej týmito skutočnosťami</w:t>
      </w:r>
      <w:r w:rsidRPr="00B66ED0"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  <w:footnoteReference w:id="2"/>
      </w:r>
      <w:r w:rsidRPr="00B66ED0">
        <w:rPr>
          <w:rFonts w:ascii="Arial" w:eastAsia="Times New Roman" w:hAnsi="Arial" w:cs="Arial"/>
          <w:sz w:val="20"/>
          <w:szCs w:val="20"/>
          <w:lang w:eastAsia="sk-SK"/>
        </w:rPr>
        <w:t>:</w:t>
      </w:r>
    </w:p>
    <w:p w14:paraId="7995BBC0" w14:textId="7777777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050BDDF" w14:textId="77777777" w:rsidR="00B66ED0" w:rsidRPr="00B66ED0" w:rsidRDefault="00B66ED0" w:rsidP="00CF5964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V [.....................] dňa [dd.mm.rrrr]</w:t>
      </w:r>
    </w:p>
    <w:p w14:paraId="3490D713" w14:textId="77777777" w:rsidR="00B66ED0" w:rsidRPr="00B66ED0" w:rsidRDefault="00B66ED0" w:rsidP="00CF5964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3397BD2F" w14:textId="45511770" w:rsidR="00B66ED0" w:rsidRPr="00B66ED0" w:rsidRDefault="00B66ED0" w:rsidP="00CF5964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Za Poskytovateľa: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Za Náhradného </w:t>
      </w:r>
      <w:r w:rsidR="00E43979">
        <w:rPr>
          <w:rFonts w:ascii="Arial" w:eastAsia="Times New Roman" w:hAnsi="Arial" w:cs="Arial"/>
          <w:sz w:val="20"/>
          <w:szCs w:val="20"/>
          <w:lang w:eastAsia="cs-CZ"/>
        </w:rPr>
        <w:t>P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>oskytovateľa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710ADA62" w14:textId="0F687A4E" w:rsidR="00B66ED0" w:rsidRPr="00B66ED0" w:rsidRDefault="00B66ED0" w:rsidP="00CF5964">
      <w:pPr>
        <w:spacing w:before="120" w:after="0" w:line="240" w:lineRule="auto"/>
        <w:ind w:left="284" w:right="1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_______________________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  <w:t>_______________________</w:t>
      </w:r>
    </w:p>
    <w:p w14:paraId="4868DE82" w14:textId="24615B22" w:rsidR="00B66ED0" w:rsidRPr="00B66ED0" w:rsidRDefault="00B66ED0" w:rsidP="00CF5964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[meno a priezvisko]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  <w:t>[meno a priezvisko]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7A2CF345" w14:textId="65F30E9B" w:rsidR="00B66ED0" w:rsidRPr="00B66ED0" w:rsidRDefault="00B66ED0" w:rsidP="00CF5964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[funkcia]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  <w:t>[funkcia]</w:t>
      </w:r>
    </w:p>
    <w:p w14:paraId="297D9A4D" w14:textId="7777777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29535BE" w14:textId="7777777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Prevádzkovateľ PS v nadväznosti na všetky uvedené skutočnosti týmto [vybrať jednu z možností: udeľuje/neudeľuje] .................... Poskytovateľovi a Náhradnému poskytovateľovi súhlas s Prevodom Kontraktu v zmysle § 531 Občianskeho zákonníka v znení neskorších predpisov a v súlade so Zmluvou a Prevádzkovým poriadkom.</w:t>
      </w:r>
    </w:p>
    <w:p w14:paraId="413B9596" w14:textId="7777777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E673FC" w14:textId="77777777" w:rsidR="00B66ED0" w:rsidRPr="00B66ED0" w:rsidRDefault="00B66ED0" w:rsidP="00CF5964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V [.] dňa [dd.mm.rrrr]</w:t>
      </w:r>
    </w:p>
    <w:p w14:paraId="14FC51E2" w14:textId="77777777" w:rsidR="00B66ED0" w:rsidRPr="00B66ED0" w:rsidRDefault="00B66ED0" w:rsidP="00CF5964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EDDFB95" w14:textId="77777777" w:rsidR="00B66ED0" w:rsidRPr="00B66ED0" w:rsidRDefault="00B66ED0" w:rsidP="00CF5964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66ED0">
        <w:rPr>
          <w:rFonts w:ascii="Arial" w:eastAsia="Times New Roman" w:hAnsi="Arial" w:cs="Arial"/>
          <w:sz w:val="20"/>
          <w:szCs w:val="20"/>
          <w:lang w:eastAsia="sk-SK"/>
        </w:rPr>
        <w:t xml:space="preserve">Za 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>Prevádzkovateľa PS:</w:t>
      </w:r>
    </w:p>
    <w:p w14:paraId="15094A9D" w14:textId="7777777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0802774" w14:textId="7777777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_____________________</w:t>
      </w:r>
    </w:p>
    <w:p w14:paraId="6F764C61" w14:textId="77777777" w:rsidR="00B66ED0" w:rsidRPr="00B66ED0" w:rsidRDefault="00B66ED0" w:rsidP="00CF5964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bookmarkStart w:id="0" w:name="_Hlk174977596"/>
      <w:r w:rsidRPr="00B66ED0">
        <w:rPr>
          <w:rFonts w:ascii="Arial" w:eastAsia="Times New Roman" w:hAnsi="Arial" w:cs="Arial"/>
          <w:sz w:val="20"/>
          <w:szCs w:val="20"/>
          <w:lang w:eastAsia="cs-CZ"/>
        </w:rPr>
        <w:t>[meno a priezvisko]</w:t>
      </w:r>
      <w:r w:rsidRPr="00B66ED0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285D0AC5" w14:textId="77777777" w:rsidR="00B66ED0" w:rsidRPr="00B66ED0" w:rsidRDefault="00B66ED0" w:rsidP="00CF5964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6ED0">
        <w:rPr>
          <w:rFonts w:ascii="Arial" w:eastAsia="Times New Roman" w:hAnsi="Arial" w:cs="Arial"/>
          <w:sz w:val="20"/>
          <w:szCs w:val="20"/>
          <w:lang w:eastAsia="cs-CZ"/>
        </w:rPr>
        <w:t>[funkcia</w:t>
      </w:r>
      <w:bookmarkEnd w:id="0"/>
      <w:r w:rsidRPr="00B66ED0">
        <w:rPr>
          <w:rFonts w:ascii="Arial" w:eastAsia="Times New Roman" w:hAnsi="Arial" w:cs="Arial"/>
          <w:sz w:val="20"/>
          <w:szCs w:val="20"/>
          <w:lang w:eastAsia="cs-CZ"/>
        </w:rPr>
        <w:t>]</w:t>
      </w:r>
    </w:p>
    <w:p w14:paraId="1472DFD7" w14:textId="77777777" w:rsidR="00B66ED0" w:rsidRPr="00B66ED0" w:rsidRDefault="00B66ED0" w:rsidP="00CF5964">
      <w:pPr>
        <w:spacing w:before="120" w:after="0" w:line="240" w:lineRule="auto"/>
        <w:ind w:left="284" w:right="282"/>
        <w:jc w:val="both"/>
        <w:rPr>
          <w:rFonts w:asciiTheme="majorBidi" w:eastAsia="Times New Roman" w:hAnsiTheme="majorBidi" w:cstheme="majorBidi"/>
          <w:szCs w:val="24"/>
          <w:lang w:eastAsia="sk-SK"/>
        </w:rPr>
      </w:pPr>
    </w:p>
    <w:p w14:paraId="2F4F61AE" w14:textId="324D533D" w:rsidR="00C7094B" w:rsidRPr="001B44A9" w:rsidRDefault="00C7094B" w:rsidP="001B44A9">
      <w:pPr>
        <w:spacing w:after="120" w:line="240" w:lineRule="auto"/>
        <w:jc w:val="both"/>
        <w:rPr>
          <w:rFonts w:cs="Arial"/>
          <w:iCs/>
          <w:color w:val="C00000"/>
          <w:sz w:val="20"/>
          <w:szCs w:val="20"/>
        </w:rPr>
      </w:pPr>
    </w:p>
    <w:sectPr w:rsidR="00C7094B" w:rsidRPr="001B44A9" w:rsidSect="00CD250E">
      <w:headerReference w:type="default" r:id="rId11"/>
      <w:footerReference w:type="default" r:id="rId12"/>
      <w:pgSz w:w="11906" w:h="16838"/>
      <w:pgMar w:top="1276" w:right="1134" w:bottom="992" w:left="1134" w:header="113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5286" w14:textId="77777777" w:rsidR="00D415A1" w:rsidRDefault="00D415A1" w:rsidP="003375EB">
      <w:pPr>
        <w:spacing w:after="0" w:line="240" w:lineRule="auto"/>
      </w:pPr>
      <w:r>
        <w:separator/>
      </w:r>
    </w:p>
  </w:endnote>
  <w:endnote w:type="continuationSeparator" w:id="0">
    <w:p w14:paraId="310FFE87" w14:textId="77777777" w:rsidR="00D415A1" w:rsidRDefault="00D415A1" w:rsidP="003375EB">
      <w:pPr>
        <w:spacing w:after="0" w:line="240" w:lineRule="auto"/>
      </w:pPr>
      <w:r>
        <w:continuationSeparator/>
      </w:r>
    </w:p>
  </w:endnote>
  <w:endnote w:type="continuationNotice" w:id="1">
    <w:p w14:paraId="353F61C6" w14:textId="77777777" w:rsidR="00D415A1" w:rsidRDefault="00D415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5CE8" w14:textId="778A58C2" w:rsidR="00BA2BFA" w:rsidRPr="006123B3" w:rsidRDefault="001B44A9" w:rsidP="006123B3">
    <w:pPr>
      <w:pStyle w:val="Pta"/>
      <w:pBdr>
        <w:top w:val="single" w:sz="4" w:space="0" w:color="auto"/>
      </w:pBdr>
      <w:tabs>
        <w:tab w:val="clear" w:pos="9072"/>
        <w:tab w:val="left" w:pos="7920"/>
        <w:tab w:val="right" w:pos="907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Žiadosť o udelenie súhlasu s prevodom práv a povinností z Kontraktu na Náhradného poskytovateľa a oznámenie o prevzatí záväzku poskytovania PpS z Kontraktu Náhradným poskytovateľom                                 </w:t>
    </w:r>
    <w:r w:rsidR="00BA2BFA">
      <w:rPr>
        <w:rFonts w:ascii="Arial" w:hAnsi="Arial" w:cs="Arial"/>
        <w:sz w:val="18"/>
        <w:szCs w:val="18"/>
      </w:rPr>
      <w:t xml:space="preserve">       </w:t>
    </w:r>
    <w:r w:rsidR="00C00792">
      <w:rPr>
        <w:rFonts w:ascii="Arial" w:hAnsi="Arial" w:cs="Arial"/>
        <w:sz w:val="18"/>
        <w:szCs w:val="18"/>
      </w:rPr>
      <w:t xml:space="preserve">   </w:t>
    </w:r>
    <w:r w:rsidR="00BA2BFA">
      <w:rPr>
        <w:rFonts w:ascii="Arial" w:hAnsi="Arial" w:cs="Arial"/>
        <w:sz w:val="18"/>
        <w:szCs w:val="18"/>
      </w:rPr>
      <w:t xml:space="preserve">           </w:t>
    </w:r>
    <w:r w:rsidR="00F107EA">
      <w:rPr>
        <w:rFonts w:ascii="Arial" w:hAnsi="Arial" w:cs="Arial"/>
        <w:sz w:val="18"/>
        <w:szCs w:val="18"/>
      </w:rPr>
      <w:t xml:space="preserve"> </w:t>
    </w:r>
    <w:r w:rsidR="00BA2BFA" w:rsidRPr="006123B3">
      <w:rPr>
        <w:rFonts w:ascii="Arial" w:hAnsi="Arial" w:cs="Arial"/>
        <w:sz w:val="18"/>
        <w:szCs w:val="18"/>
      </w:rPr>
      <w:t>str.</w:t>
    </w:r>
    <w:r w:rsidR="00BA2BFA">
      <w:rPr>
        <w:rFonts w:ascii="Arial" w:hAnsi="Arial" w:cs="Arial"/>
        <w:sz w:val="18"/>
        <w:szCs w:val="18"/>
      </w:rPr>
      <w:t xml:space="preserve">: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 \* Arabic  \* MERGEFORMAT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  <w:szCs w:val="18"/>
      </w:rPr>
      <w:fldChar w:fldCharType="end"/>
    </w:r>
    <w:r w:rsidR="00BA2BFA" w:rsidRPr="006123B3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SECTIONPAGES  \* Arabic  \* MERGEFORMAT </w:instrText>
    </w:r>
    <w:r>
      <w:rPr>
        <w:rFonts w:ascii="Arial" w:hAnsi="Arial" w:cs="Arial"/>
        <w:sz w:val="18"/>
        <w:szCs w:val="18"/>
      </w:rPr>
      <w:fldChar w:fldCharType="separate"/>
    </w:r>
    <w:r w:rsidR="00345023">
      <w:rPr>
        <w:rFonts w:ascii="Arial" w:hAnsi="Arial" w:cs="Arial"/>
        <w:noProof/>
        <w:sz w:val="18"/>
        <w:szCs w:val="18"/>
      </w:rPr>
      <w:t>2</w:t>
    </w:r>
    <w:r>
      <w:rPr>
        <w:rFonts w:ascii="Arial" w:hAnsi="Arial" w:cs="Arial"/>
        <w:sz w:val="18"/>
        <w:szCs w:val="18"/>
      </w:rPr>
      <w:fldChar w:fldCharType="end"/>
    </w:r>
  </w:p>
  <w:p w14:paraId="239EFB10" w14:textId="77777777" w:rsidR="00BA2BFA" w:rsidRPr="00A24C2E" w:rsidRDefault="00BA2BFA">
    <w:pPr>
      <w:pStyle w:val="Pta"/>
      <w:pBdr>
        <w:top w:val="single" w:sz="4" w:space="0" w:color="auto"/>
      </w:pBdr>
      <w:tabs>
        <w:tab w:val="left" w:pos="7920"/>
        <w:tab w:val="right" w:pos="14040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3A53A" w14:textId="77777777" w:rsidR="00D415A1" w:rsidRDefault="00D415A1" w:rsidP="003375EB">
      <w:pPr>
        <w:spacing w:after="0" w:line="240" w:lineRule="auto"/>
      </w:pPr>
      <w:r>
        <w:separator/>
      </w:r>
    </w:p>
  </w:footnote>
  <w:footnote w:type="continuationSeparator" w:id="0">
    <w:p w14:paraId="130D42F8" w14:textId="77777777" w:rsidR="00D415A1" w:rsidRDefault="00D415A1" w:rsidP="003375EB">
      <w:pPr>
        <w:spacing w:after="0" w:line="240" w:lineRule="auto"/>
      </w:pPr>
      <w:r>
        <w:continuationSeparator/>
      </w:r>
    </w:p>
  </w:footnote>
  <w:footnote w:type="continuationNotice" w:id="1">
    <w:p w14:paraId="62E86E6A" w14:textId="77777777" w:rsidR="00D415A1" w:rsidRDefault="00D415A1">
      <w:pPr>
        <w:spacing w:after="0" w:line="240" w:lineRule="auto"/>
      </w:pPr>
    </w:p>
  </w:footnote>
  <w:footnote w:id="2">
    <w:p w14:paraId="58B127CA" w14:textId="3C2EE51F" w:rsidR="00B66ED0" w:rsidRPr="00C9703E" w:rsidRDefault="00B66ED0" w:rsidP="00B66ED0">
      <w:pPr>
        <w:pStyle w:val="Textpoznmkypodiarou"/>
        <w:ind w:left="105"/>
        <w:rPr>
          <w:rFonts w:ascii="Arial" w:hAnsi="Arial" w:cs="Arial"/>
          <w:sz w:val="18"/>
          <w:szCs w:val="18"/>
        </w:rPr>
      </w:pPr>
      <w:r w:rsidRPr="00C9703E">
        <w:rPr>
          <w:rStyle w:val="Odkaznapoznmkupodiarou"/>
          <w:rFonts w:ascii="Arial" w:hAnsi="Arial" w:cs="Arial"/>
          <w:sz w:val="18"/>
          <w:szCs w:val="18"/>
        </w:rPr>
        <w:footnoteRef/>
      </w:r>
      <w:r w:rsidRPr="00C9703E">
        <w:rPr>
          <w:rFonts w:ascii="Arial" w:hAnsi="Arial" w:cs="Arial"/>
          <w:sz w:val="18"/>
          <w:szCs w:val="18"/>
        </w:rPr>
        <w:t xml:space="preserve"> Potrebné uviesť skutočnosti, pre ktoré bolo zadanie Prevodu Kontraktu cez IS Prevádzkovateľa PS nemožné uskutočniť v požadovanom čase.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EAF5" w14:textId="0C176DF8" w:rsidR="00345023" w:rsidRDefault="00345023">
    <w:pPr>
      <w:pStyle w:val="Hlavika"/>
    </w:pPr>
    <w:r>
      <w:rPr>
        <w:noProof/>
      </w:rPr>
      <w:drawing>
        <wp:inline distT="0" distB="0" distL="0" distR="0" wp14:anchorId="79E28075" wp14:editId="0166FFA5">
          <wp:extent cx="705553" cy="613832"/>
          <wp:effectExtent l="0" t="0" r="0" b="0"/>
          <wp:docPr id="1250983948" name="Obrázok 1250983948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1E0"/>
    <w:multiLevelType w:val="hybridMultilevel"/>
    <w:tmpl w:val="73F6FF9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D6FE64">
      <w:numFmt w:val="bullet"/>
      <w:lvlText w:val="-"/>
      <w:lvlJc w:val="left"/>
      <w:pPr>
        <w:ind w:left="2727" w:hanging="360"/>
      </w:pPr>
      <w:rPr>
        <w:rFonts w:ascii="Arial" w:eastAsiaTheme="majorEastAsia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E7415"/>
    <w:multiLevelType w:val="hybridMultilevel"/>
    <w:tmpl w:val="500C5304"/>
    <w:lvl w:ilvl="0" w:tplc="7C5C6830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" w15:restartNumberingAfterBreak="0">
    <w:nsid w:val="08F26E95"/>
    <w:multiLevelType w:val="hybridMultilevel"/>
    <w:tmpl w:val="0D6AD634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E3E23"/>
    <w:multiLevelType w:val="hybridMultilevel"/>
    <w:tmpl w:val="5CEC6680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" w15:restartNumberingAfterBreak="0">
    <w:nsid w:val="0A56418E"/>
    <w:multiLevelType w:val="hybridMultilevel"/>
    <w:tmpl w:val="731EAE60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6246F"/>
    <w:multiLevelType w:val="hybridMultilevel"/>
    <w:tmpl w:val="E1B6AA1C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33477A2"/>
    <w:multiLevelType w:val="hybridMultilevel"/>
    <w:tmpl w:val="0AD62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43EF9"/>
    <w:multiLevelType w:val="hybridMultilevel"/>
    <w:tmpl w:val="43FA50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46F47"/>
    <w:multiLevelType w:val="hybridMultilevel"/>
    <w:tmpl w:val="7FF8B482"/>
    <w:lvl w:ilvl="0" w:tplc="7C5C6830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9" w15:restartNumberingAfterBreak="0">
    <w:nsid w:val="1F2F0766"/>
    <w:multiLevelType w:val="hybridMultilevel"/>
    <w:tmpl w:val="2702FB6C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B28B7"/>
    <w:multiLevelType w:val="multilevel"/>
    <w:tmpl w:val="CE146D8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474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06115FE"/>
    <w:multiLevelType w:val="hybridMultilevel"/>
    <w:tmpl w:val="90ACB4FA"/>
    <w:lvl w:ilvl="0" w:tplc="720A53CC">
      <w:numFmt w:val="none"/>
      <w:lvlText w:val=""/>
      <w:lvlJc w:val="left"/>
      <w:pPr>
        <w:tabs>
          <w:tab w:val="num" w:pos="360"/>
        </w:tabs>
      </w:pPr>
    </w:lvl>
    <w:lvl w:ilvl="1" w:tplc="4CB67652">
      <w:start w:val="1"/>
      <w:numFmt w:val="lowerLetter"/>
      <w:lvlText w:val="%2."/>
      <w:lvlJc w:val="left"/>
      <w:pPr>
        <w:ind w:left="1440" w:hanging="360"/>
      </w:pPr>
    </w:lvl>
    <w:lvl w:ilvl="2" w:tplc="B6CC5938">
      <w:start w:val="1"/>
      <w:numFmt w:val="lowerRoman"/>
      <w:lvlText w:val="%3."/>
      <w:lvlJc w:val="right"/>
      <w:pPr>
        <w:ind w:left="2160" w:hanging="180"/>
      </w:pPr>
    </w:lvl>
    <w:lvl w:ilvl="3" w:tplc="5502BFF6">
      <w:start w:val="1"/>
      <w:numFmt w:val="decimal"/>
      <w:lvlText w:val="%4."/>
      <w:lvlJc w:val="left"/>
      <w:pPr>
        <w:ind w:left="2880" w:hanging="360"/>
      </w:pPr>
    </w:lvl>
    <w:lvl w:ilvl="4" w:tplc="E7B4861A">
      <w:start w:val="1"/>
      <w:numFmt w:val="lowerLetter"/>
      <w:lvlText w:val="%5."/>
      <w:lvlJc w:val="left"/>
      <w:pPr>
        <w:ind w:left="3600" w:hanging="360"/>
      </w:pPr>
    </w:lvl>
    <w:lvl w:ilvl="5" w:tplc="28C09F9E">
      <w:start w:val="1"/>
      <w:numFmt w:val="lowerRoman"/>
      <w:lvlText w:val="%6."/>
      <w:lvlJc w:val="right"/>
      <w:pPr>
        <w:ind w:left="4320" w:hanging="180"/>
      </w:pPr>
    </w:lvl>
    <w:lvl w:ilvl="6" w:tplc="071CFD06">
      <w:start w:val="1"/>
      <w:numFmt w:val="decimal"/>
      <w:lvlText w:val="%7."/>
      <w:lvlJc w:val="left"/>
      <w:pPr>
        <w:ind w:left="5040" w:hanging="360"/>
      </w:pPr>
    </w:lvl>
    <w:lvl w:ilvl="7" w:tplc="8A684A04">
      <w:start w:val="1"/>
      <w:numFmt w:val="lowerLetter"/>
      <w:lvlText w:val="%8."/>
      <w:lvlJc w:val="left"/>
      <w:pPr>
        <w:ind w:left="5760" w:hanging="360"/>
      </w:pPr>
    </w:lvl>
    <w:lvl w:ilvl="8" w:tplc="CAE43F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563E5"/>
    <w:multiLevelType w:val="hybridMultilevel"/>
    <w:tmpl w:val="EE2479E0"/>
    <w:lvl w:ilvl="0" w:tplc="41CA7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6E4F76"/>
    <w:multiLevelType w:val="hybridMultilevel"/>
    <w:tmpl w:val="3454D9A2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4" w15:restartNumberingAfterBreak="0">
    <w:nsid w:val="26C51848"/>
    <w:multiLevelType w:val="hybridMultilevel"/>
    <w:tmpl w:val="7B969D66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E12EF"/>
    <w:multiLevelType w:val="hybridMultilevel"/>
    <w:tmpl w:val="3F3A0C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F8306"/>
    <w:multiLevelType w:val="hybridMultilevel"/>
    <w:tmpl w:val="11CE51F0"/>
    <w:lvl w:ilvl="0" w:tplc="C02AC1A6">
      <w:numFmt w:val="none"/>
      <w:lvlText w:val=""/>
      <w:lvlJc w:val="left"/>
      <w:pPr>
        <w:tabs>
          <w:tab w:val="num" w:pos="360"/>
        </w:tabs>
      </w:pPr>
    </w:lvl>
    <w:lvl w:ilvl="1" w:tplc="A4AE29B0">
      <w:start w:val="1"/>
      <w:numFmt w:val="lowerLetter"/>
      <w:lvlText w:val="%2."/>
      <w:lvlJc w:val="left"/>
      <w:pPr>
        <w:ind w:left="1440" w:hanging="360"/>
      </w:pPr>
    </w:lvl>
    <w:lvl w:ilvl="2" w:tplc="B97423D2">
      <w:start w:val="1"/>
      <w:numFmt w:val="lowerRoman"/>
      <w:lvlText w:val="%3."/>
      <w:lvlJc w:val="right"/>
      <w:pPr>
        <w:ind w:left="2160" w:hanging="180"/>
      </w:pPr>
    </w:lvl>
    <w:lvl w:ilvl="3" w:tplc="90A0D938">
      <w:start w:val="1"/>
      <w:numFmt w:val="decimal"/>
      <w:lvlText w:val="%4."/>
      <w:lvlJc w:val="left"/>
      <w:pPr>
        <w:ind w:left="2880" w:hanging="360"/>
      </w:pPr>
    </w:lvl>
    <w:lvl w:ilvl="4" w:tplc="E87A529E">
      <w:start w:val="1"/>
      <w:numFmt w:val="lowerLetter"/>
      <w:lvlText w:val="%5."/>
      <w:lvlJc w:val="left"/>
      <w:pPr>
        <w:ind w:left="3600" w:hanging="360"/>
      </w:pPr>
    </w:lvl>
    <w:lvl w:ilvl="5" w:tplc="E4529878">
      <w:start w:val="1"/>
      <w:numFmt w:val="lowerRoman"/>
      <w:lvlText w:val="%6."/>
      <w:lvlJc w:val="right"/>
      <w:pPr>
        <w:ind w:left="4320" w:hanging="180"/>
      </w:pPr>
    </w:lvl>
    <w:lvl w:ilvl="6" w:tplc="A412D3F6">
      <w:start w:val="1"/>
      <w:numFmt w:val="decimal"/>
      <w:lvlText w:val="%7."/>
      <w:lvlJc w:val="left"/>
      <w:pPr>
        <w:ind w:left="5040" w:hanging="360"/>
      </w:pPr>
    </w:lvl>
    <w:lvl w:ilvl="7" w:tplc="2E6C4F7C">
      <w:start w:val="1"/>
      <w:numFmt w:val="lowerLetter"/>
      <w:lvlText w:val="%8."/>
      <w:lvlJc w:val="left"/>
      <w:pPr>
        <w:ind w:left="5760" w:hanging="360"/>
      </w:pPr>
    </w:lvl>
    <w:lvl w:ilvl="8" w:tplc="A1FEF6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D44F6"/>
    <w:multiLevelType w:val="hybridMultilevel"/>
    <w:tmpl w:val="C7FEF6D8"/>
    <w:lvl w:ilvl="0" w:tplc="6EC288C2">
      <w:start w:val="1"/>
      <w:numFmt w:val="decimal"/>
      <w:lvlText w:val="%1."/>
      <w:lvlJc w:val="left"/>
      <w:pPr>
        <w:ind w:left="720" w:hanging="360"/>
      </w:pPr>
    </w:lvl>
    <w:lvl w:ilvl="1" w:tplc="FF0ACD82">
      <w:start w:val="1"/>
      <w:numFmt w:val="decimal"/>
      <w:lvlText w:val="%2."/>
      <w:lvlJc w:val="left"/>
      <w:pPr>
        <w:ind w:left="720" w:hanging="360"/>
      </w:pPr>
    </w:lvl>
    <w:lvl w:ilvl="2" w:tplc="98CA20E6">
      <w:start w:val="1"/>
      <w:numFmt w:val="decimal"/>
      <w:lvlText w:val="%3."/>
      <w:lvlJc w:val="left"/>
      <w:pPr>
        <w:ind w:left="720" w:hanging="360"/>
      </w:pPr>
    </w:lvl>
    <w:lvl w:ilvl="3" w:tplc="782230B4">
      <w:start w:val="1"/>
      <w:numFmt w:val="decimal"/>
      <w:lvlText w:val="%4."/>
      <w:lvlJc w:val="left"/>
      <w:pPr>
        <w:ind w:left="720" w:hanging="360"/>
      </w:pPr>
    </w:lvl>
    <w:lvl w:ilvl="4" w:tplc="D5A6D064">
      <w:start w:val="1"/>
      <w:numFmt w:val="decimal"/>
      <w:lvlText w:val="%5."/>
      <w:lvlJc w:val="left"/>
      <w:pPr>
        <w:ind w:left="720" w:hanging="360"/>
      </w:pPr>
    </w:lvl>
    <w:lvl w:ilvl="5" w:tplc="4990917C">
      <w:start w:val="1"/>
      <w:numFmt w:val="decimal"/>
      <w:lvlText w:val="%6."/>
      <w:lvlJc w:val="left"/>
      <w:pPr>
        <w:ind w:left="720" w:hanging="360"/>
      </w:pPr>
    </w:lvl>
    <w:lvl w:ilvl="6" w:tplc="CB6C7A6C">
      <w:start w:val="1"/>
      <w:numFmt w:val="decimal"/>
      <w:lvlText w:val="%7."/>
      <w:lvlJc w:val="left"/>
      <w:pPr>
        <w:ind w:left="720" w:hanging="360"/>
      </w:pPr>
    </w:lvl>
    <w:lvl w:ilvl="7" w:tplc="E0EC7EAE">
      <w:start w:val="1"/>
      <w:numFmt w:val="decimal"/>
      <w:lvlText w:val="%8."/>
      <w:lvlJc w:val="left"/>
      <w:pPr>
        <w:ind w:left="720" w:hanging="360"/>
      </w:pPr>
    </w:lvl>
    <w:lvl w:ilvl="8" w:tplc="5D481D50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31DB6BFA"/>
    <w:multiLevelType w:val="hybridMultilevel"/>
    <w:tmpl w:val="67C6AC16"/>
    <w:lvl w:ilvl="0" w:tplc="7C5C68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596687B"/>
    <w:multiLevelType w:val="hybridMultilevel"/>
    <w:tmpl w:val="E9A2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F59BC"/>
    <w:multiLevelType w:val="hybridMultilevel"/>
    <w:tmpl w:val="95708E16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C7989"/>
    <w:multiLevelType w:val="hybridMultilevel"/>
    <w:tmpl w:val="5450E578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22F"/>
    <w:multiLevelType w:val="hybridMultilevel"/>
    <w:tmpl w:val="FD2E7A08"/>
    <w:lvl w:ilvl="0" w:tplc="FD4CD7EC">
      <w:start w:val="1"/>
      <w:numFmt w:val="decimal"/>
      <w:lvlText w:val="%1."/>
      <w:lvlJc w:val="left"/>
      <w:pPr>
        <w:ind w:left="720" w:hanging="360"/>
      </w:pPr>
    </w:lvl>
    <w:lvl w:ilvl="1" w:tplc="F202E368">
      <w:start w:val="1"/>
      <w:numFmt w:val="decimal"/>
      <w:lvlText w:val="%2."/>
      <w:lvlJc w:val="left"/>
      <w:pPr>
        <w:ind w:left="720" w:hanging="360"/>
      </w:pPr>
    </w:lvl>
    <w:lvl w:ilvl="2" w:tplc="CFDE36AA">
      <w:start w:val="1"/>
      <w:numFmt w:val="decimal"/>
      <w:lvlText w:val="%3."/>
      <w:lvlJc w:val="left"/>
      <w:pPr>
        <w:ind w:left="720" w:hanging="360"/>
      </w:pPr>
    </w:lvl>
    <w:lvl w:ilvl="3" w:tplc="5EDED38E">
      <w:start w:val="1"/>
      <w:numFmt w:val="decimal"/>
      <w:lvlText w:val="%4."/>
      <w:lvlJc w:val="left"/>
      <w:pPr>
        <w:ind w:left="720" w:hanging="360"/>
      </w:pPr>
    </w:lvl>
    <w:lvl w:ilvl="4" w:tplc="7950666C">
      <w:start w:val="1"/>
      <w:numFmt w:val="decimal"/>
      <w:lvlText w:val="%5."/>
      <w:lvlJc w:val="left"/>
      <w:pPr>
        <w:ind w:left="720" w:hanging="360"/>
      </w:pPr>
    </w:lvl>
    <w:lvl w:ilvl="5" w:tplc="C82E2284">
      <w:start w:val="1"/>
      <w:numFmt w:val="decimal"/>
      <w:lvlText w:val="%6."/>
      <w:lvlJc w:val="left"/>
      <w:pPr>
        <w:ind w:left="720" w:hanging="360"/>
      </w:pPr>
    </w:lvl>
    <w:lvl w:ilvl="6" w:tplc="9392AABC">
      <w:start w:val="1"/>
      <w:numFmt w:val="decimal"/>
      <w:lvlText w:val="%7."/>
      <w:lvlJc w:val="left"/>
      <w:pPr>
        <w:ind w:left="720" w:hanging="360"/>
      </w:pPr>
    </w:lvl>
    <w:lvl w:ilvl="7" w:tplc="8C24B462">
      <w:start w:val="1"/>
      <w:numFmt w:val="decimal"/>
      <w:lvlText w:val="%8."/>
      <w:lvlJc w:val="left"/>
      <w:pPr>
        <w:ind w:left="720" w:hanging="360"/>
      </w:pPr>
    </w:lvl>
    <w:lvl w:ilvl="8" w:tplc="8C6207F0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E62559D"/>
    <w:multiLevelType w:val="hybridMultilevel"/>
    <w:tmpl w:val="530440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06D5B"/>
    <w:multiLevelType w:val="multilevel"/>
    <w:tmpl w:val="755EF97C"/>
    <w:lvl w:ilvl="0">
      <w:start w:val="1"/>
      <w:numFmt w:val="upperRoman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918" w:hanging="360"/>
      </w:p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25" w15:restartNumberingAfterBreak="0">
    <w:nsid w:val="4F936E6B"/>
    <w:multiLevelType w:val="hybridMultilevel"/>
    <w:tmpl w:val="169E2F40"/>
    <w:lvl w:ilvl="0" w:tplc="1C88F5A6">
      <w:start w:val="1"/>
      <w:numFmt w:val="lowerLetter"/>
      <w:lvlText w:val="%1)"/>
      <w:lvlJc w:val="left"/>
      <w:pPr>
        <w:ind w:left="2045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7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05" w:hanging="180"/>
      </w:pPr>
      <w:rPr>
        <w:rFonts w:cs="Times New Roman"/>
      </w:rPr>
    </w:lvl>
  </w:abstractNum>
  <w:abstractNum w:abstractNumId="26" w15:restartNumberingAfterBreak="0">
    <w:nsid w:val="52DB62A4"/>
    <w:multiLevelType w:val="hybridMultilevel"/>
    <w:tmpl w:val="99A0F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96064"/>
    <w:multiLevelType w:val="hybridMultilevel"/>
    <w:tmpl w:val="490A9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D3001"/>
    <w:multiLevelType w:val="hybridMultilevel"/>
    <w:tmpl w:val="E14A5D2E"/>
    <w:lvl w:ilvl="0" w:tplc="7D244ADA">
      <w:numFmt w:val="bullet"/>
      <w:lvlText w:val="-"/>
      <w:lvlJc w:val="left"/>
      <w:pPr>
        <w:ind w:left="1369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29" w15:restartNumberingAfterBreak="0">
    <w:nsid w:val="56C22B8E"/>
    <w:multiLevelType w:val="hybridMultilevel"/>
    <w:tmpl w:val="5B567D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BA34D"/>
    <w:multiLevelType w:val="hybridMultilevel"/>
    <w:tmpl w:val="54CA532A"/>
    <w:lvl w:ilvl="0" w:tplc="C548F700">
      <w:numFmt w:val="none"/>
      <w:lvlText w:val=""/>
      <w:lvlJc w:val="left"/>
      <w:pPr>
        <w:tabs>
          <w:tab w:val="num" w:pos="360"/>
        </w:tabs>
      </w:pPr>
    </w:lvl>
    <w:lvl w:ilvl="1" w:tplc="7C4AACF6">
      <w:start w:val="1"/>
      <w:numFmt w:val="lowerLetter"/>
      <w:lvlText w:val="%2."/>
      <w:lvlJc w:val="left"/>
      <w:pPr>
        <w:ind w:left="1440" w:hanging="360"/>
      </w:pPr>
    </w:lvl>
    <w:lvl w:ilvl="2" w:tplc="F098B010">
      <w:start w:val="1"/>
      <w:numFmt w:val="lowerRoman"/>
      <w:lvlText w:val="%3."/>
      <w:lvlJc w:val="right"/>
      <w:pPr>
        <w:ind w:left="2160" w:hanging="180"/>
      </w:pPr>
    </w:lvl>
    <w:lvl w:ilvl="3" w:tplc="C35E9CC4">
      <w:start w:val="1"/>
      <w:numFmt w:val="decimal"/>
      <w:lvlText w:val="%4."/>
      <w:lvlJc w:val="left"/>
      <w:pPr>
        <w:ind w:left="2880" w:hanging="360"/>
      </w:pPr>
    </w:lvl>
    <w:lvl w:ilvl="4" w:tplc="8F226FEE">
      <w:start w:val="1"/>
      <w:numFmt w:val="lowerLetter"/>
      <w:lvlText w:val="%5."/>
      <w:lvlJc w:val="left"/>
      <w:pPr>
        <w:ind w:left="3600" w:hanging="360"/>
      </w:pPr>
    </w:lvl>
    <w:lvl w:ilvl="5" w:tplc="8FC4E5B4">
      <w:start w:val="1"/>
      <w:numFmt w:val="lowerRoman"/>
      <w:lvlText w:val="%6."/>
      <w:lvlJc w:val="right"/>
      <w:pPr>
        <w:ind w:left="4320" w:hanging="180"/>
      </w:pPr>
    </w:lvl>
    <w:lvl w:ilvl="6" w:tplc="B232A174">
      <w:start w:val="1"/>
      <w:numFmt w:val="decimal"/>
      <w:lvlText w:val="%7."/>
      <w:lvlJc w:val="left"/>
      <w:pPr>
        <w:ind w:left="5040" w:hanging="360"/>
      </w:pPr>
    </w:lvl>
    <w:lvl w:ilvl="7" w:tplc="6CE63C9A">
      <w:start w:val="1"/>
      <w:numFmt w:val="lowerLetter"/>
      <w:lvlText w:val="%8."/>
      <w:lvlJc w:val="left"/>
      <w:pPr>
        <w:ind w:left="5760" w:hanging="360"/>
      </w:pPr>
    </w:lvl>
    <w:lvl w:ilvl="8" w:tplc="4C167E5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D0FA0"/>
    <w:multiLevelType w:val="hybridMultilevel"/>
    <w:tmpl w:val="3418EE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DC07B8"/>
    <w:multiLevelType w:val="multilevel"/>
    <w:tmpl w:val="11CE6EFE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pStyle w:val="Nadpis2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33" w15:restartNumberingAfterBreak="0">
    <w:nsid w:val="5B5D274C"/>
    <w:multiLevelType w:val="hybridMultilevel"/>
    <w:tmpl w:val="A466470A"/>
    <w:lvl w:ilvl="0" w:tplc="D722CFD0">
      <w:numFmt w:val="none"/>
      <w:lvlText w:val=""/>
      <w:lvlJc w:val="left"/>
      <w:pPr>
        <w:tabs>
          <w:tab w:val="num" w:pos="360"/>
        </w:tabs>
      </w:pPr>
    </w:lvl>
    <w:lvl w:ilvl="1" w:tplc="ED1CEB5A">
      <w:start w:val="1"/>
      <w:numFmt w:val="lowerLetter"/>
      <w:lvlText w:val="%2."/>
      <w:lvlJc w:val="left"/>
      <w:pPr>
        <w:ind w:left="1440" w:hanging="360"/>
      </w:pPr>
    </w:lvl>
    <w:lvl w:ilvl="2" w:tplc="839A49A2">
      <w:start w:val="1"/>
      <w:numFmt w:val="lowerRoman"/>
      <w:lvlText w:val="%3."/>
      <w:lvlJc w:val="right"/>
      <w:pPr>
        <w:ind w:left="2160" w:hanging="180"/>
      </w:pPr>
    </w:lvl>
    <w:lvl w:ilvl="3" w:tplc="36A01D24">
      <w:start w:val="1"/>
      <w:numFmt w:val="decimal"/>
      <w:lvlText w:val="%4."/>
      <w:lvlJc w:val="left"/>
      <w:pPr>
        <w:ind w:left="2880" w:hanging="360"/>
      </w:pPr>
    </w:lvl>
    <w:lvl w:ilvl="4" w:tplc="3B5CC00A">
      <w:start w:val="1"/>
      <w:numFmt w:val="lowerLetter"/>
      <w:lvlText w:val="%5."/>
      <w:lvlJc w:val="left"/>
      <w:pPr>
        <w:ind w:left="3600" w:hanging="360"/>
      </w:pPr>
    </w:lvl>
    <w:lvl w:ilvl="5" w:tplc="F27656E6">
      <w:start w:val="1"/>
      <w:numFmt w:val="lowerRoman"/>
      <w:lvlText w:val="%6."/>
      <w:lvlJc w:val="right"/>
      <w:pPr>
        <w:ind w:left="4320" w:hanging="180"/>
      </w:pPr>
    </w:lvl>
    <w:lvl w:ilvl="6" w:tplc="1EA878F4">
      <w:start w:val="1"/>
      <w:numFmt w:val="decimal"/>
      <w:lvlText w:val="%7."/>
      <w:lvlJc w:val="left"/>
      <w:pPr>
        <w:ind w:left="5040" w:hanging="360"/>
      </w:pPr>
    </w:lvl>
    <w:lvl w:ilvl="7" w:tplc="844E19C4">
      <w:start w:val="1"/>
      <w:numFmt w:val="lowerLetter"/>
      <w:lvlText w:val="%8."/>
      <w:lvlJc w:val="left"/>
      <w:pPr>
        <w:ind w:left="5760" w:hanging="360"/>
      </w:pPr>
    </w:lvl>
    <w:lvl w:ilvl="8" w:tplc="D88ABE6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50909"/>
    <w:multiLevelType w:val="hybridMultilevel"/>
    <w:tmpl w:val="A8DEF0C0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5" w15:restartNumberingAfterBreak="0">
    <w:nsid w:val="5E650D80"/>
    <w:multiLevelType w:val="hybridMultilevel"/>
    <w:tmpl w:val="9230A244"/>
    <w:lvl w:ilvl="0" w:tplc="1C88F5A6">
      <w:start w:val="1"/>
      <w:numFmt w:val="lowerLetter"/>
      <w:lvlText w:val="%1)"/>
      <w:lvlJc w:val="left"/>
      <w:pPr>
        <w:ind w:left="14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0" w:hanging="360"/>
      </w:pPr>
    </w:lvl>
    <w:lvl w:ilvl="2" w:tplc="041B001B" w:tentative="1">
      <w:start w:val="1"/>
      <w:numFmt w:val="lowerRoman"/>
      <w:lvlText w:val="%3."/>
      <w:lvlJc w:val="right"/>
      <w:pPr>
        <w:ind w:left="2860" w:hanging="180"/>
      </w:pPr>
    </w:lvl>
    <w:lvl w:ilvl="3" w:tplc="041B000F" w:tentative="1">
      <w:start w:val="1"/>
      <w:numFmt w:val="decimal"/>
      <w:lvlText w:val="%4."/>
      <w:lvlJc w:val="left"/>
      <w:pPr>
        <w:ind w:left="3580" w:hanging="360"/>
      </w:pPr>
    </w:lvl>
    <w:lvl w:ilvl="4" w:tplc="041B0019" w:tentative="1">
      <w:start w:val="1"/>
      <w:numFmt w:val="lowerLetter"/>
      <w:lvlText w:val="%5."/>
      <w:lvlJc w:val="left"/>
      <w:pPr>
        <w:ind w:left="4300" w:hanging="360"/>
      </w:pPr>
    </w:lvl>
    <w:lvl w:ilvl="5" w:tplc="041B001B" w:tentative="1">
      <w:start w:val="1"/>
      <w:numFmt w:val="lowerRoman"/>
      <w:lvlText w:val="%6."/>
      <w:lvlJc w:val="right"/>
      <w:pPr>
        <w:ind w:left="5020" w:hanging="180"/>
      </w:pPr>
    </w:lvl>
    <w:lvl w:ilvl="6" w:tplc="041B000F" w:tentative="1">
      <w:start w:val="1"/>
      <w:numFmt w:val="decimal"/>
      <w:lvlText w:val="%7."/>
      <w:lvlJc w:val="left"/>
      <w:pPr>
        <w:ind w:left="5740" w:hanging="360"/>
      </w:pPr>
    </w:lvl>
    <w:lvl w:ilvl="7" w:tplc="041B0019" w:tentative="1">
      <w:start w:val="1"/>
      <w:numFmt w:val="lowerLetter"/>
      <w:lvlText w:val="%8."/>
      <w:lvlJc w:val="left"/>
      <w:pPr>
        <w:ind w:left="6460" w:hanging="360"/>
      </w:pPr>
    </w:lvl>
    <w:lvl w:ilvl="8" w:tplc="041B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6" w15:restartNumberingAfterBreak="0">
    <w:nsid w:val="5EB62D62"/>
    <w:multiLevelType w:val="hybridMultilevel"/>
    <w:tmpl w:val="68FE60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1795B"/>
    <w:multiLevelType w:val="hybridMultilevel"/>
    <w:tmpl w:val="F362B1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9350D4"/>
    <w:multiLevelType w:val="hybridMultilevel"/>
    <w:tmpl w:val="49024CA2"/>
    <w:lvl w:ilvl="0" w:tplc="041B0011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A726C69"/>
    <w:multiLevelType w:val="hybridMultilevel"/>
    <w:tmpl w:val="934E7D3E"/>
    <w:lvl w:ilvl="0" w:tplc="041B0003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0" w15:restartNumberingAfterBreak="0">
    <w:nsid w:val="6C373FE5"/>
    <w:multiLevelType w:val="hybridMultilevel"/>
    <w:tmpl w:val="D30C0FC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CB9392A"/>
    <w:multiLevelType w:val="hybridMultilevel"/>
    <w:tmpl w:val="7D68932C"/>
    <w:lvl w:ilvl="0" w:tplc="BA108EE4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color w:val="000000"/>
      </w:rPr>
    </w:lvl>
    <w:lvl w:ilvl="1" w:tplc="FFFFFFFF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E5C10E5"/>
    <w:multiLevelType w:val="hybridMultilevel"/>
    <w:tmpl w:val="DA800EC4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66755"/>
    <w:multiLevelType w:val="hybridMultilevel"/>
    <w:tmpl w:val="FF4EFD16"/>
    <w:lvl w:ilvl="0" w:tplc="7C5C68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74732CDD"/>
    <w:multiLevelType w:val="hybridMultilevel"/>
    <w:tmpl w:val="86280E4E"/>
    <w:lvl w:ilvl="0" w:tplc="036A3A82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7A15C2"/>
    <w:multiLevelType w:val="hybridMultilevel"/>
    <w:tmpl w:val="C9AC62A4"/>
    <w:lvl w:ilvl="0" w:tplc="041B0017">
      <w:start w:val="1"/>
      <w:numFmt w:val="lowerLetter"/>
      <w:lvlText w:val="%1)"/>
      <w:lvlJc w:val="left"/>
      <w:pPr>
        <w:ind w:left="2299" w:hanging="360"/>
      </w:pPr>
    </w:lvl>
    <w:lvl w:ilvl="1" w:tplc="041B0019" w:tentative="1">
      <w:start w:val="1"/>
      <w:numFmt w:val="lowerLetter"/>
      <w:lvlText w:val="%2."/>
      <w:lvlJc w:val="left"/>
      <w:pPr>
        <w:ind w:left="3019" w:hanging="360"/>
      </w:pPr>
    </w:lvl>
    <w:lvl w:ilvl="2" w:tplc="041B001B" w:tentative="1">
      <w:start w:val="1"/>
      <w:numFmt w:val="lowerRoman"/>
      <w:lvlText w:val="%3."/>
      <w:lvlJc w:val="right"/>
      <w:pPr>
        <w:ind w:left="3739" w:hanging="180"/>
      </w:pPr>
    </w:lvl>
    <w:lvl w:ilvl="3" w:tplc="041B000F" w:tentative="1">
      <w:start w:val="1"/>
      <w:numFmt w:val="decimal"/>
      <w:lvlText w:val="%4."/>
      <w:lvlJc w:val="left"/>
      <w:pPr>
        <w:ind w:left="4459" w:hanging="360"/>
      </w:pPr>
    </w:lvl>
    <w:lvl w:ilvl="4" w:tplc="041B0019" w:tentative="1">
      <w:start w:val="1"/>
      <w:numFmt w:val="lowerLetter"/>
      <w:lvlText w:val="%5."/>
      <w:lvlJc w:val="left"/>
      <w:pPr>
        <w:ind w:left="5179" w:hanging="360"/>
      </w:pPr>
    </w:lvl>
    <w:lvl w:ilvl="5" w:tplc="041B001B" w:tentative="1">
      <w:start w:val="1"/>
      <w:numFmt w:val="lowerRoman"/>
      <w:lvlText w:val="%6."/>
      <w:lvlJc w:val="right"/>
      <w:pPr>
        <w:ind w:left="5899" w:hanging="180"/>
      </w:pPr>
    </w:lvl>
    <w:lvl w:ilvl="6" w:tplc="041B000F" w:tentative="1">
      <w:start w:val="1"/>
      <w:numFmt w:val="decimal"/>
      <w:lvlText w:val="%7."/>
      <w:lvlJc w:val="left"/>
      <w:pPr>
        <w:ind w:left="6619" w:hanging="360"/>
      </w:pPr>
    </w:lvl>
    <w:lvl w:ilvl="7" w:tplc="041B0019" w:tentative="1">
      <w:start w:val="1"/>
      <w:numFmt w:val="lowerLetter"/>
      <w:lvlText w:val="%8."/>
      <w:lvlJc w:val="left"/>
      <w:pPr>
        <w:ind w:left="7339" w:hanging="360"/>
      </w:pPr>
    </w:lvl>
    <w:lvl w:ilvl="8" w:tplc="041B001B" w:tentative="1">
      <w:start w:val="1"/>
      <w:numFmt w:val="lowerRoman"/>
      <w:lvlText w:val="%9."/>
      <w:lvlJc w:val="right"/>
      <w:pPr>
        <w:ind w:left="8059" w:hanging="180"/>
      </w:pPr>
    </w:lvl>
  </w:abstractNum>
  <w:abstractNum w:abstractNumId="46" w15:restartNumberingAfterBreak="0">
    <w:nsid w:val="7D445CE0"/>
    <w:multiLevelType w:val="hybridMultilevel"/>
    <w:tmpl w:val="8FF082CA"/>
    <w:lvl w:ilvl="0" w:tplc="7C5C68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9530286">
    <w:abstractNumId w:val="30"/>
  </w:num>
  <w:num w:numId="2" w16cid:durableId="1928272577">
    <w:abstractNumId w:val="33"/>
  </w:num>
  <w:num w:numId="3" w16cid:durableId="455371062">
    <w:abstractNumId w:val="16"/>
  </w:num>
  <w:num w:numId="4" w16cid:durableId="731543611">
    <w:abstractNumId w:val="11"/>
  </w:num>
  <w:num w:numId="5" w16cid:durableId="1211189821">
    <w:abstractNumId w:val="32"/>
  </w:num>
  <w:num w:numId="6" w16cid:durableId="1792940490">
    <w:abstractNumId w:val="0"/>
  </w:num>
  <w:num w:numId="7" w16cid:durableId="260259199">
    <w:abstractNumId w:val="32"/>
  </w:num>
  <w:num w:numId="8" w16cid:durableId="957874233">
    <w:abstractNumId w:val="25"/>
  </w:num>
  <w:num w:numId="9" w16cid:durableId="1057515661">
    <w:abstractNumId w:val="27"/>
  </w:num>
  <w:num w:numId="10" w16cid:durableId="141586343">
    <w:abstractNumId w:val="38"/>
  </w:num>
  <w:num w:numId="11" w16cid:durableId="1351952440">
    <w:abstractNumId w:val="12"/>
  </w:num>
  <w:num w:numId="12" w16cid:durableId="1983193523">
    <w:abstractNumId w:val="44"/>
  </w:num>
  <w:num w:numId="13" w16cid:durableId="695158209">
    <w:abstractNumId w:val="31"/>
  </w:num>
  <w:num w:numId="14" w16cid:durableId="952174923">
    <w:abstractNumId w:val="21"/>
  </w:num>
  <w:num w:numId="15" w16cid:durableId="2021858785">
    <w:abstractNumId w:val="46"/>
  </w:num>
  <w:num w:numId="16" w16cid:durableId="1823497516">
    <w:abstractNumId w:val="14"/>
  </w:num>
  <w:num w:numId="17" w16cid:durableId="268246894">
    <w:abstractNumId w:val="43"/>
  </w:num>
  <w:num w:numId="18" w16cid:durableId="1626232885">
    <w:abstractNumId w:val="13"/>
  </w:num>
  <w:num w:numId="19" w16cid:durableId="272787288">
    <w:abstractNumId w:val="10"/>
  </w:num>
  <w:num w:numId="20" w16cid:durableId="917858723">
    <w:abstractNumId w:val="35"/>
  </w:num>
  <w:num w:numId="21" w16cid:durableId="1149632749">
    <w:abstractNumId w:val="41"/>
  </w:num>
  <w:num w:numId="22" w16cid:durableId="343020621">
    <w:abstractNumId w:val="45"/>
  </w:num>
  <w:num w:numId="23" w16cid:durableId="58987395">
    <w:abstractNumId w:val="24"/>
  </w:num>
  <w:num w:numId="24" w16cid:durableId="412626911">
    <w:abstractNumId w:val="28"/>
  </w:num>
  <w:num w:numId="25" w16cid:durableId="2085951839">
    <w:abstractNumId w:val="17"/>
  </w:num>
  <w:num w:numId="26" w16cid:durableId="1892031701">
    <w:abstractNumId w:val="22"/>
  </w:num>
  <w:num w:numId="27" w16cid:durableId="281154978">
    <w:abstractNumId w:val="32"/>
  </w:num>
  <w:num w:numId="28" w16cid:durableId="15380811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0266810">
    <w:abstractNumId w:val="40"/>
  </w:num>
  <w:num w:numId="30" w16cid:durableId="907232898">
    <w:abstractNumId w:val="32"/>
  </w:num>
  <w:num w:numId="31" w16cid:durableId="463886749">
    <w:abstractNumId w:val="32"/>
  </w:num>
  <w:num w:numId="32" w16cid:durableId="423917641">
    <w:abstractNumId w:val="32"/>
  </w:num>
  <w:num w:numId="33" w16cid:durableId="496305068">
    <w:abstractNumId w:val="32"/>
  </w:num>
  <w:num w:numId="34" w16cid:durableId="13301344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100215">
    <w:abstractNumId w:val="32"/>
  </w:num>
  <w:num w:numId="36" w16cid:durableId="31614455">
    <w:abstractNumId w:val="32"/>
  </w:num>
  <w:num w:numId="37" w16cid:durableId="790712531">
    <w:abstractNumId w:val="32"/>
  </w:num>
  <w:num w:numId="38" w16cid:durableId="716471226">
    <w:abstractNumId w:val="32"/>
  </w:num>
  <w:num w:numId="39" w16cid:durableId="1319844496">
    <w:abstractNumId w:val="32"/>
  </w:num>
  <w:num w:numId="40" w16cid:durableId="546378407">
    <w:abstractNumId w:val="32"/>
  </w:num>
  <w:num w:numId="41" w16cid:durableId="1630739959">
    <w:abstractNumId w:val="32"/>
  </w:num>
  <w:num w:numId="42" w16cid:durableId="1942445958">
    <w:abstractNumId w:val="32"/>
  </w:num>
  <w:num w:numId="43" w16cid:durableId="1762674861">
    <w:abstractNumId w:val="29"/>
  </w:num>
  <w:num w:numId="44" w16cid:durableId="1744838252">
    <w:abstractNumId w:val="36"/>
  </w:num>
  <w:num w:numId="45" w16cid:durableId="1231039683">
    <w:abstractNumId w:val="37"/>
  </w:num>
  <w:num w:numId="46" w16cid:durableId="695278437">
    <w:abstractNumId w:val="15"/>
  </w:num>
  <w:num w:numId="47" w16cid:durableId="2066567474">
    <w:abstractNumId w:val="20"/>
  </w:num>
  <w:num w:numId="48" w16cid:durableId="1614820710">
    <w:abstractNumId w:val="26"/>
  </w:num>
  <w:num w:numId="49" w16cid:durableId="1158963998">
    <w:abstractNumId w:val="23"/>
  </w:num>
  <w:num w:numId="50" w16cid:durableId="1592661717">
    <w:abstractNumId w:val="7"/>
  </w:num>
  <w:num w:numId="51" w16cid:durableId="1563100840">
    <w:abstractNumId w:val="2"/>
  </w:num>
  <w:num w:numId="52" w16cid:durableId="604191577">
    <w:abstractNumId w:val="6"/>
  </w:num>
  <w:num w:numId="53" w16cid:durableId="1713504870">
    <w:abstractNumId w:val="32"/>
  </w:num>
  <w:num w:numId="54" w16cid:durableId="615867766">
    <w:abstractNumId w:val="8"/>
  </w:num>
  <w:num w:numId="55" w16cid:durableId="1729449998">
    <w:abstractNumId w:val="39"/>
  </w:num>
  <w:num w:numId="56" w16cid:durableId="320962274">
    <w:abstractNumId w:val="4"/>
  </w:num>
  <w:num w:numId="57" w16cid:durableId="2069258313">
    <w:abstractNumId w:val="3"/>
  </w:num>
  <w:num w:numId="58" w16cid:durableId="449055126">
    <w:abstractNumId w:val="1"/>
  </w:num>
  <w:num w:numId="59" w16cid:durableId="1758552758">
    <w:abstractNumId w:val="9"/>
  </w:num>
  <w:num w:numId="60" w16cid:durableId="1502769962">
    <w:abstractNumId w:val="42"/>
  </w:num>
  <w:num w:numId="61" w16cid:durableId="747311734">
    <w:abstractNumId w:val="32"/>
  </w:num>
  <w:num w:numId="62" w16cid:durableId="2050374528">
    <w:abstractNumId w:val="32"/>
  </w:num>
  <w:num w:numId="63" w16cid:durableId="834951391">
    <w:abstractNumId w:val="32"/>
  </w:num>
  <w:num w:numId="64" w16cid:durableId="683022266">
    <w:abstractNumId w:val="32"/>
  </w:num>
  <w:num w:numId="65" w16cid:durableId="120461487">
    <w:abstractNumId w:val="32"/>
  </w:num>
  <w:num w:numId="66" w16cid:durableId="483008604">
    <w:abstractNumId w:val="32"/>
  </w:num>
  <w:num w:numId="67" w16cid:durableId="321784180">
    <w:abstractNumId w:val="32"/>
  </w:num>
  <w:num w:numId="68" w16cid:durableId="168257259">
    <w:abstractNumId w:val="32"/>
  </w:num>
  <w:num w:numId="69" w16cid:durableId="1584142774">
    <w:abstractNumId w:val="32"/>
  </w:num>
  <w:num w:numId="70" w16cid:durableId="1452556477">
    <w:abstractNumId w:val="34"/>
  </w:num>
  <w:num w:numId="71" w16cid:durableId="1377654689">
    <w:abstractNumId w:val="5"/>
  </w:num>
  <w:num w:numId="72" w16cid:durableId="1059792801">
    <w:abstractNumId w:val="32"/>
  </w:num>
  <w:num w:numId="73" w16cid:durableId="1808350666">
    <w:abstractNumId w:val="18"/>
  </w:num>
  <w:num w:numId="74" w16cid:durableId="1752696615">
    <w:abstractNumId w:val="32"/>
  </w:num>
  <w:num w:numId="75" w16cid:durableId="809177239">
    <w:abstractNumId w:val="3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289"/>
    <w:rsid w:val="0000034C"/>
    <w:rsid w:val="0000079E"/>
    <w:rsid w:val="000007C7"/>
    <w:rsid w:val="00000845"/>
    <w:rsid w:val="000008CE"/>
    <w:rsid w:val="000009A2"/>
    <w:rsid w:val="00000ABD"/>
    <w:rsid w:val="00000B6E"/>
    <w:rsid w:val="00000EBC"/>
    <w:rsid w:val="0000104D"/>
    <w:rsid w:val="0000105E"/>
    <w:rsid w:val="0000143F"/>
    <w:rsid w:val="000016D9"/>
    <w:rsid w:val="00001707"/>
    <w:rsid w:val="00001718"/>
    <w:rsid w:val="00001724"/>
    <w:rsid w:val="000018EE"/>
    <w:rsid w:val="00001AB7"/>
    <w:rsid w:val="00001E5A"/>
    <w:rsid w:val="00001F4B"/>
    <w:rsid w:val="00001FED"/>
    <w:rsid w:val="000023A1"/>
    <w:rsid w:val="00002B74"/>
    <w:rsid w:val="00002D28"/>
    <w:rsid w:val="00002ECD"/>
    <w:rsid w:val="000034A1"/>
    <w:rsid w:val="00003708"/>
    <w:rsid w:val="0000376A"/>
    <w:rsid w:val="00003913"/>
    <w:rsid w:val="00003931"/>
    <w:rsid w:val="00003A6C"/>
    <w:rsid w:val="00003ABA"/>
    <w:rsid w:val="00003CFA"/>
    <w:rsid w:val="00003E53"/>
    <w:rsid w:val="00003FFE"/>
    <w:rsid w:val="0000404E"/>
    <w:rsid w:val="00004201"/>
    <w:rsid w:val="000045B4"/>
    <w:rsid w:val="00004858"/>
    <w:rsid w:val="000049C9"/>
    <w:rsid w:val="00004FE4"/>
    <w:rsid w:val="00005066"/>
    <w:rsid w:val="0000536B"/>
    <w:rsid w:val="000054F8"/>
    <w:rsid w:val="000057D3"/>
    <w:rsid w:val="00005A93"/>
    <w:rsid w:val="00005BAD"/>
    <w:rsid w:val="00005C39"/>
    <w:rsid w:val="00005D3A"/>
    <w:rsid w:val="00005F96"/>
    <w:rsid w:val="0000649B"/>
    <w:rsid w:val="000064FB"/>
    <w:rsid w:val="0000687A"/>
    <w:rsid w:val="00006B11"/>
    <w:rsid w:val="00006BDF"/>
    <w:rsid w:val="00006C53"/>
    <w:rsid w:val="00006E8C"/>
    <w:rsid w:val="00007141"/>
    <w:rsid w:val="000073D0"/>
    <w:rsid w:val="00007471"/>
    <w:rsid w:val="00007930"/>
    <w:rsid w:val="00007B5C"/>
    <w:rsid w:val="00007BC4"/>
    <w:rsid w:val="00007FC1"/>
    <w:rsid w:val="00010078"/>
    <w:rsid w:val="00010156"/>
    <w:rsid w:val="000101F6"/>
    <w:rsid w:val="0001060E"/>
    <w:rsid w:val="000108C1"/>
    <w:rsid w:val="000108F7"/>
    <w:rsid w:val="00010A36"/>
    <w:rsid w:val="00010A61"/>
    <w:rsid w:val="00011277"/>
    <w:rsid w:val="00011660"/>
    <w:rsid w:val="00011743"/>
    <w:rsid w:val="00011994"/>
    <w:rsid w:val="0001199B"/>
    <w:rsid w:val="000119BE"/>
    <w:rsid w:val="00011CB0"/>
    <w:rsid w:val="00011D0E"/>
    <w:rsid w:val="00011E9C"/>
    <w:rsid w:val="00012042"/>
    <w:rsid w:val="000122DC"/>
    <w:rsid w:val="0001265E"/>
    <w:rsid w:val="000127E8"/>
    <w:rsid w:val="0001283D"/>
    <w:rsid w:val="000128B1"/>
    <w:rsid w:val="00012976"/>
    <w:rsid w:val="00012DBF"/>
    <w:rsid w:val="00012DE0"/>
    <w:rsid w:val="00013006"/>
    <w:rsid w:val="000136BF"/>
    <w:rsid w:val="000136E6"/>
    <w:rsid w:val="00013A28"/>
    <w:rsid w:val="00013A29"/>
    <w:rsid w:val="00013D9B"/>
    <w:rsid w:val="00014009"/>
    <w:rsid w:val="00014574"/>
    <w:rsid w:val="000145A2"/>
    <w:rsid w:val="000145BA"/>
    <w:rsid w:val="000147C5"/>
    <w:rsid w:val="000148DD"/>
    <w:rsid w:val="00014C1F"/>
    <w:rsid w:val="00014CD6"/>
    <w:rsid w:val="00015063"/>
    <w:rsid w:val="000152C0"/>
    <w:rsid w:val="000152F9"/>
    <w:rsid w:val="0001531F"/>
    <w:rsid w:val="0001538D"/>
    <w:rsid w:val="00015AEC"/>
    <w:rsid w:val="00015B69"/>
    <w:rsid w:val="00015F11"/>
    <w:rsid w:val="00016064"/>
    <w:rsid w:val="000161BF"/>
    <w:rsid w:val="00016378"/>
    <w:rsid w:val="00016A70"/>
    <w:rsid w:val="00016CCD"/>
    <w:rsid w:val="00016D5E"/>
    <w:rsid w:val="00016E5E"/>
    <w:rsid w:val="00016E88"/>
    <w:rsid w:val="00016FA5"/>
    <w:rsid w:val="000174DE"/>
    <w:rsid w:val="00017738"/>
    <w:rsid w:val="000179AF"/>
    <w:rsid w:val="000179F8"/>
    <w:rsid w:val="00017A02"/>
    <w:rsid w:val="00017C00"/>
    <w:rsid w:val="00017EE7"/>
    <w:rsid w:val="00017FB5"/>
    <w:rsid w:val="00020674"/>
    <w:rsid w:val="0002068D"/>
    <w:rsid w:val="00020AF0"/>
    <w:rsid w:val="0002150F"/>
    <w:rsid w:val="00021753"/>
    <w:rsid w:val="00021E75"/>
    <w:rsid w:val="00021FAB"/>
    <w:rsid w:val="00021FB0"/>
    <w:rsid w:val="000220DA"/>
    <w:rsid w:val="000221C7"/>
    <w:rsid w:val="000221CF"/>
    <w:rsid w:val="000222D0"/>
    <w:rsid w:val="0002236D"/>
    <w:rsid w:val="0002239D"/>
    <w:rsid w:val="00022483"/>
    <w:rsid w:val="000224C4"/>
    <w:rsid w:val="000228C6"/>
    <w:rsid w:val="00022A5B"/>
    <w:rsid w:val="00022C9B"/>
    <w:rsid w:val="00022CE5"/>
    <w:rsid w:val="00022DC8"/>
    <w:rsid w:val="00022E7C"/>
    <w:rsid w:val="00022F10"/>
    <w:rsid w:val="00023353"/>
    <w:rsid w:val="000234CC"/>
    <w:rsid w:val="000238A4"/>
    <w:rsid w:val="00023CA1"/>
    <w:rsid w:val="000246EE"/>
    <w:rsid w:val="000248C5"/>
    <w:rsid w:val="000249BB"/>
    <w:rsid w:val="00024C14"/>
    <w:rsid w:val="00024FBC"/>
    <w:rsid w:val="000251A5"/>
    <w:rsid w:val="000252CA"/>
    <w:rsid w:val="00025315"/>
    <w:rsid w:val="00025621"/>
    <w:rsid w:val="00025944"/>
    <w:rsid w:val="00025976"/>
    <w:rsid w:val="00025B98"/>
    <w:rsid w:val="00025C36"/>
    <w:rsid w:val="000261CA"/>
    <w:rsid w:val="00026451"/>
    <w:rsid w:val="0002691A"/>
    <w:rsid w:val="00026A77"/>
    <w:rsid w:val="00026DAD"/>
    <w:rsid w:val="00026F7D"/>
    <w:rsid w:val="000272AF"/>
    <w:rsid w:val="000274C4"/>
    <w:rsid w:val="000275CC"/>
    <w:rsid w:val="00027645"/>
    <w:rsid w:val="000277CD"/>
    <w:rsid w:val="0002785C"/>
    <w:rsid w:val="00027CEF"/>
    <w:rsid w:val="00027D91"/>
    <w:rsid w:val="00027E6A"/>
    <w:rsid w:val="00030315"/>
    <w:rsid w:val="000303DA"/>
    <w:rsid w:val="0003053A"/>
    <w:rsid w:val="0003059C"/>
    <w:rsid w:val="00030678"/>
    <w:rsid w:val="0003067D"/>
    <w:rsid w:val="000306C3"/>
    <w:rsid w:val="0003073E"/>
    <w:rsid w:val="00030A9C"/>
    <w:rsid w:val="00030FFE"/>
    <w:rsid w:val="0003101F"/>
    <w:rsid w:val="0003108A"/>
    <w:rsid w:val="0003112D"/>
    <w:rsid w:val="00031208"/>
    <w:rsid w:val="000315E2"/>
    <w:rsid w:val="0003164C"/>
    <w:rsid w:val="00031BE0"/>
    <w:rsid w:val="00031C92"/>
    <w:rsid w:val="00031F8A"/>
    <w:rsid w:val="000320E2"/>
    <w:rsid w:val="00032190"/>
    <w:rsid w:val="000322C7"/>
    <w:rsid w:val="00032407"/>
    <w:rsid w:val="00032420"/>
    <w:rsid w:val="00032717"/>
    <w:rsid w:val="00032980"/>
    <w:rsid w:val="000329B7"/>
    <w:rsid w:val="00032C6E"/>
    <w:rsid w:val="00032CAA"/>
    <w:rsid w:val="00032EEA"/>
    <w:rsid w:val="0003300E"/>
    <w:rsid w:val="0003320E"/>
    <w:rsid w:val="00033483"/>
    <w:rsid w:val="000334EC"/>
    <w:rsid w:val="00033716"/>
    <w:rsid w:val="00033F98"/>
    <w:rsid w:val="00034322"/>
    <w:rsid w:val="00034508"/>
    <w:rsid w:val="00034727"/>
    <w:rsid w:val="00034812"/>
    <w:rsid w:val="00034C5C"/>
    <w:rsid w:val="00034C73"/>
    <w:rsid w:val="00034E74"/>
    <w:rsid w:val="000351D3"/>
    <w:rsid w:val="000352ED"/>
    <w:rsid w:val="000355DD"/>
    <w:rsid w:val="000356EB"/>
    <w:rsid w:val="000358AF"/>
    <w:rsid w:val="00035A1D"/>
    <w:rsid w:val="00035A4A"/>
    <w:rsid w:val="00035B1C"/>
    <w:rsid w:val="00035C79"/>
    <w:rsid w:val="00035CB2"/>
    <w:rsid w:val="00035E3B"/>
    <w:rsid w:val="00035F38"/>
    <w:rsid w:val="00035FED"/>
    <w:rsid w:val="00036271"/>
    <w:rsid w:val="0003676E"/>
    <w:rsid w:val="000367CF"/>
    <w:rsid w:val="00036A86"/>
    <w:rsid w:val="00036EAF"/>
    <w:rsid w:val="00036EEE"/>
    <w:rsid w:val="00036F3C"/>
    <w:rsid w:val="000376F6"/>
    <w:rsid w:val="00037935"/>
    <w:rsid w:val="00037D6C"/>
    <w:rsid w:val="0004004C"/>
    <w:rsid w:val="000403FD"/>
    <w:rsid w:val="00040516"/>
    <w:rsid w:val="0004071C"/>
    <w:rsid w:val="00040765"/>
    <w:rsid w:val="000407DC"/>
    <w:rsid w:val="00040967"/>
    <w:rsid w:val="00040E48"/>
    <w:rsid w:val="00040ECC"/>
    <w:rsid w:val="0004108D"/>
    <w:rsid w:val="0004115C"/>
    <w:rsid w:val="00041435"/>
    <w:rsid w:val="000414D7"/>
    <w:rsid w:val="000416EF"/>
    <w:rsid w:val="0004193A"/>
    <w:rsid w:val="00041996"/>
    <w:rsid w:val="00041CB3"/>
    <w:rsid w:val="00041E4E"/>
    <w:rsid w:val="00041EDB"/>
    <w:rsid w:val="00041EF8"/>
    <w:rsid w:val="00042300"/>
    <w:rsid w:val="00042495"/>
    <w:rsid w:val="000427F4"/>
    <w:rsid w:val="00042D1F"/>
    <w:rsid w:val="00042E6B"/>
    <w:rsid w:val="00042F1C"/>
    <w:rsid w:val="00043572"/>
    <w:rsid w:val="000436BF"/>
    <w:rsid w:val="0004385D"/>
    <w:rsid w:val="00043A52"/>
    <w:rsid w:val="00043DB5"/>
    <w:rsid w:val="00043DCA"/>
    <w:rsid w:val="00043FC5"/>
    <w:rsid w:val="00044148"/>
    <w:rsid w:val="0004417E"/>
    <w:rsid w:val="0004421A"/>
    <w:rsid w:val="00044A79"/>
    <w:rsid w:val="00044B30"/>
    <w:rsid w:val="000450A2"/>
    <w:rsid w:val="00045128"/>
    <w:rsid w:val="0004537D"/>
    <w:rsid w:val="00045807"/>
    <w:rsid w:val="000459A3"/>
    <w:rsid w:val="000459F2"/>
    <w:rsid w:val="00045B06"/>
    <w:rsid w:val="00045B47"/>
    <w:rsid w:val="00045B94"/>
    <w:rsid w:val="00045D25"/>
    <w:rsid w:val="00045ED3"/>
    <w:rsid w:val="00046B9D"/>
    <w:rsid w:val="00046CD0"/>
    <w:rsid w:val="00047000"/>
    <w:rsid w:val="0004741E"/>
    <w:rsid w:val="00047562"/>
    <w:rsid w:val="000475F9"/>
    <w:rsid w:val="000478C9"/>
    <w:rsid w:val="00047BA5"/>
    <w:rsid w:val="00050117"/>
    <w:rsid w:val="0005016A"/>
    <w:rsid w:val="00050550"/>
    <w:rsid w:val="000509DA"/>
    <w:rsid w:val="00050B20"/>
    <w:rsid w:val="000510F8"/>
    <w:rsid w:val="000518BA"/>
    <w:rsid w:val="00051A33"/>
    <w:rsid w:val="00051ABC"/>
    <w:rsid w:val="00051EBA"/>
    <w:rsid w:val="0005249F"/>
    <w:rsid w:val="00052985"/>
    <w:rsid w:val="00052A4A"/>
    <w:rsid w:val="00052A85"/>
    <w:rsid w:val="00052AB3"/>
    <w:rsid w:val="00052CF1"/>
    <w:rsid w:val="000531B8"/>
    <w:rsid w:val="000532C2"/>
    <w:rsid w:val="00053530"/>
    <w:rsid w:val="00053967"/>
    <w:rsid w:val="00053A12"/>
    <w:rsid w:val="00053A3A"/>
    <w:rsid w:val="00053A46"/>
    <w:rsid w:val="00053A97"/>
    <w:rsid w:val="00054508"/>
    <w:rsid w:val="00054694"/>
    <w:rsid w:val="0005495B"/>
    <w:rsid w:val="00054CBC"/>
    <w:rsid w:val="00055018"/>
    <w:rsid w:val="000557A5"/>
    <w:rsid w:val="000559A2"/>
    <w:rsid w:val="00055A9C"/>
    <w:rsid w:val="00055D09"/>
    <w:rsid w:val="000562EE"/>
    <w:rsid w:val="00056D7A"/>
    <w:rsid w:val="00056E45"/>
    <w:rsid w:val="0005749A"/>
    <w:rsid w:val="000575DD"/>
    <w:rsid w:val="000577EC"/>
    <w:rsid w:val="0005787C"/>
    <w:rsid w:val="00057A39"/>
    <w:rsid w:val="00057A5F"/>
    <w:rsid w:val="00057DB1"/>
    <w:rsid w:val="00057E68"/>
    <w:rsid w:val="00057F2D"/>
    <w:rsid w:val="000601C3"/>
    <w:rsid w:val="00060B5C"/>
    <w:rsid w:val="00061307"/>
    <w:rsid w:val="0006172F"/>
    <w:rsid w:val="00061BC6"/>
    <w:rsid w:val="00061D3A"/>
    <w:rsid w:val="00061EC2"/>
    <w:rsid w:val="000621D7"/>
    <w:rsid w:val="00062213"/>
    <w:rsid w:val="00062A67"/>
    <w:rsid w:val="00062DCE"/>
    <w:rsid w:val="00062F3F"/>
    <w:rsid w:val="00062F59"/>
    <w:rsid w:val="0006301B"/>
    <w:rsid w:val="0006320E"/>
    <w:rsid w:val="0006389B"/>
    <w:rsid w:val="00063D20"/>
    <w:rsid w:val="00063E16"/>
    <w:rsid w:val="00063EE8"/>
    <w:rsid w:val="00063F55"/>
    <w:rsid w:val="00064100"/>
    <w:rsid w:val="0006412A"/>
    <w:rsid w:val="000642FC"/>
    <w:rsid w:val="000643F2"/>
    <w:rsid w:val="0006448B"/>
    <w:rsid w:val="000644DE"/>
    <w:rsid w:val="000645C3"/>
    <w:rsid w:val="00064761"/>
    <w:rsid w:val="0006503B"/>
    <w:rsid w:val="000651AC"/>
    <w:rsid w:val="0006521F"/>
    <w:rsid w:val="00065788"/>
    <w:rsid w:val="0006587E"/>
    <w:rsid w:val="00065A21"/>
    <w:rsid w:val="00065B5C"/>
    <w:rsid w:val="00065C31"/>
    <w:rsid w:val="00065EC4"/>
    <w:rsid w:val="00066217"/>
    <w:rsid w:val="000662E0"/>
    <w:rsid w:val="0006635F"/>
    <w:rsid w:val="000663DA"/>
    <w:rsid w:val="0006645D"/>
    <w:rsid w:val="0006680C"/>
    <w:rsid w:val="0006691C"/>
    <w:rsid w:val="0006693F"/>
    <w:rsid w:val="00066C66"/>
    <w:rsid w:val="00066EAB"/>
    <w:rsid w:val="00066F81"/>
    <w:rsid w:val="0006718D"/>
    <w:rsid w:val="00067213"/>
    <w:rsid w:val="00067746"/>
    <w:rsid w:val="00067759"/>
    <w:rsid w:val="00067932"/>
    <w:rsid w:val="00067D49"/>
    <w:rsid w:val="00067DDD"/>
    <w:rsid w:val="00070185"/>
    <w:rsid w:val="00070B32"/>
    <w:rsid w:val="00070C70"/>
    <w:rsid w:val="0007130D"/>
    <w:rsid w:val="00071712"/>
    <w:rsid w:val="00071718"/>
    <w:rsid w:val="000719BC"/>
    <w:rsid w:val="00071A15"/>
    <w:rsid w:val="00071CFE"/>
    <w:rsid w:val="00071DD3"/>
    <w:rsid w:val="00071FF0"/>
    <w:rsid w:val="00072154"/>
    <w:rsid w:val="00072203"/>
    <w:rsid w:val="00072507"/>
    <w:rsid w:val="000725ED"/>
    <w:rsid w:val="00072693"/>
    <w:rsid w:val="000727C4"/>
    <w:rsid w:val="000727D5"/>
    <w:rsid w:val="00072D59"/>
    <w:rsid w:val="00072E13"/>
    <w:rsid w:val="00073020"/>
    <w:rsid w:val="0007303E"/>
    <w:rsid w:val="00073214"/>
    <w:rsid w:val="000733B1"/>
    <w:rsid w:val="0007350B"/>
    <w:rsid w:val="00073667"/>
    <w:rsid w:val="00073DCF"/>
    <w:rsid w:val="00073E44"/>
    <w:rsid w:val="00074181"/>
    <w:rsid w:val="0007439D"/>
    <w:rsid w:val="000744B5"/>
    <w:rsid w:val="00074594"/>
    <w:rsid w:val="00074822"/>
    <w:rsid w:val="00074A13"/>
    <w:rsid w:val="00074CB3"/>
    <w:rsid w:val="00074E88"/>
    <w:rsid w:val="000752A2"/>
    <w:rsid w:val="00075724"/>
    <w:rsid w:val="0007588C"/>
    <w:rsid w:val="0007588D"/>
    <w:rsid w:val="000758EA"/>
    <w:rsid w:val="00075CE3"/>
    <w:rsid w:val="00075D8A"/>
    <w:rsid w:val="00075E2F"/>
    <w:rsid w:val="00075E78"/>
    <w:rsid w:val="00075EAF"/>
    <w:rsid w:val="00076270"/>
    <w:rsid w:val="00076A2C"/>
    <w:rsid w:val="00076BB5"/>
    <w:rsid w:val="00076C47"/>
    <w:rsid w:val="00076C8D"/>
    <w:rsid w:val="00076D7A"/>
    <w:rsid w:val="000770A6"/>
    <w:rsid w:val="000771D6"/>
    <w:rsid w:val="0007745E"/>
    <w:rsid w:val="0007755A"/>
    <w:rsid w:val="0007756F"/>
    <w:rsid w:val="00077581"/>
    <w:rsid w:val="000778BD"/>
    <w:rsid w:val="00077955"/>
    <w:rsid w:val="00077AC5"/>
    <w:rsid w:val="00077B16"/>
    <w:rsid w:val="00077E45"/>
    <w:rsid w:val="00080518"/>
    <w:rsid w:val="0008076A"/>
    <w:rsid w:val="00081332"/>
    <w:rsid w:val="00081A8C"/>
    <w:rsid w:val="00081D82"/>
    <w:rsid w:val="00081E28"/>
    <w:rsid w:val="00081F27"/>
    <w:rsid w:val="0008205A"/>
    <w:rsid w:val="000821D7"/>
    <w:rsid w:val="00082436"/>
    <w:rsid w:val="00082798"/>
    <w:rsid w:val="00082897"/>
    <w:rsid w:val="00082932"/>
    <w:rsid w:val="00082AD6"/>
    <w:rsid w:val="00082B3C"/>
    <w:rsid w:val="00082E59"/>
    <w:rsid w:val="000835A7"/>
    <w:rsid w:val="00083779"/>
    <w:rsid w:val="00083923"/>
    <w:rsid w:val="000839F0"/>
    <w:rsid w:val="00083E08"/>
    <w:rsid w:val="000844DC"/>
    <w:rsid w:val="00084C17"/>
    <w:rsid w:val="00084CB8"/>
    <w:rsid w:val="00084F16"/>
    <w:rsid w:val="00084F9E"/>
    <w:rsid w:val="00085861"/>
    <w:rsid w:val="00085971"/>
    <w:rsid w:val="00085FAA"/>
    <w:rsid w:val="00085FBE"/>
    <w:rsid w:val="00086151"/>
    <w:rsid w:val="0008625F"/>
    <w:rsid w:val="00086388"/>
    <w:rsid w:val="000869DA"/>
    <w:rsid w:val="00086D45"/>
    <w:rsid w:val="00086D9C"/>
    <w:rsid w:val="00086F54"/>
    <w:rsid w:val="000871C5"/>
    <w:rsid w:val="0008730B"/>
    <w:rsid w:val="00087323"/>
    <w:rsid w:val="000876FA"/>
    <w:rsid w:val="000879B2"/>
    <w:rsid w:val="00087C61"/>
    <w:rsid w:val="00087E6B"/>
    <w:rsid w:val="0009000F"/>
    <w:rsid w:val="000901D6"/>
    <w:rsid w:val="000902AB"/>
    <w:rsid w:val="0009031D"/>
    <w:rsid w:val="000904CC"/>
    <w:rsid w:val="00090759"/>
    <w:rsid w:val="000909BB"/>
    <w:rsid w:val="00090EB0"/>
    <w:rsid w:val="00090FA5"/>
    <w:rsid w:val="000912CB"/>
    <w:rsid w:val="000913E3"/>
    <w:rsid w:val="000913FD"/>
    <w:rsid w:val="00091466"/>
    <w:rsid w:val="000915F5"/>
    <w:rsid w:val="0009186D"/>
    <w:rsid w:val="0009189A"/>
    <w:rsid w:val="00091A64"/>
    <w:rsid w:val="00091A73"/>
    <w:rsid w:val="00091B52"/>
    <w:rsid w:val="00091C68"/>
    <w:rsid w:val="00091F47"/>
    <w:rsid w:val="00092030"/>
    <w:rsid w:val="00092047"/>
    <w:rsid w:val="00092163"/>
    <w:rsid w:val="00092174"/>
    <w:rsid w:val="000922E4"/>
    <w:rsid w:val="0009243D"/>
    <w:rsid w:val="00092769"/>
    <w:rsid w:val="000927BC"/>
    <w:rsid w:val="00092872"/>
    <w:rsid w:val="00092879"/>
    <w:rsid w:val="00092B81"/>
    <w:rsid w:val="00092DE9"/>
    <w:rsid w:val="00092EAF"/>
    <w:rsid w:val="00093000"/>
    <w:rsid w:val="0009318E"/>
    <w:rsid w:val="0009323C"/>
    <w:rsid w:val="00093260"/>
    <w:rsid w:val="0009362E"/>
    <w:rsid w:val="0009371F"/>
    <w:rsid w:val="000937A6"/>
    <w:rsid w:val="0009382B"/>
    <w:rsid w:val="00093844"/>
    <w:rsid w:val="00093F8E"/>
    <w:rsid w:val="00094204"/>
    <w:rsid w:val="000943CA"/>
    <w:rsid w:val="00094443"/>
    <w:rsid w:val="000944AA"/>
    <w:rsid w:val="00094777"/>
    <w:rsid w:val="00094992"/>
    <w:rsid w:val="000949F9"/>
    <w:rsid w:val="00094DDE"/>
    <w:rsid w:val="00094EFF"/>
    <w:rsid w:val="00094F39"/>
    <w:rsid w:val="00094F7D"/>
    <w:rsid w:val="000952B8"/>
    <w:rsid w:val="000953AC"/>
    <w:rsid w:val="000955E6"/>
    <w:rsid w:val="000956D2"/>
    <w:rsid w:val="000957BD"/>
    <w:rsid w:val="0009596D"/>
    <w:rsid w:val="00096394"/>
    <w:rsid w:val="00096A56"/>
    <w:rsid w:val="00096A76"/>
    <w:rsid w:val="00096BEA"/>
    <w:rsid w:val="00096FF4"/>
    <w:rsid w:val="00097309"/>
    <w:rsid w:val="00097406"/>
    <w:rsid w:val="0009782D"/>
    <w:rsid w:val="000979A3"/>
    <w:rsid w:val="00097D61"/>
    <w:rsid w:val="00097DAA"/>
    <w:rsid w:val="000A01D5"/>
    <w:rsid w:val="000A06B0"/>
    <w:rsid w:val="000A0CCD"/>
    <w:rsid w:val="000A0E38"/>
    <w:rsid w:val="000A13A8"/>
    <w:rsid w:val="000A152F"/>
    <w:rsid w:val="000A15B7"/>
    <w:rsid w:val="000A17E3"/>
    <w:rsid w:val="000A19E1"/>
    <w:rsid w:val="000A1A27"/>
    <w:rsid w:val="000A1DD4"/>
    <w:rsid w:val="000A1E43"/>
    <w:rsid w:val="000A2109"/>
    <w:rsid w:val="000A22D6"/>
    <w:rsid w:val="000A2486"/>
    <w:rsid w:val="000A2A6B"/>
    <w:rsid w:val="000A2AA8"/>
    <w:rsid w:val="000A2CB7"/>
    <w:rsid w:val="000A3097"/>
    <w:rsid w:val="000A32B3"/>
    <w:rsid w:val="000A345D"/>
    <w:rsid w:val="000A34C4"/>
    <w:rsid w:val="000A36CB"/>
    <w:rsid w:val="000A37C2"/>
    <w:rsid w:val="000A3A13"/>
    <w:rsid w:val="000A3B62"/>
    <w:rsid w:val="000A3D8C"/>
    <w:rsid w:val="000A3DD7"/>
    <w:rsid w:val="000A3FC0"/>
    <w:rsid w:val="000A418E"/>
    <w:rsid w:val="000A41F1"/>
    <w:rsid w:val="000A439A"/>
    <w:rsid w:val="000A4565"/>
    <w:rsid w:val="000A45A8"/>
    <w:rsid w:val="000A470F"/>
    <w:rsid w:val="000A4B28"/>
    <w:rsid w:val="000A4CE4"/>
    <w:rsid w:val="000A4D0B"/>
    <w:rsid w:val="000A5193"/>
    <w:rsid w:val="000A53D6"/>
    <w:rsid w:val="000A5C47"/>
    <w:rsid w:val="000A5E91"/>
    <w:rsid w:val="000A6609"/>
    <w:rsid w:val="000A6DD3"/>
    <w:rsid w:val="000A6FA8"/>
    <w:rsid w:val="000A71FC"/>
    <w:rsid w:val="000A72A5"/>
    <w:rsid w:val="000A73E7"/>
    <w:rsid w:val="000A751B"/>
    <w:rsid w:val="000A7572"/>
    <w:rsid w:val="000A7617"/>
    <w:rsid w:val="000A7706"/>
    <w:rsid w:val="000A78A7"/>
    <w:rsid w:val="000A78F4"/>
    <w:rsid w:val="000A7D5B"/>
    <w:rsid w:val="000A7EFA"/>
    <w:rsid w:val="000B00CA"/>
    <w:rsid w:val="000B0381"/>
    <w:rsid w:val="000B04A0"/>
    <w:rsid w:val="000B0613"/>
    <w:rsid w:val="000B0845"/>
    <w:rsid w:val="000B095C"/>
    <w:rsid w:val="000B0BCF"/>
    <w:rsid w:val="000B0D27"/>
    <w:rsid w:val="000B125F"/>
    <w:rsid w:val="000B1483"/>
    <w:rsid w:val="000B1810"/>
    <w:rsid w:val="000B1844"/>
    <w:rsid w:val="000B1C50"/>
    <w:rsid w:val="000B1C5C"/>
    <w:rsid w:val="000B228F"/>
    <w:rsid w:val="000B2417"/>
    <w:rsid w:val="000B245F"/>
    <w:rsid w:val="000B2617"/>
    <w:rsid w:val="000B2683"/>
    <w:rsid w:val="000B26D4"/>
    <w:rsid w:val="000B2745"/>
    <w:rsid w:val="000B27B8"/>
    <w:rsid w:val="000B2A06"/>
    <w:rsid w:val="000B2D3D"/>
    <w:rsid w:val="000B2FB1"/>
    <w:rsid w:val="000B30DD"/>
    <w:rsid w:val="000B31D1"/>
    <w:rsid w:val="000B34C6"/>
    <w:rsid w:val="000B36EA"/>
    <w:rsid w:val="000B39A4"/>
    <w:rsid w:val="000B3DFD"/>
    <w:rsid w:val="000B438B"/>
    <w:rsid w:val="000B4926"/>
    <w:rsid w:val="000B4980"/>
    <w:rsid w:val="000B4A4D"/>
    <w:rsid w:val="000B4B7D"/>
    <w:rsid w:val="000B4E2F"/>
    <w:rsid w:val="000B547E"/>
    <w:rsid w:val="000B54ED"/>
    <w:rsid w:val="000B557B"/>
    <w:rsid w:val="000B58EA"/>
    <w:rsid w:val="000B5C15"/>
    <w:rsid w:val="000B5DC0"/>
    <w:rsid w:val="000B61D9"/>
    <w:rsid w:val="000B61F3"/>
    <w:rsid w:val="000B642E"/>
    <w:rsid w:val="000B6829"/>
    <w:rsid w:val="000B752B"/>
    <w:rsid w:val="000B76A9"/>
    <w:rsid w:val="000B79F4"/>
    <w:rsid w:val="000B79F6"/>
    <w:rsid w:val="000B7B22"/>
    <w:rsid w:val="000B7C61"/>
    <w:rsid w:val="000C0291"/>
    <w:rsid w:val="000C047A"/>
    <w:rsid w:val="000C0573"/>
    <w:rsid w:val="000C05B6"/>
    <w:rsid w:val="000C0686"/>
    <w:rsid w:val="000C0A33"/>
    <w:rsid w:val="000C0C3C"/>
    <w:rsid w:val="000C0E69"/>
    <w:rsid w:val="000C13E2"/>
    <w:rsid w:val="000C141A"/>
    <w:rsid w:val="000C163F"/>
    <w:rsid w:val="000C1725"/>
    <w:rsid w:val="000C18E6"/>
    <w:rsid w:val="000C18EE"/>
    <w:rsid w:val="000C1CC4"/>
    <w:rsid w:val="000C25A0"/>
    <w:rsid w:val="000C2823"/>
    <w:rsid w:val="000C2C29"/>
    <w:rsid w:val="000C2E70"/>
    <w:rsid w:val="000C2F1D"/>
    <w:rsid w:val="000C2F99"/>
    <w:rsid w:val="000C30D4"/>
    <w:rsid w:val="000C32D3"/>
    <w:rsid w:val="000C3748"/>
    <w:rsid w:val="000C396A"/>
    <w:rsid w:val="000C3D6D"/>
    <w:rsid w:val="000C4076"/>
    <w:rsid w:val="000C4293"/>
    <w:rsid w:val="000C42A5"/>
    <w:rsid w:val="000C444D"/>
    <w:rsid w:val="000C45B0"/>
    <w:rsid w:val="000C4740"/>
    <w:rsid w:val="000C4963"/>
    <w:rsid w:val="000C4B9D"/>
    <w:rsid w:val="000C4C0A"/>
    <w:rsid w:val="000C4EB3"/>
    <w:rsid w:val="000C4F4D"/>
    <w:rsid w:val="000C5133"/>
    <w:rsid w:val="000C53A0"/>
    <w:rsid w:val="000C5484"/>
    <w:rsid w:val="000C5490"/>
    <w:rsid w:val="000C5991"/>
    <w:rsid w:val="000C5E6C"/>
    <w:rsid w:val="000C62F2"/>
    <w:rsid w:val="000C6311"/>
    <w:rsid w:val="000C6A7A"/>
    <w:rsid w:val="000C6B51"/>
    <w:rsid w:val="000C6CA7"/>
    <w:rsid w:val="000C6DF3"/>
    <w:rsid w:val="000C6E6E"/>
    <w:rsid w:val="000C7036"/>
    <w:rsid w:val="000C7131"/>
    <w:rsid w:val="000C7214"/>
    <w:rsid w:val="000C725C"/>
    <w:rsid w:val="000C72FF"/>
    <w:rsid w:val="000C743A"/>
    <w:rsid w:val="000C7511"/>
    <w:rsid w:val="000C7729"/>
    <w:rsid w:val="000C7952"/>
    <w:rsid w:val="000C79D5"/>
    <w:rsid w:val="000C7D5D"/>
    <w:rsid w:val="000C7F49"/>
    <w:rsid w:val="000D049D"/>
    <w:rsid w:val="000D050A"/>
    <w:rsid w:val="000D0689"/>
    <w:rsid w:val="000D095B"/>
    <w:rsid w:val="000D0C13"/>
    <w:rsid w:val="000D0C67"/>
    <w:rsid w:val="000D0C79"/>
    <w:rsid w:val="000D0EFA"/>
    <w:rsid w:val="000D1012"/>
    <w:rsid w:val="000D1063"/>
    <w:rsid w:val="000D10D0"/>
    <w:rsid w:val="000D1372"/>
    <w:rsid w:val="000D1627"/>
    <w:rsid w:val="000D177B"/>
    <w:rsid w:val="000D17D1"/>
    <w:rsid w:val="000D1B7D"/>
    <w:rsid w:val="000D1EFC"/>
    <w:rsid w:val="000D1F15"/>
    <w:rsid w:val="000D22ED"/>
    <w:rsid w:val="000D242E"/>
    <w:rsid w:val="000D290E"/>
    <w:rsid w:val="000D2D00"/>
    <w:rsid w:val="000D2F39"/>
    <w:rsid w:val="000D3542"/>
    <w:rsid w:val="000D361F"/>
    <w:rsid w:val="000D3633"/>
    <w:rsid w:val="000D3823"/>
    <w:rsid w:val="000D38B5"/>
    <w:rsid w:val="000D3E7F"/>
    <w:rsid w:val="000D3F8A"/>
    <w:rsid w:val="000D40D0"/>
    <w:rsid w:val="000D4731"/>
    <w:rsid w:val="000D492B"/>
    <w:rsid w:val="000D4A82"/>
    <w:rsid w:val="000D4C24"/>
    <w:rsid w:val="000D4D27"/>
    <w:rsid w:val="000D4ECA"/>
    <w:rsid w:val="000D4F9F"/>
    <w:rsid w:val="000D5220"/>
    <w:rsid w:val="000D539B"/>
    <w:rsid w:val="000D5651"/>
    <w:rsid w:val="000D5866"/>
    <w:rsid w:val="000D5A3B"/>
    <w:rsid w:val="000D5A5C"/>
    <w:rsid w:val="000D5B00"/>
    <w:rsid w:val="000D5C4E"/>
    <w:rsid w:val="000D5D7E"/>
    <w:rsid w:val="000D5F77"/>
    <w:rsid w:val="000D6138"/>
    <w:rsid w:val="000D65D4"/>
    <w:rsid w:val="000D6704"/>
    <w:rsid w:val="000D68FD"/>
    <w:rsid w:val="000D6A05"/>
    <w:rsid w:val="000D7949"/>
    <w:rsid w:val="000D7EA6"/>
    <w:rsid w:val="000D7F1E"/>
    <w:rsid w:val="000E0050"/>
    <w:rsid w:val="000E01F7"/>
    <w:rsid w:val="000E0378"/>
    <w:rsid w:val="000E0429"/>
    <w:rsid w:val="000E0495"/>
    <w:rsid w:val="000E06A6"/>
    <w:rsid w:val="000E0A9A"/>
    <w:rsid w:val="000E0D11"/>
    <w:rsid w:val="000E0E0E"/>
    <w:rsid w:val="000E0E3C"/>
    <w:rsid w:val="000E0E68"/>
    <w:rsid w:val="000E12D0"/>
    <w:rsid w:val="000E1360"/>
    <w:rsid w:val="000E139F"/>
    <w:rsid w:val="000E1459"/>
    <w:rsid w:val="000E184E"/>
    <w:rsid w:val="000E190E"/>
    <w:rsid w:val="000E2667"/>
    <w:rsid w:val="000E26DB"/>
    <w:rsid w:val="000E2957"/>
    <w:rsid w:val="000E2BD7"/>
    <w:rsid w:val="000E2C7F"/>
    <w:rsid w:val="000E2CB3"/>
    <w:rsid w:val="000E3079"/>
    <w:rsid w:val="000E30E2"/>
    <w:rsid w:val="000E33D2"/>
    <w:rsid w:val="000E3890"/>
    <w:rsid w:val="000E393F"/>
    <w:rsid w:val="000E3D92"/>
    <w:rsid w:val="000E3E46"/>
    <w:rsid w:val="000E3F50"/>
    <w:rsid w:val="000E3FF5"/>
    <w:rsid w:val="000E402E"/>
    <w:rsid w:val="000E4114"/>
    <w:rsid w:val="000E423E"/>
    <w:rsid w:val="000E443A"/>
    <w:rsid w:val="000E4CE9"/>
    <w:rsid w:val="000E4DFB"/>
    <w:rsid w:val="000E5394"/>
    <w:rsid w:val="000E5A15"/>
    <w:rsid w:val="000E5A26"/>
    <w:rsid w:val="000E5CCA"/>
    <w:rsid w:val="000E5CD5"/>
    <w:rsid w:val="000E5D85"/>
    <w:rsid w:val="000E61E4"/>
    <w:rsid w:val="000E62BF"/>
    <w:rsid w:val="000E64CD"/>
    <w:rsid w:val="000E6530"/>
    <w:rsid w:val="000E683C"/>
    <w:rsid w:val="000E6B02"/>
    <w:rsid w:val="000E6B29"/>
    <w:rsid w:val="000E7271"/>
    <w:rsid w:val="000E73AD"/>
    <w:rsid w:val="000F0034"/>
    <w:rsid w:val="000F03AE"/>
    <w:rsid w:val="000F052D"/>
    <w:rsid w:val="000F05C5"/>
    <w:rsid w:val="000F05FF"/>
    <w:rsid w:val="000F064F"/>
    <w:rsid w:val="000F0689"/>
    <w:rsid w:val="000F07E3"/>
    <w:rsid w:val="000F0B34"/>
    <w:rsid w:val="000F0B6E"/>
    <w:rsid w:val="000F0B9F"/>
    <w:rsid w:val="000F0CC4"/>
    <w:rsid w:val="000F10CC"/>
    <w:rsid w:val="000F1385"/>
    <w:rsid w:val="000F15F5"/>
    <w:rsid w:val="000F1666"/>
    <w:rsid w:val="000F169D"/>
    <w:rsid w:val="000F180B"/>
    <w:rsid w:val="000F1AFF"/>
    <w:rsid w:val="000F1C87"/>
    <w:rsid w:val="000F1D6E"/>
    <w:rsid w:val="000F2710"/>
    <w:rsid w:val="000F29E3"/>
    <w:rsid w:val="000F2B24"/>
    <w:rsid w:val="000F2B97"/>
    <w:rsid w:val="000F2C08"/>
    <w:rsid w:val="000F2FEF"/>
    <w:rsid w:val="000F3129"/>
    <w:rsid w:val="000F336F"/>
    <w:rsid w:val="000F3631"/>
    <w:rsid w:val="000F3AEF"/>
    <w:rsid w:val="000F3AF4"/>
    <w:rsid w:val="000F3DAB"/>
    <w:rsid w:val="000F3F9E"/>
    <w:rsid w:val="000F4018"/>
    <w:rsid w:val="000F405C"/>
    <w:rsid w:val="000F4086"/>
    <w:rsid w:val="000F41AE"/>
    <w:rsid w:val="000F429C"/>
    <w:rsid w:val="000F42AA"/>
    <w:rsid w:val="000F42AF"/>
    <w:rsid w:val="000F450D"/>
    <w:rsid w:val="000F45D7"/>
    <w:rsid w:val="000F4621"/>
    <w:rsid w:val="000F4825"/>
    <w:rsid w:val="000F4927"/>
    <w:rsid w:val="000F4A28"/>
    <w:rsid w:val="000F4D54"/>
    <w:rsid w:val="000F4D87"/>
    <w:rsid w:val="000F4E8A"/>
    <w:rsid w:val="000F51E5"/>
    <w:rsid w:val="000F539B"/>
    <w:rsid w:val="000F5489"/>
    <w:rsid w:val="000F568F"/>
    <w:rsid w:val="000F58BF"/>
    <w:rsid w:val="000F5A0B"/>
    <w:rsid w:val="000F5CB5"/>
    <w:rsid w:val="000F5CF8"/>
    <w:rsid w:val="000F5D37"/>
    <w:rsid w:val="000F619D"/>
    <w:rsid w:val="000F622F"/>
    <w:rsid w:val="000F6611"/>
    <w:rsid w:val="000F6782"/>
    <w:rsid w:val="000F69F5"/>
    <w:rsid w:val="000F6A95"/>
    <w:rsid w:val="000F6F59"/>
    <w:rsid w:val="000F700A"/>
    <w:rsid w:val="000F765E"/>
    <w:rsid w:val="000F7920"/>
    <w:rsid w:val="000F7BEA"/>
    <w:rsid w:val="000F7C7C"/>
    <w:rsid w:val="000F7D12"/>
    <w:rsid w:val="000F7D90"/>
    <w:rsid w:val="00100283"/>
    <w:rsid w:val="00100517"/>
    <w:rsid w:val="00100628"/>
    <w:rsid w:val="00100655"/>
    <w:rsid w:val="00100759"/>
    <w:rsid w:val="001009B7"/>
    <w:rsid w:val="001009C7"/>
    <w:rsid w:val="00100A79"/>
    <w:rsid w:val="00100B03"/>
    <w:rsid w:val="00100C77"/>
    <w:rsid w:val="00100E92"/>
    <w:rsid w:val="00101329"/>
    <w:rsid w:val="0010157D"/>
    <w:rsid w:val="001015E7"/>
    <w:rsid w:val="00101640"/>
    <w:rsid w:val="00101897"/>
    <w:rsid w:val="00101A4C"/>
    <w:rsid w:val="00101E6E"/>
    <w:rsid w:val="00101F5E"/>
    <w:rsid w:val="00102013"/>
    <w:rsid w:val="00102447"/>
    <w:rsid w:val="001025A7"/>
    <w:rsid w:val="00102A24"/>
    <w:rsid w:val="00102B75"/>
    <w:rsid w:val="00102BC7"/>
    <w:rsid w:val="00102E26"/>
    <w:rsid w:val="0010368B"/>
    <w:rsid w:val="001036DE"/>
    <w:rsid w:val="00103A59"/>
    <w:rsid w:val="00103E12"/>
    <w:rsid w:val="00103E43"/>
    <w:rsid w:val="00104209"/>
    <w:rsid w:val="00104A5F"/>
    <w:rsid w:val="00104C2D"/>
    <w:rsid w:val="00104C83"/>
    <w:rsid w:val="00104DB2"/>
    <w:rsid w:val="0010533F"/>
    <w:rsid w:val="00105428"/>
    <w:rsid w:val="0010546B"/>
    <w:rsid w:val="001054F2"/>
    <w:rsid w:val="00105538"/>
    <w:rsid w:val="001059F8"/>
    <w:rsid w:val="00105C75"/>
    <w:rsid w:val="00106062"/>
    <w:rsid w:val="0010609F"/>
    <w:rsid w:val="001060CB"/>
    <w:rsid w:val="00106278"/>
    <w:rsid w:val="001064F3"/>
    <w:rsid w:val="0010665C"/>
    <w:rsid w:val="0010677B"/>
    <w:rsid w:val="00107501"/>
    <w:rsid w:val="001079CD"/>
    <w:rsid w:val="00107BFA"/>
    <w:rsid w:val="00107C67"/>
    <w:rsid w:val="00107D20"/>
    <w:rsid w:val="00107E99"/>
    <w:rsid w:val="00107ED9"/>
    <w:rsid w:val="001100C6"/>
    <w:rsid w:val="00110317"/>
    <w:rsid w:val="00110674"/>
    <w:rsid w:val="001106C8"/>
    <w:rsid w:val="00110996"/>
    <w:rsid w:val="00110AA5"/>
    <w:rsid w:val="00110CBB"/>
    <w:rsid w:val="00111108"/>
    <w:rsid w:val="00111444"/>
    <w:rsid w:val="00111626"/>
    <w:rsid w:val="0011185C"/>
    <w:rsid w:val="00111B73"/>
    <w:rsid w:val="001120D2"/>
    <w:rsid w:val="00112241"/>
    <w:rsid w:val="00112783"/>
    <w:rsid w:val="001128D1"/>
    <w:rsid w:val="001129CB"/>
    <w:rsid w:val="00112B5C"/>
    <w:rsid w:val="00112DE5"/>
    <w:rsid w:val="00112F2D"/>
    <w:rsid w:val="00113386"/>
    <w:rsid w:val="00113722"/>
    <w:rsid w:val="00113775"/>
    <w:rsid w:val="00113829"/>
    <w:rsid w:val="00113855"/>
    <w:rsid w:val="001138EC"/>
    <w:rsid w:val="00113ABD"/>
    <w:rsid w:val="00114492"/>
    <w:rsid w:val="0011453A"/>
    <w:rsid w:val="0011475D"/>
    <w:rsid w:val="00114783"/>
    <w:rsid w:val="001148D5"/>
    <w:rsid w:val="00114994"/>
    <w:rsid w:val="00114B62"/>
    <w:rsid w:val="00114D1E"/>
    <w:rsid w:val="00114F91"/>
    <w:rsid w:val="0011511D"/>
    <w:rsid w:val="00115220"/>
    <w:rsid w:val="00115419"/>
    <w:rsid w:val="001154FC"/>
    <w:rsid w:val="001155A2"/>
    <w:rsid w:val="00115694"/>
    <w:rsid w:val="00115731"/>
    <w:rsid w:val="001157A4"/>
    <w:rsid w:val="00115A2E"/>
    <w:rsid w:val="00115A98"/>
    <w:rsid w:val="00115CCD"/>
    <w:rsid w:val="001162A4"/>
    <w:rsid w:val="0011674D"/>
    <w:rsid w:val="001168A3"/>
    <w:rsid w:val="001168A8"/>
    <w:rsid w:val="00116984"/>
    <w:rsid w:val="001169F9"/>
    <w:rsid w:val="00116A21"/>
    <w:rsid w:val="00116A70"/>
    <w:rsid w:val="00116F51"/>
    <w:rsid w:val="00117106"/>
    <w:rsid w:val="00117475"/>
    <w:rsid w:val="001175F7"/>
    <w:rsid w:val="0011767B"/>
    <w:rsid w:val="00117748"/>
    <w:rsid w:val="001177F3"/>
    <w:rsid w:val="001178FC"/>
    <w:rsid w:val="00117C10"/>
    <w:rsid w:val="00117ED3"/>
    <w:rsid w:val="00117F6B"/>
    <w:rsid w:val="0012006C"/>
    <w:rsid w:val="0012007E"/>
    <w:rsid w:val="00120311"/>
    <w:rsid w:val="0012048B"/>
    <w:rsid w:val="001204F6"/>
    <w:rsid w:val="0012053D"/>
    <w:rsid w:val="001209F1"/>
    <w:rsid w:val="00120C85"/>
    <w:rsid w:val="00120E4B"/>
    <w:rsid w:val="001210B1"/>
    <w:rsid w:val="001210E6"/>
    <w:rsid w:val="001210E8"/>
    <w:rsid w:val="001211AD"/>
    <w:rsid w:val="0012120B"/>
    <w:rsid w:val="001214AD"/>
    <w:rsid w:val="00121775"/>
    <w:rsid w:val="0012193E"/>
    <w:rsid w:val="00121ED8"/>
    <w:rsid w:val="00121F2F"/>
    <w:rsid w:val="00121F6F"/>
    <w:rsid w:val="00121F8C"/>
    <w:rsid w:val="0012230A"/>
    <w:rsid w:val="001227EF"/>
    <w:rsid w:val="00122829"/>
    <w:rsid w:val="00122B97"/>
    <w:rsid w:val="00123041"/>
    <w:rsid w:val="00123067"/>
    <w:rsid w:val="001231B9"/>
    <w:rsid w:val="00123270"/>
    <w:rsid w:val="0012342D"/>
    <w:rsid w:val="00123669"/>
    <w:rsid w:val="00123A00"/>
    <w:rsid w:val="00123F49"/>
    <w:rsid w:val="00123F88"/>
    <w:rsid w:val="0012433B"/>
    <w:rsid w:val="00124799"/>
    <w:rsid w:val="00124D76"/>
    <w:rsid w:val="00124DE0"/>
    <w:rsid w:val="00124EBC"/>
    <w:rsid w:val="0012502B"/>
    <w:rsid w:val="001251BC"/>
    <w:rsid w:val="001251E4"/>
    <w:rsid w:val="00125A0C"/>
    <w:rsid w:val="00125AB2"/>
    <w:rsid w:val="00125AF4"/>
    <w:rsid w:val="001260D1"/>
    <w:rsid w:val="001263ED"/>
    <w:rsid w:val="0012659D"/>
    <w:rsid w:val="0012689E"/>
    <w:rsid w:val="00126E3B"/>
    <w:rsid w:val="00126E7F"/>
    <w:rsid w:val="00127647"/>
    <w:rsid w:val="00127662"/>
    <w:rsid w:val="00127838"/>
    <w:rsid w:val="001278E3"/>
    <w:rsid w:val="00127CC7"/>
    <w:rsid w:val="00130051"/>
    <w:rsid w:val="001305B1"/>
    <w:rsid w:val="001305B5"/>
    <w:rsid w:val="00130797"/>
    <w:rsid w:val="0013088B"/>
    <w:rsid w:val="001309BE"/>
    <w:rsid w:val="00130A1A"/>
    <w:rsid w:val="00130B22"/>
    <w:rsid w:val="00130B70"/>
    <w:rsid w:val="00130EAB"/>
    <w:rsid w:val="00130EFD"/>
    <w:rsid w:val="00130F14"/>
    <w:rsid w:val="00130F61"/>
    <w:rsid w:val="00131032"/>
    <w:rsid w:val="00131795"/>
    <w:rsid w:val="00131835"/>
    <w:rsid w:val="001318E0"/>
    <w:rsid w:val="0013197E"/>
    <w:rsid w:val="001319A7"/>
    <w:rsid w:val="001319B6"/>
    <w:rsid w:val="00131C4E"/>
    <w:rsid w:val="00131C69"/>
    <w:rsid w:val="00131D1A"/>
    <w:rsid w:val="00131F84"/>
    <w:rsid w:val="0013215D"/>
    <w:rsid w:val="001321B9"/>
    <w:rsid w:val="00132246"/>
    <w:rsid w:val="00132273"/>
    <w:rsid w:val="00132343"/>
    <w:rsid w:val="0013242E"/>
    <w:rsid w:val="00132452"/>
    <w:rsid w:val="0013256D"/>
    <w:rsid w:val="001326A7"/>
    <w:rsid w:val="00132744"/>
    <w:rsid w:val="00132770"/>
    <w:rsid w:val="0013286C"/>
    <w:rsid w:val="00132C2B"/>
    <w:rsid w:val="00132C3C"/>
    <w:rsid w:val="00132F1E"/>
    <w:rsid w:val="00132FAE"/>
    <w:rsid w:val="00133008"/>
    <w:rsid w:val="00133026"/>
    <w:rsid w:val="00133080"/>
    <w:rsid w:val="001332FF"/>
    <w:rsid w:val="001333FC"/>
    <w:rsid w:val="0013342B"/>
    <w:rsid w:val="00133622"/>
    <w:rsid w:val="00133796"/>
    <w:rsid w:val="00133834"/>
    <w:rsid w:val="00133A9C"/>
    <w:rsid w:val="00133EF1"/>
    <w:rsid w:val="00134055"/>
    <w:rsid w:val="00134280"/>
    <w:rsid w:val="00134392"/>
    <w:rsid w:val="0013443C"/>
    <w:rsid w:val="001347C9"/>
    <w:rsid w:val="001347D3"/>
    <w:rsid w:val="00134886"/>
    <w:rsid w:val="00134A78"/>
    <w:rsid w:val="00134B33"/>
    <w:rsid w:val="00134C1E"/>
    <w:rsid w:val="00134E84"/>
    <w:rsid w:val="00134EC2"/>
    <w:rsid w:val="00134F39"/>
    <w:rsid w:val="00134FDE"/>
    <w:rsid w:val="00135036"/>
    <w:rsid w:val="00135214"/>
    <w:rsid w:val="001353AC"/>
    <w:rsid w:val="00135608"/>
    <w:rsid w:val="001356BF"/>
    <w:rsid w:val="0013592F"/>
    <w:rsid w:val="001359F1"/>
    <w:rsid w:val="00135AF7"/>
    <w:rsid w:val="00135E52"/>
    <w:rsid w:val="001365E4"/>
    <w:rsid w:val="00136612"/>
    <w:rsid w:val="001367B5"/>
    <w:rsid w:val="001367E6"/>
    <w:rsid w:val="001367F7"/>
    <w:rsid w:val="00136B66"/>
    <w:rsid w:val="00136D4A"/>
    <w:rsid w:val="00136D85"/>
    <w:rsid w:val="001372D8"/>
    <w:rsid w:val="0013739C"/>
    <w:rsid w:val="001379F6"/>
    <w:rsid w:val="00137BEC"/>
    <w:rsid w:val="00137DCB"/>
    <w:rsid w:val="00137F88"/>
    <w:rsid w:val="0014012B"/>
    <w:rsid w:val="00140319"/>
    <w:rsid w:val="0014065D"/>
    <w:rsid w:val="001406B0"/>
    <w:rsid w:val="00140A5B"/>
    <w:rsid w:val="00140EA2"/>
    <w:rsid w:val="001411A7"/>
    <w:rsid w:val="001412D6"/>
    <w:rsid w:val="00141334"/>
    <w:rsid w:val="00141695"/>
    <w:rsid w:val="0014197A"/>
    <w:rsid w:val="00141A46"/>
    <w:rsid w:val="00141E01"/>
    <w:rsid w:val="00141F32"/>
    <w:rsid w:val="001423E8"/>
    <w:rsid w:val="00142988"/>
    <w:rsid w:val="0014298E"/>
    <w:rsid w:val="00142A2A"/>
    <w:rsid w:val="00142A6B"/>
    <w:rsid w:val="00142AE0"/>
    <w:rsid w:val="00142BED"/>
    <w:rsid w:val="00142C21"/>
    <w:rsid w:val="00142E64"/>
    <w:rsid w:val="0014328D"/>
    <w:rsid w:val="001432B0"/>
    <w:rsid w:val="00143535"/>
    <w:rsid w:val="00143794"/>
    <w:rsid w:val="001438CF"/>
    <w:rsid w:val="00144631"/>
    <w:rsid w:val="00144842"/>
    <w:rsid w:val="001448B6"/>
    <w:rsid w:val="00144BFF"/>
    <w:rsid w:val="00145274"/>
    <w:rsid w:val="00145309"/>
    <w:rsid w:val="001455B3"/>
    <w:rsid w:val="00145666"/>
    <w:rsid w:val="001456C5"/>
    <w:rsid w:val="00145A1F"/>
    <w:rsid w:val="00145A6B"/>
    <w:rsid w:val="00145D1A"/>
    <w:rsid w:val="00145E18"/>
    <w:rsid w:val="00145EA8"/>
    <w:rsid w:val="00146055"/>
    <w:rsid w:val="001464C0"/>
    <w:rsid w:val="0014653B"/>
    <w:rsid w:val="0014669D"/>
    <w:rsid w:val="00146C10"/>
    <w:rsid w:val="00146C1D"/>
    <w:rsid w:val="00146D62"/>
    <w:rsid w:val="00147526"/>
    <w:rsid w:val="0014768B"/>
    <w:rsid w:val="001478BF"/>
    <w:rsid w:val="00150249"/>
    <w:rsid w:val="00150D78"/>
    <w:rsid w:val="0015122B"/>
    <w:rsid w:val="00151324"/>
    <w:rsid w:val="001517CE"/>
    <w:rsid w:val="0015191C"/>
    <w:rsid w:val="00151B4B"/>
    <w:rsid w:val="00151BA0"/>
    <w:rsid w:val="00152582"/>
    <w:rsid w:val="00152628"/>
    <w:rsid w:val="001527FE"/>
    <w:rsid w:val="00152B88"/>
    <w:rsid w:val="00152BEF"/>
    <w:rsid w:val="00152C97"/>
    <w:rsid w:val="00152D5D"/>
    <w:rsid w:val="00152E26"/>
    <w:rsid w:val="00152EC3"/>
    <w:rsid w:val="00153554"/>
    <w:rsid w:val="001536F6"/>
    <w:rsid w:val="001539B6"/>
    <w:rsid w:val="00153DE6"/>
    <w:rsid w:val="0015404F"/>
    <w:rsid w:val="00154073"/>
    <w:rsid w:val="00154109"/>
    <w:rsid w:val="0015443A"/>
    <w:rsid w:val="00154559"/>
    <w:rsid w:val="0015485F"/>
    <w:rsid w:val="001549BD"/>
    <w:rsid w:val="00154BA7"/>
    <w:rsid w:val="001550D5"/>
    <w:rsid w:val="00155204"/>
    <w:rsid w:val="0015568C"/>
    <w:rsid w:val="00155B26"/>
    <w:rsid w:val="00156072"/>
    <w:rsid w:val="0015634D"/>
    <w:rsid w:val="00156353"/>
    <w:rsid w:val="001568D4"/>
    <w:rsid w:val="00156935"/>
    <w:rsid w:val="00156B1C"/>
    <w:rsid w:val="00156B4B"/>
    <w:rsid w:val="00156D9D"/>
    <w:rsid w:val="00157033"/>
    <w:rsid w:val="00157185"/>
    <w:rsid w:val="001575BD"/>
    <w:rsid w:val="001577A7"/>
    <w:rsid w:val="001577FC"/>
    <w:rsid w:val="00160052"/>
    <w:rsid w:val="001600D9"/>
    <w:rsid w:val="001603BF"/>
    <w:rsid w:val="00160761"/>
    <w:rsid w:val="00160899"/>
    <w:rsid w:val="0016090E"/>
    <w:rsid w:val="00160976"/>
    <w:rsid w:val="001609F5"/>
    <w:rsid w:val="00161057"/>
    <w:rsid w:val="00161092"/>
    <w:rsid w:val="00161B0E"/>
    <w:rsid w:val="00161B73"/>
    <w:rsid w:val="00161BD0"/>
    <w:rsid w:val="00161C1A"/>
    <w:rsid w:val="00161CED"/>
    <w:rsid w:val="00161DB2"/>
    <w:rsid w:val="00161F20"/>
    <w:rsid w:val="00161F43"/>
    <w:rsid w:val="00161FAF"/>
    <w:rsid w:val="001627B6"/>
    <w:rsid w:val="00162837"/>
    <w:rsid w:val="001629F3"/>
    <w:rsid w:val="00162EF5"/>
    <w:rsid w:val="0016305E"/>
    <w:rsid w:val="001630CE"/>
    <w:rsid w:val="001630E1"/>
    <w:rsid w:val="001633C7"/>
    <w:rsid w:val="0016364A"/>
    <w:rsid w:val="00163683"/>
    <w:rsid w:val="001636B6"/>
    <w:rsid w:val="001638F0"/>
    <w:rsid w:val="00163909"/>
    <w:rsid w:val="00163C24"/>
    <w:rsid w:val="00163D38"/>
    <w:rsid w:val="00163EA7"/>
    <w:rsid w:val="0016450D"/>
    <w:rsid w:val="00164612"/>
    <w:rsid w:val="0016462E"/>
    <w:rsid w:val="0016477D"/>
    <w:rsid w:val="00164940"/>
    <w:rsid w:val="001649AC"/>
    <w:rsid w:val="001649B1"/>
    <w:rsid w:val="00164B52"/>
    <w:rsid w:val="00164F19"/>
    <w:rsid w:val="00165039"/>
    <w:rsid w:val="001650A7"/>
    <w:rsid w:val="001650EE"/>
    <w:rsid w:val="0016521F"/>
    <w:rsid w:val="00165339"/>
    <w:rsid w:val="001653E8"/>
    <w:rsid w:val="00165548"/>
    <w:rsid w:val="00165677"/>
    <w:rsid w:val="00165A3D"/>
    <w:rsid w:val="00165C79"/>
    <w:rsid w:val="00165CFB"/>
    <w:rsid w:val="00165F94"/>
    <w:rsid w:val="00166094"/>
    <w:rsid w:val="00166233"/>
    <w:rsid w:val="001662C9"/>
    <w:rsid w:val="001664C1"/>
    <w:rsid w:val="0016681A"/>
    <w:rsid w:val="001669E2"/>
    <w:rsid w:val="00167106"/>
    <w:rsid w:val="00167123"/>
    <w:rsid w:val="00167372"/>
    <w:rsid w:val="001676C8"/>
    <w:rsid w:val="00167B36"/>
    <w:rsid w:val="00167BD5"/>
    <w:rsid w:val="00167FF0"/>
    <w:rsid w:val="001703DB"/>
    <w:rsid w:val="001703E3"/>
    <w:rsid w:val="00170480"/>
    <w:rsid w:val="0017072C"/>
    <w:rsid w:val="0017086E"/>
    <w:rsid w:val="001708F5"/>
    <w:rsid w:val="00170C47"/>
    <w:rsid w:val="00170F8C"/>
    <w:rsid w:val="00170FFA"/>
    <w:rsid w:val="0017118F"/>
    <w:rsid w:val="00171529"/>
    <w:rsid w:val="001718E0"/>
    <w:rsid w:val="001718E9"/>
    <w:rsid w:val="001719A0"/>
    <w:rsid w:val="0017271A"/>
    <w:rsid w:val="00172907"/>
    <w:rsid w:val="00172C0E"/>
    <w:rsid w:val="00172E47"/>
    <w:rsid w:val="00172E91"/>
    <w:rsid w:val="001736E2"/>
    <w:rsid w:val="00173721"/>
    <w:rsid w:val="001738A9"/>
    <w:rsid w:val="00173A8A"/>
    <w:rsid w:val="00173AAE"/>
    <w:rsid w:val="00173AEF"/>
    <w:rsid w:val="00173C51"/>
    <w:rsid w:val="00174127"/>
    <w:rsid w:val="001742D7"/>
    <w:rsid w:val="00174511"/>
    <w:rsid w:val="001745B1"/>
    <w:rsid w:val="0017465F"/>
    <w:rsid w:val="00174E11"/>
    <w:rsid w:val="00174EA4"/>
    <w:rsid w:val="0017510A"/>
    <w:rsid w:val="00175257"/>
    <w:rsid w:val="001754FA"/>
    <w:rsid w:val="0017557B"/>
    <w:rsid w:val="001759BD"/>
    <w:rsid w:val="00175E1F"/>
    <w:rsid w:val="001760A8"/>
    <w:rsid w:val="0017625A"/>
    <w:rsid w:val="001762BC"/>
    <w:rsid w:val="001765BB"/>
    <w:rsid w:val="00176939"/>
    <w:rsid w:val="00176CBD"/>
    <w:rsid w:val="00177084"/>
    <w:rsid w:val="00177116"/>
    <w:rsid w:val="001771E2"/>
    <w:rsid w:val="0017732C"/>
    <w:rsid w:val="00177927"/>
    <w:rsid w:val="00177943"/>
    <w:rsid w:val="00180063"/>
    <w:rsid w:val="0018028E"/>
    <w:rsid w:val="001802D1"/>
    <w:rsid w:val="0018038C"/>
    <w:rsid w:val="001805FA"/>
    <w:rsid w:val="00180633"/>
    <w:rsid w:val="001806B5"/>
    <w:rsid w:val="0018073C"/>
    <w:rsid w:val="00180A18"/>
    <w:rsid w:val="00180B49"/>
    <w:rsid w:val="001811ED"/>
    <w:rsid w:val="0018138C"/>
    <w:rsid w:val="00181887"/>
    <w:rsid w:val="00181E1F"/>
    <w:rsid w:val="00181E9E"/>
    <w:rsid w:val="00182052"/>
    <w:rsid w:val="00182057"/>
    <w:rsid w:val="0018281A"/>
    <w:rsid w:val="00182E09"/>
    <w:rsid w:val="00183213"/>
    <w:rsid w:val="00183808"/>
    <w:rsid w:val="00183C58"/>
    <w:rsid w:val="00183CA8"/>
    <w:rsid w:val="00183CF2"/>
    <w:rsid w:val="00183D38"/>
    <w:rsid w:val="00183F4D"/>
    <w:rsid w:val="001842EA"/>
    <w:rsid w:val="001843F6"/>
    <w:rsid w:val="001849AA"/>
    <w:rsid w:val="00184A89"/>
    <w:rsid w:val="00184DE1"/>
    <w:rsid w:val="00184EFB"/>
    <w:rsid w:val="00184F2B"/>
    <w:rsid w:val="001851D5"/>
    <w:rsid w:val="001854DF"/>
    <w:rsid w:val="0018560D"/>
    <w:rsid w:val="00185C6E"/>
    <w:rsid w:val="00185C8E"/>
    <w:rsid w:val="001862B7"/>
    <w:rsid w:val="001865CA"/>
    <w:rsid w:val="0018669D"/>
    <w:rsid w:val="001866C4"/>
    <w:rsid w:val="00186714"/>
    <w:rsid w:val="001868CE"/>
    <w:rsid w:val="00186918"/>
    <w:rsid w:val="00186968"/>
    <w:rsid w:val="00186B64"/>
    <w:rsid w:val="00186DC1"/>
    <w:rsid w:val="00186F31"/>
    <w:rsid w:val="001875EF"/>
    <w:rsid w:val="0018770B"/>
    <w:rsid w:val="00187A7B"/>
    <w:rsid w:val="00187B05"/>
    <w:rsid w:val="00187F7D"/>
    <w:rsid w:val="00187F9A"/>
    <w:rsid w:val="001901C9"/>
    <w:rsid w:val="0019058A"/>
    <w:rsid w:val="00190718"/>
    <w:rsid w:val="00190964"/>
    <w:rsid w:val="00190A05"/>
    <w:rsid w:val="00190DDE"/>
    <w:rsid w:val="00191586"/>
    <w:rsid w:val="001915F8"/>
    <w:rsid w:val="0019178D"/>
    <w:rsid w:val="00191939"/>
    <w:rsid w:val="00191986"/>
    <w:rsid w:val="00191A1B"/>
    <w:rsid w:val="00191E93"/>
    <w:rsid w:val="00191FC1"/>
    <w:rsid w:val="00191FF8"/>
    <w:rsid w:val="00192019"/>
    <w:rsid w:val="001922C9"/>
    <w:rsid w:val="00192509"/>
    <w:rsid w:val="00192946"/>
    <w:rsid w:val="00192B87"/>
    <w:rsid w:val="00192C69"/>
    <w:rsid w:val="00193230"/>
    <w:rsid w:val="001938B3"/>
    <w:rsid w:val="00193BED"/>
    <w:rsid w:val="00193ED3"/>
    <w:rsid w:val="00193ED5"/>
    <w:rsid w:val="00193F80"/>
    <w:rsid w:val="001940AD"/>
    <w:rsid w:val="0019462D"/>
    <w:rsid w:val="001946F5"/>
    <w:rsid w:val="0019476F"/>
    <w:rsid w:val="001948DD"/>
    <w:rsid w:val="001949DA"/>
    <w:rsid w:val="0019526B"/>
    <w:rsid w:val="00195595"/>
    <w:rsid w:val="001956C6"/>
    <w:rsid w:val="00195B19"/>
    <w:rsid w:val="00195BDD"/>
    <w:rsid w:val="00195DF4"/>
    <w:rsid w:val="00195F16"/>
    <w:rsid w:val="001963BF"/>
    <w:rsid w:val="001964B3"/>
    <w:rsid w:val="00196535"/>
    <w:rsid w:val="00196596"/>
    <w:rsid w:val="00196C28"/>
    <w:rsid w:val="00196F68"/>
    <w:rsid w:val="0019741F"/>
    <w:rsid w:val="00197469"/>
    <w:rsid w:val="0019748B"/>
    <w:rsid w:val="00197538"/>
    <w:rsid w:val="001977F6"/>
    <w:rsid w:val="00197C39"/>
    <w:rsid w:val="00197C46"/>
    <w:rsid w:val="00197F4C"/>
    <w:rsid w:val="00197F91"/>
    <w:rsid w:val="001A017B"/>
    <w:rsid w:val="001A0208"/>
    <w:rsid w:val="001A0353"/>
    <w:rsid w:val="001A0579"/>
    <w:rsid w:val="001A0642"/>
    <w:rsid w:val="001A0645"/>
    <w:rsid w:val="001A06C9"/>
    <w:rsid w:val="001A093C"/>
    <w:rsid w:val="001A0AE5"/>
    <w:rsid w:val="001A0DBB"/>
    <w:rsid w:val="001A0E90"/>
    <w:rsid w:val="001A0F30"/>
    <w:rsid w:val="001A112A"/>
    <w:rsid w:val="001A124A"/>
    <w:rsid w:val="001A1560"/>
    <w:rsid w:val="001A16B0"/>
    <w:rsid w:val="001A16B9"/>
    <w:rsid w:val="001A1951"/>
    <w:rsid w:val="001A1CC3"/>
    <w:rsid w:val="001A1D6A"/>
    <w:rsid w:val="001A2389"/>
    <w:rsid w:val="001A25A8"/>
    <w:rsid w:val="001A2A99"/>
    <w:rsid w:val="001A2D6D"/>
    <w:rsid w:val="001A2EF4"/>
    <w:rsid w:val="001A2F45"/>
    <w:rsid w:val="001A3561"/>
    <w:rsid w:val="001A38E2"/>
    <w:rsid w:val="001A3AE8"/>
    <w:rsid w:val="001A3F84"/>
    <w:rsid w:val="001A4021"/>
    <w:rsid w:val="001A408D"/>
    <w:rsid w:val="001A44D0"/>
    <w:rsid w:val="001A4974"/>
    <w:rsid w:val="001A4A9B"/>
    <w:rsid w:val="001A4AEB"/>
    <w:rsid w:val="001A4B38"/>
    <w:rsid w:val="001A4FA6"/>
    <w:rsid w:val="001A506F"/>
    <w:rsid w:val="001A51A3"/>
    <w:rsid w:val="001A5294"/>
    <w:rsid w:val="001A532B"/>
    <w:rsid w:val="001A534F"/>
    <w:rsid w:val="001A53DF"/>
    <w:rsid w:val="001A5980"/>
    <w:rsid w:val="001A5C12"/>
    <w:rsid w:val="001A5CC3"/>
    <w:rsid w:val="001A5DBC"/>
    <w:rsid w:val="001A6102"/>
    <w:rsid w:val="001A6223"/>
    <w:rsid w:val="001A6444"/>
    <w:rsid w:val="001A69B5"/>
    <w:rsid w:val="001A6BF4"/>
    <w:rsid w:val="001A6CFB"/>
    <w:rsid w:val="001A74E2"/>
    <w:rsid w:val="001A774F"/>
    <w:rsid w:val="001A7B07"/>
    <w:rsid w:val="001B01E6"/>
    <w:rsid w:val="001B0278"/>
    <w:rsid w:val="001B0303"/>
    <w:rsid w:val="001B06DE"/>
    <w:rsid w:val="001B0880"/>
    <w:rsid w:val="001B08C1"/>
    <w:rsid w:val="001B0C59"/>
    <w:rsid w:val="001B1186"/>
    <w:rsid w:val="001B148A"/>
    <w:rsid w:val="001B17B2"/>
    <w:rsid w:val="001B1826"/>
    <w:rsid w:val="001B18DE"/>
    <w:rsid w:val="001B1A87"/>
    <w:rsid w:val="001B1CF1"/>
    <w:rsid w:val="001B1EB8"/>
    <w:rsid w:val="001B1F40"/>
    <w:rsid w:val="001B2197"/>
    <w:rsid w:val="001B24A8"/>
    <w:rsid w:val="001B24DE"/>
    <w:rsid w:val="001B28FB"/>
    <w:rsid w:val="001B2D28"/>
    <w:rsid w:val="001B329D"/>
    <w:rsid w:val="001B3456"/>
    <w:rsid w:val="001B3736"/>
    <w:rsid w:val="001B377E"/>
    <w:rsid w:val="001B3787"/>
    <w:rsid w:val="001B39F1"/>
    <w:rsid w:val="001B405C"/>
    <w:rsid w:val="001B4101"/>
    <w:rsid w:val="001B43A8"/>
    <w:rsid w:val="001B44A9"/>
    <w:rsid w:val="001B47A6"/>
    <w:rsid w:val="001B48A8"/>
    <w:rsid w:val="001B4CC7"/>
    <w:rsid w:val="001B4D04"/>
    <w:rsid w:val="001B4E25"/>
    <w:rsid w:val="001B4F21"/>
    <w:rsid w:val="001B515F"/>
    <w:rsid w:val="001B527E"/>
    <w:rsid w:val="001B54DF"/>
    <w:rsid w:val="001B58AF"/>
    <w:rsid w:val="001B5EDC"/>
    <w:rsid w:val="001B694B"/>
    <w:rsid w:val="001B6DCD"/>
    <w:rsid w:val="001B6EA1"/>
    <w:rsid w:val="001B7202"/>
    <w:rsid w:val="001B797A"/>
    <w:rsid w:val="001B7D63"/>
    <w:rsid w:val="001B7E08"/>
    <w:rsid w:val="001C00BF"/>
    <w:rsid w:val="001C0339"/>
    <w:rsid w:val="001C053F"/>
    <w:rsid w:val="001C0857"/>
    <w:rsid w:val="001C08DA"/>
    <w:rsid w:val="001C0A7A"/>
    <w:rsid w:val="001C0CFA"/>
    <w:rsid w:val="001C0E47"/>
    <w:rsid w:val="001C0F93"/>
    <w:rsid w:val="001C12AB"/>
    <w:rsid w:val="001C1436"/>
    <w:rsid w:val="001C145D"/>
    <w:rsid w:val="001C16DE"/>
    <w:rsid w:val="001C1D10"/>
    <w:rsid w:val="001C2123"/>
    <w:rsid w:val="001C21E6"/>
    <w:rsid w:val="001C2290"/>
    <w:rsid w:val="001C29F4"/>
    <w:rsid w:val="001C2C33"/>
    <w:rsid w:val="001C3235"/>
    <w:rsid w:val="001C363F"/>
    <w:rsid w:val="001C37B0"/>
    <w:rsid w:val="001C38FA"/>
    <w:rsid w:val="001C3CAF"/>
    <w:rsid w:val="001C405A"/>
    <w:rsid w:val="001C4060"/>
    <w:rsid w:val="001C44E9"/>
    <w:rsid w:val="001C45C6"/>
    <w:rsid w:val="001C489E"/>
    <w:rsid w:val="001C48BF"/>
    <w:rsid w:val="001C4B50"/>
    <w:rsid w:val="001C4E09"/>
    <w:rsid w:val="001C4E93"/>
    <w:rsid w:val="001C5193"/>
    <w:rsid w:val="001C534C"/>
    <w:rsid w:val="001C58FC"/>
    <w:rsid w:val="001C5988"/>
    <w:rsid w:val="001C59E1"/>
    <w:rsid w:val="001C5BCD"/>
    <w:rsid w:val="001C5BFA"/>
    <w:rsid w:val="001C5D51"/>
    <w:rsid w:val="001C5EF3"/>
    <w:rsid w:val="001C6025"/>
    <w:rsid w:val="001C6042"/>
    <w:rsid w:val="001C6165"/>
    <w:rsid w:val="001C633D"/>
    <w:rsid w:val="001C67D3"/>
    <w:rsid w:val="001C6A07"/>
    <w:rsid w:val="001C6D52"/>
    <w:rsid w:val="001C6F87"/>
    <w:rsid w:val="001C7006"/>
    <w:rsid w:val="001C728A"/>
    <w:rsid w:val="001C74B1"/>
    <w:rsid w:val="001C74BA"/>
    <w:rsid w:val="001C7570"/>
    <w:rsid w:val="001C75B3"/>
    <w:rsid w:val="001C761B"/>
    <w:rsid w:val="001C7786"/>
    <w:rsid w:val="001C7FA3"/>
    <w:rsid w:val="001D0131"/>
    <w:rsid w:val="001D01B0"/>
    <w:rsid w:val="001D02A2"/>
    <w:rsid w:val="001D0536"/>
    <w:rsid w:val="001D06FA"/>
    <w:rsid w:val="001D09DC"/>
    <w:rsid w:val="001D10F3"/>
    <w:rsid w:val="001D1148"/>
    <w:rsid w:val="001D139C"/>
    <w:rsid w:val="001D151B"/>
    <w:rsid w:val="001D186F"/>
    <w:rsid w:val="001D1AD0"/>
    <w:rsid w:val="001D1C5D"/>
    <w:rsid w:val="001D1CCF"/>
    <w:rsid w:val="001D1DF1"/>
    <w:rsid w:val="001D1E4F"/>
    <w:rsid w:val="001D28A0"/>
    <w:rsid w:val="001D29C5"/>
    <w:rsid w:val="001D2B4E"/>
    <w:rsid w:val="001D2DE3"/>
    <w:rsid w:val="001D2EC3"/>
    <w:rsid w:val="001D2ECE"/>
    <w:rsid w:val="001D308F"/>
    <w:rsid w:val="001D3140"/>
    <w:rsid w:val="001D3256"/>
    <w:rsid w:val="001D32DA"/>
    <w:rsid w:val="001D34EB"/>
    <w:rsid w:val="001D36F2"/>
    <w:rsid w:val="001D3786"/>
    <w:rsid w:val="001D3C5E"/>
    <w:rsid w:val="001D3CD6"/>
    <w:rsid w:val="001D43DB"/>
    <w:rsid w:val="001D4706"/>
    <w:rsid w:val="001D49FA"/>
    <w:rsid w:val="001D4CA0"/>
    <w:rsid w:val="001D4F93"/>
    <w:rsid w:val="001D541F"/>
    <w:rsid w:val="001D5874"/>
    <w:rsid w:val="001D58AC"/>
    <w:rsid w:val="001D5CBA"/>
    <w:rsid w:val="001D5EA6"/>
    <w:rsid w:val="001D5EC4"/>
    <w:rsid w:val="001D5FE2"/>
    <w:rsid w:val="001D6316"/>
    <w:rsid w:val="001D63EA"/>
    <w:rsid w:val="001D67E9"/>
    <w:rsid w:val="001D6AE3"/>
    <w:rsid w:val="001D6B62"/>
    <w:rsid w:val="001D7202"/>
    <w:rsid w:val="001D72A4"/>
    <w:rsid w:val="001D771C"/>
    <w:rsid w:val="001D7727"/>
    <w:rsid w:val="001D7C2E"/>
    <w:rsid w:val="001D7D8C"/>
    <w:rsid w:val="001D7DCE"/>
    <w:rsid w:val="001D7FD7"/>
    <w:rsid w:val="001E01F0"/>
    <w:rsid w:val="001E0A10"/>
    <w:rsid w:val="001E0A5B"/>
    <w:rsid w:val="001E0AD2"/>
    <w:rsid w:val="001E1071"/>
    <w:rsid w:val="001E1587"/>
    <w:rsid w:val="001E16CD"/>
    <w:rsid w:val="001E1A7E"/>
    <w:rsid w:val="001E1B3C"/>
    <w:rsid w:val="001E1DD8"/>
    <w:rsid w:val="001E1FE3"/>
    <w:rsid w:val="001E238D"/>
    <w:rsid w:val="001E249D"/>
    <w:rsid w:val="001E2522"/>
    <w:rsid w:val="001E2757"/>
    <w:rsid w:val="001E2B83"/>
    <w:rsid w:val="001E2C93"/>
    <w:rsid w:val="001E2D18"/>
    <w:rsid w:val="001E2EEC"/>
    <w:rsid w:val="001E306B"/>
    <w:rsid w:val="001E31FC"/>
    <w:rsid w:val="001E32EA"/>
    <w:rsid w:val="001E332D"/>
    <w:rsid w:val="001E3584"/>
    <w:rsid w:val="001E38B3"/>
    <w:rsid w:val="001E3F28"/>
    <w:rsid w:val="001E3F8D"/>
    <w:rsid w:val="001E4063"/>
    <w:rsid w:val="001E40CC"/>
    <w:rsid w:val="001E4628"/>
    <w:rsid w:val="001E480E"/>
    <w:rsid w:val="001E4A15"/>
    <w:rsid w:val="001E4A84"/>
    <w:rsid w:val="001E4CF5"/>
    <w:rsid w:val="001E4E83"/>
    <w:rsid w:val="001E5109"/>
    <w:rsid w:val="001E5158"/>
    <w:rsid w:val="001E585D"/>
    <w:rsid w:val="001E5AEE"/>
    <w:rsid w:val="001E5E71"/>
    <w:rsid w:val="001E5F42"/>
    <w:rsid w:val="001E615D"/>
    <w:rsid w:val="001E6356"/>
    <w:rsid w:val="001E6421"/>
    <w:rsid w:val="001E654A"/>
    <w:rsid w:val="001E66BB"/>
    <w:rsid w:val="001E66EB"/>
    <w:rsid w:val="001E6725"/>
    <w:rsid w:val="001E6A62"/>
    <w:rsid w:val="001E71C9"/>
    <w:rsid w:val="001E731E"/>
    <w:rsid w:val="001E771F"/>
    <w:rsid w:val="001E78F2"/>
    <w:rsid w:val="001E7A5B"/>
    <w:rsid w:val="001E7AA2"/>
    <w:rsid w:val="001E7DCA"/>
    <w:rsid w:val="001E7E32"/>
    <w:rsid w:val="001F00DF"/>
    <w:rsid w:val="001F0199"/>
    <w:rsid w:val="001F02DD"/>
    <w:rsid w:val="001F05EB"/>
    <w:rsid w:val="001F0680"/>
    <w:rsid w:val="001F0762"/>
    <w:rsid w:val="001F0903"/>
    <w:rsid w:val="001F0B42"/>
    <w:rsid w:val="001F0B75"/>
    <w:rsid w:val="001F128F"/>
    <w:rsid w:val="001F1503"/>
    <w:rsid w:val="001F1562"/>
    <w:rsid w:val="001F1717"/>
    <w:rsid w:val="001F1E8F"/>
    <w:rsid w:val="001F1FD3"/>
    <w:rsid w:val="001F24BD"/>
    <w:rsid w:val="001F2579"/>
    <w:rsid w:val="001F26A5"/>
    <w:rsid w:val="001F29E1"/>
    <w:rsid w:val="001F2AFC"/>
    <w:rsid w:val="001F2D41"/>
    <w:rsid w:val="001F2D97"/>
    <w:rsid w:val="001F367B"/>
    <w:rsid w:val="001F3900"/>
    <w:rsid w:val="001F39A2"/>
    <w:rsid w:val="001F3A1E"/>
    <w:rsid w:val="001F3A49"/>
    <w:rsid w:val="001F3BC8"/>
    <w:rsid w:val="001F3E69"/>
    <w:rsid w:val="001F4032"/>
    <w:rsid w:val="001F407E"/>
    <w:rsid w:val="001F417E"/>
    <w:rsid w:val="001F41E7"/>
    <w:rsid w:val="001F4269"/>
    <w:rsid w:val="001F445C"/>
    <w:rsid w:val="001F49DA"/>
    <w:rsid w:val="001F4BEE"/>
    <w:rsid w:val="001F4D83"/>
    <w:rsid w:val="001F5366"/>
    <w:rsid w:val="001F569F"/>
    <w:rsid w:val="001F56C1"/>
    <w:rsid w:val="001F5973"/>
    <w:rsid w:val="001F5C2E"/>
    <w:rsid w:val="001F5CA1"/>
    <w:rsid w:val="001F5E67"/>
    <w:rsid w:val="001F612F"/>
    <w:rsid w:val="001F6251"/>
    <w:rsid w:val="001F630C"/>
    <w:rsid w:val="001F64CE"/>
    <w:rsid w:val="001F6558"/>
    <w:rsid w:val="001F6666"/>
    <w:rsid w:val="001F684A"/>
    <w:rsid w:val="001F6D26"/>
    <w:rsid w:val="001F6EBF"/>
    <w:rsid w:val="001F6EC2"/>
    <w:rsid w:val="001F6F6D"/>
    <w:rsid w:val="001F72B0"/>
    <w:rsid w:val="001F73A6"/>
    <w:rsid w:val="001F73B2"/>
    <w:rsid w:val="001F73C2"/>
    <w:rsid w:val="001F73C8"/>
    <w:rsid w:val="001F74D1"/>
    <w:rsid w:val="001F7CEA"/>
    <w:rsid w:val="001F7DEE"/>
    <w:rsid w:val="00200298"/>
    <w:rsid w:val="002002F9"/>
    <w:rsid w:val="002003AA"/>
    <w:rsid w:val="002003B0"/>
    <w:rsid w:val="00200501"/>
    <w:rsid w:val="002005B5"/>
    <w:rsid w:val="00200E02"/>
    <w:rsid w:val="00200F46"/>
    <w:rsid w:val="00201190"/>
    <w:rsid w:val="002011D1"/>
    <w:rsid w:val="00201283"/>
    <w:rsid w:val="002012F5"/>
    <w:rsid w:val="00201870"/>
    <w:rsid w:val="002018AA"/>
    <w:rsid w:val="00201907"/>
    <w:rsid w:val="00201E7B"/>
    <w:rsid w:val="00202148"/>
    <w:rsid w:val="00202226"/>
    <w:rsid w:val="002022E5"/>
    <w:rsid w:val="0020287F"/>
    <w:rsid w:val="002028C7"/>
    <w:rsid w:val="00202949"/>
    <w:rsid w:val="00202C53"/>
    <w:rsid w:val="0020321D"/>
    <w:rsid w:val="002035F9"/>
    <w:rsid w:val="0020375E"/>
    <w:rsid w:val="002037C2"/>
    <w:rsid w:val="00203814"/>
    <w:rsid w:val="0020394D"/>
    <w:rsid w:val="00203B45"/>
    <w:rsid w:val="00203EDF"/>
    <w:rsid w:val="00204048"/>
    <w:rsid w:val="002042CD"/>
    <w:rsid w:val="00204332"/>
    <w:rsid w:val="00204603"/>
    <w:rsid w:val="0020493E"/>
    <w:rsid w:val="002049E6"/>
    <w:rsid w:val="00204ACE"/>
    <w:rsid w:val="002053F4"/>
    <w:rsid w:val="00205831"/>
    <w:rsid w:val="00205D26"/>
    <w:rsid w:val="00205D47"/>
    <w:rsid w:val="00205FBB"/>
    <w:rsid w:val="002060E0"/>
    <w:rsid w:val="00206503"/>
    <w:rsid w:val="00206640"/>
    <w:rsid w:val="00206738"/>
    <w:rsid w:val="00206845"/>
    <w:rsid w:val="00206A82"/>
    <w:rsid w:val="00206E38"/>
    <w:rsid w:val="00206F86"/>
    <w:rsid w:val="0020708B"/>
    <w:rsid w:val="0020773A"/>
    <w:rsid w:val="002079C1"/>
    <w:rsid w:val="00207C79"/>
    <w:rsid w:val="00207D7E"/>
    <w:rsid w:val="00210436"/>
    <w:rsid w:val="002107F2"/>
    <w:rsid w:val="00210B9A"/>
    <w:rsid w:val="00210D4B"/>
    <w:rsid w:val="00211612"/>
    <w:rsid w:val="002116D9"/>
    <w:rsid w:val="00211845"/>
    <w:rsid w:val="00211A40"/>
    <w:rsid w:val="00211C2A"/>
    <w:rsid w:val="00211E21"/>
    <w:rsid w:val="00212032"/>
    <w:rsid w:val="002127E1"/>
    <w:rsid w:val="00212FDF"/>
    <w:rsid w:val="00213187"/>
    <w:rsid w:val="002133C9"/>
    <w:rsid w:val="0021342B"/>
    <w:rsid w:val="002134D7"/>
    <w:rsid w:val="002135D8"/>
    <w:rsid w:val="00213923"/>
    <w:rsid w:val="00213AF4"/>
    <w:rsid w:val="00213BC9"/>
    <w:rsid w:val="00213C45"/>
    <w:rsid w:val="00213CB6"/>
    <w:rsid w:val="002141D5"/>
    <w:rsid w:val="00214644"/>
    <w:rsid w:val="002148A7"/>
    <w:rsid w:val="002148D7"/>
    <w:rsid w:val="00214B19"/>
    <w:rsid w:val="00214B21"/>
    <w:rsid w:val="00214C0F"/>
    <w:rsid w:val="00214C2D"/>
    <w:rsid w:val="00214CEE"/>
    <w:rsid w:val="00214FF1"/>
    <w:rsid w:val="002152C4"/>
    <w:rsid w:val="0021533C"/>
    <w:rsid w:val="00215594"/>
    <w:rsid w:val="00215619"/>
    <w:rsid w:val="00215713"/>
    <w:rsid w:val="002158F6"/>
    <w:rsid w:val="00215D94"/>
    <w:rsid w:val="00215F5B"/>
    <w:rsid w:val="00216015"/>
    <w:rsid w:val="00216042"/>
    <w:rsid w:val="0021614C"/>
    <w:rsid w:val="00216490"/>
    <w:rsid w:val="00216590"/>
    <w:rsid w:val="002166D7"/>
    <w:rsid w:val="00216796"/>
    <w:rsid w:val="00216A19"/>
    <w:rsid w:val="00216B16"/>
    <w:rsid w:val="00217279"/>
    <w:rsid w:val="00217319"/>
    <w:rsid w:val="002173C0"/>
    <w:rsid w:val="0021768A"/>
    <w:rsid w:val="00217746"/>
    <w:rsid w:val="002177A1"/>
    <w:rsid w:val="0021787D"/>
    <w:rsid w:val="00217D21"/>
    <w:rsid w:val="002200F0"/>
    <w:rsid w:val="00220363"/>
    <w:rsid w:val="00220544"/>
    <w:rsid w:val="0022075A"/>
    <w:rsid w:val="0022083B"/>
    <w:rsid w:val="00220F48"/>
    <w:rsid w:val="0022119A"/>
    <w:rsid w:val="002212B5"/>
    <w:rsid w:val="00221417"/>
    <w:rsid w:val="0022165E"/>
    <w:rsid w:val="0022194A"/>
    <w:rsid w:val="00221BC6"/>
    <w:rsid w:val="00221CD5"/>
    <w:rsid w:val="00221ED4"/>
    <w:rsid w:val="00222299"/>
    <w:rsid w:val="00222392"/>
    <w:rsid w:val="002223AE"/>
    <w:rsid w:val="002223DA"/>
    <w:rsid w:val="00222672"/>
    <w:rsid w:val="00222690"/>
    <w:rsid w:val="002226BA"/>
    <w:rsid w:val="00222986"/>
    <w:rsid w:val="00222DCE"/>
    <w:rsid w:val="00223010"/>
    <w:rsid w:val="0022317F"/>
    <w:rsid w:val="0022319F"/>
    <w:rsid w:val="002231DD"/>
    <w:rsid w:val="002233A3"/>
    <w:rsid w:val="002235C0"/>
    <w:rsid w:val="002237D3"/>
    <w:rsid w:val="0022395A"/>
    <w:rsid w:val="00223F08"/>
    <w:rsid w:val="00223FE5"/>
    <w:rsid w:val="0022415D"/>
    <w:rsid w:val="002241F0"/>
    <w:rsid w:val="002243F4"/>
    <w:rsid w:val="0022479A"/>
    <w:rsid w:val="00224924"/>
    <w:rsid w:val="00224EC7"/>
    <w:rsid w:val="00224EDC"/>
    <w:rsid w:val="00225327"/>
    <w:rsid w:val="002254DA"/>
    <w:rsid w:val="002254F6"/>
    <w:rsid w:val="0022596B"/>
    <w:rsid w:val="00225C88"/>
    <w:rsid w:val="00225CC7"/>
    <w:rsid w:val="00225F1D"/>
    <w:rsid w:val="0022610D"/>
    <w:rsid w:val="002262EA"/>
    <w:rsid w:val="00226353"/>
    <w:rsid w:val="00226360"/>
    <w:rsid w:val="002263A2"/>
    <w:rsid w:val="002266DC"/>
    <w:rsid w:val="002270E9"/>
    <w:rsid w:val="00227529"/>
    <w:rsid w:val="002278C5"/>
    <w:rsid w:val="002279BC"/>
    <w:rsid w:val="00227B7E"/>
    <w:rsid w:val="00227C6D"/>
    <w:rsid w:val="0023010E"/>
    <w:rsid w:val="00230260"/>
    <w:rsid w:val="002302AB"/>
    <w:rsid w:val="00230C35"/>
    <w:rsid w:val="002310C9"/>
    <w:rsid w:val="002312EC"/>
    <w:rsid w:val="00231370"/>
    <w:rsid w:val="00231389"/>
    <w:rsid w:val="002313F0"/>
    <w:rsid w:val="00231771"/>
    <w:rsid w:val="0023196B"/>
    <w:rsid w:val="002319CA"/>
    <w:rsid w:val="00231A0B"/>
    <w:rsid w:val="00231B9D"/>
    <w:rsid w:val="00231D61"/>
    <w:rsid w:val="00231EB1"/>
    <w:rsid w:val="00231F88"/>
    <w:rsid w:val="00231FAB"/>
    <w:rsid w:val="00231FF6"/>
    <w:rsid w:val="00232033"/>
    <w:rsid w:val="002321FF"/>
    <w:rsid w:val="0023228D"/>
    <w:rsid w:val="0023254E"/>
    <w:rsid w:val="0023266D"/>
    <w:rsid w:val="00232675"/>
    <w:rsid w:val="002326C0"/>
    <w:rsid w:val="00232859"/>
    <w:rsid w:val="0023298A"/>
    <w:rsid w:val="002329B3"/>
    <w:rsid w:val="00232B34"/>
    <w:rsid w:val="00232D72"/>
    <w:rsid w:val="002330A2"/>
    <w:rsid w:val="002330F0"/>
    <w:rsid w:val="002333D0"/>
    <w:rsid w:val="00233594"/>
    <w:rsid w:val="00233ABB"/>
    <w:rsid w:val="00233E8C"/>
    <w:rsid w:val="002340E9"/>
    <w:rsid w:val="00234240"/>
    <w:rsid w:val="00234AE2"/>
    <w:rsid w:val="00234B5B"/>
    <w:rsid w:val="00234BCD"/>
    <w:rsid w:val="00234F17"/>
    <w:rsid w:val="0023515D"/>
    <w:rsid w:val="0023534D"/>
    <w:rsid w:val="00235708"/>
    <w:rsid w:val="00235849"/>
    <w:rsid w:val="00235A37"/>
    <w:rsid w:val="00235E09"/>
    <w:rsid w:val="00236020"/>
    <w:rsid w:val="00236309"/>
    <w:rsid w:val="002364AE"/>
    <w:rsid w:val="002364AF"/>
    <w:rsid w:val="00236865"/>
    <w:rsid w:val="0023687A"/>
    <w:rsid w:val="0023690E"/>
    <w:rsid w:val="00236BC0"/>
    <w:rsid w:val="00236C92"/>
    <w:rsid w:val="00236E33"/>
    <w:rsid w:val="002370E1"/>
    <w:rsid w:val="002375BD"/>
    <w:rsid w:val="00237724"/>
    <w:rsid w:val="0023776C"/>
    <w:rsid w:val="002377A8"/>
    <w:rsid w:val="00237935"/>
    <w:rsid w:val="00237ECA"/>
    <w:rsid w:val="0024054C"/>
    <w:rsid w:val="00240897"/>
    <w:rsid w:val="00240A61"/>
    <w:rsid w:val="00240F59"/>
    <w:rsid w:val="00241014"/>
    <w:rsid w:val="00241D42"/>
    <w:rsid w:val="00241DAE"/>
    <w:rsid w:val="00241E92"/>
    <w:rsid w:val="00241F94"/>
    <w:rsid w:val="0024277C"/>
    <w:rsid w:val="00242C60"/>
    <w:rsid w:val="00242DC7"/>
    <w:rsid w:val="00242FA0"/>
    <w:rsid w:val="00242FBD"/>
    <w:rsid w:val="0024323E"/>
    <w:rsid w:val="002437E6"/>
    <w:rsid w:val="00243BF7"/>
    <w:rsid w:val="00244072"/>
    <w:rsid w:val="00244166"/>
    <w:rsid w:val="002443EB"/>
    <w:rsid w:val="00244721"/>
    <w:rsid w:val="00244761"/>
    <w:rsid w:val="00244921"/>
    <w:rsid w:val="0024499D"/>
    <w:rsid w:val="00244B10"/>
    <w:rsid w:val="00244C77"/>
    <w:rsid w:val="0024522A"/>
    <w:rsid w:val="00245621"/>
    <w:rsid w:val="00245919"/>
    <w:rsid w:val="0024594B"/>
    <w:rsid w:val="00245AEA"/>
    <w:rsid w:val="00245B33"/>
    <w:rsid w:val="00245B54"/>
    <w:rsid w:val="00245B57"/>
    <w:rsid w:val="00245BC2"/>
    <w:rsid w:val="00245E58"/>
    <w:rsid w:val="002461F1"/>
    <w:rsid w:val="0024691B"/>
    <w:rsid w:val="00246A90"/>
    <w:rsid w:val="00246E93"/>
    <w:rsid w:val="00246F00"/>
    <w:rsid w:val="00247126"/>
    <w:rsid w:val="0024712F"/>
    <w:rsid w:val="0024718D"/>
    <w:rsid w:val="00247496"/>
    <w:rsid w:val="00247B4D"/>
    <w:rsid w:val="00247D89"/>
    <w:rsid w:val="00250060"/>
    <w:rsid w:val="002502C3"/>
    <w:rsid w:val="0025051A"/>
    <w:rsid w:val="002507F1"/>
    <w:rsid w:val="00250AFE"/>
    <w:rsid w:val="00250BE9"/>
    <w:rsid w:val="00250CD9"/>
    <w:rsid w:val="00250FB2"/>
    <w:rsid w:val="00251337"/>
    <w:rsid w:val="00251784"/>
    <w:rsid w:val="00251ADA"/>
    <w:rsid w:val="00251F1E"/>
    <w:rsid w:val="0025239C"/>
    <w:rsid w:val="002525E7"/>
    <w:rsid w:val="00252809"/>
    <w:rsid w:val="002528A7"/>
    <w:rsid w:val="00252B3F"/>
    <w:rsid w:val="00252B99"/>
    <w:rsid w:val="002532FA"/>
    <w:rsid w:val="0025371C"/>
    <w:rsid w:val="002539C5"/>
    <w:rsid w:val="00253A40"/>
    <w:rsid w:val="00253F16"/>
    <w:rsid w:val="002543AD"/>
    <w:rsid w:val="0025492D"/>
    <w:rsid w:val="00254A31"/>
    <w:rsid w:val="00255030"/>
    <w:rsid w:val="002550EC"/>
    <w:rsid w:val="002551AF"/>
    <w:rsid w:val="002553D5"/>
    <w:rsid w:val="0025574F"/>
    <w:rsid w:val="002557E9"/>
    <w:rsid w:val="00255A2E"/>
    <w:rsid w:val="00255B5D"/>
    <w:rsid w:val="00255B7B"/>
    <w:rsid w:val="00255D3A"/>
    <w:rsid w:val="00256231"/>
    <w:rsid w:val="002563DE"/>
    <w:rsid w:val="0025650A"/>
    <w:rsid w:val="00256525"/>
    <w:rsid w:val="0025652F"/>
    <w:rsid w:val="00256555"/>
    <w:rsid w:val="00256635"/>
    <w:rsid w:val="00256661"/>
    <w:rsid w:val="00256998"/>
    <w:rsid w:val="00256A60"/>
    <w:rsid w:val="00256CFC"/>
    <w:rsid w:val="00256F70"/>
    <w:rsid w:val="002572E4"/>
    <w:rsid w:val="00257347"/>
    <w:rsid w:val="00257459"/>
    <w:rsid w:val="0025748E"/>
    <w:rsid w:val="00257531"/>
    <w:rsid w:val="0025762C"/>
    <w:rsid w:val="002579F3"/>
    <w:rsid w:val="00257A05"/>
    <w:rsid w:val="00257A68"/>
    <w:rsid w:val="00257B62"/>
    <w:rsid w:val="00257E59"/>
    <w:rsid w:val="00257E5C"/>
    <w:rsid w:val="00257EAC"/>
    <w:rsid w:val="00257F5A"/>
    <w:rsid w:val="00257F81"/>
    <w:rsid w:val="00260200"/>
    <w:rsid w:val="00260223"/>
    <w:rsid w:val="00260322"/>
    <w:rsid w:val="0026044B"/>
    <w:rsid w:val="00260C89"/>
    <w:rsid w:val="00260D35"/>
    <w:rsid w:val="00260E4E"/>
    <w:rsid w:val="00260E76"/>
    <w:rsid w:val="00261176"/>
    <w:rsid w:val="002611DB"/>
    <w:rsid w:val="002612EC"/>
    <w:rsid w:val="00261447"/>
    <w:rsid w:val="002617BA"/>
    <w:rsid w:val="002618F4"/>
    <w:rsid w:val="00261AFA"/>
    <w:rsid w:val="00261B8E"/>
    <w:rsid w:val="00261CC5"/>
    <w:rsid w:val="00261E9A"/>
    <w:rsid w:val="0026202A"/>
    <w:rsid w:val="002621C9"/>
    <w:rsid w:val="002624E3"/>
    <w:rsid w:val="002625D9"/>
    <w:rsid w:val="002627FC"/>
    <w:rsid w:val="002628E2"/>
    <w:rsid w:val="00262942"/>
    <w:rsid w:val="002629D3"/>
    <w:rsid w:val="00262AE0"/>
    <w:rsid w:val="00262BC4"/>
    <w:rsid w:val="00262EAF"/>
    <w:rsid w:val="00262F2B"/>
    <w:rsid w:val="002631EC"/>
    <w:rsid w:val="002633A6"/>
    <w:rsid w:val="002634D3"/>
    <w:rsid w:val="002634F9"/>
    <w:rsid w:val="00263525"/>
    <w:rsid w:val="0026368C"/>
    <w:rsid w:val="002636D0"/>
    <w:rsid w:val="00263980"/>
    <w:rsid w:val="00263DF4"/>
    <w:rsid w:val="00263EDD"/>
    <w:rsid w:val="0026402C"/>
    <w:rsid w:val="0026438E"/>
    <w:rsid w:val="002643EC"/>
    <w:rsid w:val="002645EA"/>
    <w:rsid w:val="00264BA8"/>
    <w:rsid w:val="00264DF9"/>
    <w:rsid w:val="0026514D"/>
    <w:rsid w:val="002654A0"/>
    <w:rsid w:val="0026572D"/>
    <w:rsid w:val="00265920"/>
    <w:rsid w:val="00265989"/>
    <w:rsid w:val="00265ADB"/>
    <w:rsid w:val="00265C44"/>
    <w:rsid w:val="00265FBF"/>
    <w:rsid w:val="002661B3"/>
    <w:rsid w:val="002661D7"/>
    <w:rsid w:val="00266262"/>
    <w:rsid w:val="00266804"/>
    <w:rsid w:val="002669AA"/>
    <w:rsid w:val="00266AB7"/>
    <w:rsid w:val="00266E51"/>
    <w:rsid w:val="00267225"/>
    <w:rsid w:val="00267676"/>
    <w:rsid w:val="00267991"/>
    <w:rsid w:val="00267D25"/>
    <w:rsid w:val="00267F3D"/>
    <w:rsid w:val="002701D5"/>
    <w:rsid w:val="002703A0"/>
    <w:rsid w:val="002704B3"/>
    <w:rsid w:val="002706DE"/>
    <w:rsid w:val="00270745"/>
    <w:rsid w:val="002708A3"/>
    <w:rsid w:val="002708CE"/>
    <w:rsid w:val="002708D5"/>
    <w:rsid w:val="00270962"/>
    <w:rsid w:val="00270C58"/>
    <w:rsid w:val="00270CC6"/>
    <w:rsid w:val="00271090"/>
    <w:rsid w:val="00271146"/>
    <w:rsid w:val="00271779"/>
    <w:rsid w:val="00271911"/>
    <w:rsid w:val="00271C2A"/>
    <w:rsid w:val="00271D12"/>
    <w:rsid w:val="00272008"/>
    <w:rsid w:val="0027234A"/>
    <w:rsid w:val="0027261C"/>
    <w:rsid w:val="002727A8"/>
    <w:rsid w:val="00272C98"/>
    <w:rsid w:val="00272EB1"/>
    <w:rsid w:val="0027314B"/>
    <w:rsid w:val="0027319E"/>
    <w:rsid w:val="0027331C"/>
    <w:rsid w:val="0027376A"/>
    <w:rsid w:val="00273ACA"/>
    <w:rsid w:val="00273C44"/>
    <w:rsid w:val="00274028"/>
    <w:rsid w:val="00274067"/>
    <w:rsid w:val="002746EF"/>
    <w:rsid w:val="00274817"/>
    <w:rsid w:val="00275010"/>
    <w:rsid w:val="00275246"/>
    <w:rsid w:val="0027524E"/>
    <w:rsid w:val="00275252"/>
    <w:rsid w:val="002753D0"/>
    <w:rsid w:val="00275688"/>
    <w:rsid w:val="0027587D"/>
    <w:rsid w:val="002759F4"/>
    <w:rsid w:val="00275A39"/>
    <w:rsid w:val="00275B93"/>
    <w:rsid w:val="0027637A"/>
    <w:rsid w:val="00276509"/>
    <w:rsid w:val="00276701"/>
    <w:rsid w:val="0027681F"/>
    <w:rsid w:val="0027710B"/>
    <w:rsid w:val="002771DB"/>
    <w:rsid w:val="0027761A"/>
    <w:rsid w:val="002778B4"/>
    <w:rsid w:val="00277A03"/>
    <w:rsid w:val="00277A58"/>
    <w:rsid w:val="00277F86"/>
    <w:rsid w:val="002802EB"/>
    <w:rsid w:val="00280453"/>
    <w:rsid w:val="00280A94"/>
    <w:rsid w:val="00280B22"/>
    <w:rsid w:val="00280C3C"/>
    <w:rsid w:val="00280E05"/>
    <w:rsid w:val="00281049"/>
    <w:rsid w:val="002817AC"/>
    <w:rsid w:val="00281C57"/>
    <w:rsid w:val="00281F59"/>
    <w:rsid w:val="00281F90"/>
    <w:rsid w:val="00282016"/>
    <w:rsid w:val="002821A1"/>
    <w:rsid w:val="002825F1"/>
    <w:rsid w:val="002827A6"/>
    <w:rsid w:val="00282CD4"/>
    <w:rsid w:val="00282D9C"/>
    <w:rsid w:val="00282E88"/>
    <w:rsid w:val="00282E9A"/>
    <w:rsid w:val="00282EB3"/>
    <w:rsid w:val="002831B5"/>
    <w:rsid w:val="00283207"/>
    <w:rsid w:val="002832EF"/>
    <w:rsid w:val="00283450"/>
    <w:rsid w:val="0028348B"/>
    <w:rsid w:val="00283B23"/>
    <w:rsid w:val="00283E18"/>
    <w:rsid w:val="00283E3E"/>
    <w:rsid w:val="00284365"/>
    <w:rsid w:val="0028438A"/>
    <w:rsid w:val="002845E4"/>
    <w:rsid w:val="00284748"/>
    <w:rsid w:val="00284B6B"/>
    <w:rsid w:val="00284D9C"/>
    <w:rsid w:val="00284DA8"/>
    <w:rsid w:val="00285408"/>
    <w:rsid w:val="00285517"/>
    <w:rsid w:val="002855C7"/>
    <w:rsid w:val="0028562D"/>
    <w:rsid w:val="00285673"/>
    <w:rsid w:val="0028594E"/>
    <w:rsid w:val="002859D4"/>
    <w:rsid w:val="00285B96"/>
    <w:rsid w:val="00285D01"/>
    <w:rsid w:val="00285EC0"/>
    <w:rsid w:val="00285F0A"/>
    <w:rsid w:val="00286103"/>
    <w:rsid w:val="00286666"/>
    <w:rsid w:val="002866DD"/>
    <w:rsid w:val="0028670D"/>
    <w:rsid w:val="00286713"/>
    <w:rsid w:val="0028685B"/>
    <w:rsid w:val="00286880"/>
    <w:rsid w:val="002869AD"/>
    <w:rsid w:val="00286FA1"/>
    <w:rsid w:val="002872B4"/>
    <w:rsid w:val="00287722"/>
    <w:rsid w:val="00287926"/>
    <w:rsid w:val="002879DD"/>
    <w:rsid w:val="00287CF7"/>
    <w:rsid w:val="00287DF8"/>
    <w:rsid w:val="00290495"/>
    <w:rsid w:val="00290D9E"/>
    <w:rsid w:val="00290E0A"/>
    <w:rsid w:val="00290E63"/>
    <w:rsid w:val="00290EB8"/>
    <w:rsid w:val="00290FDB"/>
    <w:rsid w:val="0029121E"/>
    <w:rsid w:val="0029126B"/>
    <w:rsid w:val="00291291"/>
    <w:rsid w:val="0029132D"/>
    <w:rsid w:val="002914B8"/>
    <w:rsid w:val="002915A8"/>
    <w:rsid w:val="002917CA"/>
    <w:rsid w:val="00291C4F"/>
    <w:rsid w:val="00291C5C"/>
    <w:rsid w:val="00291D23"/>
    <w:rsid w:val="00291EE4"/>
    <w:rsid w:val="00291EEA"/>
    <w:rsid w:val="00291EF6"/>
    <w:rsid w:val="00292167"/>
    <w:rsid w:val="00292748"/>
    <w:rsid w:val="002929B8"/>
    <w:rsid w:val="002932AF"/>
    <w:rsid w:val="0029332F"/>
    <w:rsid w:val="0029344D"/>
    <w:rsid w:val="002939B3"/>
    <w:rsid w:val="002939F2"/>
    <w:rsid w:val="00293C88"/>
    <w:rsid w:val="00293CCC"/>
    <w:rsid w:val="00294177"/>
    <w:rsid w:val="002943D6"/>
    <w:rsid w:val="002944F0"/>
    <w:rsid w:val="00294726"/>
    <w:rsid w:val="0029483E"/>
    <w:rsid w:val="00294909"/>
    <w:rsid w:val="002949B5"/>
    <w:rsid w:val="00294EFA"/>
    <w:rsid w:val="00295278"/>
    <w:rsid w:val="0029533F"/>
    <w:rsid w:val="00295368"/>
    <w:rsid w:val="002953AA"/>
    <w:rsid w:val="0029567E"/>
    <w:rsid w:val="00295686"/>
    <w:rsid w:val="002958BB"/>
    <w:rsid w:val="002959D3"/>
    <w:rsid w:val="00295B36"/>
    <w:rsid w:val="00295B71"/>
    <w:rsid w:val="00295BE1"/>
    <w:rsid w:val="00295EA8"/>
    <w:rsid w:val="00296206"/>
    <w:rsid w:val="0029641A"/>
    <w:rsid w:val="00296472"/>
    <w:rsid w:val="00296591"/>
    <w:rsid w:val="00296660"/>
    <w:rsid w:val="0029671F"/>
    <w:rsid w:val="0029686F"/>
    <w:rsid w:val="00296B39"/>
    <w:rsid w:val="00296F45"/>
    <w:rsid w:val="00296F7D"/>
    <w:rsid w:val="002972DF"/>
    <w:rsid w:val="002972EE"/>
    <w:rsid w:val="00297652"/>
    <w:rsid w:val="00297730"/>
    <w:rsid w:val="00297DE5"/>
    <w:rsid w:val="00297E87"/>
    <w:rsid w:val="00297FED"/>
    <w:rsid w:val="002A0027"/>
    <w:rsid w:val="002A006F"/>
    <w:rsid w:val="002A0090"/>
    <w:rsid w:val="002A0181"/>
    <w:rsid w:val="002A0252"/>
    <w:rsid w:val="002A03AE"/>
    <w:rsid w:val="002A07A5"/>
    <w:rsid w:val="002A0951"/>
    <w:rsid w:val="002A09B2"/>
    <w:rsid w:val="002A0BD1"/>
    <w:rsid w:val="002A0FA6"/>
    <w:rsid w:val="002A17CC"/>
    <w:rsid w:val="002A19F7"/>
    <w:rsid w:val="002A1AEC"/>
    <w:rsid w:val="002A1AF7"/>
    <w:rsid w:val="002A1E86"/>
    <w:rsid w:val="002A1EB4"/>
    <w:rsid w:val="002A2071"/>
    <w:rsid w:val="002A20D5"/>
    <w:rsid w:val="002A2212"/>
    <w:rsid w:val="002A2251"/>
    <w:rsid w:val="002A24CD"/>
    <w:rsid w:val="002A2542"/>
    <w:rsid w:val="002A29C8"/>
    <w:rsid w:val="002A2C04"/>
    <w:rsid w:val="002A2DFB"/>
    <w:rsid w:val="002A2F0B"/>
    <w:rsid w:val="002A2FD6"/>
    <w:rsid w:val="002A30C2"/>
    <w:rsid w:val="002A38BA"/>
    <w:rsid w:val="002A3B26"/>
    <w:rsid w:val="002A3B57"/>
    <w:rsid w:val="002A3BF3"/>
    <w:rsid w:val="002A3C00"/>
    <w:rsid w:val="002A3DFC"/>
    <w:rsid w:val="002A3FB4"/>
    <w:rsid w:val="002A40FA"/>
    <w:rsid w:val="002A46BF"/>
    <w:rsid w:val="002A5085"/>
    <w:rsid w:val="002A51E5"/>
    <w:rsid w:val="002A54BF"/>
    <w:rsid w:val="002A567D"/>
    <w:rsid w:val="002A56BE"/>
    <w:rsid w:val="002A5850"/>
    <w:rsid w:val="002A58B8"/>
    <w:rsid w:val="002A5F5F"/>
    <w:rsid w:val="002A60F7"/>
    <w:rsid w:val="002A6385"/>
    <w:rsid w:val="002A6A01"/>
    <w:rsid w:val="002A6BE2"/>
    <w:rsid w:val="002A6D34"/>
    <w:rsid w:val="002A7510"/>
    <w:rsid w:val="002A75F1"/>
    <w:rsid w:val="002A760B"/>
    <w:rsid w:val="002A7635"/>
    <w:rsid w:val="002A7872"/>
    <w:rsid w:val="002A7900"/>
    <w:rsid w:val="002A7906"/>
    <w:rsid w:val="002A7A31"/>
    <w:rsid w:val="002A7B17"/>
    <w:rsid w:val="002A7C5C"/>
    <w:rsid w:val="002A7CEB"/>
    <w:rsid w:val="002A7FB4"/>
    <w:rsid w:val="002B0455"/>
    <w:rsid w:val="002B04BD"/>
    <w:rsid w:val="002B04BE"/>
    <w:rsid w:val="002B0BC3"/>
    <w:rsid w:val="002B0C83"/>
    <w:rsid w:val="002B0CF2"/>
    <w:rsid w:val="002B0E64"/>
    <w:rsid w:val="002B13D5"/>
    <w:rsid w:val="002B1CD9"/>
    <w:rsid w:val="002B1D75"/>
    <w:rsid w:val="002B22EB"/>
    <w:rsid w:val="002B2676"/>
    <w:rsid w:val="002B26CF"/>
    <w:rsid w:val="002B27CB"/>
    <w:rsid w:val="002B27D8"/>
    <w:rsid w:val="002B2AFF"/>
    <w:rsid w:val="002B2E9A"/>
    <w:rsid w:val="002B2F4F"/>
    <w:rsid w:val="002B3314"/>
    <w:rsid w:val="002B34A2"/>
    <w:rsid w:val="002B34F2"/>
    <w:rsid w:val="002B350F"/>
    <w:rsid w:val="002B3863"/>
    <w:rsid w:val="002B3987"/>
    <w:rsid w:val="002B3E3C"/>
    <w:rsid w:val="002B4129"/>
    <w:rsid w:val="002B4159"/>
    <w:rsid w:val="002B436C"/>
    <w:rsid w:val="002B470C"/>
    <w:rsid w:val="002B4896"/>
    <w:rsid w:val="002B4A6C"/>
    <w:rsid w:val="002B4F8A"/>
    <w:rsid w:val="002B4FA3"/>
    <w:rsid w:val="002B4FAE"/>
    <w:rsid w:val="002B5250"/>
    <w:rsid w:val="002B52E0"/>
    <w:rsid w:val="002B53CF"/>
    <w:rsid w:val="002B5FD3"/>
    <w:rsid w:val="002B6A0D"/>
    <w:rsid w:val="002B6AA8"/>
    <w:rsid w:val="002B6BA3"/>
    <w:rsid w:val="002B6C9A"/>
    <w:rsid w:val="002B6E4D"/>
    <w:rsid w:val="002B71F6"/>
    <w:rsid w:val="002B72BE"/>
    <w:rsid w:val="002B78CC"/>
    <w:rsid w:val="002B78F0"/>
    <w:rsid w:val="002B7923"/>
    <w:rsid w:val="002B7E50"/>
    <w:rsid w:val="002B7F1F"/>
    <w:rsid w:val="002C000D"/>
    <w:rsid w:val="002C009F"/>
    <w:rsid w:val="002C02D9"/>
    <w:rsid w:val="002C03E8"/>
    <w:rsid w:val="002C03F2"/>
    <w:rsid w:val="002C0740"/>
    <w:rsid w:val="002C0CA8"/>
    <w:rsid w:val="002C0E2A"/>
    <w:rsid w:val="002C0F87"/>
    <w:rsid w:val="002C0FBE"/>
    <w:rsid w:val="002C1292"/>
    <w:rsid w:val="002C18F0"/>
    <w:rsid w:val="002C20CD"/>
    <w:rsid w:val="002C2244"/>
    <w:rsid w:val="002C23D6"/>
    <w:rsid w:val="002C24A5"/>
    <w:rsid w:val="002C259B"/>
    <w:rsid w:val="002C270F"/>
    <w:rsid w:val="002C2762"/>
    <w:rsid w:val="002C2774"/>
    <w:rsid w:val="002C285A"/>
    <w:rsid w:val="002C2B8C"/>
    <w:rsid w:val="002C2D75"/>
    <w:rsid w:val="002C2EB0"/>
    <w:rsid w:val="002C310E"/>
    <w:rsid w:val="002C32DB"/>
    <w:rsid w:val="002C3512"/>
    <w:rsid w:val="002C35CC"/>
    <w:rsid w:val="002C3831"/>
    <w:rsid w:val="002C3C30"/>
    <w:rsid w:val="002C3FB7"/>
    <w:rsid w:val="002C44B4"/>
    <w:rsid w:val="002C474A"/>
    <w:rsid w:val="002C4848"/>
    <w:rsid w:val="002C4CEF"/>
    <w:rsid w:val="002C4DAC"/>
    <w:rsid w:val="002C4F79"/>
    <w:rsid w:val="002C50B1"/>
    <w:rsid w:val="002C50F7"/>
    <w:rsid w:val="002C5105"/>
    <w:rsid w:val="002C5201"/>
    <w:rsid w:val="002C53A1"/>
    <w:rsid w:val="002C55E6"/>
    <w:rsid w:val="002C56B1"/>
    <w:rsid w:val="002C5A9A"/>
    <w:rsid w:val="002C5F75"/>
    <w:rsid w:val="002C60AD"/>
    <w:rsid w:val="002C62B7"/>
    <w:rsid w:val="002C62D0"/>
    <w:rsid w:val="002C638B"/>
    <w:rsid w:val="002C6703"/>
    <w:rsid w:val="002C7A02"/>
    <w:rsid w:val="002C7C64"/>
    <w:rsid w:val="002C7CF0"/>
    <w:rsid w:val="002D00BA"/>
    <w:rsid w:val="002D0240"/>
    <w:rsid w:val="002D028B"/>
    <w:rsid w:val="002D056E"/>
    <w:rsid w:val="002D0659"/>
    <w:rsid w:val="002D074E"/>
    <w:rsid w:val="002D0924"/>
    <w:rsid w:val="002D0B40"/>
    <w:rsid w:val="002D0D21"/>
    <w:rsid w:val="002D0D2E"/>
    <w:rsid w:val="002D0ED3"/>
    <w:rsid w:val="002D19FC"/>
    <w:rsid w:val="002D1BE8"/>
    <w:rsid w:val="002D1D40"/>
    <w:rsid w:val="002D1F20"/>
    <w:rsid w:val="002D1FDB"/>
    <w:rsid w:val="002D2262"/>
    <w:rsid w:val="002D2320"/>
    <w:rsid w:val="002D2785"/>
    <w:rsid w:val="002D27BA"/>
    <w:rsid w:val="002D2850"/>
    <w:rsid w:val="002D2A35"/>
    <w:rsid w:val="002D2AF8"/>
    <w:rsid w:val="002D2F3A"/>
    <w:rsid w:val="002D36B2"/>
    <w:rsid w:val="002D38B1"/>
    <w:rsid w:val="002D38F9"/>
    <w:rsid w:val="002D3929"/>
    <w:rsid w:val="002D3A8A"/>
    <w:rsid w:val="002D3CB7"/>
    <w:rsid w:val="002D3F90"/>
    <w:rsid w:val="002D41BF"/>
    <w:rsid w:val="002D48B5"/>
    <w:rsid w:val="002D4B62"/>
    <w:rsid w:val="002D4DA6"/>
    <w:rsid w:val="002D4DE9"/>
    <w:rsid w:val="002D4E0B"/>
    <w:rsid w:val="002D5111"/>
    <w:rsid w:val="002D517F"/>
    <w:rsid w:val="002D5286"/>
    <w:rsid w:val="002D539D"/>
    <w:rsid w:val="002D5441"/>
    <w:rsid w:val="002D55B7"/>
    <w:rsid w:val="002D55E9"/>
    <w:rsid w:val="002D5A2D"/>
    <w:rsid w:val="002D5A64"/>
    <w:rsid w:val="002D5A75"/>
    <w:rsid w:val="002D5AAD"/>
    <w:rsid w:val="002D5C70"/>
    <w:rsid w:val="002D5DA0"/>
    <w:rsid w:val="002D6071"/>
    <w:rsid w:val="002D632B"/>
    <w:rsid w:val="002D6928"/>
    <w:rsid w:val="002D6A51"/>
    <w:rsid w:val="002D6AA0"/>
    <w:rsid w:val="002D6BA8"/>
    <w:rsid w:val="002D6F48"/>
    <w:rsid w:val="002D7167"/>
    <w:rsid w:val="002D7670"/>
    <w:rsid w:val="002D76B1"/>
    <w:rsid w:val="002D7837"/>
    <w:rsid w:val="002D78A1"/>
    <w:rsid w:val="002D7924"/>
    <w:rsid w:val="002D7996"/>
    <w:rsid w:val="002E01BD"/>
    <w:rsid w:val="002E04EC"/>
    <w:rsid w:val="002E0551"/>
    <w:rsid w:val="002E0598"/>
    <w:rsid w:val="002E092D"/>
    <w:rsid w:val="002E0F1B"/>
    <w:rsid w:val="002E1146"/>
    <w:rsid w:val="002E11BB"/>
    <w:rsid w:val="002E1340"/>
    <w:rsid w:val="002E1357"/>
    <w:rsid w:val="002E13FD"/>
    <w:rsid w:val="002E1936"/>
    <w:rsid w:val="002E1DD4"/>
    <w:rsid w:val="002E1E8B"/>
    <w:rsid w:val="002E1FB0"/>
    <w:rsid w:val="002E2084"/>
    <w:rsid w:val="002E2326"/>
    <w:rsid w:val="002E2362"/>
    <w:rsid w:val="002E2488"/>
    <w:rsid w:val="002E24B5"/>
    <w:rsid w:val="002E256E"/>
    <w:rsid w:val="002E27C5"/>
    <w:rsid w:val="002E28F8"/>
    <w:rsid w:val="002E2D04"/>
    <w:rsid w:val="002E3812"/>
    <w:rsid w:val="002E3970"/>
    <w:rsid w:val="002E3B50"/>
    <w:rsid w:val="002E4035"/>
    <w:rsid w:val="002E460A"/>
    <w:rsid w:val="002E475C"/>
    <w:rsid w:val="002E4CDD"/>
    <w:rsid w:val="002E4DC0"/>
    <w:rsid w:val="002E5067"/>
    <w:rsid w:val="002E50C5"/>
    <w:rsid w:val="002E518E"/>
    <w:rsid w:val="002E5226"/>
    <w:rsid w:val="002E53A7"/>
    <w:rsid w:val="002E56F4"/>
    <w:rsid w:val="002E58B0"/>
    <w:rsid w:val="002E5BEF"/>
    <w:rsid w:val="002E5D18"/>
    <w:rsid w:val="002E5EA2"/>
    <w:rsid w:val="002E60B0"/>
    <w:rsid w:val="002E60D2"/>
    <w:rsid w:val="002E6120"/>
    <w:rsid w:val="002E614A"/>
    <w:rsid w:val="002E62DA"/>
    <w:rsid w:val="002E6982"/>
    <w:rsid w:val="002E6B23"/>
    <w:rsid w:val="002E6BBE"/>
    <w:rsid w:val="002E6CCC"/>
    <w:rsid w:val="002E6CF0"/>
    <w:rsid w:val="002E6E3A"/>
    <w:rsid w:val="002E6F0A"/>
    <w:rsid w:val="002E71F1"/>
    <w:rsid w:val="002E7424"/>
    <w:rsid w:val="002E78BF"/>
    <w:rsid w:val="002E7BD3"/>
    <w:rsid w:val="002E7DC0"/>
    <w:rsid w:val="002E7DDB"/>
    <w:rsid w:val="002E7F15"/>
    <w:rsid w:val="002F0082"/>
    <w:rsid w:val="002F0271"/>
    <w:rsid w:val="002F03DD"/>
    <w:rsid w:val="002F0BA7"/>
    <w:rsid w:val="002F11D1"/>
    <w:rsid w:val="002F12F6"/>
    <w:rsid w:val="002F14ED"/>
    <w:rsid w:val="002F1638"/>
    <w:rsid w:val="002F1BC2"/>
    <w:rsid w:val="002F1E38"/>
    <w:rsid w:val="002F2426"/>
    <w:rsid w:val="002F249D"/>
    <w:rsid w:val="002F25DA"/>
    <w:rsid w:val="002F2642"/>
    <w:rsid w:val="002F2793"/>
    <w:rsid w:val="002F287C"/>
    <w:rsid w:val="002F2885"/>
    <w:rsid w:val="002F2E55"/>
    <w:rsid w:val="002F3003"/>
    <w:rsid w:val="002F3484"/>
    <w:rsid w:val="002F34B7"/>
    <w:rsid w:val="002F34B9"/>
    <w:rsid w:val="002F3620"/>
    <w:rsid w:val="002F39E6"/>
    <w:rsid w:val="002F3B1A"/>
    <w:rsid w:val="002F3B23"/>
    <w:rsid w:val="002F3BEF"/>
    <w:rsid w:val="002F3DDF"/>
    <w:rsid w:val="002F4098"/>
    <w:rsid w:val="002F4119"/>
    <w:rsid w:val="002F44B7"/>
    <w:rsid w:val="002F44C5"/>
    <w:rsid w:val="002F4627"/>
    <w:rsid w:val="002F473C"/>
    <w:rsid w:val="002F49B8"/>
    <w:rsid w:val="002F4B92"/>
    <w:rsid w:val="002F4CA5"/>
    <w:rsid w:val="002F4CBF"/>
    <w:rsid w:val="002F4EF7"/>
    <w:rsid w:val="002F4F9D"/>
    <w:rsid w:val="002F5006"/>
    <w:rsid w:val="002F5148"/>
    <w:rsid w:val="002F51B4"/>
    <w:rsid w:val="002F5369"/>
    <w:rsid w:val="002F5522"/>
    <w:rsid w:val="002F5542"/>
    <w:rsid w:val="002F577F"/>
    <w:rsid w:val="002F57C7"/>
    <w:rsid w:val="002F5B93"/>
    <w:rsid w:val="002F5D50"/>
    <w:rsid w:val="002F5EBE"/>
    <w:rsid w:val="002F5FDB"/>
    <w:rsid w:val="002F5FDD"/>
    <w:rsid w:val="002F636B"/>
    <w:rsid w:val="002F656B"/>
    <w:rsid w:val="002F67CE"/>
    <w:rsid w:val="002F71E3"/>
    <w:rsid w:val="002F7586"/>
    <w:rsid w:val="002F7800"/>
    <w:rsid w:val="002F7956"/>
    <w:rsid w:val="002F7A7E"/>
    <w:rsid w:val="002F7B2C"/>
    <w:rsid w:val="002F7CAC"/>
    <w:rsid w:val="002F7DE3"/>
    <w:rsid w:val="002F7EDC"/>
    <w:rsid w:val="003002D1"/>
    <w:rsid w:val="0030065F"/>
    <w:rsid w:val="00300B71"/>
    <w:rsid w:val="00300BF3"/>
    <w:rsid w:val="00300C3C"/>
    <w:rsid w:val="00300CBD"/>
    <w:rsid w:val="00300CF9"/>
    <w:rsid w:val="00300D57"/>
    <w:rsid w:val="00301044"/>
    <w:rsid w:val="003012D9"/>
    <w:rsid w:val="003015A4"/>
    <w:rsid w:val="003018B4"/>
    <w:rsid w:val="00301B8B"/>
    <w:rsid w:val="00301BAC"/>
    <w:rsid w:val="00301C19"/>
    <w:rsid w:val="00301C72"/>
    <w:rsid w:val="00301F7A"/>
    <w:rsid w:val="00301F93"/>
    <w:rsid w:val="00302051"/>
    <w:rsid w:val="00302065"/>
    <w:rsid w:val="003021AA"/>
    <w:rsid w:val="0030228D"/>
    <w:rsid w:val="003022FC"/>
    <w:rsid w:val="00302307"/>
    <w:rsid w:val="003025C4"/>
    <w:rsid w:val="00302C17"/>
    <w:rsid w:val="00302F83"/>
    <w:rsid w:val="0030316B"/>
    <w:rsid w:val="0030316F"/>
    <w:rsid w:val="003032BC"/>
    <w:rsid w:val="00303468"/>
    <w:rsid w:val="003034C8"/>
    <w:rsid w:val="00303D88"/>
    <w:rsid w:val="00303DF2"/>
    <w:rsid w:val="00303EC8"/>
    <w:rsid w:val="003043B5"/>
    <w:rsid w:val="0030478B"/>
    <w:rsid w:val="0030491A"/>
    <w:rsid w:val="00304A57"/>
    <w:rsid w:val="00304A72"/>
    <w:rsid w:val="00304BCD"/>
    <w:rsid w:val="00304EAE"/>
    <w:rsid w:val="00305389"/>
    <w:rsid w:val="00305625"/>
    <w:rsid w:val="00305A94"/>
    <w:rsid w:val="00305CF7"/>
    <w:rsid w:val="00305D02"/>
    <w:rsid w:val="00305D65"/>
    <w:rsid w:val="00305D79"/>
    <w:rsid w:val="00306137"/>
    <w:rsid w:val="00306561"/>
    <w:rsid w:val="003065BD"/>
    <w:rsid w:val="0030660F"/>
    <w:rsid w:val="0030696E"/>
    <w:rsid w:val="00307148"/>
    <w:rsid w:val="0030715B"/>
    <w:rsid w:val="00307339"/>
    <w:rsid w:val="0030772D"/>
    <w:rsid w:val="003077C5"/>
    <w:rsid w:val="0031010E"/>
    <w:rsid w:val="00310121"/>
    <w:rsid w:val="0031027A"/>
    <w:rsid w:val="00310357"/>
    <w:rsid w:val="00310E54"/>
    <w:rsid w:val="00310E8F"/>
    <w:rsid w:val="003114D9"/>
    <w:rsid w:val="00311692"/>
    <w:rsid w:val="003117EF"/>
    <w:rsid w:val="0031180C"/>
    <w:rsid w:val="003119B0"/>
    <w:rsid w:val="003119B6"/>
    <w:rsid w:val="00311DB2"/>
    <w:rsid w:val="00311F06"/>
    <w:rsid w:val="00311FDD"/>
    <w:rsid w:val="00311FE5"/>
    <w:rsid w:val="00311FFD"/>
    <w:rsid w:val="003121D7"/>
    <w:rsid w:val="0031220A"/>
    <w:rsid w:val="0031247B"/>
    <w:rsid w:val="003124FB"/>
    <w:rsid w:val="003126D8"/>
    <w:rsid w:val="00312836"/>
    <w:rsid w:val="00312984"/>
    <w:rsid w:val="00312AEA"/>
    <w:rsid w:val="00312C09"/>
    <w:rsid w:val="00312C24"/>
    <w:rsid w:val="00312EA7"/>
    <w:rsid w:val="00313267"/>
    <w:rsid w:val="0031340F"/>
    <w:rsid w:val="00313533"/>
    <w:rsid w:val="0031370A"/>
    <w:rsid w:val="00313DF4"/>
    <w:rsid w:val="00313E53"/>
    <w:rsid w:val="00313F0E"/>
    <w:rsid w:val="00313FEA"/>
    <w:rsid w:val="0031401C"/>
    <w:rsid w:val="00314151"/>
    <w:rsid w:val="003142B2"/>
    <w:rsid w:val="00314365"/>
    <w:rsid w:val="00314598"/>
    <w:rsid w:val="003146E4"/>
    <w:rsid w:val="00314D0F"/>
    <w:rsid w:val="00314EAC"/>
    <w:rsid w:val="00314F27"/>
    <w:rsid w:val="00314FC7"/>
    <w:rsid w:val="00315070"/>
    <w:rsid w:val="003151AC"/>
    <w:rsid w:val="003154F3"/>
    <w:rsid w:val="003157A2"/>
    <w:rsid w:val="0031589E"/>
    <w:rsid w:val="003158C5"/>
    <w:rsid w:val="00315A41"/>
    <w:rsid w:val="00315F03"/>
    <w:rsid w:val="0031675A"/>
    <w:rsid w:val="003168AC"/>
    <w:rsid w:val="003169AB"/>
    <w:rsid w:val="00316A79"/>
    <w:rsid w:val="00316EBC"/>
    <w:rsid w:val="00317067"/>
    <w:rsid w:val="00317131"/>
    <w:rsid w:val="003173F1"/>
    <w:rsid w:val="0031745A"/>
    <w:rsid w:val="0031763A"/>
    <w:rsid w:val="0031779C"/>
    <w:rsid w:val="0031787E"/>
    <w:rsid w:val="0031789F"/>
    <w:rsid w:val="00317A0B"/>
    <w:rsid w:val="00317C4A"/>
    <w:rsid w:val="00317CD6"/>
    <w:rsid w:val="0032000E"/>
    <w:rsid w:val="00320040"/>
    <w:rsid w:val="00320076"/>
    <w:rsid w:val="003204A5"/>
    <w:rsid w:val="003204B5"/>
    <w:rsid w:val="003207A6"/>
    <w:rsid w:val="00320A29"/>
    <w:rsid w:val="00320C4A"/>
    <w:rsid w:val="00320D19"/>
    <w:rsid w:val="00320DAD"/>
    <w:rsid w:val="00320ECB"/>
    <w:rsid w:val="00320F59"/>
    <w:rsid w:val="003216C8"/>
    <w:rsid w:val="0032172D"/>
    <w:rsid w:val="00321911"/>
    <w:rsid w:val="00321914"/>
    <w:rsid w:val="00321965"/>
    <w:rsid w:val="00321D68"/>
    <w:rsid w:val="00321F5A"/>
    <w:rsid w:val="00322015"/>
    <w:rsid w:val="0032298A"/>
    <w:rsid w:val="003229CF"/>
    <w:rsid w:val="00322D80"/>
    <w:rsid w:val="003231E3"/>
    <w:rsid w:val="00323251"/>
    <w:rsid w:val="003233AE"/>
    <w:rsid w:val="00323519"/>
    <w:rsid w:val="003235CA"/>
    <w:rsid w:val="003237D1"/>
    <w:rsid w:val="00323861"/>
    <w:rsid w:val="00323A35"/>
    <w:rsid w:val="00323C82"/>
    <w:rsid w:val="00324075"/>
    <w:rsid w:val="003244BD"/>
    <w:rsid w:val="003246F7"/>
    <w:rsid w:val="0032494B"/>
    <w:rsid w:val="00324DF0"/>
    <w:rsid w:val="00324E39"/>
    <w:rsid w:val="00324E4A"/>
    <w:rsid w:val="00324E55"/>
    <w:rsid w:val="00324E86"/>
    <w:rsid w:val="0032526F"/>
    <w:rsid w:val="00325302"/>
    <w:rsid w:val="0032532F"/>
    <w:rsid w:val="00325595"/>
    <w:rsid w:val="00325978"/>
    <w:rsid w:val="00325A70"/>
    <w:rsid w:val="00325A9F"/>
    <w:rsid w:val="00325CDE"/>
    <w:rsid w:val="00325D35"/>
    <w:rsid w:val="00325F47"/>
    <w:rsid w:val="00325F52"/>
    <w:rsid w:val="00326071"/>
    <w:rsid w:val="0032624A"/>
    <w:rsid w:val="00326479"/>
    <w:rsid w:val="00326878"/>
    <w:rsid w:val="00326C8A"/>
    <w:rsid w:val="00326FD9"/>
    <w:rsid w:val="0032701A"/>
    <w:rsid w:val="003273AF"/>
    <w:rsid w:val="0032760D"/>
    <w:rsid w:val="003276FA"/>
    <w:rsid w:val="0032797F"/>
    <w:rsid w:val="00327D80"/>
    <w:rsid w:val="00327DE1"/>
    <w:rsid w:val="0033006C"/>
    <w:rsid w:val="003300AB"/>
    <w:rsid w:val="00330695"/>
    <w:rsid w:val="003307AE"/>
    <w:rsid w:val="00330B11"/>
    <w:rsid w:val="00331180"/>
    <w:rsid w:val="0033126A"/>
    <w:rsid w:val="00331479"/>
    <w:rsid w:val="003315E7"/>
    <w:rsid w:val="003317A8"/>
    <w:rsid w:val="003317D1"/>
    <w:rsid w:val="003317DE"/>
    <w:rsid w:val="00331A35"/>
    <w:rsid w:val="00331ABD"/>
    <w:rsid w:val="00331B33"/>
    <w:rsid w:val="00331EF1"/>
    <w:rsid w:val="00332122"/>
    <w:rsid w:val="0033234A"/>
    <w:rsid w:val="0033265C"/>
    <w:rsid w:val="0033273E"/>
    <w:rsid w:val="003328A9"/>
    <w:rsid w:val="00332E03"/>
    <w:rsid w:val="00332E65"/>
    <w:rsid w:val="00332F60"/>
    <w:rsid w:val="00333354"/>
    <w:rsid w:val="003335D7"/>
    <w:rsid w:val="00333618"/>
    <w:rsid w:val="0033367F"/>
    <w:rsid w:val="00333762"/>
    <w:rsid w:val="003337C3"/>
    <w:rsid w:val="003338B1"/>
    <w:rsid w:val="00333A69"/>
    <w:rsid w:val="00333F3D"/>
    <w:rsid w:val="00333F4A"/>
    <w:rsid w:val="003342C3"/>
    <w:rsid w:val="0033486E"/>
    <w:rsid w:val="00334A14"/>
    <w:rsid w:val="00334EC2"/>
    <w:rsid w:val="00334F2C"/>
    <w:rsid w:val="003350C2"/>
    <w:rsid w:val="003356DD"/>
    <w:rsid w:val="0033577C"/>
    <w:rsid w:val="003357F2"/>
    <w:rsid w:val="00335B3F"/>
    <w:rsid w:val="00335D10"/>
    <w:rsid w:val="00335D58"/>
    <w:rsid w:val="00335D85"/>
    <w:rsid w:val="00336321"/>
    <w:rsid w:val="00336342"/>
    <w:rsid w:val="003363BC"/>
    <w:rsid w:val="003365C9"/>
    <w:rsid w:val="0033664A"/>
    <w:rsid w:val="003367CB"/>
    <w:rsid w:val="00336B59"/>
    <w:rsid w:val="00336C23"/>
    <w:rsid w:val="00336FA1"/>
    <w:rsid w:val="003370D3"/>
    <w:rsid w:val="00337151"/>
    <w:rsid w:val="003374B8"/>
    <w:rsid w:val="003375EB"/>
    <w:rsid w:val="00337600"/>
    <w:rsid w:val="00337698"/>
    <w:rsid w:val="003376B2"/>
    <w:rsid w:val="003377A4"/>
    <w:rsid w:val="0033793C"/>
    <w:rsid w:val="00337D51"/>
    <w:rsid w:val="00340103"/>
    <w:rsid w:val="00340156"/>
    <w:rsid w:val="0034027E"/>
    <w:rsid w:val="003402B3"/>
    <w:rsid w:val="00340567"/>
    <w:rsid w:val="00340A54"/>
    <w:rsid w:val="00340FD9"/>
    <w:rsid w:val="00340FE6"/>
    <w:rsid w:val="00341232"/>
    <w:rsid w:val="0034159E"/>
    <w:rsid w:val="00341757"/>
    <w:rsid w:val="00341BD9"/>
    <w:rsid w:val="00341C40"/>
    <w:rsid w:val="00341CC8"/>
    <w:rsid w:val="00341DCA"/>
    <w:rsid w:val="00341F60"/>
    <w:rsid w:val="003420BB"/>
    <w:rsid w:val="0034235A"/>
    <w:rsid w:val="003423FF"/>
    <w:rsid w:val="003424CA"/>
    <w:rsid w:val="0034268E"/>
    <w:rsid w:val="003429AA"/>
    <w:rsid w:val="00342A0B"/>
    <w:rsid w:val="00342A4E"/>
    <w:rsid w:val="00342BD1"/>
    <w:rsid w:val="00342D98"/>
    <w:rsid w:val="0034321D"/>
    <w:rsid w:val="00343233"/>
    <w:rsid w:val="003432EB"/>
    <w:rsid w:val="003433C5"/>
    <w:rsid w:val="003434C1"/>
    <w:rsid w:val="00343520"/>
    <w:rsid w:val="00343710"/>
    <w:rsid w:val="00343932"/>
    <w:rsid w:val="00343986"/>
    <w:rsid w:val="003439CD"/>
    <w:rsid w:val="00343BE6"/>
    <w:rsid w:val="00343F9F"/>
    <w:rsid w:val="0034412D"/>
    <w:rsid w:val="00344180"/>
    <w:rsid w:val="00344436"/>
    <w:rsid w:val="003448A5"/>
    <w:rsid w:val="00345023"/>
    <w:rsid w:val="003452BE"/>
    <w:rsid w:val="00345540"/>
    <w:rsid w:val="0034586A"/>
    <w:rsid w:val="00345887"/>
    <w:rsid w:val="00345966"/>
    <w:rsid w:val="00345FC7"/>
    <w:rsid w:val="003462B0"/>
    <w:rsid w:val="00346313"/>
    <w:rsid w:val="003463E1"/>
    <w:rsid w:val="00346491"/>
    <w:rsid w:val="00346579"/>
    <w:rsid w:val="00346668"/>
    <w:rsid w:val="00346D68"/>
    <w:rsid w:val="003470D2"/>
    <w:rsid w:val="00347193"/>
    <w:rsid w:val="003474BE"/>
    <w:rsid w:val="00347544"/>
    <w:rsid w:val="003478A2"/>
    <w:rsid w:val="003478E0"/>
    <w:rsid w:val="00347B0C"/>
    <w:rsid w:val="00347B26"/>
    <w:rsid w:val="00347B46"/>
    <w:rsid w:val="00347CA6"/>
    <w:rsid w:val="00347E83"/>
    <w:rsid w:val="003502FC"/>
    <w:rsid w:val="0035077F"/>
    <w:rsid w:val="00350FD1"/>
    <w:rsid w:val="00351295"/>
    <w:rsid w:val="0035134D"/>
    <w:rsid w:val="0035211B"/>
    <w:rsid w:val="00352136"/>
    <w:rsid w:val="00352443"/>
    <w:rsid w:val="00352A8E"/>
    <w:rsid w:val="00352BD7"/>
    <w:rsid w:val="00352C48"/>
    <w:rsid w:val="00352CC2"/>
    <w:rsid w:val="00352E43"/>
    <w:rsid w:val="00352EBF"/>
    <w:rsid w:val="00352F10"/>
    <w:rsid w:val="0035306D"/>
    <w:rsid w:val="003531A9"/>
    <w:rsid w:val="00353242"/>
    <w:rsid w:val="00353330"/>
    <w:rsid w:val="00353669"/>
    <w:rsid w:val="00353A48"/>
    <w:rsid w:val="00353A4A"/>
    <w:rsid w:val="00353A4E"/>
    <w:rsid w:val="00353C9B"/>
    <w:rsid w:val="00353D78"/>
    <w:rsid w:val="00353EF9"/>
    <w:rsid w:val="00354145"/>
    <w:rsid w:val="00354239"/>
    <w:rsid w:val="003542C4"/>
    <w:rsid w:val="00354449"/>
    <w:rsid w:val="0035482D"/>
    <w:rsid w:val="003548B8"/>
    <w:rsid w:val="003549A7"/>
    <w:rsid w:val="00354A3C"/>
    <w:rsid w:val="00354AD1"/>
    <w:rsid w:val="00354C69"/>
    <w:rsid w:val="00354E30"/>
    <w:rsid w:val="00354EA4"/>
    <w:rsid w:val="00354F4E"/>
    <w:rsid w:val="00355375"/>
    <w:rsid w:val="00355417"/>
    <w:rsid w:val="0035589D"/>
    <w:rsid w:val="0035594C"/>
    <w:rsid w:val="003559AB"/>
    <w:rsid w:val="00355A0E"/>
    <w:rsid w:val="00355DC3"/>
    <w:rsid w:val="00355E2F"/>
    <w:rsid w:val="00355FAB"/>
    <w:rsid w:val="00356367"/>
    <w:rsid w:val="00356731"/>
    <w:rsid w:val="003568E2"/>
    <w:rsid w:val="00356A09"/>
    <w:rsid w:val="00356F55"/>
    <w:rsid w:val="00356FA2"/>
    <w:rsid w:val="003570D3"/>
    <w:rsid w:val="0035763A"/>
    <w:rsid w:val="00357C4C"/>
    <w:rsid w:val="00357D3F"/>
    <w:rsid w:val="00357FD1"/>
    <w:rsid w:val="003602C5"/>
    <w:rsid w:val="003604E7"/>
    <w:rsid w:val="00360D73"/>
    <w:rsid w:val="00360F35"/>
    <w:rsid w:val="00361046"/>
    <w:rsid w:val="0036108A"/>
    <w:rsid w:val="003613AB"/>
    <w:rsid w:val="00361552"/>
    <w:rsid w:val="00361553"/>
    <w:rsid w:val="003616BC"/>
    <w:rsid w:val="00361DF6"/>
    <w:rsid w:val="00361EC9"/>
    <w:rsid w:val="003621AE"/>
    <w:rsid w:val="0036247C"/>
    <w:rsid w:val="003626A2"/>
    <w:rsid w:val="00362F0F"/>
    <w:rsid w:val="00362FC0"/>
    <w:rsid w:val="00362FC8"/>
    <w:rsid w:val="003631D6"/>
    <w:rsid w:val="00363825"/>
    <w:rsid w:val="00363D97"/>
    <w:rsid w:val="00363E4A"/>
    <w:rsid w:val="00363EA7"/>
    <w:rsid w:val="00364096"/>
    <w:rsid w:val="0036419E"/>
    <w:rsid w:val="00364455"/>
    <w:rsid w:val="00364550"/>
    <w:rsid w:val="00364BD7"/>
    <w:rsid w:val="00364CED"/>
    <w:rsid w:val="00364D68"/>
    <w:rsid w:val="00364F4F"/>
    <w:rsid w:val="00365097"/>
    <w:rsid w:val="003651AE"/>
    <w:rsid w:val="0036554B"/>
    <w:rsid w:val="00365A9B"/>
    <w:rsid w:val="00365B05"/>
    <w:rsid w:val="00365F5D"/>
    <w:rsid w:val="00365FFC"/>
    <w:rsid w:val="003661C2"/>
    <w:rsid w:val="003662B3"/>
    <w:rsid w:val="00366384"/>
    <w:rsid w:val="003665F3"/>
    <w:rsid w:val="00366882"/>
    <w:rsid w:val="00366A5C"/>
    <w:rsid w:val="0036714F"/>
    <w:rsid w:val="00367253"/>
    <w:rsid w:val="00367295"/>
    <w:rsid w:val="003672FB"/>
    <w:rsid w:val="003677CF"/>
    <w:rsid w:val="0036792D"/>
    <w:rsid w:val="003679BE"/>
    <w:rsid w:val="00367A91"/>
    <w:rsid w:val="00367C7E"/>
    <w:rsid w:val="00367EF6"/>
    <w:rsid w:val="003703F3"/>
    <w:rsid w:val="003707FA"/>
    <w:rsid w:val="00370C63"/>
    <w:rsid w:val="0037107A"/>
    <w:rsid w:val="0037127A"/>
    <w:rsid w:val="00371280"/>
    <w:rsid w:val="0037146E"/>
    <w:rsid w:val="003719C8"/>
    <w:rsid w:val="00371DAA"/>
    <w:rsid w:val="0037219C"/>
    <w:rsid w:val="00372274"/>
    <w:rsid w:val="00372318"/>
    <w:rsid w:val="003723DA"/>
    <w:rsid w:val="00372454"/>
    <w:rsid w:val="0037281C"/>
    <w:rsid w:val="00372C42"/>
    <w:rsid w:val="00372D5A"/>
    <w:rsid w:val="00372E6B"/>
    <w:rsid w:val="003738A9"/>
    <w:rsid w:val="00373A58"/>
    <w:rsid w:val="00373A95"/>
    <w:rsid w:val="00373AB0"/>
    <w:rsid w:val="00373C5A"/>
    <w:rsid w:val="00373EED"/>
    <w:rsid w:val="00373F4C"/>
    <w:rsid w:val="00374078"/>
    <w:rsid w:val="003744A5"/>
    <w:rsid w:val="00374581"/>
    <w:rsid w:val="003749B3"/>
    <w:rsid w:val="00374A91"/>
    <w:rsid w:val="00374BC7"/>
    <w:rsid w:val="00374BD2"/>
    <w:rsid w:val="00374D3E"/>
    <w:rsid w:val="00374DB1"/>
    <w:rsid w:val="00374E41"/>
    <w:rsid w:val="0037544B"/>
    <w:rsid w:val="00375453"/>
    <w:rsid w:val="003754DE"/>
    <w:rsid w:val="003755C2"/>
    <w:rsid w:val="00375C45"/>
    <w:rsid w:val="00375F2E"/>
    <w:rsid w:val="00375FAE"/>
    <w:rsid w:val="00376091"/>
    <w:rsid w:val="003762FB"/>
    <w:rsid w:val="003763CE"/>
    <w:rsid w:val="00376454"/>
    <w:rsid w:val="003769BA"/>
    <w:rsid w:val="003769C9"/>
    <w:rsid w:val="003769F2"/>
    <w:rsid w:val="00376AC3"/>
    <w:rsid w:val="00376ACF"/>
    <w:rsid w:val="00376ADB"/>
    <w:rsid w:val="0037704B"/>
    <w:rsid w:val="0037731A"/>
    <w:rsid w:val="00377337"/>
    <w:rsid w:val="003773E8"/>
    <w:rsid w:val="00377469"/>
    <w:rsid w:val="0037761E"/>
    <w:rsid w:val="003776CB"/>
    <w:rsid w:val="003776E1"/>
    <w:rsid w:val="00377898"/>
    <w:rsid w:val="00377D4D"/>
    <w:rsid w:val="00377ED6"/>
    <w:rsid w:val="003800B1"/>
    <w:rsid w:val="003803E3"/>
    <w:rsid w:val="003805AD"/>
    <w:rsid w:val="00380A66"/>
    <w:rsid w:val="00380AA8"/>
    <w:rsid w:val="00380AE4"/>
    <w:rsid w:val="00380E7F"/>
    <w:rsid w:val="00380ED3"/>
    <w:rsid w:val="00381179"/>
    <w:rsid w:val="00381276"/>
    <w:rsid w:val="003816DC"/>
    <w:rsid w:val="003817A9"/>
    <w:rsid w:val="0038194E"/>
    <w:rsid w:val="00381B74"/>
    <w:rsid w:val="00381B78"/>
    <w:rsid w:val="00381CCB"/>
    <w:rsid w:val="00381F6F"/>
    <w:rsid w:val="00382005"/>
    <w:rsid w:val="00382234"/>
    <w:rsid w:val="00382328"/>
    <w:rsid w:val="00382448"/>
    <w:rsid w:val="00382601"/>
    <w:rsid w:val="00382713"/>
    <w:rsid w:val="003829C9"/>
    <w:rsid w:val="00382C08"/>
    <w:rsid w:val="00382E29"/>
    <w:rsid w:val="00383011"/>
    <w:rsid w:val="003833F7"/>
    <w:rsid w:val="003834B7"/>
    <w:rsid w:val="0038376A"/>
    <w:rsid w:val="0038395C"/>
    <w:rsid w:val="00383AD0"/>
    <w:rsid w:val="00383CAA"/>
    <w:rsid w:val="00383CD8"/>
    <w:rsid w:val="00384146"/>
    <w:rsid w:val="0038431D"/>
    <w:rsid w:val="00384716"/>
    <w:rsid w:val="003848CA"/>
    <w:rsid w:val="0038498E"/>
    <w:rsid w:val="00384C4F"/>
    <w:rsid w:val="00385061"/>
    <w:rsid w:val="003850BE"/>
    <w:rsid w:val="00385B2F"/>
    <w:rsid w:val="00385D88"/>
    <w:rsid w:val="003863FA"/>
    <w:rsid w:val="0038685A"/>
    <w:rsid w:val="00386D11"/>
    <w:rsid w:val="00386EE7"/>
    <w:rsid w:val="00386FAE"/>
    <w:rsid w:val="00387185"/>
    <w:rsid w:val="003872D2"/>
    <w:rsid w:val="00387549"/>
    <w:rsid w:val="00387D52"/>
    <w:rsid w:val="00387EB3"/>
    <w:rsid w:val="003902BE"/>
    <w:rsid w:val="00390509"/>
    <w:rsid w:val="003907D3"/>
    <w:rsid w:val="00390952"/>
    <w:rsid w:val="00390D51"/>
    <w:rsid w:val="00390DC4"/>
    <w:rsid w:val="003910BD"/>
    <w:rsid w:val="0039146A"/>
    <w:rsid w:val="00391628"/>
    <w:rsid w:val="00391A1F"/>
    <w:rsid w:val="00391CE0"/>
    <w:rsid w:val="00392043"/>
    <w:rsid w:val="003923EF"/>
    <w:rsid w:val="003926C4"/>
    <w:rsid w:val="003926D7"/>
    <w:rsid w:val="00392C20"/>
    <w:rsid w:val="00392C2A"/>
    <w:rsid w:val="00393277"/>
    <w:rsid w:val="003933C5"/>
    <w:rsid w:val="00393479"/>
    <w:rsid w:val="00393923"/>
    <w:rsid w:val="00393B05"/>
    <w:rsid w:val="003940BE"/>
    <w:rsid w:val="003940FE"/>
    <w:rsid w:val="00394125"/>
    <w:rsid w:val="00394152"/>
    <w:rsid w:val="003943CA"/>
    <w:rsid w:val="003947D9"/>
    <w:rsid w:val="003949D4"/>
    <w:rsid w:val="00394AEE"/>
    <w:rsid w:val="00394B24"/>
    <w:rsid w:val="00394CD5"/>
    <w:rsid w:val="00394D70"/>
    <w:rsid w:val="00394F89"/>
    <w:rsid w:val="0039533E"/>
    <w:rsid w:val="00395C00"/>
    <w:rsid w:val="00395D51"/>
    <w:rsid w:val="00396052"/>
    <w:rsid w:val="003960E9"/>
    <w:rsid w:val="0039610D"/>
    <w:rsid w:val="00396400"/>
    <w:rsid w:val="0039649D"/>
    <w:rsid w:val="0039651D"/>
    <w:rsid w:val="00396572"/>
    <w:rsid w:val="0039670E"/>
    <w:rsid w:val="00396809"/>
    <w:rsid w:val="003968C4"/>
    <w:rsid w:val="00396B13"/>
    <w:rsid w:val="00396B88"/>
    <w:rsid w:val="00396C4F"/>
    <w:rsid w:val="00396CDF"/>
    <w:rsid w:val="00396E99"/>
    <w:rsid w:val="00396F34"/>
    <w:rsid w:val="00396F89"/>
    <w:rsid w:val="00397373"/>
    <w:rsid w:val="0039743B"/>
    <w:rsid w:val="0039743E"/>
    <w:rsid w:val="00397500"/>
    <w:rsid w:val="003976A0"/>
    <w:rsid w:val="003976A1"/>
    <w:rsid w:val="003A0048"/>
    <w:rsid w:val="003A0187"/>
    <w:rsid w:val="003A0222"/>
    <w:rsid w:val="003A076E"/>
    <w:rsid w:val="003A0857"/>
    <w:rsid w:val="003A0977"/>
    <w:rsid w:val="003A0A59"/>
    <w:rsid w:val="003A0A87"/>
    <w:rsid w:val="003A0BF4"/>
    <w:rsid w:val="003A0D61"/>
    <w:rsid w:val="003A0E38"/>
    <w:rsid w:val="003A15BD"/>
    <w:rsid w:val="003A15D7"/>
    <w:rsid w:val="003A1947"/>
    <w:rsid w:val="003A199D"/>
    <w:rsid w:val="003A19A7"/>
    <w:rsid w:val="003A1B28"/>
    <w:rsid w:val="003A1BA6"/>
    <w:rsid w:val="003A1E86"/>
    <w:rsid w:val="003A2196"/>
    <w:rsid w:val="003A22FB"/>
    <w:rsid w:val="003A264A"/>
    <w:rsid w:val="003A2653"/>
    <w:rsid w:val="003A26E4"/>
    <w:rsid w:val="003A2B12"/>
    <w:rsid w:val="003A2C46"/>
    <w:rsid w:val="003A2CD5"/>
    <w:rsid w:val="003A2CDD"/>
    <w:rsid w:val="003A2D5B"/>
    <w:rsid w:val="003A2FC3"/>
    <w:rsid w:val="003A2FFD"/>
    <w:rsid w:val="003A34AA"/>
    <w:rsid w:val="003A34B0"/>
    <w:rsid w:val="003A3BE9"/>
    <w:rsid w:val="003A3C8D"/>
    <w:rsid w:val="003A3E55"/>
    <w:rsid w:val="003A4041"/>
    <w:rsid w:val="003A40BB"/>
    <w:rsid w:val="003A432F"/>
    <w:rsid w:val="003A43D6"/>
    <w:rsid w:val="003A49E2"/>
    <w:rsid w:val="003A4B03"/>
    <w:rsid w:val="003A4BE1"/>
    <w:rsid w:val="003A4C27"/>
    <w:rsid w:val="003A5089"/>
    <w:rsid w:val="003A5127"/>
    <w:rsid w:val="003A546E"/>
    <w:rsid w:val="003A551A"/>
    <w:rsid w:val="003A5710"/>
    <w:rsid w:val="003A5796"/>
    <w:rsid w:val="003A586B"/>
    <w:rsid w:val="003A59D0"/>
    <w:rsid w:val="003A5A0D"/>
    <w:rsid w:val="003A5BF0"/>
    <w:rsid w:val="003A5CE7"/>
    <w:rsid w:val="003A60F0"/>
    <w:rsid w:val="003A6188"/>
    <w:rsid w:val="003A627F"/>
    <w:rsid w:val="003A6444"/>
    <w:rsid w:val="003A64C5"/>
    <w:rsid w:val="003A6578"/>
    <w:rsid w:val="003A6783"/>
    <w:rsid w:val="003A678C"/>
    <w:rsid w:val="003A69A2"/>
    <w:rsid w:val="003A69D2"/>
    <w:rsid w:val="003A6A0A"/>
    <w:rsid w:val="003A6C57"/>
    <w:rsid w:val="003A6E76"/>
    <w:rsid w:val="003A7493"/>
    <w:rsid w:val="003A7501"/>
    <w:rsid w:val="003A775E"/>
    <w:rsid w:val="003A7B35"/>
    <w:rsid w:val="003A7C08"/>
    <w:rsid w:val="003A7D93"/>
    <w:rsid w:val="003A7E79"/>
    <w:rsid w:val="003A7F30"/>
    <w:rsid w:val="003B0127"/>
    <w:rsid w:val="003B06F8"/>
    <w:rsid w:val="003B0728"/>
    <w:rsid w:val="003B08A4"/>
    <w:rsid w:val="003B0AF2"/>
    <w:rsid w:val="003B0B41"/>
    <w:rsid w:val="003B0C81"/>
    <w:rsid w:val="003B0E05"/>
    <w:rsid w:val="003B0ED4"/>
    <w:rsid w:val="003B0F33"/>
    <w:rsid w:val="003B10AC"/>
    <w:rsid w:val="003B11E6"/>
    <w:rsid w:val="003B12FC"/>
    <w:rsid w:val="003B1381"/>
    <w:rsid w:val="003B1466"/>
    <w:rsid w:val="003B1C60"/>
    <w:rsid w:val="003B1CA4"/>
    <w:rsid w:val="003B25E7"/>
    <w:rsid w:val="003B2825"/>
    <w:rsid w:val="003B2ADE"/>
    <w:rsid w:val="003B2CD6"/>
    <w:rsid w:val="003B2DFC"/>
    <w:rsid w:val="003B2F1A"/>
    <w:rsid w:val="003B36EF"/>
    <w:rsid w:val="003B38C9"/>
    <w:rsid w:val="003B3AE9"/>
    <w:rsid w:val="003B3C5E"/>
    <w:rsid w:val="003B3D19"/>
    <w:rsid w:val="003B408B"/>
    <w:rsid w:val="003B4224"/>
    <w:rsid w:val="003B42B9"/>
    <w:rsid w:val="003B4479"/>
    <w:rsid w:val="003B448F"/>
    <w:rsid w:val="003B46F3"/>
    <w:rsid w:val="003B4907"/>
    <w:rsid w:val="003B4C93"/>
    <w:rsid w:val="003B4CEA"/>
    <w:rsid w:val="003B4CED"/>
    <w:rsid w:val="003B53A4"/>
    <w:rsid w:val="003B5652"/>
    <w:rsid w:val="003B5925"/>
    <w:rsid w:val="003B5C51"/>
    <w:rsid w:val="003B6233"/>
    <w:rsid w:val="003B6505"/>
    <w:rsid w:val="003B69A6"/>
    <w:rsid w:val="003B70EF"/>
    <w:rsid w:val="003B7234"/>
    <w:rsid w:val="003B73F6"/>
    <w:rsid w:val="003B7790"/>
    <w:rsid w:val="003B7940"/>
    <w:rsid w:val="003B7966"/>
    <w:rsid w:val="003B7AED"/>
    <w:rsid w:val="003B7C36"/>
    <w:rsid w:val="003B7ED8"/>
    <w:rsid w:val="003C00CB"/>
    <w:rsid w:val="003C0103"/>
    <w:rsid w:val="003C010E"/>
    <w:rsid w:val="003C0143"/>
    <w:rsid w:val="003C0450"/>
    <w:rsid w:val="003C05A3"/>
    <w:rsid w:val="003C05E4"/>
    <w:rsid w:val="003C0977"/>
    <w:rsid w:val="003C0BF0"/>
    <w:rsid w:val="003C0CDE"/>
    <w:rsid w:val="003C0D77"/>
    <w:rsid w:val="003C0FED"/>
    <w:rsid w:val="003C100F"/>
    <w:rsid w:val="003C101B"/>
    <w:rsid w:val="003C1208"/>
    <w:rsid w:val="003C15A1"/>
    <w:rsid w:val="003C1898"/>
    <w:rsid w:val="003C1952"/>
    <w:rsid w:val="003C1A63"/>
    <w:rsid w:val="003C1EFE"/>
    <w:rsid w:val="003C1FC2"/>
    <w:rsid w:val="003C2085"/>
    <w:rsid w:val="003C20AA"/>
    <w:rsid w:val="003C2446"/>
    <w:rsid w:val="003C2560"/>
    <w:rsid w:val="003C25B6"/>
    <w:rsid w:val="003C2B7F"/>
    <w:rsid w:val="003C2CC4"/>
    <w:rsid w:val="003C2D6A"/>
    <w:rsid w:val="003C2E99"/>
    <w:rsid w:val="003C2ECC"/>
    <w:rsid w:val="003C3028"/>
    <w:rsid w:val="003C3159"/>
    <w:rsid w:val="003C31C2"/>
    <w:rsid w:val="003C37CC"/>
    <w:rsid w:val="003C3C0D"/>
    <w:rsid w:val="003C3E98"/>
    <w:rsid w:val="003C4063"/>
    <w:rsid w:val="003C41AB"/>
    <w:rsid w:val="003C4223"/>
    <w:rsid w:val="003C4D75"/>
    <w:rsid w:val="003C4D89"/>
    <w:rsid w:val="003C54DD"/>
    <w:rsid w:val="003C5579"/>
    <w:rsid w:val="003C5AC0"/>
    <w:rsid w:val="003C5C93"/>
    <w:rsid w:val="003C5E0A"/>
    <w:rsid w:val="003C634E"/>
    <w:rsid w:val="003C63FF"/>
    <w:rsid w:val="003C65EE"/>
    <w:rsid w:val="003C6A2D"/>
    <w:rsid w:val="003C6B3F"/>
    <w:rsid w:val="003C6F66"/>
    <w:rsid w:val="003C73AC"/>
    <w:rsid w:val="003C74C1"/>
    <w:rsid w:val="003C7A7A"/>
    <w:rsid w:val="003D0845"/>
    <w:rsid w:val="003D08A0"/>
    <w:rsid w:val="003D0914"/>
    <w:rsid w:val="003D0BA5"/>
    <w:rsid w:val="003D0BCF"/>
    <w:rsid w:val="003D0BF8"/>
    <w:rsid w:val="003D0D54"/>
    <w:rsid w:val="003D0D74"/>
    <w:rsid w:val="003D0E17"/>
    <w:rsid w:val="003D0E6F"/>
    <w:rsid w:val="003D0F7B"/>
    <w:rsid w:val="003D1154"/>
    <w:rsid w:val="003D143E"/>
    <w:rsid w:val="003D19DF"/>
    <w:rsid w:val="003D1C1E"/>
    <w:rsid w:val="003D1DA2"/>
    <w:rsid w:val="003D1E84"/>
    <w:rsid w:val="003D1EF5"/>
    <w:rsid w:val="003D2088"/>
    <w:rsid w:val="003D23B9"/>
    <w:rsid w:val="003D2477"/>
    <w:rsid w:val="003D2894"/>
    <w:rsid w:val="003D28CD"/>
    <w:rsid w:val="003D2902"/>
    <w:rsid w:val="003D2BB0"/>
    <w:rsid w:val="003D3337"/>
    <w:rsid w:val="003D3577"/>
    <w:rsid w:val="003D3648"/>
    <w:rsid w:val="003D390B"/>
    <w:rsid w:val="003D3918"/>
    <w:rsid w:val="003D3F5A"/>
    <w:rsid w:val="003D3F5E"/>
    <w:rsid w:val="003D409B"/>
    <w:rsid w:val="003D40D8"/>
    <w:rsid w:val="003D42B5"/>
    <w:rsid w:val="003D445D"/>
    <w:rsid w:val="003D471D"/>
    <w:rsid w:val="003D4A28"/>
    <w:rsid w:val="003D4E1B"/>
    <w:rsid w:val="003D52EE"/>
    <w:rsid w:val="003D5540"/>
    <w:rsid w:val="003D57D4"/>
    <w:rsid w:val="003D5FB8"/>
    <w:rsid w:val="003D6007"/>
    <w:rsid w:val="003D62F9"/>
    <w:rsid w:val="003D65D1"/>
    <w:rsid w:val="003D6BFE"/>
    <w:rsid w:val="003D6C4C"/>
    <w:rsid w:val="003D6DCE"/>
    <w:rsid w:val="003D6EF3"/>
    <w:rsid w:val="003D719D"/>
    <w:rsid w:val="003D71C0"/>
    <w:rsid w:val="003D752B"/>
    <w:rsid w:val="003D7674"/>
    <w:rsid w:val="003D78F8"/>
    <w:rsid w:val="003D7D7E"/>
    <w:rsid w:val="003D7D8F"/>
    <w:rsid w:val="003D7EEC"/>
    <w:rsid w:val="003E02FA"/>
    <w:rsid w:val="003E055B"/>
    <w:rsid w:val="003E060E"/>
    <w:rsid w:val="003E06B3"/>
    <w:rsid w:val="003E0B62"/>
    <w:rsid w:val="003E0CB0"/>
    <w:rsid w:val="003E0DAC"/>
    <w:rsid w:val="003E0DDA"/>
    <w:rsid w:val="003E1078"/>
    <w:rsid w:val="003E119B"/>
    <w:rsid w:val="003E1A73"/>
    <w:rsid w:val="003E1A91"/>
    <w:rsid w:val="003E1CC6"/>
    <w:rsid w:val="003E1E11"/>
    <w:rsid w:val="003E1F08"/>
    <w:rsid w:val="003E1FC9"/>
    <w:rsid w:val="003E228D"/>
    <w:rsid w:val="003E27C6"/>
    <w:rsid w:val="003E2A36"/>
    <w:rsid w:val="003E2BA7"/>
    <w:rsid w:val="003E2E88"/>
    <w:rsid w:val="003E3027"/>
    <w:rsid w:val="003E342A"/>
    <w:rsid w:val="003E365E"/>
    <w:rsid w:val="003E36FC"/>
    <w:rsid w:val="003E3D9B"/>
    <w:rsid w:val="003E3DE9"/>
    <w:rsid w:val="003E3E54"/>
    <w:rsid w:val="003E4316"/>
    <w:rsid w:val="003E46A9"/>
    <w:rsid w:val="003E4C45"/>
    <w:rsid w:val="003E4D94"/>
    <w:rsid w:val="003E5030"/>
    <w:rsid w:val="003E5142"/>
    <w:rsid w:val="003E5234"/>
    <w:rsid w:val="003E52CE"/>
    <w:rsid w:val="003E53C5"/>
    <w:rsid w:val="003E53FC"/>
    <w:rsid w:val="003E5495"/>
    <w:rsid w:val="003E56AE"/>
    <w:rsid w:val="003E5766"/>
    <w:rsid w:val="003E5AC2"/>
    <w:rsid w:val="003E5C4C"/>
    <w:rsid w:val="003E5DE9"/>
    <w:rsid w:val="003E6012"/>
    <w:rsid w:val="003E60FB"/>
    <w:rsid w:val="003E62ED"/>
    <w:rsid w:val="003E6726"/>
    <w:rsid w:val="003E6981"/>
    <w:rsid w:val="003E6EC6"/>
    <w:rsid w:val="003E70DE"/>
    <w:rsid w:val="003E70EE"/>
    <w:rsid w:val="003E7375"/>
    <w:rsid w:val="003E7472"/>
    <w:rsid w:val="003E77EC"/>
    <w:rsid w:val="003E7840"/>
    <w:rsid w:val="003E795C"/>
    <w:rsid w:val="003E7CD9"/>
    <w:rsid w:val="003E7E73"/>
    <w:rsid w:val="003F012B"/>
    <w:rsid w:val="003F0333"/>
    <w:rsid w:val="003F034E"/>
    <w:rsid w:val="003F0527"/>
    <w:rsid w:val="003F062D"/>
    <w:rsid w:val="003F0B31"/>
    <w:rsid w:val="003F0BC7"/>
    <w:rsid w:val="003F0E1F"/>
    <w:rsid w:val="003F10DD"/>
    <w:rsid w:val="003F1827"/>
    <w:rsid w:val="003F1AE8"/>
    <w:rsid w:val="003F24D3"/>
    <w:rsid w:val="003F256D"/>
    <w:rsid w:val="003F2624"/>
    <w:rsid w:val="003F27ED"/>
    <w:rsid w:val="003F285B"/>
    <w:rsid w:val="003F3174"/>
    <w:rsid w:val="003F31EC"/>
    <w:rsid w:val="003F3376"/>
    <w:rsid w:val="003F3672"/>
    <w:rsid w:val="003F368D"/>
    <w:rsid w:val="003F36A4"/>
    <w:rsid w:val="003F374F"/>
    <w:rsid w:val="003F37DF"/>
    <w:rsid w:val="003F3CCD"/>
    <w:rsid w:val="003F3FBA"/>
    <w:rsid w:val="003F4093"/>
    <w:rsid w:val="003F4180"/>
    <w:rsid w:val="003F4632"/>
    <w:rsid w:val="003F4707"/>
    <w:rsid w:val="003F499C"/>
    <w:rsid w:val="003F49A9"/>
    <w:rsid w:val="003F4DE4"/>
    <w:rsid w:val="003F4EC9"/>
    <w:rsid w:val="003F5431"/>
    <w:rsid w:val="003F5EB2"/>
    <w:rsid w:val="003F6028"/>
    <w:rsid w:val="003F6300"/>
    <w:rsid w:val="003F6428"/>
    <w:rsid w:val="003F67EB"/>
    <w:rsid w:val="003F67F2"/>
    <w:rsid w:val="003F688C"/>
    <w:rsid w:val="003F69F5"/>
    <w:rsid w:val="003F6BC0"/>
    <w:rsid w:val="003F738D"/>
    <w:rsid w:val="003F73E8"/>
    <w:rsid w:val="003F740A"/>
    <w:rsid w:val="003F7816"/>
    <w:rsid w:val="003F7CAF"/>
    <w:rsid w:val="003F7FAC"/>
    <w:rsid w:val="00400610"/>
    <w:rsid w:val="004006CA"/>
    <w:rsid w:val="004006D1"/>
    <w:rsid w:val="0040070F"/>
    <w:rsid w:val="0040085B"/>
    <w:rsid w:val="004008A7"/>
    <w:rsid w:val="0040100E"/>
    <w:rsid w:val="0040112A"/>
    <w:rsid w:val="00401416"/>
    <w:rsid w:val="004014B4"/>
    <w:rsid w:val="004019E7"/>
    <w:rsid w:val="0040221A"/>
    <w:rsid w:val="0040232C"/>
    <w:rsid w:val="004023BC"/>
    <w:rsid w:val="004024EF"/>
    <w:rsid w:val="00402F5F"/>
    <w:rsid w:val="00402FD9"/>
    <w:rsid w:val="0040302D"/>
    <w:rsid w:val="00403728"/>
    <w:rsid w:val="00403865"/>
    <w:rsid w:val="00403FCD"/>
    <w:rsid w:val="00404031"/>
    <w:rsid w:val="0040435B"/>
    <w:rsid w:val="0040467F"/>
    <w:rsid w:val="00404CAB"/>
    <w:rsid w:val="00404D65"/>
    <w:rsid w:val="00404E10"/>
    <w:rsid w:val="00404FE9"/>
    <w:rsid w:val="00405603"/>
    <w:rsid w:val="0040589A"/>
    <w:rsid w:val="00405A6A"/>
    <w:rsid w:val="00405C4D"/>
    <w:rsid w:val="004060C3"/>
    <w:rsid w:val="00406140"/>
    <w:rsid w:val="004062B7"/>
    <w:rsid w:val="004062BB"/>
    <w:rsid w:val="0040648E"/>
    <w:rsid w:val="004067FE"/>
    <w:rsid w:val="0040696F"/>
    <w:rsid w:val="00407408"/>
    <w:rsid w:val="0040768A"/>
    <w:rsid w:val="004078E9"/>
    <w:rsid w:val="00407AF2"/>
    <w:rsid w:val="00407E19"/>
    <w:rsid w:val="004102B7"/>
    <w:rsid w:val="004102F5"/>
    <w:rsid w:val="0041042B"/>
    <w:rsid w:val="00410644"/>
    <w:rsid w:val="0041085C"/>
    <w:rsid w:val="00410A05"/>
    <w:rsid w:val="00411051"/>
    <w:rsid w:val="004111D4"/>
    <w:rsid w:val="00411271"/>
    <w:rsid w:val="00411336"/>
    <w:rsid w:val="00411389"/>
    <w:rsid w:val="004114C9"/>
    <w:rsid w:val="0041154D"/>
    <w:rsid w:val="004115CF"/>
    <w:rsid w:val="00411629"/>
    <w:rsid w:val="00411941"/>
    <w:rsid w:val="00411A90"/>
    <w:rsid w:val="00411E90"/>
    <w:rsid w:val="00412289"/>
    <w:rsid w:val="004123C6"/>
    <w:rsid w:val="004125F1"/>
    <w:rsid w:val="00412630"/>
    <w:rsid w:val="0041275E"/>
    <w:rsid w:val="00412958"/>
    <w:rsid w:val="00412A31"/>
    <w:rsid w:val="00412B29"/>
    <w:rsid w:val="00412C99"/>
    <w:rsid w:val="00412E4E"/>
    <w:rsid w:val="00412EE6"/>
    <w:rsid w:val="00412F1C"/>
    <w:rsid w:val="00413432"/>
    <w:rsid w:val="004135A6"/>
    <w:rsid w:val="004136E6"/>
    <w:rsid w:val="004136E7"/>
    <w:rsid w:val="004137F9"/>
    <w:rsid w:val="00413ADA"/>
    <w:rsid w:val="00413D29"/>
    <w:rsid w:val="0041443F"/>
    <w:rsid w:val="0041454F"/>
    <w:rsid w:val="0041459E"/>
    <w:rsid w:val="0041461F"/>
    <w:rsid w:val="00414A1D"/>
    <w:rsid w:val="00414B73"/>
    <w:rsid w:val="00414BD1"/>
    <w:rsid w:val="00414DD7"/>
    <w:rsid w:val="00414E3E"/>
    <w:rsid w:val="00414EF2"/>
    <w:rsid w:val="004152CB"/>
    <w:rsid w:val="00415502"/>
    <w:rsid w:val="004158A4"/>
    <w:rsid w:val="00415908"/>
    <w:rsid w:val="00415D6A"/>
    <w:rsid w:val="00415E2C"/>
    <w:rsid w:val="00415E7C"/>
    <w:rsid w:val="004161C0"/>
    <w:rsid w:val="0041620A"/>
    <w:rsid w:val="004165E6"/>
    <w:rsid w:val="0041693C"/>
    <w:rsid w:val="00416BDA"/>
    <w:rsid w:val="00416C31"/>
    <w:rsid w:val="00417004"/>
    <w:rsid w:val="004170BE"/>
    <w:rsid w:val="0041767A"/>
    <w:rsid w:val="004177DA"/>
    <w:rsid w:val="0041789A"/>
    <w:rsid w:val="00417B95"/>
    <w:rsid w:val="00417EBB"/>
    <w:rsid w:val="00420021"/>
    <w:rsid w:val="0042011E"/>
    <w:rsid w:val="00420279"/>
    <w:rsid w:val="0042028D"/>
    <w:rsid w:val="004202B3"/>
    <w:rsid w:val="0042060A"/>
    <w:rsid w:val="00420795"/>
    <w:rsid w:val="00420963"/>
    <w:rsid w:val="00420A52"/>
    <w:rsid w:val="00420CD7"/>
    <w:rsid w:val="004217C2"/>
    <w:rsid w:val="00421C2D"/>
    <w:rsid w:val="00421E5A"/>
    <w:rsid w:val="00421F6C"/>
    <w:rsid w:val="00422204"/>
    <w:rsid w:val="0042244F"/>
    <w:rsid w:val="0042249F"/>
    <w:rsid w:val="00422577"/>
    <w:rsid w:val="0042265A"/>
    <w:rsid w:val="00422973"/>
    <w:rsid w:val="00422B2A"/>
    <w:rsid w:val="00422BAB"/>
    <w:rsid w:val="00422E09"/>
    <w:rsid w:val="00422F77"/>
    <w:rsid w:val="00423021"/>
    <w:rsid w:val="004234D7"/>
    <w:rsid w:val="004235AF"/>
    <w:rsid w:val="004236C3"/>
    <w:rsid w:val="00423D3E"/>
    <w:rsid w:val="00423E36"/>
    <w:rsid w:val="004241FF"/>
    <w:rsid w:val="004249B8"/>
    <w:rsid w:val="00424C05"/>
    <w:rsid w:val="00424DC9"/>
    <w:rsid w:val="00425492"/>
    <w:rsid w:val="00425B72"/>
    <w:rsid w:val="0042608C"/>
    <w:rsid w:val="0042679B"/>
    <w:rsid w:val="00426908"/>
    <w:rsid w:val="00426932"/>
    <w:rsid w:val="00426979"/>
    <w:rsid w:val="00426B6B"/>
    <w:rsid w:val="00426C53"/>
    <w:rsid w:val="00426D71"/>
    <w:rsid w:val="00426FE3"/>
    <w:rsid w:val="004271C8"/>
    <w:rsid w:val="0042726C"/>
    <w:rsid w:val="004276A7"/>
    <w:rsid w:val="00427824"/>
    <w:rsid w:val="00427861"/>
    <w:rsid w:val="00427B41"/>
    <w:rsid w:val="00427BAD"/>
    <w:rsid w:val="00427C11"/>
    <w:rsid w:val="00427C43"/>
    <w:rsid w:val="004300FA"/>
    <w:rsid w:val="00430307"/>
    <w:rsid w:val="004306DB"/>
    <w:rsid w:val="00430B51"/>
    <w:rsid w:val="00430CA4"/>
    <w:rsid w:val="00431112"/>
    <w:rsid w:val="004312B4"/>
    <w:rsid w:val="004312EE"/>
    <w:rsid w:val="004316BB"/>
    <w:rsid w:val="00431D4D"/>
    <w:rsid w:val="00431E88"/>
    <w:rsid w:val="00432095"/>
    <w:rsid w:val="004326AB"/>
    <w:rsid w:val="004329FA"/>
    <w:rsid w:val="00432B33"/>
    <w:rsid w:val="00433076"/>
    <w:rsid w:val="00433B7B"/>
    <w:rsid w:val="00433DAE"/>
    <w:rsid w:val="00433E00"/>
    <w:rsid w:val="00433E0A"/>
    <w:rsid w:val="00433E7A"/>
    <w:rsid w:val="00433EF8"/>
    <w:rsid w:val="00433F7A"/>
    <w:rsid w:val="0043434B"/>
    <w:rsid w:val="004343E9"/>
    <w:rsid w:val="00434651"/>
    <w:rsid w:val="00434EA0"/>
    <w:rsid w:val="0043543E"/>
    <w:rsid w:val="0043547F"/>
    <w:rsid w:val="004357F7"/>
    <w:rsid w:val="00435885"/>
    <w:rsid w:val="00435C96"/>
    <w:rsid w:val="00435D70"/>
    <w:rsid w:val="00435E5D"/>
    <w:rsid w:val="004364D3"/>
    <w:rsid w:val="00436971"/>
    <w:rsid w:val="00436B4B"/>
    <w:rsid w:val="00436D5A"/>
    <w:rsid w:val="00436D66"/>
    <w:rsid w:val="00436EF9"/>
    <w:rsid w:val="00437488"/>
    <w:rsid w:val="0043773E"/>
    <w:rsid w:val="00437785"/>
    <w:rsid w:val="004377DB"/>
    <w:rsid w:val="004377FE"/>
    <w:rsid w:val="00437823"/>
    <w:rsid w:val="004378C8"/>
    <w:rsid w:val="00437E4B"/>
    <w:rsid w:val="004404E7"/>
    <w:rsid w:val="0044060D"/>
    <w:rsid w:val="00440954"/>
    <w:rsid w:val="00440C5B"/>
    <w:rsid w:val="00440CE2"/>
    <w:rsid w:val="0044141F"/>
    <w:rsid w:val="00441638"/>
    <w:rsid w:val="00441668"/>
    <w:rsid w:val="00441802"/>
    <w:rsid w:val="00441962"/>
    <w:rsid w:val="00441DAC"/>
    <w:rsid w:val="004422E4"/>
    <w:rsid w:val="004423D0"/>
    <w:rsid w:val="00442439"/>
    <w:rsid w:val="0044246F"/>
    <w:rsid w:val="00442826"/>
    <w:rsid w:val="00442CB3"/>
    <w:rsid w:val="00442E5B"/>
    <w:rsid w:val="004436DE"/>
    <w:rsid w:val="0044372A"/>
    <w:rsid w:val="0044383F"/>
    <w:rsid w:val="004439B3"/>
    <w:rsid w:val="00443CD3"/>
    <w:rsid w:val="00444022"/>
    <w:rsid w:val="00444272"/>
    <w:rsid w:val="00444295"/>
    <w:rsid w:val="00444724"/>
    <w:rsid w:val="00444C1D"/>
    <w:rsid w:val="00444D89"/>
    <w:rsid w:val="00444DB2"/>
    <w:rsid w:val="0044500C"/>
    <w:rsid w:val="004450EC"/>
    <w:rsid w:val="0044518F"/>
    <w:rsid w:val="004452B8"/>
    <w:rsid w:val="0044554D"/>
    <w:rsid w:val="0044555A"/>
    <w:rsid w:val="0044572B"/>
    <w:rsid w:val="004457D8"/>
    <w:rsid w:val="00445870"/>
    <w:rsid w:val="0044594D"/>
    <w:rsid w:val="004459E0"/>
    <w:rsid w:val="004459E5"/>
    <w:rsid w:val="00446082"/>
    <w:rsid w:val="00446210"/>
    <w:rsid w:val="00446693"/>
    <w:rsid w:val="0044669D"/>
    <w:rsid w:val="00446CBE"/>
    <w:rsid w:val="00446EF5"/>
    <w:rsid w:val="00446F5A"/>
    <w:rsid w:val="00447788"/>
    <w:rsid w:val="004477FB"/>
    <w:rsid w:val="0044782E"/>
    <w:rsid w:val="004478C1"/>
    <w:rsid w:val="00447BDD"/>
    <w:rsid w:val="00447CB6"/>
    <w:rsid w:val="00450062"/>
    <w:rsid w:val="004500DE"/>
    <w:rsid w:val="004504BA"/>
    <w:rsid w:val="00450BB6"/>
    <w:rsid w:val="00450D12"/>
    <w:rsid w:val="00450FF2"/>
    <w:rsid w:val="00451144"/>
    <w:rsid w:val="00451405"/>
    <w:rsid w:val="004516F4"/>
    <w:rsid w:val="00451815"/>
    <w:rsid w:val="0045183E"/>
    <w:rsid w:val="00451877"/>
    <w:rsid w:val="004519BF"/>
    <w:rsid w:val="00451AC0"/>
    <w:rsid w:val="00451B29"/>
    <w:rsid w:val="00451BBA"/>
    <w:rsid w:val="00452014"/>
    <w:rsid w:val="00452379"/>
    <w:rsid w:val="004524E7"/>
    <w:rsid w:val="00452842"/>
    <w:rsid w:val="004528DD"/>
    <w:rsid w:val="00452C35"/>
    <w:rsid w:val="00452CD6"/>
    <w:rsid w:val="00452DB0"/>
    <w:rsid w:val="00452F6D"/>
    <w:rsid w:val="00452FA2"/>
    <w:rsid w:val="0045300E"/>
    <w:rsid w:val="004533D7"/>
    <w:rsid w:val="0045369B"/>
    <w:rsid w:val="00453C26"/>
    <w:rsid w:val="00453F3C"/>
    <w:rsid w:val="00453F7D"/>
    <w:rsid w:val="00453FA4"/>
    <w:rsid w:val="004544D0"/>
    <w:rsid w:val="00454B66"/>
    <w:rsid w:val="004550CA"/>
    <w:rsid w:val="004555D8"/>
    <w:rsid w:val="00455607"/>
    <w:rsid w:val="00455646"/>
    <w:rsid w:val="004559F5"/>
    <w:rsid w:val="00455DF2"/>
    <w:rsid w:val="004561CE"/>
    <w:rsid w:val="004561EE"/>
    <w:rsid w:val="004563BC"/>
    <w:rsid w:val="0045643C"/>
    <w:rsid w:val="00456AE2"/>
    <w:rsid w:val="00456EA7"/>
    <w:rsid w:val="004571EA"/>
    <w:rsid w:val="00457433"/>
    <w:rsid w:val="00457597"/>
    <w:rsid w:val="00457D38"/>
    <w:rsid w:val="00457DEE"/>
    <w:rsid w:val="00460084"/>
    <w:rsid w:val="0046029B"/>
    <w:rsid w:val="0046048A"/>
    <w:rsid w:val="004607A8"/>
    <w:rsid w:val="00460968"/>
    <w:rsid w:val="00460A87"/>
    <w:rsid w:val="00460D56"/>
    <w:rsid w:val="00460E1B"/>
    <w:rsid w:val="0046180A"/>
    <w:rsid w:val="0046193F"/>
    <w:rsid w:val="00461978"/>
    <w:rsid w:val="00461A45"/>
    <w:rsid w:val="00461DD9"/>
    <w:rsid w:val="00461DFC"/>
    <w:rsid w:val="00462193"/>
    <w:rsid w:val="0046240C"/>
    <w:rsid w:val="004628A6"/>
    <w:rsid w:val="00462BAA"/>
    <w:rsid w:val="00462C78"/>
    <w:rsid w:val="00462FDE"/>
    <w:rsid w:val="004631E6"/>
    <w:rsid w:val="0046337E"/>
    <w:rsid w:val="00463700"/>
    <w:rsid w:val="00463CE4"/>
    <w:rsid w:val="00463E60"/>
    <w:rsid w:val="00463E99"/>
    <w:rsid w:val="00464547"/>
    <w:rsid w:val="00464592"/>
    <w:rsid w:val="0046486B"/>
    <w:rsid w:val="0046506E"/>
    <w:rsid w:val="004656A6"/>
    <w:rsid w:val="00465909"/>
    <w:rsid w:val="00465C0D"/>
    <w:rsid w:val="00465CA8"/>
    <w:rsid w:val="00465DB1"/>
    <w:rsid w:val="0046607D"/>
    <w:rsid w:val="004661F7"/>
    <w:rsid w:val="00466224"/>
    <w:rsid w:val="0046629D"/>
    <w:rsid w:val="0046637A"/>
    <w:rsid w:val="0046671C"/>
    <w:rsid w:val="0046679D"/>
    <w:rsid w:val="004669E6"/>
    <w:rsid w:val="00466A9F"/>
    <w:rsid w:val="00466B02"/>
    <w:rsid w:val="00466BB5"/>
    <w:rsid w:val="00466DE3"/>
    <w:rsid w:val="00466EFC"/>
    <w:rsid w:val="00467289"/>
    <w:rsid w:val="00467295"/>
    <w:rsid w:val="004672E7"/>
    <w:rsid w:val="004672F7"/>
    <w:rsid w:val="00467747"/>
    <w:rsid w:val="00467800"/>
    <w:rsid w:val="00467938"/>
    <w:rsid w:val="00467BF4"/>
    <w:rsid w:val="00467C6E"/>
    <w:rsid w:val="00467C9F"/>
    <w:rsid w:val="00467DE3"/>
    <w:rsid w:val="00467E65"/>
    <w:rsid w:val="004700C9"/>
    <w:rsid w:val="004706DE"/>
    <w:rsid w:val="00470762"/>
    <w:rsid w:val="0047083A"/>
    <w:rsid w:val="00470B58"/>
    <w:rsid w:val="00470FE1"/>
    <w:rsid w:val="0047100B"/>
    <w:rsid w:val="00471360"/>
    <w:rsid w:val="00471566"/>
    <w:rsid w:val="00471C7F"/>
    <w:rsid w:val="00471E52"/>
    <w:rsid w:val="00471F90"/>
    <w:rsid w:val="00471F95"/>
    <w:rsid w:val="00471FB0"/>
    <w:rsid w:val="00472474"/>
    <w:rsid w:val="00472485"/>
    <w:rsid w:val="004727CC"/>
    <w:rsid w:val="00472CAB"/>
    <w:rsid w:val="00472EDA"/>
    <w:rsid w:val="0047312D"/>
    <w:rsid w:val="0047326F"/>
    <w:rsid w:val="00473410"/>
    <w:rsid w:val="00473892"/>
    <w:rsid w:val="004739D9"/>
    <w:rsid w:val="004741DB"/>
    <w:rsid w:val="004743C4"/>
    <w:rsid w:val="004744EF"/>
    <w:rsid w:val="0047451F"/>
    <w:rsid w:val="00474758"/>
    <w:rsid w:val="00474C90"/>
    <w:rsid w:val="0047514F"/>
    <w:rsid w:val="00475213"/>
    <w:rsid w:val="004758EC"/>
    <w:rsid w:val="00475983"/>
    <w:rsid w:val="004759AF"/>
    <w:rsid w:val="00475AB0"/>
    <w:rsid w:val="00476103"/>
    <w:rsid w:val="00476204"/>
    <w:rsid w:val="0047628E"/>
    <w:rsid w:val="00476479"/>
    <w:rsid w:val="004765EC"/>
    <w:rsid w:val="004765F3"/>
    <w:rsid w:val="0047678F"/>
    <w:rsid w:val="004769C0"/>
    <w:rsid w:val="00476B8B"/>
    <w:rsid w:val="00476E64"/>
    <w:rsid w:val="00476F05"/>
    <w:rsid w:val="00476FE8"/>
    <w:rsid w:val="00477433"/>
    <w:rsid w:val="0047751D"/>
    <w:rsid w:val="0047761F"/>
    <w:rsid w:val="00477666"/>
    <w:rsid w:val="00477746"/>
    <w:rsid w:val="00477754"/>
    <w:rsid w:val="00477D4D"/>
    <w:rsid w:val="00477E73"/>
    <w:rsid w:val="004783AB"/>
    <w:rsid w:val="004800C3"/>
    <w:rsid w:val="004801FF"/>
    <w:rsid w:val="00480209"/>
    <w:rsid w:val="00480486"/>
    <w:rsid w:val="004805FC"/>
    <w:rsid w:val="00480671"/>
    <w:rsid w:val="004808B2"/>
    <w:rsid w:val="004809C2"/>
    <w:rsid w:val="00480F8F"/>
    <w:rsid w:val="00481009"/>
    <w:rsid w:val="0048108E"/>
    <w:rsid w:val="004811C7"/>
    <w:rsid w:val="00481267"/>
    <w:rsid w:val="004817A7"/>
    <w:rsid w:val="00481914"/>
    <w:rsid w:val="00481BF7"/>
    <w:rsid w:val="00481C03"/>
    <w:rsid w:val="00481C2E"/>
    <w:rsid w:val="00481F42"/>
    <w:rsid w:val="004821A6"/>
    <w:rsid w:val="004825F9"/>
    <w:rsid w:val="004826E9"/>
    <w:rsid w:val="004828F2"/>
    <w:rsid w:val="00482971"/>
    <w:rsid w:val="00482A60"/>
    <w:rsid w:val="00482F70"/>
    <w:rsid w:val="00483320"/>
    <w:rsid w:val="00483383"/>
    <w:rsid w:val="004835D6"/>
    <w:rsid w:val="00483629"/>
    <w:rsid w:val="00483973"/>
    <w:rsid w:val="0048397D"/>
    <w:rsid w:val="00483CF4"/>
    <w:rsid w:val="00483E67"/>
    <w:rsid w:val="00483FFA"/>
    <w:rsid w:val="00484448"/>
    <w:rsid w:val="0048450A"/>
    <w:rsid w:val="00484671"/>
    <w:rsid w:val="00484685"/>
    <w:rsid w:val="0048487B"/>
    <w:rsid w:val="00484B04"/>
    <w:rsid w:val="00484D3A"/>
    <w:rsid w:val="0048516A"/>
    <w:rsid w:val="004851D1"/>
    <w:rsid w:val="0048531B"/>
    <w:rsid w:val="00485511"/>
    <w:rsid w:val="00485607"/>
    <w:rsid w:val="0048579F"/>
    <w:rsid w:val="0048645B"/>
    <w:rsid w:val="004866CC"/>
    <w:rsid w:val="00486714"/>
    <w:rsid w:val="004868DF"/>
    <w:rsid w:val="0048691D"/>
    <w:rsid w:val="00486DC8"/>
    <w:rsid w:val="00486FB0"/>
    <w:rsid w:val="004870C4"/>
    <w:rsid w:val="0048740C"/>
    <w:rsid w:val="0048753C"/>
    <w:rsid w:val="004875B5"/>
    <w:rsid w:val="00487B3E"/>
    <w:rsid w:val="00487CE8"/>
    <w:rsid w:val="00487F21"/>
    <w:rsid w:val="004901F4"/>
    <w:rsid w:val="004904AF"/>
    <w:rsid w:val="00490871"/>
    <w:rsid w:val="00490AEE"/>
    <w:rsid w:val="00490C08"/>
    <w:rsid w:val="00490CFB"/>
    <w:rsid w:val="00490D86"/>
    <w:rsid w:val="0049101B"/>
    <w:rsid w:val="0049123D"/>
    <w:rsid w:val="004913B3"/>
    <w:rsid w:val="00491409"/>
    <w:rsid w:val="00491508"/>
    <w:rsid w:val="004917FE"/>
    <w:rsid w:val="00491B1D"/>
    <w:rsid w:val="00491BAA"/>
    <w:rsid w:val="00491C57"/>
    <w:rsid w:val="00491D65"/>
    <w:rsid w:val="004920E1"/>
    <w:rsid w:val="004921FC"/>
    <w:rsid w:val="004922E6"/>
    <w:rsid w:val="004924A8"/>
    <w:rsid w:val="0049277D"/>
    <w:rsid w:val="00492788"/>
    <w:rsid w:val="004927FB"/>
    <w:rsid w:val="00492BF7"/>
    <w:rsid w:val="00492C1B"/>
    <w:rsid w:val="00492D44"/>
    <w:rsid w:val="00492EF6"/>
    <w:rsid w:val="004930A0"/>
    <w:rsid w:val="004932E0"/>
    <w:rsid w:val="004933F4"/>
    <w:rsid w:val="004934FB"/>
    <w:rsid w:val="004939B8"/>
    <w:rsid w:val="00493A99"/>
    <w:rsid w:val="00493B16"/>
    <w:rsid w:val="00493B77"/>
    <w:rsid w:val="00493B9C"/>
    <w:rsid w:val="00493BC7"/>
    <w:rsid w:val="00493D2A"/>
    <w:rsid w:val="00493EFC"/>
    <w:rsid w:val="0049418B"/>
    <w:rsid w:val="00494481"/>
    <w:rsid w:val="00494620"/>
    <w:rsid w:val="004947CE"/>
    <w:rsid w:val="0049487F"/>
    <w:rsid w:val="00494A7A"/>
    <w:rsid w:val="00494B17"/>
    <w:rsid w:val="00494BBA"/>
    <w:rsid w:val="004951C3"/>
    <w:rsid w:val="00495757"/>
    <w:rsid w:val="00495835"/>
    <w:rsid w:val="004958AA"/>
    <w:rsid w:val="004958DA"/>
    <w:rsid w:val="00495927"/>
    <w:rsid w:val="00495994"/>
    <w:rsid w:val="00495AF3"/>
    <w:rsid w:val="00495C4B"/>
    <w:rsid w:val="00495C8B"/>
    <w:rsid w:val="00495DAA"/>
    <w:rsid w:val="0049601F"/>
    <w:rsid w:val="004962CD"/>
    <w:rsid w:val="0049653C"/>
    <w:rsid w:val="00496594"/>
    <w:rsid w:val="004965FC"/>
    <w:rsid w:val="0049671C"/>
    <w:rsid w:val="00496736"/>
    <w:rsid w:val="00496760"/>
    <w:rsid w:val="00496A3E"/>
    <w:rsid w:val="00496D13"/>
    <w:rsid w:val="00496E62"/>
    <w:rsid w:val="00497382"/>
    <w:rsid w:val="00497505"/>
    <w:rsid w:val="00497666"/>
    <w:rsid w:val="00497763"/>
    <w:rsid w:val="00497B78"/>
    <w:rsid w:val="00497CB3"/>
    <w:rsid w:val="004A0073"/>
    <w:rsid w:val="004A00C0"/>
    <w:rsid w:val="004A0132"/>
    <w:rsid w:val="004A0667"/>
    <w:rsid w:val="004A07AD"/>
    <w:rsid w:val="004A085C"/>
    <w:rsid w:val="004A0A10"/>
    <w:rsid w:val="004A0CB5"/>
    <w:rsid w:val="004A0D29"/>
    <w:rsid w:val="004A10B3"/>
    <w:rsid w:val="004A112F"/>
    <w:rsid w:val="004A11B2"/>
    <w:rsid w:val="004A1260"/>
    <w:rsid w:val="004A1356"/>
    <w:rsid w:val="004A13FF"/>
    <w:rsid w:val="004A14B7"/>
    <w:rsid w:val="004A1653"/>
    <w:rsid w:val="004A1E15"/>
    <w:rsid w:val="004A1E60"/>
    <w:rsid w:val="004A1F3A"/>
    <w:rsid w:val="004A2084"/>
    <w:rsid w:val="004A21E3"/>
    <w:rsid w:val="004A2451"/>
    <w:rsid w:val="004A2565"/>
    <w:rsid w:val="004A26FC"/>
    <w:rsid w:val="004A2B7F"/>
    <w:rsid w:val="004A2FD8"/>
    <w:rsid w:val="004A3438"/>
    <w:rsid w:val="004A3571"/>
    <w:rsid w:val="004A3921"/>
    <w:rsid w:val="004A3A2D"/>
    <w:rsid w:val="004A3BD7"/>
    <w:rsid w:val="004A3C62"/>
    <w:rsid w:val="004A3C6B"/>
    <w:rsid w:val="004A3E0C"/>
    <w:rsid w:val="004A3F62"/>
    <w:rsid w:val="004A4626"/>
    <w:rsid w:val="004A4C0D"/>
    <w:rsid w:val="004A4D39"/>
    <w:rsid w:val="004A5197"/>
    <w:rsid w:val="004A55FD"/>
    <w:rsid w:val="004A5BD2"/>
    <w:rsid w:val="004A5EB0"/>
    <w:rsid w:val="004A5F9A"/>
    <w:rsid w:val="004A60D1"/>
    <w:rsid w:val="004A61DA"/>
    <w:rsid w:val="004A65DF"/>
    <w:rsid w:val="004A6FE4"/>
    <w:rsid w:val="004A70BF"/>
    <w:rsid w:val="004A735F"/>
    <w:rsid w:val="004A75C4"/>
    <w:rsid w:val="004A764B"/>
    <w:rsid w:val="004A7920"/>
    <w:rsid w:val="004B0191"/>
    <w:rsid w:val="004B0282"/>
    <w:rsid w:val="004B04AE"/>
    <w:rsid w:val="004B0715"/>
    <w:rsid w:val="004B083D"/>
    <w:rsid w:val="004B0975"/>
    <w:rsid w:val="004B0D5B"/>
    <w:rsid w:val="004B0ED5"/>
    <w:rsid w:val="004B0F42"/>
    <w:rsid w:val="004B1189"/>
    <w:rsid w:val="004B1368"/>
    <w:rsid w:val="004B17B7"/>
    <w:rsid w:val="004B17DD"/>
    <w:rsid w:val="004B1855"/>
    <w:rsid w:val="004B18C9"/>
    <w:rsid w:val="004B194E"/>
    <w:rsid w:val="004B1954"/>
    <w:rsid w:val="004B1A7C"/>
    <w:rsid w:val="004B1B30"/>
    <w:rsid w:val="004B1C8A"/>
    <w:rsid w:val="004B1F27"/>
    <w:rsid w:val="004B24CA"/>
    <w:rsid w:val="004B2B0D"/>
    <w:rsid w:val="004B31BB"/>
    <w:rsid w:val="004B32CA"/>
    <w:rsid w:val="004B3399"/>
    <w:rsid w:val="004B3903"/>
    <w:rsid w:val="004B39C4"/>
    <w:rsid w:val="004B3DA3"/>
    <w:rsid w:val="004B4013"/>
    <w:rsid w:val="004B4146"/>
    <w:rsid w:val="004B423A"/>
    <w:rsid w:val="004B476C"/>
    <w:rsid w:val="004B494F"/>
    <w:rsid w:val="004B498A"/>
    <w:rsid w:val="004B4C3C"/>
    <w:rsid w:val="004B4C58"/>
    <w:rsid w:val="004B4C6C"/>
    <w:rsid w:val="004B4D9A"/>
    <w:rsid w:val="004B4F8D"/>
    <w:rsid w:val="004B5584"/>
    <w:rsid w:val="004B58DC"/>
    <w:rsid w:val="004B60E9"/>
    <w:rsid w:val="004B6269"/>
    <w:rsid w:val="004B67FC"/>
    <w:rsid w:val="004B6DF7"/>
    <w:rsid w:val="004B7301"/>
    <w:rsid w:val="004B75A7"/>
    <w:rsid w:val="004B7E72"/>
    <w:rsid w:val="004C034E"/>
    <w:rsid w:val="004C036F"/>
    <w:rsid w:val="004C0559"/>
    <w:rsid w:val="004C072F"/>
    <w:rsid w:val="004C0F95"/>
    <w:rsid w:val="004C1223"/>
    <w:rsid w:val="004C1298"/>
    <w:rsid w:val="004C14F9"/>
    <w:rsid w:val="004C1892"/>
    <w:rsid w:val="004C19FD"/>
    <w:rsid w:val="004C1A9F"/>
    <w:rsid w:val="004C1B75"/>
    <w:rsid w:val="004C1C64"/>
    <w:rsid w:val="004C1D1C"/>
    <w:rsid w:val="004C1F0C"/>
    <w:rsid w:val="004C1F3B"/>
    <w:rsid w:val="004C276F"/>
    <w:rsid w:val="004C28E3"/>
    <w:rsid w:val="004C29B8"/>
    <w:rsid w:val="004C2B8C"/>
    <w:rsid w:val="004C2E65"/>
    <w:rsid w:val="004C2F6B"/>
    <w:rsid w:val="004C3022"/>
    <w:rsid w:val="004C3046"/>
    <w:rsid w:val="004C3053"/>
    <w:rsid w:val="004C351A"/>
    <w:rsid w:val="004C3577"/>
    <w:rsid w:val="004C374C"/>
    <w:rsid w:val="004C37C7"/>
    <w:rsid w:val="004C3E96"/>
    <w:rsid w:val="004C3E9A"/>
    <w:rsid w:val="004C3EA1"/>
    <w:rsid w:val="004C437D"/>
    <w:rsid w:val="004C44CD"/>
    <w:rsid w:val="004C487C"/>
    <w:rsid w:val="004C487E"/>
    <w:rsid w:val="004C49D7"/>
    <w:rsid w:val="004C4BF2"/>
    <w:rsid w:val="004C4DDC"/>
    <w:rsid w:val="004C5409"/>
    <w:rsid w:val="004C5471"/>
    <w:rsid w:val="004C54ED"/>
    <w:rsid w:val="004C593C"/>
    <w:rsid w:val="004C5EBE"/>
    <w:rsid w:val="004C601C"/>
    <w:rsid w:val="004C616A"/>
    <w:rsid w:val="004C6D6D"/>
    <w:rsid w:val="004C7093"/>
    <w:rsid w:val="004C724D"/>
    <w:rsid w:val="004C7417"/>
    <w:rsid w:val="004C74FB"/>
    <w:rsid w:val="004C754B"/>
    <w:rsid w:val="004C7813"/>
    <w:rsid w:val="004C7BB3"/>
    <w:rsid w:val="004C7D36"/>
    <w:rsid w:val="004C7D56"/>
    <w:rsid w:val="004C7DBF"/>
    <w:rsid w:val="004C7ED4"/>
    <w:rsid w:val="004C7F5A"/>
    <w:rsid w:val="004D0188"/>
    <w:rsid w:val="004D03FE"/>
    <w:rsid w:val="004D044A"/>
    <w:rsid w:val="004D0B77"/>
    <w:rsid w:val="004D0E41"/>
    <w:rsid w:val="004D10DB"/>
    <w:rsid w:val="004D1210"/>
    <w:rsid w:val="004D1C32"/>
    <w:rsid w:val="004D1E17"/>
    <w:rsid w:val="004D1E24"/>
    <w:rsid w:val="004D2030"/>
    <w:rsid w:val="004D206F"/>
    <w:rsid w:val="004D2294"/>
    <w:rsid w:val="004D245A"/>
    <w:rsid w:val="004D2B3E"/>
    <w:rsid w:val="004D2BFD"/>
    <w:rsid w:val="004D2C65"/>
    <w:rsid w:val="004D2CB4"/>
    <w:rsid w:val="004D2D7C"/>
    <w:rsid w:val="004D2E81"/>
    <w:rsid w:val="004D2F99"/>
    <w:rsid w:val="004D34FD"/>
    <w:rsid w:val="004D386A"/>
    <w:rsid w:val="004D39A7"/>
    <w:rsid w:val="004D39B8"/>
    <w:rsid w:val="004D3E52"/>
    <w:rsid w:val="004D3FBD"/>
    <w:rsid w:val="004D4024"/>
    <w:rsid w:val="004D426B"/>
    <w:rsid w:val="004D4309"/>
    <w:rsid w:val="004D4405"/>
    <w:rsid w:val="004D45F6"/>
    <w:rsid w:val="004D476C"/>
    <w:rsid w:val="004D4945"/>
    <w:rsid w:val="004D4BE1"/>
    <w:rsid w:val="004D4EF8"/>
    <w:rsid w:val="004D52B3"/>
    <w:rsid w:val="004D531A"/>
    <w:rsid w:val="004D57B7"/>
    <w:rsid w:val="004D5EC8"/>
    <w:rsid w:val="004D5FFF"/>
    <w:rsid w:val="004D65E4"/>
    <w:rsid w:val="004D67AE"/>
    <w:rsid w:val="004D689D"/>
    <w:rsid w:val="004D6955"/>
    <w:rsid w:val="004D699B"/>
    <w:rsid w:val="004D69AA"/>
    <w:rsid w:val="004D6A85"/>
    <w:rsid w:val="004D6B4D"/>
    <w:rsid w:val="004D6D1D"/>
    <w:rsid w:val="004D748E"/>
    <w:rsid w:val="004D7685"/>
    <w:rsid w:val="004D76ED"/>
    <w:rsid w:val="004D78CE"/>
    <w:rsid w:val="004D7C5F"/>
    <w:rsid w:val="004D7D32"/>
    <w:rsid w:val="004E0345"/>
    <w:rsid w:val="004E04C5"/>
    <w:rsid w:val="004E0537"/>
    <w:rsid w:val="004E09AB"/>
    <w:rsid w:val="004E0A07"/>
    <w:rsid w:val="004E0A0E"/>
    <w:rsid w:val="004E0AA0"/>
    <w:rsid w:val="004E0B9F"/>
    <w:rsid w:val="004E0C3F"/>
    <w:rsid w:val="004E0C4D"/>
    <w:rsid w:val="004E1994"/>
    <w:rsid w:val="004E1C01"/>
    <w:rsid w:val="004E1C2C"/>
    <w:rsid w:val="004E1F64"/>
    <w:rsid w:val="004E2003"/>
    <w:rsid w:val="004E203D"/>
    <w:rsid w:val="004E2348"/>
    <w:rsid w:val="004E281B"/>
    <w:rsid w:val="004E2A79"/>
    <w:rsid w:val="004E2AAC"/>
    <w:rsid w:val="004E2F6C"/>
    <w:rsid w:val="004E340A"/>
    <w:rsid w:val="004E362A"/>
    <w:rsid w:val="004E3708"/>
    <w:rsid w:val="004E3B15"/>
    <w:rsid w:val="004E4120"/>
    <w:rsid w:val="004E421A"/>
    <w:rsid w:val="004E4268"/>
    <w:rsid w:val="004E45CD"/>
    <w:rsid w:val="004E4800"/>
    <w:rsid w:val="004E487E"/>
    <w:rsid w:val="004E4A07"/>
    <w:rsid w:val="004E4AF5"/>
    <w:rsid w:val="004E4CCA"/>
    <w:rsid w:val="004E4D62"/>
    <w:rsid w:val="004E4D7E"/>
    <w:rsid w:val="004E51B6"/>
    <w:rsid w:val="004E574D"/>
    <w:rsid w:val="004E5961"/>
    <w:rsid w:val="004E5A52"/>
    <w:rsid w:val="004E5CA6"/>
    <w:rsid w:val="004E611D"/>
    <w:rsid w:val="004E626F"/>
    <w:rsid w:val="004E667B"/>
    <w:rsid w:val="004E66DE"/>
    <w:rsid w:val="004E6779"/>
    <w:rsid w:val="004E6808"/>
    <w:rsid w:val="004E687C"/>
    <w:rsid w:val="004E6E10"/>
    <w:rsid w:val="004E6EFA"/>
    <w:rsid w:val="004E70A8"/>
    <w:rsid w:val="004E730C"/>
    <w:rsid w:val="004E75A7"/>
    <w:rsid w:val="004E7B0B"/>
    <w:rsid w:val="004E7E1D"/>
    <w:rsid w:val="004F01BA"/>
    <w:rsid w:val="004F054F"/>
    <w:rsid w:val="004F0799"/>
    <w:rsid w:val="004F08AF"/>
    <w:rsid w:val="004F0BA8"/>
    <w:rsid w:val="004F0D6E"/>
    <w:rsid w:val="004F0EC7"/>
    <w:rsid w:val="004F12C5"/>
    <w:rsid w:val="004F1320"/>
    <w:rsid w:val="004F15CF"/>
    <w:rsid w:val="004F1A43"/>
    <w:rsid w:val="004F1C4A"/>
    <w:rsid w:val="004F1D3F"/>
    <w:rsid w:val="004F1F3A"/>
    <w:rsid w:val="004F29B1"/>
    <w:rsid w:val="004F2AA4"/>
    <w:rsid w:val="004F2C00"/>
    <w:rsid w:val="004F2EDB"/>
    <w:rsid w:val="004F3029"/>
    <w:rsid w:val="004F389B"/>
    <w:rsid w:val="004F3CC0"/>
    <w:rsid w:val="004F3D03"/>
    <w:rsid w:val="004F3D4B"/>
    <w:rsid w:val="004F3D4D"/>
    <w:rsid w:val="004F3F50"/>
    <w:rsid w:val="004F4249"/>
    <w:rsid w:val="004F455F"/>
    <w:rsid w:val="004F45E5"/>
    <w:rsid w:val="004F4BD5"/>
    <w:rsid w:val="004F4D50"/>
    <w:rsid w:val="004F4E23"/>
    <w:rsid w:val="004F545F"/>
    <w:rsid w:val="004F5565"/>
    <w:rsid w:val="004F5683"/>
    <w:rsid w:val="004F56B9"/>
    <w:rsid w:val="004F58CA"/>
    <w:rsid w:val="004F5999"/>
    <w:rsid w:val="004F599E"/>
    <w:rsid w:val="004F5B5B"/>
    <w:rsid w:val="004F5C25"/>
    <w:rsid w:val="004F5C64"/>
    <w:rsid w:val="004F5F14"/>
    <w:rsid w:val="004F5F33"/>
    <w:rsid w:val="004F6167"/>
    <w:rsid w:val="004F62E8"/>
    <w:rsid w:val="004F647B"/>
    <w:rsid w:val="004F6831"/>
    <w:rsid w:val="004F7012"/>
    <w:rsid w:val="004F76CC"/>
    <w:rsid w:val="004F775B"/>
    <w:rsid w:val="004F79E5"/>
    <w:rsid w:val="004F7DBE"/>
    <w:rsid w:val="004F7E36"/>
    <w:rsid w:val="0050002A"/>
    <w:rsid w:val="0050054E"/>
    <w:rsid w:val="005006FA"/>
    <w:rsid w:val="0050080C"/>
    <w:rsid w:val="00500D46"/>
    <w:rsid w:val="00500DCF"/>
    <w:rsid w:val="00500E99"/>
    <w:rsid w:val="00500F30"/>
    <w:rsid w:val="00501341"/>
    <w:rsid w:val="0050143A"/>
    <w:rsid w:val="00501747"/>
    <w:rsid w:val="00501AA7"/>
    <w:rsid w:val="00501B8F"/>
    <w:rsid w:val="00501C2E"/>
    <w:rsid w:val="00501E32"/>
    <w:rsid w:val="00501EA0"/>
    <w:rsid w:val="00502269"/>
    <w:rsid w:val="00502BA0"/>
    <w:rsid w:val="00502CB9"/>
    <w:rsid w:val="00503047"/>
    <w:rsid w:val="0050359A"/>
    <w:rsid w:val="005037D2"/>
    <w:rsid w:val="00503A58"/>
    <w:rsid w:val="00503B96"/>
    <w:rsid w:val="00504208"/>
    <w:rsid w:val="0050461C"/>
    <w:rsid w:val="0050478A"/>
    <w:rsid w:val="005048F6"/>
    <w:rsid w:val="00504AF4"/>
    <w:rsid w:val="00504CBA"/>
    <w:rsid w:val="00504CBB"/>
    <w:rsid w:val="00504DFF"/>
    <w:rsid w:val="00505176"/>
    <w:rsid w:val="00505245"/>
    <w:rsid w:val="0050581A"/>
    <w:rsid w:val="00505AA0"/>
    <w:rsid w:val="00505B80"/>
    <w:rsid w:val="00506103"/>
    <w:rsid w:val="005061CB"/>
    <w:rsid w:val="00506202"/>
    <w:rsid w:val="00506908"/>
    <w:rsid w:val="00506990"/>
    <w:rsid w:val="00506B22"/>
    <w:rsid w:val="00506C1C"/>
    <w:rsid w:val="00506C7B"/>
    <w:rsid w:val="00506EDD"/>
    <w:rsid w:val="0050712D"/>
    <w:rsid w:val="005072E6"/>
    <w:rsid w:val="00507389"/>
    <w:rsid w:val="005073E6"/>
    <w:rsid w:val="005076CA"/>
    <w:rsid w:val="005077A4"/>
    <w:rsid w:val="005077E3"/>
    <w:rsid w:val="00507932"/>
    <w:rsid w:val="00507A4C"/>
    <w:rsid w:val="00507A8D"/>
    <w:rsid w:val="00507CCA"/>
    <w:rsid w:val="00507E2B"/>
    <w:rsid w:val="00507F3F"/>
    <w:rsid w:val="005101E6"/>
    <w:rsid w:val="00510391"/>
    <w:rsid w:val="00510408"/>
    <w:rsid w:val="005104A0"/>
    <w:rsid w:val="00510BD8"/>
    <w:rsid w:val="00510BEA"/>
    <w:rsid w:val="00510E24"/>
    <w:rsid w:val="0051101C"/>
    <w:rsid w:val="005111BB"/>
    <w:rsid w:val="0051173A"/>
    <w:rsid w:val="00511916"/>
    <w:rsid w:val="00511991"/>
    <w:rsid w:val="00511BEB"/>
    <w:rsid w:val="00511C0E"/>
    <w:rsid w:val="00511D11"/>
    <w:rsid w:val="00512069"/>
    <w:rsid w:val="0051214F"/>
    <w:rsid w:val="005122BE"/>
    <w:rsid w:val="00512522"/>
    <w:rsid w:val="00512816"/>
    <w:rsid w:val="0051296E"/>
    <w:rsid w:val="00512D33"/>
    <w:rsid w:val="00512D94"/>
    <w:rsid w:val="00513050"/>
    <w:rsid w:val="005130E2"/>
    <w:rsid w:val="0051315D"/>
    <w:rsid w:val="00513639"/>
    <w:rsid w:val="0051369B"/>
    <w:rsid w:val="00514085"/>
    <w:rsid w:val="0051409B"/>
    <w:rsid w:val="0051442A"/>
    <w:rsid w:val="00514C5D"/>
    <w:rsid w:val="00514D86"/>
    <w:rsid w:val="00514E3D"/>
    <w:rsid w:val="00514FB5"/>
    <w:rsid w:val="0051503C"/>
    <w:rsid w:val="0051532E"/>
    <w:rsid w:val="00515EF4"/>
    <w:rsid w:val="00515F1C"/>
    <w:rsid w:val="00516075"/>
    <w:rsid w:val="005160CC"/>
    <w:rsid w:val="00516196"/>
    <w:rsid w:val="00516440"/>
    <w:rsid w:val="005165A1"/>
    <w:rsid w:val="005166A4"/>
    <w:rsid w:val="00516BCC"/>
    <w:rsid w:val="00516BFC"/>
    <w:rsid w:val="00516CA7"/>
    <w:rsid w:val="00516D31"/>
    <w:rsid w:val="00516DBF"/>
    <w:rsid w:val="0051710C"/>
    <w:rsid w:val="0051714E"/>
    <w:rsid w:val="005171E7"/>
    <w:rsid w:val="0051727F"/>
    <w:rsid w:val="00517552"/>
    <w:rsid w:val="00517E30"/>
    <w:rsid w:val="0052005B"/>
    <w:rsid w:val="005200A5"/>
    <w:rsid w:val="005202DD"/>
    <w:rsid w:val="00520488"/>
    <w:rsid w:val="0052052A"/>
    <w:rsid w:val="005207CB"/>
    <w:rsid w:val="00520996"/>
    <w:rsid w:val="00520AB0"/>
    <w:rsid w:val="00520F11"/>
    <w:rsid w:val="005218CF"/>
    <w:rsid w:val="00521A5C"/>
    <w:rsid w:val="00522097"/>
    <w:rsid w:val="0052236B"/>
    <w:rsid w:val="00522B82"/>
    <w:rsid w:val="00522B86"/>
    <w:rsid w:val="00522D29"/>
    <w:rsid w:val="00522E0A"/>
    <w:rsid w:val="00522E0D"/>
    <w:rsid w:val="00522EC6"/>
    <w:rsid w:val="00522F3F"/>
    <w:rsid w:val="005230BD"/>
    <w:rsid w:val="005230EF"/>
    <w:rsid w:val="00523745"/>
    <w:rsid w:val="00523766"/>
    <w:rsid w:val="005238F7"/>
    <w:rsid w:val="005240D9"/>
    <w:rsid w:val="0052445D"/>
    <w:rsid w:val="00524529"/>
    <w:rsid w:val="005246A0"/>
    <w:rsid w:val="005246FC"/>
    <w:rsid w:val="00524819"/>
    <w:rsid w:val="00524B2A"/>
    <w:rsid w:val="00524DF6"/>
    <w:rsid w:val="005252A4"/>
    <w:rsid w:val="0052558F"/>
    <w:rsid w:val="00525741"/>
    <w:rsid w:val="00525BBC"/>
    <w:rsid w:val="00525CFF"/>
    <w:rsid w:val="00525D43"/>
    <w:rsid w:val="00525DF5"/>
    <w:rsid w:val="005260D5"/>
    <w:rsid w:val="00526BD1"/>
    <w:rsid w:val="00526FA5"/>
    <w:rsid w:val="00527C19"/>
    <w:rsid w:val="0053002E"/>
    <w:rsid w:val="00530397"/>
    <w:rsid w:val="005304EE"/>
    <w:rsid w:val="00530561"/>
    <w:rsid w:val="005306A3"/>
    <w:rsid w:val="005306CC"/>
    <w:rsid w:val="00530710"/>
    <w:rsid w:val="005309BA"/>
    <w:rsid w:val="00530BD3"/>
    <w:rsid w:val="00531418"/>
    <w:rsid w:val="00531512"/>
    <w:rsid w:val="005317A7"/>
    <w:rsid w:val="00531C27"/>
    <w:rsid w:val="00531CA8"/>
    <w:rsid w:val="00531E04"/>
    <w:rsid w:val="00532161"/>
    <w:rsid w:val="0053222C"/>
    <w:rsid w:val="005322A1"/>
    <w:rsid w:val="00532383"/>
    <w:rsid w:val="00532649"/>
    <w:rsid w:val="005328C9"/>
    <w:rsid w:val="00532A93"/>
    <w:rsid w:val="005337A1"/>
    <w:rsid w:val="00533B30"/>
    <w:rsid w:val="00533C8A"/>
    <w:rsid w:val="00533C91"/>
    <w:rsid w:val="00533CD5"/>
    <w:rsid w:val="00533FB3"/>
    <w:rsid w:val="00534575"/>
    <w:rsid w:val="0053474F"/>
    <w:rsid w:val="005347EF"/>
    <w:rsid w:val="0053481F"/>
    <w:rsid w:val="00534838"/>
    <w:rsid w:val="0053494B"/>
    <w:rsid w:val="00534A2E"/>
    <w:rsid w:val="00534B5D"/>
    <w:rsid w:val="00534C0D"/>
    <w:rsid w:val="00534C32"/>
    <w:rsid w:val="00534D3D"/>
    <w:rsid w:val="00534E58"/>
    <w:rsid w:val="00534FA0"/>
    <w:rsid w:val="005353B7"/>
    <w:rsid w:val="00535D70"/>
    <w:rsid w:val="00536106"/>
    <w:rsid w:val="0053610B"/>
    <w:rsid w:val="0053647D"/>
    <w:rsid w:val="00536498"/>
    <w:rsid w:val="005364D6"/>
    <w:rsid w:val="00536876"/>
    <w:rsid w:val="00536A20"/>
    <w:rsid w:val="00536EA0"/>
    <w:rsid w:val="00536F12"/>
    <w:rsid w:val="00537364"/>
    <w:rsid w:val="005379A6"/>
    <w:rsid w:val="005379B3"/>
    <w:rsid w:val="00537A27"/>
    <w:rsid w:val="00537E00"/>
    <w:rsid w:val="00540362"/>
    <w:rsid w:val="005405A6"/>
    <w:rsid w:val="00540831"/>
    <w:rsid w:val="0054084B"/>
    <w:rsid w:val="005408A8"/>
    <w:rsid w:val="00540B40"/>
    <w:rsid w:val="00541039"/>
    <w:rsid w:val="0054107B"/>
    <w:rsid w:val="005412E2"/>
    <w:rsid w:val="005412F1"/>
    <w:rsid w:val="0054139F"/>
    <w:rsid w:val="00541502"/>
    <w:rsid w:val="005417DB"/>
    <w:rsid w:val="00541EFB"/>
    <w:rsid w:val="0054246D"/>
    <w:rsid w:val="00542519"/>
    <w:rsid w:val="005426AC"/>
    <w:rsid w:val="005429C2"/>
    <w:rsid w:val="00542A4B"/>
    <w:rsid w:val="00542ACA"/>
    <w:rsid w:val="00542ADD"/>
    <w:rsid w:val="00542BF0"/>
    <w:rsid w:val="00542C8B"/>
    <w:rsid w:val="00543344"/>
    <w:rsid w:val="0054338F"/>
    <w:rsid w:val="00543576"/>
    <w:rsid w:val="00543F09"/>
    <w:rsid w:val="00543F4F"/>
    <w:rsid w:val="00544083"/>
    <w:rsid w:val="005441B8"/>
    <w:rsid w:val="00544344"/>
    <w:rsid w:val="0054451F"/>
    <w:rsid w:val="005445EF"/>
    <w:rsid w:val="00544638"/>
    <w:rsid w:val="00544A25"/>
    <w:rsid w:val="00544F1F"/>
    <w:rsid w:val="00544F3C"/>
    <w:rsid w:val="00544F43"/>
    <w:rsid w:val="005450CB"/>
    <w:rsid w:val="005452AF"/>
    <w:rsid w:val="00545516"/>
    <w:rsid w:val="00545613"/>
    <w:rsid w:val="005457BA"/>
    <w:rsid w:val="005459B3"/>
    <w:rsid w:val="00545AF5"/>
    <w:rsid w:val="00546443"/>
    <w:rsid w:val="00546954"/>
    <w:rsid w:val="0054697C"/>
    <w:rsid w:val="00546B3A"/>
    <w:rsid w:val="00546D59"/>
    <w:rsid w:val="00546DCC"/>
    <w:rsid w:val="0054715A"/>
    <w:rsid w:val="005475DB"/>
    <w:rsid w:val="0054776B"/>
    <w:rsid w:val="0054789C"/>
    <w:rsid w:val="005478EC"/>
    <w:rsid w:val="00547F73"/>
    <w:rsid w:val="00547F74"/>
    <w:rsid w:val="00550105"/>
    <w:rsid w:val="005501FB"/>
    <w:rsid w:val="005504B9"/>
    <w:rsid w:val="0055052E"/>
    <w:rsid w:val="00550BAD"/>
    <w:rsid w:val="00550E8D"/>
    <w:rsid w:val="00550F60"/>
    <w:rsid w:val="005510AA"/>
    <w:rsid w:val="005519F8"/>
    <w:rsid w:val="00551B5B"/>
    <w:rsid w:val="00551C32"/>
    <w:rsid w:val="00551E61"/>
    <w:rsid w:val="005521BC"/>
    <w:rsid w:val="005522BB"/>
    <w:rsid w:val="005523BA"/>
    <w:rsid w:val="00552BE8"/>
    <w:rsid w:val="00552DCE"/>
    <w:rsid w:val="005530B2"/>
    <w:rsid w:val="00553544"/>
    <w:rsid w:val="0055362D"/>
    <w:rsid w:val="00553665"/>
    <w:rsid w:val="00553AD5"/>
    <w:rsid w:val="00553BD5"/>
    <w:rsid w:val="005544F8"/>
    <w:rsid w:val="00554714"/>
    <w:rsid w:val="00554843"/>
    <w:rsid w:val="005549CD"/>
    <w:rsid w:val="00554A9A"/>
    <w:rsid w:val="00554C49"/>
    <w:rsid w:val="00554DB0"/>
    <w:rsid w:val="00555261"/>
    <w:rsid w:val="005555DB"/>
    <w:rsid w:val="005564A2"/>
    <w:rsid w:val="00556667"/>
    <w:rsid w:val="00556A4A"/>
    <w:rsid w:val="00556A67"/>
    <w:rsid w:val="00556C88"/>
    <w:rsid w:val="005570D9"/>
    <w:rsid w:val="005572B2"/>
    <w:rsid w:val="00557335"/>
    <w:rsid w:val="00557430"/>
    <w:rsid w:val="005575CE"/>
    <w:rsid w:val="0055762A"/>
    <w:rsid w:val="00557884"/>
    <w:rsid w:val="00557895"/>
    <w:rsid w:val="005578A7"/>
    <w:rsid w:val="00557948"/>
    <w:rsid w:val="00557A52"/>
    <w:rsid w:val="00557AE1"/>
    <w:rsid w:val="0056008B"/>
    <w:rsid w:val="0056008C"/>
    <w:rsid w:val="0056065D"/>
    <w:rsid w:val="005606F7"/>
    <w:rsid w:val="00560A05"/>
    <w:rsid w:val="00560C69"/>
    <w:rsid w:val="00560E14"/>
    <w:rsid w:val="00560F0D"/>
    <w:rsid w:val="00561028"/>
    <w:rsid w:val="005611E2"/>
    <w:rsid w:val="0056150E"/>
    <w:rsid w:val="0056158D"/>
    <w:rsid w:val="00561607"/>
    <w:rsid w:val="0056170E"/>
    <w:rsid w:val="00561D25"/>
    <w:rsid w:val="00561E6D"/>
    <w:rsid w:val="00561F1F"/>
    <w:rsid w:val="005621E2"/>
    <w:rsid w:val="005622FF"/>
    <w:rsid w:val="00562448"/>
    <w:rsid w:val="0056255F"/>
    <w:rsid w:val="00562656"/>
    <w:rsid w:val="005627F1"/>
    <w:rsid w:val="00562BF1"/>
    <w:rsid w:val="00562C25"/>
    <w:rsid w:val="00562D53"/>
    <w:rsid w:val="0056328D"/>
    <w:rsid w:val="0056333E"/>
    <w:rsid w:val="005633A8"/>
    <w:rsid w:val="005633FD"/>
    <w:rsid w:val="00563533"/>
    <w:rsid w:val="00563D5B"/>
    <w:rsid w:val="00563E0C"/>
    <w:rsid w:val="0056402F"/>
    <w:rsid w:val="005642C7"/>
    <w:rsid w:val="005644EF"/>
    <w:rsid w:val="00564546"/>
    <w:rsid w:val="00564614"/>
    <w:rsid w:val="005648FD"/>
    <w:rsid w:val="00564A19"/>
    <w:rsid w:val="00564E4A"/>
    <w:rsid w:val="005651BC"/>
    <w:rsid w:val="00565AB8"/>
    <w:rsid w:val="00565B05"/>
    <w:rsid w:val="00565EEF"/>
    <w:rsid w:val="00565F9C"/>
    <w:rsid w:val="0056600E"/>
    <w:rsid w:val="00566211"/>
    <w:rsid w:val="0056621A"/>
    <w:rsid w:val="0056621F"/>
    <w:rsid w:val="00566234"/>
    <w:rsid w:val="00566364"/>
    <w:rsid w:val="005663D6"/>
    <w:rsid w:val="00566609"/>
    <w:rsid w:val="00566639"/>
    <w:rsid w:val="0056688A"/>
    <w:rsid w:val="00566D76"/>
    <w:rsid w:val="00566F4F"/>
    <w:rsid w:val="0056728C"/>
    <w:rsid w:val="00567520"/>
    <w:rsid w:val="0056756C"/>
    <w:rsid w:val="0056768A"/>
    <w:rsid w:val="00567723"/>
    <w:rsid w:val="00567773"/>
    <w:rsid w:val="00567B60"/>
    <w:rsid w:val="00567C81"/>
    <w:rsid w:val="00567CAC"/>
    <w:rsid w:val="00567CEC"/>
    <w:rsid w:val="00570093"/>
    <w:rsid w:val="00570181"/>
    <w:rsid w:val="00570197"/>
    <w:rsid w:val="005701D5"/>
    <w:rsid w:val="00570397"/>
    <w:rsid w:val="005704CC"/>
    <w:rsid w:val="00570D93"/>
    <w:rsid w:val="00570E47"/>
    <w:rsid w:val="00571221"/>
    <w:rsid w:val="00571236"/>
    <w:rsid w:val="00571549"/>
    <w:rsid w:val="00571565"/>
    <w:rsid w:val="005717F4"/>
    <w:rsid w:val="0057183E"/>
    <w:rsid w:val="00571908"/>
    <w:rsid w:val="005719BC"/>
    <w:rsid w:val="00571FDF"/>
    <w:rsid w:val="00572165"/>
    <w:rsid w:val="00572227"/>
    <w:rsid w:val="00572355"/>
    <w:rsid w:val="005725A6"/>
    <w:rsid w:val="0057274A"/>
    <w:rsid w:val="005727D1"/>
    <w:rsid w:val="00572917"/>
    <w:rsid w:val="00572A68"/>
    <w:rsid w:val="00572B60"/>
    <w:rsid w:val="00572B65"/>
    <w:rsid w:val="00572BB4"/>
    <w:rsid w:val="005732B1"/>
    <w:rsid w:val="0057356D"/>
    <w:rsid w:val="00573740"/>
    <w:rsid w:val="0057381C"/>
    <w:rsid w:val="00573AA8"/>
    <w:rsid w:val="00573DB1"/>
    <w:rsid w:val="00573E26"/>
    <w:rsid w:val="005742C6"/>
    <w:rsid w:val="0057431F"/>
    <w:rsid w:val="005746EA"/>
    <w:rsid w:val="00574A7C"/>
    <w:rsid w:val="00574C72"/>
    <w:rsid w:val="005750C9"/>
    <w:rsid w:val="0057589D"/>
    <w:rsid w:val="00575A02"/>
    <w:rsid w:val="00575C1A"/>
    <w:rsid w:val="00576000"/>
    <w:rsid w:val="00576007"/>
    <w:rsid w:val="0057601C"/>
    <w:rsid w:val="00576265"/>
    <w:rsid w:val="005765E7"/>
    <w:rsid w:val="00576915"/>
    <w:rsid w:val="00576B18"/>
    <w:rsid w:val="00576C31"/>
    <w:rsid w:val="00577155"/>
    <w:rsid w:val="005771D3"/>
    <w:rsid w:val="005771E2"/>
    <w:rsid w:val="005771E8"/>
    <w:rsid w:val="0057720B"/>
    <w:rsid w:val="005775EA"/>
    <w:rsid w:val="0057787B"/>
    <w:rsid w:val="00577F79"/>
    <w:rsid w:val="0058030A"/>
    <w:rsid w:val="00580405"/>
    <w:rsid w:val="005805B8"/>
    <w:rsid w:val="005808FF"/>
    <w:rsid w:val="00580DC4"/>
    <w:rsid w:val="00580EBF"/>
    <w:rsid w:val="005813F8"/>
    <w:rsid w:val="005814F3"/>
    <w:rsid w:val="005817BC"/>
    <w:rsid w:val="005819A1"/>
    <w:rsid w:val="005822B5"/>
    <w:rsid w:val="00582314"/>
    <w:rsid w:val="005823D3"/>
    <w:rsid w:val="0058259F"/>
    <w:rsid w:val="005825F0"/>
    <w:rsid w:val="00582F40"/>
    <w:rsid w:val="005836E2"/>
    <w:rsid w:val="0058389C"/>
    <w:rsid w:val="00583DCA"/>
    <w:rsid w:val="00583FE0"/>
    <w:rsid w:val="005847B8"/>
    <w:rsid w:val="00584883"/>
    <w:rsid w:val="00584A34"/>
    <w:rsid w:val="00584F21"/>
    <w:rsid w:val="00584F48"/>
    <w:rsid w:val="00585082"/>
    <w:rsid w:val="00585345"/>
    <w:rsid w:val="00585579"/>
    <w:rsid w:val="00585AA4"/>
    <w:rsid w:val="00585B86"/>
    <w:rsid w:val="00585C65"/>
    <w:rsid w:val="00585D2F"/>
    <w:rsid w:val="0058626B"/>
    <w:rsid w:val="00586314"/>
    <w:rsid w:val="005866B3"/>
    <w:rsid w:val="00586911"/>
    <w:rsid w:val="00586963"/>
    <w:rsid w:val="00586C29"/>
    <w:rsid w:val="00586D45"/>
    <w:rsid w:val="00586D9C"/>
    <w:rsid w:val="00587154"/>
    <w:rsid w:val="00587273"/>
    <w:rsid w:val="005875B5"/>
    <w:rsid w:val="005877AB"/>
    <w:rsid w:val="005877DC"/>
    <w:rsid w:val="0058782C"/>
    <w:rsid w:val="00587964"/>
    <w:rsid w:val="0059006F"/>
    <w:rsid w:val="00590214"/>
    <w:rsid w:val="005904DF"/>
    <w:rsid w:val="005904EF"/>
    <w:rsid w:val="005907CA"/>
    <w:rsid w:val="00590927"/>
    <w:rsid w:val="00590D51"/>
    <w:rsid w:val="0059104C"/>
    <w:rsid w:val="00591ED1"/>
    <w:rsid w:val="00591F2D"/>
    <w:rsid w:val="0059201C"/>
    <w:rsid w:val="0059242E"/>
    <w:rsid w:val="0059250C"/>
    <w:rsid w:val="00592599"/>
    <w:rsid w:val="0059281D"/>
    <w:rsid w:val="005929AB"/>
    <w:rsid w:val="005929BB"/>
    <w:rsid w:val="00592DD1"/>
    <w:rsid w:val="00592F13"/>
    <w:rsid w:val="00592F36"/>
    <w:rsid w:val="005930A6"/>
    <w:rsid w:val="00593187"/>
    <w:rsid w:val="005932B7"/>
    <w:rsid w:val="0059355E"/>
    <w:rsid w:val="00593719"/>
    <w:rsid w:val="00593A4B"/>
    <w:rsid w:val="00593D18"/>
    <w:rsid w:val="00594060"/>
    <w:rsid w:val="00594425"/>
    <w:rsid w:val="00594500"/>
    <w:rsid w:val="00594702"/>
    <w:rsid w:val="00594A29"/>
    <w:rsid w:val="00594B1B"/>
    <w:rsid w:val="00594B4C"/>
    <w:rsid w:val="00594C58"/>
    <w:rsid w:val="00594F0E"/>
    <w:rsid w:val="00594F5D"/>
    <w:rsid w:val="0059504D"/>
    <w:rsid w:val="0059507E"/>
    <w:rsid w:val="0059525A"/>
    <w:rsid w:val="005953BF"/>
    <w:rsid w:val="005957B4"/>
    <w:rsid w:val="005958AB"/>
    <w:rsid w:val="005959C3"/>
    <w:rsid w:val="00596098"/>
    <w:rsid w:val="00596144"/>
    <w:rsid w:val="005963DE"/>
    <w:rsid w:val="005963FA"/>
    <w:rsid w:val="005964C9"/>
    <w:rsid w:val="005965CA"/>
    <w:rsid w:val="0059680B"/>
    <w:rsid w:val="00596A12"/>
    <w:rsid w:val="00596C0B"/>
    <w:rsid w:val="00596E22"/>
    <w:rsid w:val="00596FE3"/>
    <w:rsid w:val="00597111"/>
    <w:rsid w:val="00597372"/>
    <w:rsid w:val="005977AE"/>
    <w:rsid w:val="00597AF2"/>
    <w:rsid w:val="00597E22"/>
    <w:rsid w:val="00597E2C"/>
    <w:rsid w:val="005A0383"/>
    <w:rsid w:val="005A07FE"/>
    <w:rsid w:val="005A0ABC"/>
    <w:rsid w:val="005A0E94"/>
    <w:rsid w:val="005A0FA8"/>
    <w:rsid w:val="005A1092"/>
    <w:rsid w:val="005A10D2"/>
    <w:rsid w:val="005A114B"/>
    <w:rsid w:val="005A13C3"/>
    <w:rsid w:val="005A14AC"/>
    <w:rsid w:val="005A160A"/>
    <w:rsid w:val="005A1B80"/>
    <w:rsid w:val="005A1D1D"/>
    <w:rsid w:val="005A1DCF"/>
    <w:rsid w:val="005A208A"/>
    <w:rsid w:val="005A270A"/>
    <w:rsid w:val="005A27EC"/>
    <w:rsid w:val="005A2988"/>
    <w:rsid w:val="005A2D2A"/>
    <w:rsid w:val="005A2F37"/>
    <w:rsid w:val="005A2F7E"/>
    <w:rsid w:val="005A31EF"/>
    <w:rsid w:val="005A335F"/>
    <w:rsid w:val="005A3892"/>
    <w:rsid w:val="005A3C0F"/>
    <w:rsid w:val="005A3E83"/>
    <w:rsid w:val="005A41BA"/>
    <w:rsid w:val="005A436B"/>
    <w:rsid w:val="005A448F"/>
    <w:rsid w:val="005A44F6"/>
    <w:rsid w:val="005A4775"/>
    <w:rsid w:val="005A4A67"/>
    <w:rsid w:val="005A4CBC"/>
    <w:rsid w:val="005A4D31"/>
    <w:rsid w:val="005A4D83"/>
    <w:rsid w:val="005A4FB8"/>
    <w:rsid w:val="005A5B02"/>
    <w:rsid w:val="005A5EE4"/>
    <w:rsid w:val="005A6189"/>
    <w:rsid w:val="005A6E10"/>
    <w:rsid w:val="005A6F08"/>
    <w:rsid w:val="005A6F7D"/>
    <w:rsid w:val="005A718F"/>
    <w:rsid w:val="005A73B9"/>
    <w:rsid w:val="005A76E2"/>
    <w:rsid w:val="005A7725"/>
    <w:rsid w:val="005A7D1C"/>
    <w:rsid w:val="005A7D8C"/>
    <w:rsid w:val="005B013D"/>
    <w:rsid w:val="005B0175"/>
    <w:rsid w:val="005B0196"/>
    <w:rsid w:val="005B0AAC"/>
    <w:rsid w:val="005B0B4C"/>
    <w:rsid w:val="005B0FB1"/>
    <w:rsid w:val="005B1342"/>
    <w:rsid w:val="005B13E2"/>
    <w:rsid w:val="005B18CC"/>
    <w:rsid w:val="005B1936"/>
    <w:rsid w:val="005B1C06"/>
    <w:rsid w:val="005B208A"/>
    <w:rsid w:val="005B21BD"/>
    <w:rsid w:val="005B2A31"/>
    <w:rsid w:val="005B3012"/>
    <w:rsid w:val="005B3316"/>
    <w:rsid w:val="005B33E1"/>
    <w:rsid w:val="005B33E7"/>
    <w:rsid w:val="005B3509"/>
    <w:rsid w:val="005B369F"/>
    <w:rsid w:val="005B373B"/>
    <w:rsid w:val="005B37C4"/>
    <w:rsid w:val="005B37F0"/>
    <w:rsid w:val="005B3A01"/>
    <w:rsid w:val="005B3ADC"/>
    <w:rsid w:val="005B3B6B"/>
    <w:rsid w:val="005B3C5A"/>
    <w:rsid w:val="005B3C98"/>
    <w:rsid w:val="005B3E1A"/>
    <w:rsid w:val="005B3E9E"/>
    <w:rsid w:val="005B41F8"/>
    <w:rsid w:val="005B4265"/>
    <w:rsid w:val="005B4294"/>
    <w:rsid w:val="005B434B"/>
    <w:rsid w:val="005B451B"/>
    <w:rsid w:val="005B45DE"/>
    <w:rsid w:val="005B483A"/>
    <w:rsid w:val="005B487B"/>
    <w:rsid w:val="005B4883"/>
    <w:rsid w:val="005B49D2"/>
    <w:rsid w:val="005B4A44"/>
    <w:rsid w:val="005B4AB7"/>
    <w:rsid w:val="005B4AF2"/>
    <w:rsid w:val="005B4AF7"/>
    <w:rsid w:val="005B4C58"/>
    <w:rsid w:val="005B4CA2"/>
    <w:rsid w:val="005B4D4A"/>
    <w:rsid w:val="005B4FA2"/>
    <w:rsid w:val="005B51A8"/>
    <w:rsid w:val="005B57A8"/>
    <w:rsid w:val="005B5A6C"/>
    <w:rsid w:val="005B5BE1"/>
    <w:rsid w:val="005B5C67"/>
    <w:rsid w:val="005B5CC2"/>
    <w:rsid w:val="005B618F"/>
    <w:rsid w:val="005B61BB"/>
    <w:rsid w:val="005B6925"/>
    <w:rsid w:val="005B6929"/>
    <w:rsid w:val="005B6C64"/>
    <w:rsid w:val="005B6D35"/>
    <w:rsid w:val="005B6DCA"/>
    <w:rsid w:val="005B6E6C"/>
    <w:rsid w:val="005B6F7A"/>
    <w:rsid w:val="005B7282"/>
    <w:rsid w:val="005B7513"/>
    <w:rsid w:val="005B79B7"/>
    <w:rsid w:val="005B79C9"/>
    <w:rsid w:val="005B7C5B"/>
    <w:rsid w:val="005B7DC1"/>
    <w:rsid w:val="005B7DCF"/>
    <w:rsid w:val="005B7DDF"/>
    <w:rsid w:val="005C020B"/>
    <w:rsid w:val="005C0233"/>
    <w:rsid w:val="005C05CD"/>
    <w:rsid w:val="005C0A97"/>
    <w:rsid w:val="005C0B65"/>
    <w:rsid w:val="005C0C42"/>
    <w:rsid w:val="005C0F1E"/>
    <w:rsid w:val="005C10DC"/>
    <w:rsid w:val="005C1803"/>
    <w:rsid w:val="005C1E9B"/>
    <w:rsid w:val="005C218E"/>
    <w:rsid w:val="005C228E"/>
    <w:rsid w:val="005C2724"/>
    <w:rsid w:val="005C283C"/>
    <w:rsid w:val="005C2DC9"/>
    <w:rsid w:val="005C2DE1"/>
    <w:rsid w:val="005C2EDD"/>
    <w:rsid w:val="005C3200"/>
    <w:rsid w:val="005C322F"/>
    <w:rsid w:val="005C32CF"/>
    <w:rsid w:val="005C3775"/>
    <w:rsid w:val="005C38F8"/>
    <w:rsid w:val="005C3AF5"/>
    <w:rsid w:val="005C3CAA"/>
    <w:rsid w:val="005C3DC7"/>
    <w:rsid w:val="005C3E1A"/>
    <w:rsid w:val="005C3FE4"/>
    <w:rsid w:val="005C44D4"/>
    <w:rsid w:val="005C45BE"/>
    <w:rsid w:val="005C4603"/>
    <w:rsid w:val="005C4758"/>
    <w:rsid w:val="005C493B"/>
    <w:rsid w:val="005C4AB4"/>
    <w:rsid w:val="005C4ABE"/>
    <w:rsid w:val="005C4BD7"/>
    <w:rsid w:val="005C4BE8"/>
    <w:rsid w:val="005C4D37"/>
    <w:rsid w:val="005C4F77"/>
    <w:rsid w:val="005C5142"/>
    <w:rsid w:val="005C5739"/>
    <w:rsid w:val="005C589F"/>
    <w:rsid w:val="005C5B5F"/>
    <w:rsid w:val="005C5DFE"/>
    <w:rsid w:val="005C5EE3"/>
    <w:rsid w:val="005C60B4"/>
    <w:rsid w:val="005C61DA"/>
    <w:rsid w:val="005C6231"/>
    <w:rsid w:val="005C62B1"/>
    <w:rsid w:val="005C62C8"/>
    <w:rsid w:val="005C6311"/>
    <w:rsid w:val="005C6429"/>
    <w:rsid w:val="005C6503"/>
    <w:rsid w:val="005C6558"/>
    <w:rsid w:val="005C65DE"/>
    <w:rsid w:val="005C68A6"/>
    <w:rsid w:val="005C6B18"/>
    <w:rsid w:val="005C6BD7"/>
    <w:rsid w:val="005C6F7C"/>
    <w:rsid w:val="005C6FDE"/>
    <w:rsid w:val="005C7353"/>
    <w:rsid w:val="005C7442"/>
    <w:rsid w:val="005C757E"/>
    <w:rsid w:val="005C775E"/>
    <w:rsid w:val="005C7A61"/>
    <w:rsid w:val="005C7B53"/>
    <w:rsid w:val="005C7B8C"/>
    <w:rsid w:val="005D05D9"/>
    <w:rsid w:val="005D06C0"/>
    <w:rsid w:val="005D07A6"/>
    <w:rsid w:val="005D0BE2"/>
    <w:rsid w:val="005D0FF5"/>
    <w:rsid w:val="005D10BB"/>
    <w:rsid w:val="005D1293"/>
    <w:rsid w:val="005D13E6"/>
    <w:rsid w:val="005D144E"/>
    <w:rsid w:val="005D157B"/>
    <w:rsid w:val="005D1756"/>
    <w:rsid w:val="005D1811"/>
    <w:rsid w:val="005D194B"/>
    <w:rsid w:val="005D1C62"/>
    <w:rsid w:val="005D1D0E"/>
    <w:rsid w:val="005D1E30"/>
    <w:rsid w:val="005D1EC0"/>
    <w:rsid w:val="005D1F8C"/>
    <w:rsid w:val="005D1FC3"/>
    <w:rsid w:val="005D2098"/>
    <w:rsid w:val="005D23D2"/>
    <w:rsid w:val="005D2660"/>
    <w:rsid w:val="005D28F0"/>
    <w:rsid w:val="005D294A"/>
    <w:rsid w:val="005D2A25"/>
    <w:rsid w:val="005D2A3B"/>
    <w:rsid w:val="005D2A6F"/>
    <w:rsid w:val="005D2B6B"/>
    <w:rsid w:val="005D2B83"/>
    <w:rsid w:val="005D2B8D"/>
    <w:rsid w:val="005D2BD3"/>
    <w:rsid w:val="005D2EB0"/>
    <w:rsid w:val="005D319B"/>
    <w:rsid w:val="005D34CB"/>
    <w:rsid w:val="005D36C7"/>
    <w:rsid w:val="005D36DC"/>
    <w:rsid w:val="005D383B"/>
    <w:rsid w:val="005D3887"/>
    <w:rsid w:val="005D38BC"/>
    <w:rsid w:val="005D39A1"/>
    <w:rsid w:val="005D3DC4"/>
    <w:rsid w:val="005D3F14"/>
    <w:rsid w:val="005D4693"/>
    <w:rsid w:val="005D47C7"/>
    <w:rsid w:val="005D4B0E"/>
    <w:rsid w:val="005D4DE3"/>
    <w:rsid w:val="005D5A2F"/>
    <w:rsid w:val="005D5C6C"/>
    <w:rsid w:val="005D5E00"/>
    <w:rsid w:val="005D5E7E"/>
    <w:rsid w:val="005D5FD3"/>
    <w:rsid w:val="005D6202"/>
    <w:rsid w:val="005D6C69"/>
    <w:rsid w:val="005D6DD4"/>
    <w:rsid w:val="005D6ECE"/>
    <w:rsid w:val="005D6FEA"/>
    <w:rsid w:val="005D720A"/>
    <w:rsid w:val="005D720B"/>
    <w:rsid w:val="005D7278"/>
    <w:rsid w:val="005D7612"/>
    <w:rsid w:val="005D7731"/>
    <w:rsid w:val="005D7806"/>
    <w:rsid w:val="005D78F0"/>
    <w:rsid w:val="005D7947"/>
    <w:rsid w:val="005D7AB1"/>
    <w:rsid w:val="005D7C7E"/>
    <w:rsid w:val="005D7D53"/>
    <w:rsid w:val="005E00D5"/>
    <w:rsid w:val="005E0215"/>
    <w:rsid w:val="005E023D"/>
    <w:rsid w:val="005E0EE6"/>
    <w:rsid w:val="005E0F92"/>
    <w:rsid w:val="005E1195"/>
    <w:rsid w:val="005E125E"/>
    <w:rsid w:val="005E135D"/>
    <w:rsid w:val="005E1363"/>
    <w:rsid w:val="005E160B"/>
    <w:rsid w:val="005E16E9"/>
    <w:rsid w:val="005E1734"/>
    <w:rsid w:val="005E1743"/>
    <w:rsid w:val="005E18EE"/>
    <w:rsid w:val="005E1CE7"/>
    <w:rsid w:val="005E206E"/>
    <w:rsid w:val="005E21CF"/>
    <w:rsid w:val="005E27AA"/>
    <w:rsid w:val="005E27B0"/>
    <w:rsid w:val="005E2ABF"/>
    <w:rsid w:val="005E2D44"/>
    <w:rsid w:val="005E31BB"/>
    <w:rsid w:val="005E342A"/>
    <w:rsid w:val="005E35FD"/>
    <w:rsid w:val="005E376C"/>
    <w:rsid w:val="005E38D0"/>
    <w:rsid w:val="005E3BC0"/>
    <w:rsid w:val="005E3C47"/>
    <w:rsid w:val="005E3D3B"/>
    <w:rsid w:val="005E3DD8"/>
    <w:rsid w:val="005E3F4F"/>
    <w:rsid w:val="005E43DA"/>
    <w:rsid w:val="005E4861"/>
    <w:rsid w:val="005E4B99"/>
    <w:rsid w:val="005E4DD8"/>
    <w:rsid w:val="005E50DF"/>
    <w:rsid w:val="005E521C"/>
    <w:rsid w:val="005E556E"/>
    <w:rsid w:val="005E5593"/>
    <w:rsid w:val="005E59B8"/>
    <w:rsid w:val="005E5B1E"/>
    <w:rsid w:val="005E5CD6"/>
    <w:rsid w:val="005E6018"/>
    <w:rsid w:val="005E62D5"/>
    <w:rsid w:val="005E65BD"/>
    <w:rsid w:val="005E691E"/>
    <w:rsid w:val="005E69AB"/>
    <w:rsid w:val="005E6D6D"/>
    <w:rsid w:val="005E6F0E"/>
    <w:rsid w:val="005E6F71"/>
    <w:rsid w:val="005E7030"/>
    <w:rsid w:val="005E70B4"/>
    <w:rsid w:val="005E725B"/>
    <w:rsid w:val="005E7446"/>
    <w:rsid w:val="005E7593"/>
    <w:rsid w:val="005E774B"/>
    <w:rsid w:val="005E77A8"/>
    <w:rsid w:val="005E7B8D"/>
    <w:rsid w:val="005E7BA1"/>
    <w:rsid w:val="005E7E15"/>
    <w:rsid w:val="005E7E9E"/>
    <w:rsid w:val="005F01E2"/>
    <w:rsid w:val="005F0600"/>
    <w:rsid w:val="005F07E4"/>
    <w:rsid w:val="005F0820"/>
    <w:rsid w:val="005F08D9"/>
    <w:rsid w:val="005F0D7D"/>
    <w:rsid w:val="005F0F1E"/>
    <w:rsid w:val="005F1001"/>
    <w:rsid w:val="005F10B9"/>
    <w:rsid w:val="005F113E"/>
    <w:rsid w:val="005F1217"/>
    <w:rsid w:val="005F137A"/>
    <w:rsid w:val="005F17E3"/>
    <w:rsid w:val="005F195A"/>
    <w:rsid w:val="005F19B0"/>
    <w:rsid w:val="005F1CCB"/>
    <w:rsid w:val="005F1F18"/>
    <w:rsid w:val="005F222E"/>
    <w:rsid w:val="005F226F"/>
    <w:rsid w:val="005F230C"/>
    <w:rsid w:val="005F238C"/>
    <w:rsid w:val="005F2A41"/>
    <w:rsid w:val="005F2A7B"/>
    <w:rsid w:val="005F2A91"/>
    <w:rsid w:val="005F2EBB"/>
    <w:rsid w:val="005F330E"/>
    <w:rsid w:val="005F34FF"/>
    <w:rsid w:val="005F35EB"/>
    <w:rsid w:val="005F36CB"/>
    <w:rsid w:val="005F3A0B"/>
    <w:rsid w:val="005F3A26"/>
    <w:rsid w:val="005F3C36"/>
    <w:rsid w:val="005F3D75"/>
    <w:rsid w:val="005F3FC5"/>
    <w:rsid w:val="005F435B"/>
    <w:rsid w:val="005F480A"/>
    <w:rsid w:val="005F4BD1"/>
    <w:rsid w:val="005F4CF6"/>
    <w:rsid w:val="005F4F39"/>
    <w:rsid w:val="005F5137"/>
    <w:rsid w:val="005F5253"/>
    <w:rsid w:val="005F5388"/>
    <w:rsid w:val="005F586C"/>
    <w:rsid w:val="005F5874"/>
    <w:rsid w:val="005F5CE0"/>
    <w:rsid w:val="005F5D2C"/>
    <w:rsid w:val="005F5F47"/>
    <w:rsid w:val="005F60B0"/>
    <w:rsid w:val="005F6120"/>
    <w:rsid w:val="005F622C"/>
    <w:rsid w:val="005F6CC8"/>
    <w:rsid w:val="005F6DAB"/>
    <w:rsid w:val="005F702A"/>
    <w:rsid w:val="005F721C"/>
    <w:rsid w:val="005F72AF"/>
    <w:rsid w:val="005F7656"/>
    <w:rsid w:val="005F76D9"/>
    <w:rsid w:val="005F7775"/>
    <w:rsid w:val="00600064"/>
    <w:rsid w:val="00600131"/>
    <w:rsid w:val="006008ED"/>
    <w:rsid w:val="0060098A"/>
    <w:rsid w:val="00600A25"/>
    <w:rsid w:val="00600A92"/>
    <w:rsid w:val="00600CFE"/>
    <w:rsid w:val="00600E65"/>
    <w:rsid w:val="006011A6"/>
    <w:rsid w:val="006011AA"/>
    <w:rsid w:val="00601399"/>
    <w:rsid w:val="006015E2"/>
    <w:rsid w:val="00601644"/>
    <w:rsid w:val="006018A6"/>
    <w:rsid w:val="006019A9"/>
    <w:rsid w:val="00601F46"/>
    <w:rsid w:val="00601FCF"/>
    <w:rsid w:val="0060203B"/>
    <w:rsid w:val="006020E6"/>
    <w:rsid w:val="006021DB"/>
    <w:rsid w:val="006022A4"/>
    <w:rsid w:val="0060242B"/>
    <w:rsid w:val="0060286F"/>
    <w:rsid w:val="006029E7"/>
    <w:rsid w:val="00602CBD"/>
    <w:rsid w:val="00602CEC"/>
    <w:rsid w:val="00602DC6"/>
    <w:rsid w:val="00602E56"/>
    <w:rsid w:val="00602F06"/>
    <w:rsid w:val="00602F5E"/>
    <w:rsid w:val="00603048"/>
    <w:rsid w:val="00603058"/>
    <w:rsid w:val="00603075"/>
    <w:rsid w:val="006032A1"/>
    <w:rsid w:val="0060346B"/>
    <w:rsid w:val="006036D8"/>
    <w:rsid w:val="00603811"/>
    <w:rsid w:val="0060419B"/>
    <w:rsid w:val="006045B4"/>
    <w:rsid w:val="00604628"/>
    <w:rsid w:val="0060497A"/>
    <w:rsid w:val="00604AAC"/>
    <w:rsid w:val="00604B6F"/>
    <w:rsid w:val="00604CD3"/>
    <w:rsid w:val="00604F56"/>
    <w:rsid w:val="0060577C"/>
    <w:rsid w:val="00605956"/>
    <w:rsid w:val="00605967"/>
    <w:rsid w:val="00605B42"/>
    <w:rsid w:val="00605E7B"/>
    <w:rsid w:val="00605EE7"/>
    <w:rsid w:val="00606EBD"/>
    <w:rsid w:val="00606EFD"/>
    <w:rsid w:val="0060713B"/>
    <w:rsid w:val="006072BF"/>
    <w:rsid w:val="00607487"/>
    <w:rsid w:val="00607576"/>
    <w:rsid w:val="00607B17"/>
    <w:rsid w:val="00607E09"/>
    <w:rsid w:val="00607F8E"/>
    <w:rsid w:val="006102AD"/>
    <w:rsid w:val="006103E5"/>
    <w:rsid w:val="006104C1"/>
    <w:rsid w:val="00610604"/>
    <w:rsid w:val="00610794"/>
    <w:rsid w:val="00610B67"/>
    <w:rsid w:val="00610FE6"/>
    <w:rsid w:val="00611254"/>
    <w:rsid w:val="006113BE"/>
    <w:rsid w:val="00611B17"/>
    <w:rsid w:val="00611D99"/>
    <w:rsid w:val="00611EE3"/>
    <w:rsid w:val="006123B3"/>
    <w:rsid w:val="006124A3"/>
    <w:rsid w:val="006125BF"/>
    <w:rsid w:val="006125E7"/>
    <w:rsid w:val="0061267F"/>
    <w:rsid w:val="006129C5"/>
    <w:rsid w:val="00612B9D"/>
    <w:rsid w:val="00612EBF"/>
    <w:rsid w:val="0061314C"/>
    <w:rsid w:val="00613391"/>
    <w:rsid w:val="006133FE"/>
    <w:rsid w:val="006134DE"/>
    <w:rsid w:val="006137D7"/>
    <w:rsid w:val="0061396F"/>
    <w:rsid w:val="00613999"/>
    <w:rsid w:val="00613B70"/>
    <w:rsid w:val="00613CEE"/>
    <w:rsid w:val="00613DDD"/>
    <w:rsid w:val="00613F57"/>
    <w:rsid w:val="006141BC"/>
    <w:rsid w:val="006145AF"/>
    <w:rsid w:val="00614845"/>
    <w:rsid w:val="00614858"/>
    <w:rsid w:val="0061497C"/>
    <w:rsid w:val="006151E0"/>
    <w:rsid w:val="006153BA"/>
    <w:rsid w:val="006158EF"/>
    <w:rsid w:val="0061591F"/>
    <w:rsid w:val="00615929"/>
    <w:rsid w:val="00615FE2"/>
    <w:rsid w:val="006166AD"/>
    <w:rsid w:val="00616729"/>
    <w:rsid w:val="00616850"/>
    <w:rsid w:val="006169B1"/>
    <w:rsid w:val="00616A2B"/>
    <w:rsid w:val="00616AE4"/>
    <w:rsid w:val="00616BF7"/>
    <w:rsid w:val="00616D8C"/>
    <w:rsid w:val="00616E7B"/>
    <w:rsid w:val="00616F40"/>
    <w:rsid w:val="0061713E"/>
    <w:rsid w:val="006171FF"/>
    <w:rsid w:val="0061727F"/>
    <w:rsid w:val="0061730F"/>
    <w:rsid w:val="0061760C"/>
    <w:rsid w:val="0061776F"/>
    <w:rsid w:val="006179B5"/>
    <w:rsid w:val="00617B2B"/>
    <w:rsid w:val="00617D52"/>
    <w:rsid w:val="00617EEC"/>
    <w:rsid w:val="00620172"/>
    <w:rsid w:val="006201B3"/>
    <w:rsid w:val="0062022B"/>
    <w:rsid w:val="00620590"/>
    <w:rsid w:val="0062092D"/>
    <w:rsid w:val="00620CA1"/>
    <w:rsid w:val="00620EAA"/>
    <w:rsid w:val="00621082"/>
    <w:rsid w:val="006216E6"/>
    <w:rsid w:val="006217C5"/>
    <w:rsid w:val="00621968"/>
    <w:rsid w:val="006219FC"/>
    <w:rsid w:val="00621AB8"/>
    <w:rsid w:val="00621CA3"/>
    <w:rsid w:val="00621D2E"/>
    <w:rsid w:val="00622860"/>
    <w:rsid w:val="00622870"/>
    <w:rsid w:val="0062297C"/>
    <w:rsid w:val="00622A3C"/>
    <w:rsid w:val="00623242"/>
    <w:rsid w:val="006232D7"/>
    <w:rsid w:val="00623862"/>
    <w:rsid w:val="00623A31"/>
    <w:rsid w:val="00623D7F"/>
    <w:rsid w:val="00623E93"/>
    <w:rsid w:val="00624024"/>
    <w:rsid w:val="006249BA"/>
    <w:rsid w:val="00624AFF"/>
    <w:rsid w:val="00624D9B"/>
    <w:rsid w:val="006250D3"/>
    <w:rsid w:val="00625199"/>
    <w:rsid w:val="006251AE"/>
    <w:rsid w:val="00625775"/>
    <w:rsid w:val="00625B30"/>
    <w:rsid w:val="00625B6F"/>
    <w:rsid w:val="00625BA7"/>
    <w:rsid w:val="00625D36"/>
    <w:rsid w:val="006263AA"/>
    <w:rsid w:val="006264D1"/>
    <w:rsid w:val="00626677"/>
    <w:rsid w:val="0062667F"/>
    <w:rsid w:val="006266F0"/>
    <w:rsid w:val="006269C3"/>
    <w:rsid w:val="00626A74"/>
    <w:rsid w:val="00626B5E"/>
    <w:rsid w:val="00626CE8"/>
    <w:rsid w:val="00626D80"/>
    <w:rsid w:val="00626F36"/>
    <w:rsid w:val="006278F7"/>
    <w:rsid w:val="00630224"/>
    <w:rsid w:val="00630321"/>
    <w:rsid w:val="0063037A"/>
    <w:rsid w:val="006306E6"/>
    <w:rsid w:val="0063095A"/>
    <w:rsid w:val="00630DE6"/>
    <w:rsid w:val="00630E06"/>
    <w:rsid w:val="006310A8"/>
    <w:rsid w:val="00631466"/>
    <w:rsid w:val="00631505"/>
    <w:rsid w:val="00631551"/>
    <w:rsid w:val="0063182E"/>
    <w:rsid w:val="00631997"/>
    <w:rsid w:val="00631AC2"/>
    <w:rsid w:val="00631B87"/>
    <w:rsid w:val="00631D0C"/>
    <w:rsid w:val="00631D88"/>
    <w:rsid w:val="00631D91"/>
    <w:rsid w:val="0063284D"/>
    <w:rsid w:val="00632CBF"/>
    <w:rsid w:val="0063348F"/>
    <w:rsid w:val="0063364F"/>
    <w:rsid w:val="006336B1"/>
    <w:rsid w:val="00633BB3"/>
    <w:rsid w:val="00633EEE"/>
    <w:rsid w:val="006340BE"/>
    <w:rsid w:val="00634573"/>
    <w:rsid w:val="00634AEB"/>
    <w:rsid w:val="006350B0"/>
    <w:rsid w:val="0063518C"/>
    <w:rsid w:val="00635392"/>
    <w:rsid w:val="006354EF"/>
    <w:rsid w:val="0063560C"/>
    <w:rsid w:val="006359FA"/>
    <w:rsid w:val="00635E57"/>
    <w:rsid w:val="0063619E"/>
    <w:rsid w:val="006365DF"/>
    <w:rsid w:val="006370CF"/>
    <w:rsid w:val="006373DC"/>
    <w:rsid w:val="006377C3"/>
    <w:rsid w:val="006378F3"/>
    <w:rsid w:val="00637BC8"/>
    <w:rsid w:val="00637D42"/>
    <w:rsid w:val="00637D68"/>
    <w:rsid w:val="00637E23"/>
    <w:rsid w:val="006401FC"/>
    <w:rsid w:val="006402A5"/>
    <w:rsid w:val="006402BD"/>
    <w:rsid w:val="00640B03"/>
    <w:rsid w:val="00641036"/>
    <w:rsid w:val="00641139"/>
    <w:rsid w:val="00641776"/>
    <w:rsid w:val="00641C8F"/>
    <w:rsid w:val="00641DB0"/>
    <w:rsid w:val="006427F3"/>
    <w:rsid w:val="006428A4"/>
    <w:rsid w:val="00642940"/>
    <w:rsid w:val="00642E8E"/>
    <w:rsid w:val="0064370B"/>
    <w:rsid w:val="00644393"/>
    <w:rsid w:val="006443D3"/>
    <w:rsid w:val="00644475"/>
    <w:rsid w:val="006446F6"/>
    <w:rsid w:val="00644954"/>
    <w:rsid w:val="00644C77"/>
    <w:rsid w:val="0064568E"/>
    <w:rsid w:val="006457BD"/>
    <w:rsid w:val="00645863"/>
    <w:rsid w:val="0064592D"/>
    <w:rsid w:val="00645AEE"/>
    <w:rsid w:val="00645CC9"/>
    <w:rsid w:val="00645DCD"/>
    <w:rsid w:val="00645E00"/>
    <w:rsid w:val="006462CC"/>
    <w:rsid w:val="00646540"/>
    <w:rsid w:val="006466DD"/>
    <w:rsid w:val="00646777"/>
    <w:rsid w:val="00646D44"/>
    <w:rsid w:val="00646DF7"/>
    <w:rsid w:val="00646ECB"/>
    <w:rsid w:val="006470AA"/>
    <w:rsid w:val="00647213"/>
    <w:rsid w:val="006472D6"/>
    <w:rsid w:val="006476DF"/>
    <w:rsid w:val="00647838"/>
    <w:rsid w:val="00647A8B"/>
    <w:rsid w:val="00647AAF"/>
    <w:rsid w:val="006501DB"/>
    <w:rsid w:val="006501EF"/>
    <w:rsid w:val="006507C4"/>
    <w:rsid w:val="00650850"/>
    <w:rsid w:val="00650A05"/>
    <w:rsid w:val="00650C2F"/>
    <w:rsid w:val="00650CB3"/>
    <w:rsid w:val="00650E71"/>
    <w:rsid w:val="00651097"/>
    <w:rsid w:val="00651143"/>
    <w:rsid w:val="006513BD"/>
    <w:rsid w:val="00651AA4"/>
    <w:rsid w:val="00651BE8"/>
    <w:rsid w:val="00651E0D"/>
    <w:rsid w:val="006520A7"/>
    <w:rsid w:val="00652490"/>
    <w:rsid w:val="006524D6"/>
    <w:rsid w:val="00652652"/>
    <w:rsid w:val="00652729"/>
    <w:rsid w:val="006527B8"/>
    <w:rsid w:val="00652B3A"/>
    <w:rsid w:val="00653096"/>
    <w:rsid w:val="00653EFC"/>
    <w:rsid w:val="006540C8"/>
    <w:rsid w:val="0065442B"/>
    <w:rsid w:val="006546D7"/>
    <w:rsid w:val="006548BD"/>
    <w:rsid w:val="00654FD6"/>
    <w:rsid w:val="006550B3"/>
    <w:rsid w:val="00655864"/>
    <w:rsid w:val="00655DD0"/>
    <w:rsid w:val="00655EFA"/>
    <w:rsid w:val="00655F75"/>
    <w:rsid w:val="0065604D"/>
    <w:rsid w:val="00656636"/>
    <w:rsid w:val="006568C6"/>
    <w:rsid w:val="00656B59"/>
    <w:rsid w:val="00656EF3"/>
    <w:rsid w:val="006571E3"/>
    <w:rsid w:val="00657251"/>
    <w:rsid w:val="0065759B"/>
    <w:rsid w:val="006579B1"/>
    <w:rsid w:val="00657BF2"/>
    <w:rsid w:val="00657EE2"/>
    <w:rsid w:val="00660578"/>
    <w:rsid w:val="006605CB"/>
    <w:rsid w:val="0066062D"/>
    <w:rsid w:val="00660B2A"/>
    <w:rsid w:val="00660BCB"/>
    <w:rsid w:val="00660D85"/>
    <w:rsid w:val="006615B6"/>
    <w:rsid w:val="00661BB4"/>
    <w:rsid w:val="00661D0F"/>
    <w:rsid w:val="00661D3A"/>
    <w:rsid w:val="00661D42"/>
    <w:rsid w:val="00661E28"/>
    <w:rsid w:val="00661EB7"/>
    <w:rsid w:val="00662308"/>
    <w:rsid w:val="00662364"/>
    <w:rsid w:val="00662A6E"/>
    <w:rsid w:val="00662B4A"/>
    <w:rsid w:val="00662B50"/>
    <w:rsid w:val="00663099"/>
    <w:rsid w:val="006631BF"/>
    <w:rsid w:val="0066327E"/>
    <w:rsid w:val="00663576"/>
    <w:rsid w:val="006636F8"/>
    <w:rsid w:val="0066378E"/>
    <w:rsid w:val="006638AE"/>
    <w:rsid w:val="006638F2"/>
    <w:rsid w:val="00663CDB"/>
    <w:rsid w:val="00663F70"/>
    <w:rsid w:val="00663F7D"/>
    <w:rsid w:val="0066436A"/>
    <w:rsid w:val="006644A7"/>
    <w:rsid w:val="00664571"/>
    <w:rsid w:val="00664573"/>
    <w:rsid w:val="006645FA"/>
    <w:rsid w:val="006645FD"/>
    <w:rsid w:val="006646E0"/>
    <w:rsid w:val="0066482D"/>
    <w:rsid w:val="00664866"/>
    <w:rsid w:val="00664CAB"/>
    <w:rsid w:val="00664E11"/>
    <w:rsid w:val="00664F2C"/>
    <w:rsid w:val="006652AD"/>
    <w:rsid w:val="00665603"/>
    <w:rsid w:val="00665941"/>
    <w:rsid w:val="00665C7E"/>
    <w:rsid w:val="00665DCB"/>
    <w:rsid w:val="00665EB5"/>
    <w:rsid w:val="006660F6"/>
    <w:rsid w:val="006662F9"/>
    <w:rsid w:val="0066635A"/>
    <w:rsid w:val="006669D8"/>
    <w:rsid w:val="00666AAA"/>
    <w:rsid w:val="00666C81"/>
    <w:rsid w:val="00666D7F"/>
    <w:rsid w:val="00666FAD"/>
    <w:rsid w:val="00667129"/>
    <w:rsid w:val="006675AA"/>
    <w:rsid w:val="00667715"/>
    <w:rsid w:val="0066788D"/>
    <w:rsid w:val="00670349"/>
    <w:rsid w:val="00670477"/>
    <w:rsid w:val="0067047E"/>
    <w:rsid w:val="00670492"/>
    <w:rsid w:val="00670D6C"/>
    <w:rsid w:val="006715FB"/>
    <w:rsid w:val="006716D1"/>
    <w:rsid w:val="00671CFF"/>
    <w:rsid w:val="00671D42"/>
    <w:rsid w:val="00671F06"/>
    <w:rsid w:val="00671FE5"/>
    <w:rsid w:val="0067239C"/>
    <w:rsid w:val="00672575"/>
    <w:rsid w:val="0067286E"/>
    <w:rsid w:val="00672A05"/>
    <w:rsid w:val="00672A67"/>
    <w:rsid w:val="00672AB3"/>
    <w:rsid w:val="00672ABE"/>
    <w:rsid w:val="00672E34"/>
    <w:rsid w:val="0067309D"/>
    <w:rsid w:val="0067319E"/>
    <w:rsid w:val="006732A1"/>
    <w:rsid w:val="006733D7"/>
    <w:rsid w:val="0067365C"/>
    <w:rsid w:val="0067366B"/>
    <w:rsid w:val="00673675"/>
    <w:rsid w:val="00673A29"/>
    <w:rsid w:val="00673D52"/>
    <w:rsid w:val="00673ECF"/>
    <w:rsid w:val="00674004"/>
    <w:rsid w:val="00674940"/>
    <w:rsid w:val="00674AA5"/>
    <w:rsid w:val="00674D09"/>
    <w:rsid w:val="00674EBB"/>
    <w:rsid w:val="00675217"/>
    <w:rsid w:val="006754AF"/>
    <w:rsid w:val="0067553F"/>
    <w:rsid w:val="00675DFC"/>
    <w:rsid w:val="00675ECC"/>
    <w:rsid w:val="00675F91"/>
    <w:rsid w:val="0067601C"/>
    <w:rsid w:val="0067605C"/>
    <w:rsid w:val="006760EC"/>
    <w:rsid w:val="00676106"/>
    <w:rsid w:val="00676129"/>
    <w:rsid w:val="00676262"/>
    <w:rsid w:val="00676468"/>
    <w:rsid w:val="006766F1"/>
    <w:rsid w:val="00676910"/>
    <w:rsid w:val="00676AA2"/>
    <w:rsid w:val="00676E0D"/>
    <w:rsid w:val="0067711E"/>
    <w:rsid w:val="00677429"/>
    <w:rsid w:val="006774F9"/>
    <w:rsid w:val="00677A90"/>
    <w:rsid w:val="00677AFD"/>
    <w:rsid w:val="00677D54"/>
    <w:rsid w:val="006804C8"/>
    <w:rsid w:val="0068067C"/>
    <w:rsid w:val="006806DB"/>
    <w:rsid w:val="00680A39"/>
    <w:rsid w:val="00680B3A"/>
    <w:rsid w:val="00680B7F"/>
    <w:rsid w:val="00680ECF"/>
    <w:rsid w:val="00680FE6"/>
    <w:rsid w:val="0068121B"/>
    <w:rsid w:val="0068132D"/>
    <w:rsid w:val="006813C8"/>
    <w:rsid w:val="00681619"/>
    <w:rsid w:val="006817F2"/>
    <w:rsid w:val="00681BFA"/>
    <w:rsid w:val="00681D49"/>
    <w:rsid w:val="0068239F"/>
    <w:rsid w:val="00682526"/>
    <w:rsid w:val="00682772"/>
    <w:rsid w:val="006827F0"/>
    <w:rsid w:val="00682BB4"/>
    <w:rsid w:val="00682C48"/>
    <w:rsid w:val="00682D94"/>
    <w:rsid w:val="00682E82"/>
    <w:rsid w:val="00683172"/>
    <w:rsid w:val="006832A9"/>
    <w:rsid w:val="00683337"/>
    <w:rsid w:val="00683AA1"/>
    <w:rsid w:val="00683BE0"/>
    <w:rsid w:val="00683DD9"/>
    <w:rsid w:val="00683F77"/>
    <w:rsid w:val="00683F89"/>
    <w:rsid w:val="0068447B"/>
    <w:rsid w:val="006845D5"/>
    <w:rsid w:val="0068464F"/>
    <w:rsid w:val="00684D7F"/>
    <w:rsid w:val="00685156"/>
    <w:rsid w:val="0068533C"/>
    <w:rsid w:val="0068541E"/>
    <w:rsid w:val="00685989"/>
    <w:rsid w:val="00685BB5"/>
    <w:rsid w:val="00685BC6"/>
    <w:rsid w:val="00685C02"/>
    <w:rsid w:val="00685C2B"/>
    <w:rsid w:val="00685C80"/>
    <w:rsid w:val="00686049"/>
    <w:rsid w:val="006863AE"/>
    <w:rsid w:val="00686422"/>
    <w:rsid w:val="00686928"/>
    <w:rsid w:val="00686A33"/>
    <w:rsid w:val="00686E6B"/>
    <w:rsid w:val="00686E87"/>
    <w:rsid w:val="00686F64"/>
    <w:rsid w:val="0068704E"/>
    <w:rsid w:val="0068707A"/>
    <w:rsid w:val="00687337"/>
    <w:rsid w:val="006873D1"/>
    <w:rsid w:val="006874EE"/>
    <w:rsid w:val="006877BF"/>
    <w:rsid w:val="00687E1F"/>
    <w:rsid w:val="006902C7"/>
    <w:rsid w:val="00690320"/>
    <w:rsid w:val="00690805"/>
    <w:rsid w:val="00690B56"/>
    <w:rsid w:val="00690D1F"/>
    <w:rsid w:val="00690D23"/>
    <w:rsid w:val="00690D76"/>
    <w:rsid w:val="00690F2C"/>
    <w:rsid w:val="0069164C"/>
    <w:rsid w:val="006916F0"/>
    <w:rsid w:val="00691859"/>
    <w:rsid w:val="00691A17"/>
    <w:rsid w:val="00691AE8"/>
    <w:rsid w:val="00691D1E"/>
    <w:rsid w:val="00691FC7"/>
    <w:rsid w:val="00692048"/>
    <w:rsid w:val="00692071"/>
    <w:rsid w:val="006920D9"/>
    <w:rsid w:val="006923BF"/>
    <w:rsid w:val="00692777"/>
    <w:rsid w:val="00692A06"/>
    <w:rsid w:val="00692D41"/>
    <w:rsid w:val="00692DDC"/>
    <w:rsid w:val="00692DE4"/>
    <w:rsid w:val="00692E2D"/>
    <w:rsid w:val="0069368A"/>
    <w:rsid w:val="00693A67"/>
    <w:rsid w:val="00693B43"/>
    <w:rsid w:val="00693CC9"/>
    <w:rsid w:val="00693D95"/>
    <w:rsid w:val="006943A4"/>
    <w:rsid w:val="006944DF"/>
    <w:rsid w:val="00694651"/>
    <w:rsid w:val="006946D5"/>
    <w:rsid w:val="0069480C"/>
    <w:rsid w:val="00694B57"/>
    <w:rsid w:val="00694E2B"/>
    <w:rsid w:val="00694E62"/>
    <w:rsid w:val="00694ECB"/>
    <w:rsid w:val="006950FC"/>
    <w:rsid w:val="0069531E"/>
    <w:rsid w:val="00695540"/>
    <w:rsid w:val="006958EB"/>
    <w:rsid w:val="006959C7"/>
    <w:rsid w:val="00695A5F"/>
    <w:rsid w:val="00695ADF"/>
    <w:rsid w:val="006960FE"/>
    <w:rsid w:val="0069615F"/>
    <w:rsid w:val="006965D8"/>
    <w:rsid w:val="00696E16"/>
    <w:rsid w:val="00697190"/>
    <w:rsid w:val="00697231"/>
    <w:rsid w:val="00697306"/>
    <w:rsid w:val="00697A3F"/>
    <w:rsid w:val="00697BD0"/>
    <w:rsid w:val="00697BF6"/>
    <w:rsid w:val="00697D93"/>
    <w:rsid w:val="00697DDB"/>
    <w:rsid w:val="006A0761"/>
    <w:rsid w:val="006A07F1"/>
    <w:rsid w:val="006A090B"/>
    <w:rsid w:val="006A09CD"/>
    <w:rsid w:val="006A0A8B"/>
    <w:rsid w:val="006A0D3D"/>
    <w:rsid w:val="006A1396"/>
    <w:rsid w:val="006A1673"/>
    <w:rsid w:val="006A17ED"/>
    <w:rsid w:val="006A1AAD"/>
    <w:rsid w:val="006A1AB6"/>
    <w:rsid w:val="006A1AE4"/>
    <w:rsid w:val="006A1C55"/>
    <w:rsid w:val="006A1F36"/>
    <w:rsid w:val="006A2018"/>
    <w:rsid w:val="006A20B0"/>
    <w:rsid w:val="006A22BE"/>
    <w:rsid w:val="006A2A98"/>
    <w:rsid w:val="006A2B74"/>
    <w:rsid w:val="006A31D7"/>
    <w:rsid w:val="006A31F9"/>
    <w:rsid w:val="006A34C9"/>
    <w:rsid w:val="006A39E4"/>
    <w:rsid w:val="006A3E5E"/>
    <w:rsid w:val="006A3EF5"/>
    <w:rsid w:val="006A4032"/>
    <w:rsid w:val="006A4051"/>
    <w:rsid w:val="006A410D"/>
    <w:rsid w:val="006A42B9"/>
    <w:rsid w:val="006A4500"/>
    <w:rsid w:val="006A461E"/>
    <w:rsid w:val="006A4707"/>
    <w:rsid w:val="006A4AC9"/>
    <w:rsid w:val="006A4AD3"/>
    <w:rsid w:val="006A5064"/>
    <w:rsid w:val="006A50D8"/>
    <w:rsid w:val="006A51F9"/>
    <w:rsid w:val="006A5388"/>
    <w:rsid w:val="006A5559"/>
    <w:rsid w:val="006A6070"/>
    <w:rsid w:val="006A60B6"/>
    <w:rsid w:val="006A6229"/>
    <w:rsid w:val="006A64A8"/>
    <w:rsid w:val="006A689F"/>
    <w:rsid w:val="006A6983"/>
    <w:rsid w:val="006A6B5F"/>
    <w:rsid w:val="006A6D80"/>
    <w:rsid w:val="006A6E6D"/>
    <w:rsid w:val="006A70EE"/>
    <w:rsid w:val="006A7247"/>
    <w:rsid w:val="006A7449"/>
    <w:rsid w:val="006A7496"/>
    <w:rsid w:val="006A749E"/>
    <w:rsid w:val="006A751F"/>
    <w:rsid w:val="006A757B"/>
    <w:rsid w:val="006A7684"/>
    <w:rsid w:val="006A76A7"/>
    <w:rsid w:val="006A77EA"/>
    <w:rsid w:val="006B01F8"/>
    <w:rsid w:val="006B0311"/>
    <w:rsid w:val="006B076C"/>
    <w:rsid w:val="006B077E"/>
    <w:rsid w:val="006B089F"/>
    <w:rsid w:val="006B0FFA"/>
    <w:rsid w:val="006B1296"/>
    <w:rsid w:val="006B13C7"/>
    <w:rsid w:val="006B149C"/>
    <w:rsid w:val="006B15F8"/>
    <w:rsid w:val="006B16CF"/>
    <w:rsid w:val="006B1813"/>
    <w:rsid w:val="006B1870"/>
    <w:rsid w:val="006B1941"/>
    <w:rsid w:val="006B1B4E"/>
    <w:rsid w:val="006B1C64"/>
    <w:rsid w:val="006B1D07"/>
    <w:rsid w:val="006B1D82"/>
    <w:rsid w:val="006B2321"/>
    <w:rsid w:val="006B2441"/>
    <w:rsid w:val="006B25B0"/>
    <w:rsid w:val="006B26C2"/>
    <w:rsid w:val="006B2967"/>
    <w:rsid w:val="006B2A30"/>
    <w:rsid w:val="006B303C"/>
    <w:rsid w:val="006B30E4"/>
    <w:rsid w:val="006B324E"/>
    <w:rsid w:val="006B3286"/>
    <w:rsid w:val="006B34C5"/>
    <w:rsid w:val="006B3595"/>
    <w:rsid w:val="006B3628"/>
    <w:rsid w:val="006B3788"/>
    <w:rsid w:val="006B3C77"/>
    <w:rsid w:val="006B3E04"/>
    <w:rsid w:val="006B41A6"/>
    <w:rsid w:val="006B4355"/>
    <w:rsid w:val="006B4359"/>
    <w:rsid w:val="006B4681"/>
    <w:rsid w:val="006B475C"/>
    <w:rsid w:val="006B483D"/>
    <w:rsid w:val="006B4A5C"/>
    <w:rsid w:val="006B4C3E"/>
    <w:rsid w:val="006B4CA4"/>
    <w:rsid w:val="006B4E84"/>
    <w:rsid w:val="006B5002"/>
    <w:rsid w:val="006B5036"/>
    <w:rsid w:val="006B50AD"/>
    <w:rsid w:val="006B50C8"/>
    <w:rsid w:val="006B556A"/>
    <w:rsid w:val="006B56D4"/>
    <w:rsid w:val="006B5832"/>
    <w:rsid w:val="006B5BED"/>
    <w:rsid w:val="006B5D9F"/>
    <w:rsid w:val="006B5DCE"/>
    <w:rsid w:val="006B5E34"/>
    <w:rsid w:val="006B62C4"/>
    <w:rsid w:val="006B660D"/>
    <w:rsid w:val="006B668E"/>
    <w:rsid w:val="006B66AD"/>
    <w:rsid w:val="006B6728"/>
    <w:rsid w:val="006B6784"/>
    <w:rsid w:val="006B6B0F"/>
    <w:rsid w:val="006B6BA7"/>
    <w:rsid w:val="006B6CDD"/>
    <w:rsid w:val="006B6D8C"/>
    <w:rsid w:val="006B6F70"/>
    <w:rsid w:val="006B721C"/>
    <w:rsid w:val="006B7259"/>
    <w:rsid w:val="006B778B"/>
    <w:rsid w:val="006B79CC"/>
    <w:rsid w:val="006B7A74"/>
    <w:rsid w:val="006B7B48"/>
    <w:rsid w:val="006B7CF8"/>
    <w:rsid w:val="006B7D82"/>
    <w:rsid w:val="006C028A"/>
    <w:rsid w:val="006C0469"/>
    <w:rsid w:val="006C04FC"/>
    <w:rsid w:val="006C0617"/>
    <w:rsid w:val="006C06E4"/>
    <w:rsid w:val="006C0C00"/>
    <w:rsid w:val="006C0D7D"/>
    <w:rsid w:val="006C0EC4"/>
    <w:rsid w:val="006C1062"/>
    <w:rsid w:val="006C117C"/>
    <w:rsid w:val="006C1403"/>
    <w:rsid w:val="006C15B4"/>
    <w:rsid w:val="006C196C"/>
    <w:rsid w:val="006C19C6"/>
    <w:rsid w:val="006C1D10"/>
    <w:rsid w:val="006C206A"/>
    <w:rsid w:val="006C20D1"/>
    <w:rsid w:val="006C2234"/>
    <w:rsid w:val="006C228B"/>
    <w:rsid w:val="006C2662"/>
    <w:rsid w:val="006C278B"/>
    <w:rsid w:val="006C29EC"/>
    <w:rsid w:val="006C2A9B"/>
    <w:rsid w:val="006C2AAA"/>
    <w:rsid w:val="006C2E51"/>
    <w:rsid w:val="006C3245"/>
    <w:rsid w:val="006C32FB"/>
    <w:rsid w:val="006C33A9"/>
    <w:rsid w:val="006C3721"/>
    <w:rsid w:val="006C37F9"/>
    <w:rsid w:val="006C3A41"/>
    <w:rsid w:val="006C3A7D"/>
    <w:rsid w:val="006C3C8A"/>
    <w:rsid w:val="006C3F99"/>
    <w:rsid w:val="006C4067"/>
    <w:rsid w:val="006C4088"/>
    <w:rsid w:val="006C40E8"/>
    <w:rsid w:val="006C49BC"/>
    <w:rsid w:val="006C4B70"/>
    <w:rsid w:val="006C5161"/>
    <w:rsid w:val="006C5225"/>
    <w:rsid w:val="006C54CC"/>
    <w:rsid w:val="006C54DC"/>
    <w:rsid w:val="006C5502"/>
    <w:rsid w:val="006C55F3"/>
    <w:rsid w:val="006C58AD"/>
    <w:rsid w:val="006C5968"/>
    <w:rsid w:val="006C5AFA"/>
    <w:rsid w:val="006C5F29"/>
    <w:rsid w:val="006C5F43"/>
    <w:rsid w:val="006C6166"/>
    <w:rsid w:val="006C6421"/>
    <w:rsid w:val="006C666C"/>
    <w:rsid w:val="006C6C71"/>
    <w:rsid w:val="006C6E5A"/>
    <w:rsid w:val="006C6F50"/>
    <w:rsid w:val="006C7159"/>
    <w:rsid w:val="006C73E4"/>
    <w:rsid w:val="006C7474"/>
    <w:rsid w:val="006C74DB"/>
    <w:rsid w:val="006C75FA"/>
    <w:rsid w:val="006D0191"/>
    <w:rsid w:val="006D0203"/>
    <w:rsid w:val="006D03B8"/>
    <w:rsid w:val="006D07EF"/>
    <w:rsid w:val="006D0931"/>
    <w:rsid w:val="006D097F"/>
    <w:rsid w:val="006D0CD0"/>
    <w:rsid w:val="006D0F66"/>
    <w:rsid w:val="006D1232"/>
    <w:rsid w:val="006D177C"/>
    <w:rsid w:val="006D1931"/>
    <w:rsid w:val="006D1A7B"/>
    <w:rsid w:val="006D1A9B"/>
    <w:rsid w:val="006D1C8D"/>
    <w:rsid w:val="006D1CB0"/>
    <w:rsid w:val="006D1E4B"/>
    <w:rsid w:val="006D1EEE"/>
    <w:rsid w:val="006D235A"/>
    <w:rsid w:val="006D25B9"/>
    <w:rsid w:val="006D285C"/>
    <w:rsid w:val="006D2AED"/>
    <w:rsid w:val="006D2EDE"/>
    <w:rsid w:val="006D33C0"/>
    <w:rsid w:val="006D3670"/>
    <w:rsid w:val="006D3682"/>
    <w:rsid w:val="006D37ED"/>
    <w:rsid w:val="006D3914"/>
    <w:rsid w:val="006D4097"/>
    <w:rsid w:val="006D431D"/>
    <w:rsid w:val="006D45DA"/>
    <w:rsid w:val="006D4755"/>
    <w:rsid w:val="006D4AAD"/>
    <w:rsid w:val="006D4BF7"/>
    <w:rsid w:val="006D4C29"/>
    <w:rsid w:val="006D51EC"/>
    <w:rsid w:val="006D535D"/>
    <w:rsid w:val="006D5539"/>
    <w:rsid w:val="006D577C"/>
    <w:rsid w:val="006D5D7C"/>
    <w:rsid w:val="006D5EFE"/>
    <w:rsid w:val="006D5FA9"/>
    <w:rsid w:val="006D60F9"/>
    <w:rsid w:val="006D6558"/>
    <w:rsid w:val="006D6799"/>
    <w:rsid w:val="006D67F6"/>
    <w:rsid w:val="006D6D17"/>
    <w:rsid w:val="006D6DA8"/>
    <w:rsid w:val="006D7025"/>
    <w:rsid w:val="006D71BA"/>
    <w:rsid w:val="006D7493"/>
    <w:rsid w:val="006D762E"/>
    <w:rsid w:val="006D7641"/>
    <w:rsid w:val="006D7B32"/>
    <w:rsid w:val="006D9C1F"/>
    <w:rsid w:val="006E004D"/>
    <w:rsid w:val="006E032B"/>
    <w:rsid w:val="006E035D"/>
    <w:rsid w:val="006E04E6"/>
    <w:rsid w:val="006E05A7"/>
    <w:rsid w:val="006E0745"/>
    <w:rsid w:val="006E0773"/>
    <w:rsid w:val="006E0805"/>
    <w:rsid w:val="006E0C5F"/>
    <w:rsid w:val="006E0CC3"/>
    <w:rsid w:val="006E0DAE"/>
    <w:rsid w:val="006E0E02"/>
    <w:rsid w:val="006E148A"/>
    <w:rsid w:val="006E1763"/>
    <w:rsid w:val="006E19FD"/>
    <w:rsid w:val="006E1AC3"/>
    <w:rsid w:val="006E1B4B"/>
    <w:rsid w:val="006E1BB3"/>
    <w:rsid w:val="006E1D1E"/>
    <w:rsid w:val="006E1D7E"/>
    <w:rsid w:val="006E1E6F"/>
    <w:rsid w:val="006E1F96"/>
    <w:rsid w:val="006E212C"/>
    <w:rsid w:val="006E2152"/>
    <w:rsid w:val="006E2668"/>
    <w:rsid w:val="006E269E"/>
    <w:rsid w:val="006E27F9"/>
    <w:rsid w:val="006E2B2F"/>
    <w:rsid w:val="006E2CA2"/>
    <w:rsid w:val="006E3240"/>
    <w:rsid w:val="006E3365"/>
    <w:rsid w:val="006E339A"/>
    <w:rsid w:val="006E345C"/>
    <w:rsid w:val="006E3EFB"/>
    <w:rsid w:val="006E422A"/>
    <w:rsid w:val="006E42D5"/>
    <w:rsid w:val="006E46DF"/>
    <w:rsid w:val="006E472D"/>
    <w:rsid w:val="006E4AB1"/>
    <w:rsid w:val="006E4D58"/>
    <w:rsid w:val="006E4E35"/>
    <w:rsid w:val="006E507E"/>
    <w:rsid w:val="006E5384"/>
    <w:rsid w:val="006E5540"/>
    <w:rsid w:val="006E5BFD"/>
    <w:rsid w:val="006E5D73"/>
    <w:rsid w:val="006E60AA"/>
    <w:rsid w:val="006E61E1"/>
    <w:rsid w:val="006E65CC"/>
    <w:rsid w:val="006E66B0"/>
    <w:rsid w:val="006E6798"/>
    <w:rsid w:val="006E6990"/>
    <w:rsid w:val="006E6A3E"/>
    <w:rsid w:val="006E6AE2"/>
    <w:rsid w:val="006E6C53"/>
    <w:rsid w:val="006E7084"/>
    <w:rsid w:val="006E70F4"/>
    <w:rsid w:val="006E7290"/>
    <w:rsid w:val="006E741C"/>
    <w:rsid w:val="006E75FD"/>
    <w:rsid w:val="006E79C0"/>
    <w:rsid w:val="006F03E3"/>
    <w:rsid w:val="006F05B0"/>
    <w:rsid w:val="006F087F"/>
    <w:rsid w:val="006F088B"/>
    <w:rsid w:val="006F0F60"/>
    <w:rsid w:val="006F11BE"/>
    <w:rsid w:val="006F182A"/>
    <w:rsid w:val="006F1A6A"/>
    <w:rsid w:val="006F1EF8"/>
    <w:rsid w:val="006F1F50"/>
    <w:rsid w:val="006F204D"/>
    <w:rsid w:val="006F2076"/>
    <w:rsid w:val="006F24C1"/>
    <w:rsid w:val="006F25E1"/>
    <w:rsid w:val="006F25F9"/>
    <w:rsid w:val="006F2904"/>
    <w:rsid w:val="006F2A84"/>
    <w:rsid w:val="006F2B87"/>
    <w:rsid w:val="006F2BB4"/>
    <w:rsid w:val="006F2C64"/>
    <w:rsid w:val="006F2D5E"/>
    <w:rsid w:val="006F31C3"/>
    <w:rsid w:val="006F32F9"/>
    <w:rsid w:val="006F33B3"/>
    <w:rsid w:val="006F33B6"/>
    <w:rsid w:val="006F3750"/>
    <w:rsid w:val="006F3759"/>
    <w:rsid w:val="006F3844"/>
    <w:rsid w:val="006F3990"/>
    <w:rsid w:val="006F3FF3"/>
    <w:rsid w:val="006F42A2"/>
    <w:rsid w:val="006F4338"/>
    <w:rsid w:val="006F44AD"/>
    <w:rsid w:val="006F4799"/>
    <w:rsid w:val="006F4876"/>
    <w:rsid w:val="006F48CB"/>
    <w:rsid w:val="006F48EF"/>
    <w:rsid w:val="006F48FF"/>
    <w:rsid w:val="006F4AB0"/>
    <w:rsid w:val="006F4AE5"/>
    <w:rsid w:val="006F4B46"/>
    <w:rsid w:val="006F4C14"/>
    <w:rsid w:val="006F4FF7"/>
    <w:rsid w:val="006F52AF"/>
    <w:rsid w:val="006F537C"/>
    <w:rsid w:val="006F5418"/>
    <w:rsid w:val="006F56EA"/>
    <w:rsid w:val="006F5905"/>
    <w:rsid w:val="006F5924"/>
    <w:rsid w:val="006F5A64"/>
    <w:rsid w:val="006F5D13"/>
    <w:rsid w:val="006F5D3D"/>
    <w:rsid w:val="006F613A"/>
    <w:rsid w:val="006F616E"/>
    <w:rsid w:val="006F64F1"/>
    <w:rsid w:val="006F65F5"/>
    <w:rsid w:val="006F66AA"/>
    <w:rsid w:val="006F66D3"/>
    <w:rsid w:val="006F674E"/>
    <w:rsid w:val="006F68D4"/>
    <w:rsid w:val="006F6E30"/>
    <w:rsid w:val="006F71E0"/>
    <w:rsid w:val="006F72ED"/>
    <w:rsid w:val="006F7400"/>
    <w:rsid w:val="006F7457"/>
    <w:rsid w:val="006F747B"/>
    <w:rsid w:val="006F7794"/>
    <w:rsid w:val="006F77F0"/>
    <w:rsid w:val="006F7860"/>
    <w:rsid w:val="006F7A35"/>
    <w:rsid w:val="006F7BBF"/>
    <w:rsid w:val="006F7E8F"/>
    <w:rsid w:val="007003A4"/>
    <w:rsid w:val="0070043A"/>
    <w:rsid w:val="00700769"/>
    <w:rsid w:val="007008BA"/>
    <w:rsid w:val="00700AFB"/>
    <w:rsid w:val="0070109D"/>
    <w:rsid w:val="00701366"/>
    <w:rsid w:val="0070153C"/>
    <w:rsid w:val="0070162F"/>
    <w:rsid w:val="007016C8"/>
    <w:rsid w:val="0070172C"/>
    <w:rsid w:val="00701C62"/>
    <w:rsid w:val="00701E19"/>
    <w:rsid w:val="00702095"/>
    <w:rsid w:val="0070241F"/>
    <w:rsid w:val="0070260F"/>
    <w:rsid w:val="007028BB"/>
    <w:rsid w:val="00702D99"/>
    <w:rsid w:val="00702E51"/>
    <w:rsid w:val="00702E79"/>
    <w:rsid w:val="00702F02"/>
    <w:rsid w:val="0070314B"/>
    <w:rsid w:val="00703395"/>
    <w:rsid w:val="007035A7"/>
    <w:rsid w:val="0070394E"/>
    <w:rsid w:val="0070401D"/>
    <w:rsid w:val="007043EE"/>
    <w:rsid w:val="007044D3"/>
    <w:rsid w:val="007048D4"/>
    <w:rsid w:val="007048EF"/>
    <w:rsid w:val="00704F01"/>
    <w:rsid w:val="00704F75"/>
    <w:rsid w:val="00705048"/>
    <w:rsid w:val="00705092"/>
    <w:rsid w:val="007051B2"/>
    <w:rsid w:val="0070560D"/>
    <w:rsid w:val="00705B6B"/>
    <w:rsid w:val="00705B85"/>
    <w:rsid w:val="00705C37"/>
    <w:rsid w:val="00705D35"/>
    <w:rsid w:val="00705D8E"/>
    <w:rsid w:val="00705E5C"/>
    <w:rsid w:val="00705F09"/>
    <w:rsid w:val="00705F13"/>
    <w:rsid w:val="0070612F"/>
    <w:rsid w:val="0070653F"/>
    <w:rsid w:val="007067C9"/>
    <w:rsid w:val="007068D4"/>
    <w:rsid w:val="00706BB7"/>
    <w:rsid w:val="00706FE1"/>
    <w:rsid w:val="007071B1"/>
    <w:rsid w:val="00707BC1"/>
    <w:rsid w:val="00707DA2"/>
    <w:rsid w:val="00707DC7"/>
    <w:rsid w:val="00707F79"/>
    <w:rsid w:val="007101DC"/>
    <w:rsid w:val="007105E3"/>
    <w:rsid w:val="0071064D"/>
    <w:rsid w:val="00710BEC"/>
    <w:rsid w:val="00710FCB"/>
    <w:rsid w:val="00711140"/>
    <w:rsid w:val="007113AE"/>
    <w:rsid w:val="007113EB"/>
    <w:rsid w:val="007117FF"/>
    <w:rsid w:val="00711847"/>
    <w:rsid w:val="00711AF2"/>
    <w:rsid w:val="00711EAB"/>
    <w:rsid w:val="00711EF8"/>
    <w:rsid w:val="00712057"/>
    <w:rsid w:val="007123F9"/>
    <w:rsid w:val="0071251F"/>
    <w:rsid w:val="007125BA"/>
    <w:rsid w:val="007129B7"/>
    <w:rsid w:val="00712BA3"/>
    <w:rsid w:val="00712D32"/>
    <w:rsid w:val="00712D76"/>
    <w:rsid w:val="00712EE4"/>
    <w:rsid w:val="00712F42"/>
    <w:rsid w:val="00712F65"/>
    <w:rsid w:val="00713289"/>
    <w:rsid w:val="007134C2"/>
    <w:rsid w:val="007134E2"/>
    <w:rsid w:val="0071372B"/>
    <w:rsid w:val="007137F1"/>
    <w:rsid w:val="0071394D"/>
    <w:rsid w:val="00713D80"/>
    <w:rsid w:val="00713E5F"/>
    <w:rsid w:val="007140A8"/>
    <w:rsid w:val="0071413F"/>
    <w:rsid w:val="0071419C"/>
    <w:rsid w:val="007143F4"/>
    <w:rsid w:val="00714AE4"/>
    <w:rsid w:val="00714BFF"/>
    <w:rsid w:val="00714DF3"/>
    <w:rsid w:val="00715735"/>
    <w:rsid w:val="00715819"/>
    <w:rsid w:val="00715C33"/>
    <w:rsid w:val="00715D52"/>
    <w:rsid w:val="00715FA1"/>
    <w:rsid w:val="00715FA2"/>
    <w:rsid w:val="00716296"/>
    <w:rsid w:val="007163D2"/>
    <w:rsid w:val="00716764"/>
    <w:rsid w:val="00716869"/>
    <w:rsid w:val="00716CE3"/>
    <w:rsid w:val="00716FC8"/>
    <w:rsid w:val="007170CD"/>
    <w:rsid w:val="00717261"/>
    <w:rsid w:val="007176D7"/>
    <w:rsid w:val="00717E36"/>
    <w:rsid w:val="00720201"/>
    <w:rsid w:val="00720351"/>
    <w:rsid w:val="007203BD"/>
    <w:rsid w:val="007206E0"/>
    <w:rsid w:val="007207A0"/>
    <w:rsid w:val="00720812"/>
    <w:rsid w:val="007208BB"/>
    <w:rsid w:val="00720B85"/>
    <w:rsid w:val="0072105E"/>
    <w:rsid w:val="007210B1"/>
    <w:rsid w:val="007211C0"/>
    <w:rsid w:val="0072142D"/>
    <w:rsid w:val="00721603"/>
    <w:rsid w:val="00721730"/>
    <w:rsid w:val="00721748"/>
    <w:rsid w:val="00721A3F"/>
    <w:rsid w:val="00721C09"/>
    <w:rsid w:val="00721D11"/>
    <w:rsid w:val="00722014"/>
    <w:rsid w:val="00722806"/>
    <w:rsid w:val="00722ADF"/>
    <w:rsid w:val="007230CF"/>
    <w:rsid w:val="00723165"/>
    <w:rsid w:val="00723167"/>
    <w:rsid w:val="007234CB"/>
    <w:rsid w:val="00723646"/>
    <w:rsid w:val="007236B4"/>
    <w:rsid w:val="00723749"/>
    <w:rsid w:val="00723822"/>
    <w:rsid w:val="0072390B"/>
    <w:rsid w:val="00723C30"/>
    <w:rsid w:val="00723E6D"/>
    <w:rsid w:val="00724040"/>
    <w:rsid w:val="0072435B"/>
    <w:rsid w:val="007244DB"/>
    <w:rsid w:val="00724579"/>
    <w:rsid w:val="007247DD"/>
    <w:rsid w:val="00724865"/>
    <w:rsid w:val="00724888"/>
    <w:rsid w:val="00724B65"/>
    <w:rsid w:val="00724CCB"/>
    <w:rsid w:val="00724D33"/>
    <w:rsid w:val="00724EA7"/>
    <w:rsid w:val="00724F94"/>
    <w:rsid w:val="0072503F"/>
    <w:rsid w:val="00725190"/>
    <w:rsid w:val="00725430"/>
    <w:rsid w:val="007255B5"/>
    <w:rsid w:val="007257D9"/>
    <w:rsid w:val="007258AD"/>
    <w:rsid w:val="00725ADF"/>
    <w:rsid w:val="00725B2B"/>
    <w:rsid w:val="00725C10"/>
    <w:rsid w:val="00725ECF"/>
    <w:rsid w:val="00725FAE"/>
    <w:rsid w:val="00726A24"/>
    <w:rsid w:val="00727053"/>
    <w:rsid w:val="00727067"/>
    <w:rsid w:val="00727214"/>
    <w:rsid w:val="0072732A"/>
    <w:rsid w:val="0072746A"/>
    <w:rsid w:val="007274CE"/>
    <w:rsid w:val="00727582"/>
    <w:rsid w:val="00727636"/>
    <w:rsid w:val="007276B5"/>
    <w:rsid w:val="007276CD"/>
    <w:rsid w:val="00727A76"/>
    <w:rsid w:val="00727A85"/>
    <w:rsid w:val="00727AFD"/>
    <w:rsid w:val="00727B97"/>
    <w:rsid w:val="0073047A"/>
    <w:rsid w:val="0073054B"/>
    <w:rsid w:val="007305BA"/>
    <w:rsid w:val="007306E5"/>
    <w:rsid w:val="00730710"/>
    <w:rsid w:val="00730724"/>
    <w:rsid w:val="007307EE"/>
    <w:rsid w:val="00730960"/>
    <w:rsid w:val="00730CDE"/>
    <w:rsid w:val="00731035"/>
    <w:rsid w:val="0073119C"/>
    <w:rsid w:val="007315DE"/>
    <w:rsid w:val="00731631"/>
    <w:rsid w:val="00731774"/>
    <w:rsid w:val="00731C0B"/>
    <w:rsid w:val="00731D36"/>
    <w:rsid w:val="00731F90"/>
    <w:rsid w:val="0073246C"/>
    <w:rsid w:val="0073262D"/>
    <w:rsid w:val="00732633"/>
    <w:rsid w:val="00732641"/>
    <w:rsid w:val="0073296B"/>
    <w:rsid w:val="00732972"/>
    <w:rsid w:val="00732DEE"/>
    <w:rsid w:val="00732E3B"/>
    <w:rsid w:val="00732ED9"/>
    <w:rsid w:val="00732FC6"/>
    <w:rsid w:val="0073300C"/>
    <w:rsid w:val="00733069"/>
    <w:rsid w:val="00733ABE"/>
    <w:rsid w:val="00733DA9"/>
    <w:rsid w:val="00734015"/>
    <w:rsid w:val="00734035"/>
    <w:rsid w:val="007347FC"/>
    <w:rsid w:val="00734860"/>
    <w:rsid w:val="00734943"/>
    <w:rsid w:val="00734C68"/>
    <w:rsid w:val="00734D7C"/>
    <w:rsid w:val="00734F6B"/>
    <w:rsid w:val="007350EE"/>
    <w:rsid w:val="0073568F"/>
    <w:rsid w:val="0073573E"/>
    <w:rsid w:val="00735748"/>
    <w:rsid w:val="00735AE5"/>
    <w:rsid w:val="00735B81"/>
    <w:rsid w:val="00735BB4"/>
    <w:rsid w:val="00735D5F"/>
    <w:rsid w:val="00735DF2"/>
    <w:rsid w:val="00735EC3"/>
    <w:rsid w:val="00736057"/>
    <w:rsid w:val="0073634F"/>
    <w:rsid w:val="00736441"/>
    <w:rsid w:val="007365D4"/>
    <w:rsid w:val="007365DD"/>
    <w:rsid w:val="0073702D"/>
    <w:rsid w:val="0073718E"/>
    <w:rsid w:val="0073722A"/>
    <w:rsid w:val="0073739A"/>
    <w:rsid w:val="007373E5"/>
    <w:rsid w:val="00737438"/>
    <w:rsid w:val="00737911"/>
    <w:rsid w:val="00737F60"/>
    <w:rsid w:val="007404CE"/>
    <w:rsid w:val="007405A4"/>
    <w:rsid w:val="00740840"/>
    <w:rsid w:val="00740897"/>
    <w:rsid w:val="00740990"/>
    <w:rsid w:val="007409C1"/>
    <w:rsid w:val="00740BFB"/>
    <w:rsid w:val="00740C8C"/>
    <w:rsid w:val="00740DF3"/>
    <w:rsid w:val="00740F46"/>
    <w:rsid w:val="00740FCE"/>
    <w:rsid w:val="007412BE"/>
    <w:rsid w:val="007418B1"/>
    <w:rsid w:val="0074191F"/>
    <w:rsid w:val="00741C76"/>
    <w:rsid w:val="00741D28"/>
    <w:rsid w:val="00741D9B"/>
    <w:rsid w:val="00741E7E"/>
    <w:rsid w:val="00742032"/>
    <w:rsid w:val="007421AD"/>
    <w:rsid w:val="0074255B"/>
    <w:rsid w:val="00742B3C"/>
    <w:rsid w:val="00742B59"/>
    <w:rsid w:val="0074302C"/>
    <w:rsid w:val="007430C0"/>
    <w:rsid w:val="007433DD"/>
    <w:rsid w:val="0074342E"/>
    <w:rsid w:val="0074350E"/>
    <w:rsid w:val="00743867"/>
    <w:rsid w:val="00743F3E"/>
    <w:rsid w:val="0074400A"/>
    <w:rsid w:val="007444EC"/>
    <w:rsid w:val="007445B9"/>
    <w:rsid w:val="00744604"/>
    <w:rsid w:val="00744A55"/>
    <w:rsid w:val="00744AAA"/>
    <w:rsid w:val="00744ED1"/>
    <w:rsid w:val="00745187"/>
    <w:rsid w:val="00745489"/>
    <w:rsid w:val="0074551E"/>
    <w:rsid w:val="007456FE"/>
    <w:rsid w:val="00745D22"/>
    <w:rsid w:val="00745DAF"/>
    <w:rsid w:val="00745DDA"/>
    <w:rsid w:val="00745DF4"/>
    <w:rsid w:val="00745DF6"/>
    <w:rsid w:val="00745E54"/>
    <w:rsid w:val="0074620C"/>
    <w:rsid w:val="0074649B"/>
    <w:rsid w:val="00746507"/>
    <w:rsid w:val="0074659B"/>
    <w:rsid w:val="00746717"/>
    <w:rsid w:val="007469FC"/>
    <w:rsid w:val="00746A09"/>
    <w:rsid w:val="00746B33"/>
    <w:rsid w:val="00746C13"/>
    <w:rsid w:val="00746D0F"/>
    <w:rsid w:val="00746D14"/>
    <w:rsid w:val="00746D88"/>
    <w:rsid w:val="007470E0"/>
    <w:rsid w:val="0074748F"/>
    <w:rsid w:val="00747550"/>
    <w:rsid w:val="00747913"/>
    <w:rsid w:val="00747EE0"/>
    <w:rsid w:val="00747F64"/>
    <w:rsid w:val="007502D0"/>
    <w:rsid w:val="007504BF"/>
    <w:rsid w:val="007505ED"/>
    <w:rsid w:val="007507C9"/>
    <w:rsid w:val="00750C87"/>
    <w:rsid w:val="00750F4A"/>
    <w:rsid w:val="007515DE"/>
    <w:rsid w:val="0075174B"/>
    <w:rsid w:val="00751908"/>
    <w:rsid w:val="00751917"/>
    <w:rsid w:val="00751924"/>
    <w:rsid w:val="007519DD"/>
    <w:rsid w:val="00751E60"/>
    <w:rsid w:val="00751E74"/>
    <w:rsid w:val="00751F22"/>
    <w:rsid w:val="00752502"/>
    <w:rsid w:val="00752608"/>
    <w:rsid w:val="00752675"/>
    <w:rsid w:val="007526EA"/>
    <w:rsid w:val="00752747"/>
    <w:rsid w:val="00752754"/>
    <w:rsid w:val="0075295A"/>
    <w:rsid w:val="007529DF"/>
    <w:rsid w:val="00752BC6"/>
    <w:rsid w:val="00752DC6"/>
    <w:rsid w:val="007530EF"/>
    <w:rsid w:val="00753207"/>
    <w:rsid w:val="00753308"/>
    <w:rsid w:val="00753317"/>
    <w:rsid w:val="007536A4"/>
    <w:rsid w:val="0075378D"/>
    <w:rsid w:val="00753879"/>
    <w:rsid w:val="007539B9"/>
    <w:rsid w:val="00753C00"/>
    <w:rsid w:val="00753F11"/>
    <w:rsid w:val="00754240"/>
    <w:rsid w:val="0075494D"/>
    <w:rsid w:val="007549FB"/>
    <w:rsid w:val="00754E27"/>
    <w:rsid w:val="007551B4"/>
    <w:rsid w:val="0075527A"/>
    <w:rsid w:val="007554FC"/>
    <w:rsid w:val="00755BAC"/>
    <w:rsid w:val="00755BDF"/>
    <w:rsid w:val="00755CD7"/>
    <w:rsid w:val="00755D83"/>
    <w:rsid w:val="00755DBF"/>
    <w:rsid w:val="0075600C"/>
    <w:rsid w:val="0075617E"/>
    <w:rsid w:val="0075620E"/>
    <w:rsid w:val="00756288"/>
    <w:rsid w:val="0075640C"/>
    <w:rsid w:val="007565B4"/>
    <w:rsid w:val="00756657"/>
    <w:rsid w:val="0075682C"/>
    <w:rsid w:val="00756D45"/>
    <w:rsid w:val="00756DDB"/>
    <w:rsid w:val="0075710C"/>
    <w:rsid w:val="0075739A"/>
    <w:rsid w:val="0075766F"/>
    <w:rsid w:val="0075767B"/>
    <w:rsid w:val="0075773F"/>
    <w:rsid w:val="00757C71"/>
    <w:rsid w:val="00757FA1"/>
    <w:rsid w:val="0076014C"/>
    <w:rsid w:val="007604F4"/>
    <w:rsid w:val="007606AF"/>
    <w:rsid w:val="00760705"/>
    <w:rsid w:val="00760A02"/>
    <w:rsid w:val="00760CE1"/>
    <w:rsid w:val="00760FC6"/>
    <w:rsid w:val="00761061"/>
    <w:rsid w:val="00761148"/>
    <w:rsid w:val="00761288"/>
    <w:rsid w:val="0076131E"/>
    <w:rsid w:val="00761414"/>
    <w:rsid w:val="0076146D"/>
    <w:rsid w:val="00761478"/>
    <w:rsid w:val="00761502"/>
    <w:rsid w:val="007615F2"/>
    <w:rsid w:val="00761647"/>
    <w:rsid w:val="007617F3"/>
    <w:rsid w:val="00761932"/>
    <w:rsid w:val="00761D74"/>
    <w:rsid w:val="007622AB"/>
    <w:rsid w:val="007624E1"/>
    <w:rsid w:val="007626E1"/>
    <w:rsid w:val="007627C4"/>
    <w:rsid w:val="00762857"/>
    <w:rsid w:val="007628C9"/>
    <w:rsid w:val="0076294C"/>
    <w:rsid w:val="00762BA8"/>
    <w:rsid w:val="00763135"/>
    <w:rsid w:val="0076349C"/>
    <w:rsid w:val="00763A49"/>
    <w:rsid w:val="00763A4B"/>
    <w:rsid w:val="00763C2A"/>
    <w:rsid w:val="00763F9D"/>
    <w:rsid w:val="007642DD"/>
    <w:rsid w:val="0076438D"/>
    <w:rsid w:val="00764477"/>
    <w:rsid w:val="0076482A"/>
    <w:rsid w:val="0076495C"/>
    <w:rsid w:val="00764AA6"/>
    <w:rsid w:val="00764DA2"/>
    <w:rsid w:val="00764DC0"/>
    <w:rsid w:val="007651EC"/>
    <w:rsid w:val="007651F8"/>
    <w:rsid w:val="00765490"/>
    <w:rsid w:val="007658F8"/>
    <w:rsid w:val="00765DFF"/>
    <w:rsid w:val="00766044"/>
    <w:rsid w:val="00766879"/>
    <w:rsid w:val="00766F28"/>
    <w:rsid w:val="00766F2F"/>
    <w:rsid w:val="00766F53"/>
    <w:rsid w:val="00766F82"/>
    <w:rsid w:val="00767181"/>
    <w:rsid w:val="00767526"/>
    <w:rsid w:val="007677BF"/>
    <w:rsid w:val="007678B9"/>
    <w:rsid w:val="007679C0"/>
    <w:rsid w:val="00767EF1"/>
    <w:rsid w:val="007700A0"/>
    <w:rsid w:val="007702FD"/>
    <w:rsid w:val="007706F6"/>
    <w:rsid w:val="007709D0"/>
    <w:rsid w:val="00770D4C"/>
    <w:rsid w:val="00770FF8"/>
    <w:rsid w:val="007718D7"/>
    <w:rsid w:val="007719C5"/>
    <w:rsid w:val="007722A2"/>
    <w:rsid w:val="007725CE"/>
    <w:rsid w:val="007725F6"/>
    <w:rsid w:val="007726B0"/>
    <w:rsid w:val="00772AFB"/>
    <w:rsid w:val="00773935"/>
    <w:rsid w:val="00773B78"/>
    <w:rsid w:val="00773DF4"/>
    <w:rsid w:val="0077411E"/>
    <w:rsid w:val="00774458"/>
    <w:rsid w:val="007745E9"/>
    <w:rsid w:val="007746E5"/>
    <w:rsid w:val="00774877"/>
    <w:rsid w:val="00774A04"/>
    <w:rsid w:val="00774C7C"/>
    <w:rsid w:val="00774F28"/>
    <w:rsid w:val="00774FCB"/>
    <w:rsid w:val="007750D9"/>
    <w:rsid w:val="00775144"/>
    <w:rsid w:val="00775167"/>
    <w:rsid w:val="007752DD"/>
    <w:rsid w:val="00775812"/>
    <w:rsid w:val="007758C9"/>
    <w:rsid w:val="0077594E"/>
    <w:rsid w:val="00775B6A"/>
    <w:rsid w:val="00775CC1"/>
    <w:rsid w:val="00775E48"/>
    <w:rsid w:val="00775F00"/>
    <w:rsid w:val="00776267"/>
    <w:rsid w:val="007763D2"/>
    <w:rsid w:val="007763DD"/>
    <w:rsid w:val="00776540"/>
    <w:rsid w:val="00776578"/>
    <w:rsid w:val="007766C6"/>
    <w:rsid w:val="0077694C"/>
    <w:rsid w:val="00776B28"/>
    <w:rsid w:val="00776B73"/>
    <w:rsid w:val="00776DD5"/>
    <w:rsid w:val="00777263"/>
    <w:rsid w:val="007772E2"/>
    <w:rsid w:val="0077745E"/>
    <w:rsid w:val="007777FB"/>
    <w:rsid w:val="007779F3"/>
    <w:rsid w:val="00777AD7"/>
    <w:rsid w:val="007803C5"/>
    <w:rsid w:val="00780684"/>
    <w:rsid w:val="007809CD"/>
    <w:rsid w:val="007809CF"/>
    <w:rsid w:val="00780F1A"/>
    <w:rsid w:val="00780F89"/>
    <w:rsid w:val="007811DD"/>
    <w:rsid w:val="00781202"/>
    <w:rsid w:val="0078139F"/>
    <w:rsid w:val="00781578"/>
    <w:rsid w:val="0078161D"/>
    <w:rsid w:val="007819A7"/>
    <w:rsid w:val="00781D6A"/>
    <w:rsid w:val="00781FA2"/>
    <w:rsid w:val="007820A5"/>
    <w:rsid w:val="007822BE"/>
    <w:rsid w:val="00782309"/>
    <w:rsid w:val="00782632"/>
    <w:rsid w:val="007827C0"/>
    <w:rsid w:val="00782A41"/>
    <w:rsid w:val="00782A9A"/>
    <w:rsid w:val="00782D24"/>
    <w:rsid w:val="007830C5"/>
    <w:rsid w:val="007830D0"/>
    <w:rsid w:val="00783242"/>
    <w:rsid w:val="007836EE"/>
    <w:rsid w:val="00783723"/>
    <w:rsid w:val="007838AF"/>
    <w:rsid w:val="007838CD"/>
    <w:rsid w:val="00783BD0"/>
    <w:rsid w:val="00783D0E"/>
    <w:rsid w:val="007840DE"/>
    <w:rsid w:val="00784AAD"/>
    <w:rsid w:val="00784B8D"/>
    <w:rsid w:val="00784E77"/>
    <w:rsid w:val="0078506B"/>
    <w:rsid w:val="007850AA"/>
    <w:rsid w:val="007850B4"/>
    <w:rsid w:val="0078511A"/>
    <w:rsid w:val="007853A8"/>
    <w:rsid w:val="00785430"/>
    <w:rsid w:val="0078585A"/>
    <w:rsid w:val="00785873"/>
    <w:rsid w:val="007859AC"/>
    <w:rsid w:val="00785A29"/>
    <w:rsid w:val="00785A2B"/>
    <w:rsid w:val="00785E82"/>
    <w:rsid w:val="0078612B"/>
    <w:rsid w:val="00786667"/>
    <w:rsid w:val="007866E3"/>
    <w:rsid w:val="0078679E"/>
    <w:rsid w:val="007867ED"/>
    <w:rsid w:val="007869D1"/>
    <w:rsid w:val="00786D29"/>
    <w:rsid w:val="00786EE6"/>
    <w:rsid w:val="00786FE2"/>
    <w:rsid w:val="00787262"/>
    <w:rsid w:val="0078731E"/>
    <w:rsid w:val="00787357"/>
    <w:rsid w:val="0078735B"/>
    <w:rsid w:val="007873B7"/>
    <w:rsid w:val="0078768F"/>
    <w:rsid w:val="007876A8"/>
    <w:rsid w:val="007876C3"/>
    <w:rsid w:val="00787D60"/>
    <w:rsid w:val="00787EE4"/>
    <w:rsid w:val="0079012D"/>
    <w:rsid w:val="007902D6"/>
    <w:rsid w:val="00790973"/>
    <w:rsid w:val="007909BC"/>
    <w:rsid w:val="00790ADB"/>
    <w:rsid w:val="00790D02"/>
    <w:rsid w:val="00790D54"/>
    <w:rsid w:val="00790DBE"/>
    <w:rsid w:val="0079103C"/>
    <w:rsid w:val="00791139"/>
    <w:rsid w:val="00791146"/>
    <w:rsid w:val="0079123D"/>
    <w:rsid w:val="007912AD"/>
    <w:rsid w:val="00791450"/>
    <w:rsid w:val="0079147D"/>
    <w:rsid w:val="0079163C"/>
    <w:rsid w:val="00791CA6"/>
    <w:rsid w:val="00791FDE"/>
    <w:rsid w:val="00791FFF"/>
    <w:rsid w:val="0079202A"/>
    <w:rsid w:val="007922A9"/>
    <w:rsid w:val="0079234F"/>
    <w:rsid w:val="00792674"/>
    <w:rsid w:val="007926D1"/>
    <w:rsid w:val="00792869"/>
    <w:rsid w:val="00792BF4"/>
    <w:rsid w:val="007933B5"/>
    <w:rsid w:val="0079358F"/>
    <w:rsid w:val="007936AF"/>
    <w:rsid w:val="00793833"/>
    <w:rsid w:val="00793B21"/>
    <w:rsid w:val="00794009"/>
    <w:rsid w:val="007946D1"/>
    <w:rsid w:val="007946D8"/>
    <w:rsid w:val="00794899"/>
    <w:rsid w:val="00795107"/>
    <w:rsid w:val="007951C3"/>
    <w:rsid w:val="00795256"/>
    <w:rsid w:val="007952E1"/>
    <w:rsid w:val="0079557E"/>
    <w:rsid w:val="00795580"/>
    <w:rsid w:val="0079565F"/>
    <w:rsid w:val="007956B4"/>
    <w:rsid w:val="0079579E"/>
    <w:rsid w:val="00795B00"/>
    <w:rsid w:val="00795D41"/>
    <w:rsid w:val="00795DF1"/>
    <w:rsid w:val="00795FF8"/>
    <w:rsid w:val="00796042"/>
    <w:rsid w:val="007960A4"/>
    <w:rsid w:val="00796345"/>
    <w:rsid w:val="0079643B"/>
    <w:rsid w:val="00796598"/>
    <w:rsid w:val="007966BA"/>
    <w:rsid w:val="007968D2"/>
    <w:rsid w:val="00796BBB"/>
    <w:rsid w:val="00796C18"/>
    <w:rsid w:val="00796E1C"/>
    <w:rsid w:val="00796F5D"/>
    <w:rsid w:val="00797250"/>
    <w:rsid w:val="0079792F"/>
    <w:rsid w:val="00797BC3"/>
    <w:rsid w:val="007A0033"/>
    <w:rsid w:val="007A037B"/>
    <w:rsid w:val="007A044D"/>
    <w:rsid w:val="007A0552"/>
    <w:rsid w:val="007A07EF"/>
    <w:rsid w:val="007A08F6"/>
    <w:rsid w:val="007A0A62"/>
    <w:rsid w:val="007A0B6E"/>
    <w:rsid w:val="007A114C"/>
    <w:rsid w:val="007A1247"/>
    <w:rsid w:val="007A177C"/>
    <w:rsid w:val="007A1823"/>
    <w:rsid w:val="007A1874"/>
    <w:rsid w:val="007A1883"/>
    <w:rsid w:val="007A190B"/>
    <w:rsid w:val="007A1959"/>
    <w:rsid w:val="007A1A4A"/>
    <w:rsid w:val="007A1A85"/>
    <w:rsid w:val="007A1C59"/>
    <w:rsid w:val="007A1FD1"/>
    <w:rsid w:val="007A203B"/>
    <w:rsid w:val="007A2969"/>
    <w:rsid w:val="007A2A0F"/>
    <w:rsid w:val="007A2B2A"/>
    <w:rsid w:val="007A2C13"/>
    <w:rsid w:val="007A2FD5"/>
    <w:rsid w:val="007A30C2"/>
    <w:rsid w:val="007A30C6"/>
    <w:rsid w:val="007A32C5"/>
    <w:rsid w:val="007A333F"/>
    <w:rsid w:val="007A3372"/>
    <w:rsid w:val="007A35C8"/>
    <w:rsid w:val="007A35E1"/>
    <w:rsid w:val="007A3721"/>
    <w:rsid w:val="007A3982"/>
    <w:rsid w:val="007A3992"/>
    <w:rsid w:val="007A3C22"/>
    <w:rsid w:val="007A3DAB"/>
    <w:rsid w:val="007A409A"/>
    <w:rsid w:val="007A4377"/>
    <w:rsid w:val="007A43D8"/>
    <w:rsid w:val="007A456B"/>
    <w:rsid w:val="007A4701"/>
    <w:rsid w:val="007A4770"/>
    <w:rsid w:val="007A47BA"/>
    <w:rsid w:val="007A4872"/>
    <w:rsid w:val="007A48A7"/>
    <w:rsid w:val="007A48E2"/>
    <w:rsid w:val="007A49C7"/>
    <w:rsid w:val="007A4A44"/>
    <w:rsid w:val="007A4B17"/>
    <w:rsid w:val="007A4D97"/>
    <w:rsid w:val="007A4E34"/>
    <w:rsid w:val="007A5007"/>
    <w:rsid w:val="007A53DC"/>
    <w:rsid w:val="007A5623"/>
    <w:rsid w:val="007A574A"/>
    <w:rsid w:val="007A59A8"/>
    <w:rsid w:val="007A5A36"/>
    <w:rsid w:val="007A5B9C"/>
    <w:rsid w:val="007A5C56"/>
    <w:rsid w:val="007A5E41"/>
    <w:rsid w:val="007A5E7C"/>
    <w:rsid w:val="007A65D6"/>
    <w:rsid w:val="007A67B7"/>
    <w:rsid w:val="007A6863"/>
    <w:rsid w:val="007A68A5"/>
    <w:rsid w:val="007A6CCF"/>
    <w:rsid w:val="007A6FA0"/>
    <w:rsid w:val="007A730A"/>
    <w:rsid w:val="007A7399"/>
    <w:rsid w:val="007A7AA7"/>
    <w:rsid w:val="007A7AFE"/>
    <w:rsid w:val="007A7E39"/>
    <w:rsid w:val="007A7F44"/>
    <w:rsid w:val="007B0102"/>
    <w:rsid w:val="007B03BB"/>
    <w:rsid w:val="007B0420"/>
    <w:rsid w:val="007B0532"/>
    <w:rsid w:val="007B08AE"/>
    <w:rsid w:val="007B1033"/>
    <w:rsid w:val="007B139E"/>
    <w:rsid w:val="007B1632"/>
    <w:rsid w:val="007B16FF"/>
    <w:rsid w:val="007B190E"/>
    <w:rsid w:val="007B1CB7"/>
    <w:rsid w:val="007B1E5B"/>
    <w:rsid w:val="007B1F05"/>
    <w:rsid w:val="007B1F09"/>
    <w:rsid w:val="007B20F7"/>
    <w:rsid w:val="007B249B"/>
    <w:rsid w:val="007B24DA"/>
    <w:rsid w:val="007B2709"/>
    <w:rsid w:val="007B2BC4"/>
    <w:rsid w:val="007B2C0A"/>
    <w:rsid w:val="007B2CD3"/>
    <w:rsid w:val="007B2CEB"/>
    <w:rsid w:val="007B2D95"/>
    <w:rsid w:val="007B2DDF"/>
    <w:rsid w:val="007B2E30"/>
    <w:rsid w:val="007B2EA9"/>
    <w:rsid w:val="007B317E"/>
    <w:rsid w:val="007B3232"/>
    <w:rsid w:val="007B32A2"/>
    <w:rsid w:val="007B32C5"/>
    <w:rsid w:val="007B3993"/>
    <w:rsid w:val="007B3DF7"/>
    <w:rsid w:val="007B3F8D"/>
    <w:rsid w:val="007B4167"/>
    <w:rsid w:val="007B4448"/>
    <w:rsid w:val="007B46B2"/>
    <w:rsid w:val="007B5514"/>
    <w:rsid w:val="007B57D6"/>
    <w:rsid w:val="007B58A0"/>
    <w:rsid w:val="007B5988"/>
    <w:rsid w:val="007B5FD5"/>
    <w:rsid w:val="007B6177"/>
    <w:rsid w:val="007B6240"/>
    <w:rsid w:val="007B6343"/>
    <w:rsid w:val="007B666E"/>
    <w:rsid w:val="007B6A78"/>
    <w:rsid w:val="007B6F1C"/>
    <w:rsid w:val="007B722D"/>
    <w:rsid w:val="007B7499"/>
    <w:rsid w:val="007B7543"/>
    <w:rsid w:val="007B79EF"/>
    <w:rsid w:val="007B7CBF"/>
    <w:rsid w:val="007B7ECE"/>
    <w:rsid w:val="007C02BB"/>
    <w:rsid w:val="007C0341"/>
    <w:rsid w:val="007C0350"/>
    <w:rsid w:val="007C06C7"/>
    <w:rsid w:val="007C0B81"/>
    <w:rsid w:val="007C0FE3"/>
    <w:rsid w:val="007C1056"/>
    <w:rsid w:val="007C10B1"/>
    <w:rsid w:val="007C14A6"/>
    <w:rsid w:val="007C15B3"/>
    <w:rsid w:val="007C169B"/>
    <w:rsid w:val="007C18D5"/>
    <w:rsid w:val="007C1D04"/>
    <w:rsid w:val="007C1DEB"/>
    <w:rsid w:val="007C1EB3"/>
    <w:rsid w:val="007C207F"/>
    <w:rsid w:val="007C211B"/>
    <w:rsid w:val="007C211D"/>
    <w:rsid w:val="007C2132"/>
    <w:rsid w:val="007C217B"/>
    <w:rsid w:val="007C2601"/>
    <w:rsid w:val="007C2611"/>
    <w:rsid w:val="007C26B0"/>
    <w:rsid w:val="007C297C"/>
    <w:rsid w:val="007C2AF2"/>
    <w:rsid w:val="007C2CF8"/>
    <w:rsid w:val="007C2DC5"/>
    <w:rsid w:val="007C3494"/>
    <w:rsid w:val="007C38E1"/>
    <w:rsid w:val="007C4054"/>
    <w:rsid w:val="007C4166"/>
    <w:rsid w:val="007C4320"/>
    <w:rsid w:val="007C4489"/>
    <w:rsid w:val="007C4936"/>
    <w:rsid w:val="007C4AE6"/>
    <w:rsid w:val="007C4B1B"/>
    <w:rsid w:val="007C4E8D"/>
    <w:rsid w:val="007C4F2F"/>
    <w:rsid w:val="007C5188"/>
    <w:rsid w:val="007C534B"/>
    <w:rsid w:val="007C5462"/>
    <w:rsid w:val="007C56CB"/>
    <w:rsid w:val="007C5DEE"/>
    <w:rsid w:val="007C5E2B"/>
    <w:rsid w:val="007C6282"/>
    <w:rsid w:val="007C66FE"/>
    <w:rsid w:val="007C6853"/>
    <w:rsid w:val="007C6B3B"/>
    <w:rsid w:val="007C71C5"/>
    <w:rsid w:val="007C72A7"/>
    <w:rsid w:val="007C7B5C"/>
    <w:rsid w:val="007C7D5B"/>
    <w:rsid w:val="007C7FF5"/>
    <w:rsid w:val="007C7FF8"/>
    <w:rsid w:val="007D0331"/>
    <w:rsid w:val="007D03A2"/>
    <w:rsid w:val="007D04B5"/>
    <w:rsid w:val="007D0C76"/>
    <w:rsid w:val="007D0F8C"/>
    <w:rsid w:val="007D1267"/>
    <w:rsid w:val="007D137C"/>
    <w:rsid w:val="007D1920"/>
    <w:rsid w:val="007D1F14"/>
    <w:rsid w:val="007D2135"/>
    <w:rsid w:val="007D2236"/>
    <w:rsid w:val="007D249B"/>
    <w:rsid w:val="007D24DD"/>
    <w:rsid w:val="007D26F1"/>
    <w:rsid w:val="007D2701"/>
    <w:rsid w:val="007D27E7"/>
    <w:rsid w:val="007D2A1B"/>
    <w:rsid w:val="007D2A3F"/>
    <w:rsid w:val="007D2BE3"/>
    <w:rsid w:val="007D2C2D"/>
    <w:rsid w:val="007D2C45"/>
    <w:rsid w:val="007D314E"/>
    <w:rsid w:val="007D315A"/>
    <w:rsid w:val="007D3381"/>
    <w:rsid w:val="007D3BB6"/>
    <w:rsid w:val="007D3C8B"/>
    <w:rsid w:val="007D3DD4"/>
    <w:rsid w:val="007D3E8A"/>
    <w:rsid w:val="007D3F84"/>
    <w:rsid w:val="007D407F"/>
    <w:rsid w:val="007D436E"/>
    <w:rsid w:val="007D447C"/>
    <w:rsid w:val="007D45B3"/>
    <w:rsid w:val="007D47D4"/>
    <w:rsid w:val="007D4987"/>
    <w:rsid w:val="007D4A7E"/>
    <w:rsid w:val="007D4CAB"/>
    <w:rsid w:val="007D4CB9"/>
    <w:rsid w:val="007D4D6A"/>
    <w:rsid w:val="007D4F11"/>
    <w:rsid w:val="007D528C"/>
    <w:rsid w:val="007D535B"/>
    <w:rsid w:val="007D53D6"/>
    <w:rsid w:val="007D5510"/>
    <w:rsid w:val="007D576B"/>
    <w:rsid w:val="007D578E"/>
    <w:rsid w:val="007D5822"/>
    <w:rsid w:val="007D5AA4"/>
    <w:rsid w:val="007D5B47"/>
    <w:rsid w:val="007D5DB9"/>
    <w:rsid w:val="007D6529"/>
    <w:rsid w:val="007D6962"/>
    <w:rsid w:val="007D69CC"/>
    <w:rsid w:val="007D6E0D"/>
    <w:rsid w:val="007D6E3D"/>
    <w:rsid w:val="007D6EDC"/>
    <w:rsid w:val="007D72CB"/>
    <w:rsid w:val="007D754A"/>
    <w:rsid w:val="007D7550"/>
    <w:rsid w:val="007D7CC7"/>
    <w:rsid w:val="007E04FC"/>
    <w:rsid w:val="007E0B0F"/>
    <w:rsid w:val="007E0C76"/>
    <w:rsid w:val="007E0D1E"/>
    <w:rsid w:val="007E0E2F"/>
    <w:rsid w:val="007E0EAE"/>
    <w:rsid w:val="007E0ECC"/>
    <w:rsid w:val="007E10C4"/>
    <w:rsid w:val="007E168C"/>
    <w:rsid w:val="007E1907"/>
    <w:rsid w:val="007E1D82"/>
    <w:rsid w:val="007E1E3A"/>
    <w:rsid w:val="007E1EB7"/>
    <w:rsid w:val="007E21AD"/>
    <w:rsid w:val="007E2265"/>
    <w:rsid w:val="007E22F5"/>
    <w:rsid w:val="007E239B"/>
    <w:rsid w:val="007E245A"/>
    <w:rsid w:val="007E2591"/>
    <w:rsid w:val="007E259E"/>
    <w:rsid w:val="007E2635"/>
    <w:rsid w:val="007E3145"/>
    <w:rsid w:val="007E3147"/>
    <w:rsid w:val="007E3157"/>
    <w:rsid w:val="007E38B3"/>
    <w:rsid w:val="007E3A0A"/>
    <w:rsid w:val="007E3AF0"/>
    <w:rsid w:val="007E3D2D"/>
    <w:rsid w:val="007E3F62"/>
    <w:rsid w:val="007E3FAB"/>
    <w:rsid w:val="007E4202"/>
    <w:rsid w:val="007E42A3"/>
    <w:rsid w:val="007E4341"/>
    <w:rsid w:val="007E44F8"/>
    <w:rsid w:val="007E4851"/>
    <w:rsid w:val="007E4932"/>
    <w:rsid w:val="007E4DD8"/>
    <w:rsid w:val="007E4F95"/>
    <w:rsid w:val="007E5009"/>
    <w:rsid w:val="007E500F"/>
    <w:rsid w:val="007E5118"/>
    <w:rsid w:val="007E5198"/>
    <w:rsid w:val="007E53B4"/>
    <w:rsid w:val="007E544C"/>
    <w:rsid w:val="007E548C"/>
    <w:rsid w:val="007E5800"/>
    <w:rsid w:val="007E5E64"/>
    <w:rsid w:val="007E6277"/>
    <w:rsid w:val="007E6342"/>
    <w:rsid w:val="007E6515"/>
    <w:rsid w:val="007E65CA"/>
    <w:rsid w:val="007E66BC"/>
    <w:rsid w:val="007E6AE6"/>
    <w:rsid w:val="007E6B65"/>
    <w:rsid w:val="007E6DC1"/>
    <w:rsid w:val="007E737C"/>
    <w:rsid w:val="007E73FD"/>
    <w:rsid w:val="007E7A76"/>
    <w:rsid w:val="007F0759"/>
    <w:rsid w:val="007F1276"/>
    <w:rsid w:val="007F12C2"/>
    <w:rsid w:val="007F1354"/>
    <w:rsid w:val="007F1375"/>
    <w:rsid w:val="007F13A3"/>
    <w:rsid w:val="007F1406"/>
    <w:rsid w:val="007F153D"/>
    <w:rsid w:val="007F16EB"/>
    <w:rsid w:val="007F1787"/>
    <w:rsid w:val="007F17B4"/>
    <w:rsid w:val="007F1824"/>
    <w:rsid w:val="007F192C"/>
    <w:rsid w:val="007F1C01"/>
    <w:rsid w:val="007F1CCE"/>
    <w:rsid w:val="007F1F18"/>
    <w:rsid w:val="007F1F3C"/>
    <w:rsid w:val="007F2052"/>
    <w:rsid w:val="007F23B1"/>
    <w:rsid w:val="007F23FF"/>
    <w:rsid w:val="007F25DA"/>
    <w:rsid w:val="007F27DE"/>
    <w:rsid w:val="007F2964"/>
    <w:rsid w:val="007F29DA"/>
    <w:rsid w:val="007F2BB2"/>
    <w:rsid w:val="007F2C98"/>
    <w:rsid w:val="007F2F38"/>
    <w:rsid w:val="007F317A"/>
    <w:rsid w:val="007F3195"/>
    <w:rsid w:val="007F3419"/>
    <w:rsid w:val="007F3B5D"/>
    <w:rsid w:val="007F40C8"/>
    <w:rsid w:val="007F444F"/>
    <w:rsid w:val="007F4692"/>
    <w:rsid w:val="007F469D"/>
    <w:rsid w:val="007F46C5"/>
    <w:rsid w:val="007F4C13"/>
    <w:rsid w:val="007F4E38"/>
    <w:rsid w:val="007F5029"/>
    <w:rsid w:val="007F5168"/>
    <w:rsid w:val="007F51B4"/>
    <w:rsid w:val="007F535D"/>
    <w:rsid w:val="007F5497"/>
    <w:rsid w:val="007F561E"/>
    <w:rsid w:val="007F56F4"/>
    <w:rsid w:val="007F595E"/>
    <w:rsid w:val="007F5A1E"/>
    <w:rsid w:val="007F5A2E"/>
    <w:rsid w:val="007F5AAF"/>
    <w:rsid w:val="007F5C8D"/>
    <w:rsid w:val="007F5F56"/>
    <w:rsid w:val="007F6195"/>
    <w:rsid w:val="007F61F4"/>
    <w:rsid w:val="007F639C"/>
    <w:rsid w:val="007F63A7"/>
    <w:rsid w:val="007F69E5"/>
    <w:rsid w:val="007F6D0C"/>
    <w:rsid w:val="007F6D19"/>
    <w:rsid w:val="007F6D54"/>
    <w:rsid w:val="007F6D72"/>
    <w:rsid w:val="007F7588"/>
    <w:rsid w:val="007F75F9"/>
    <w:rsid w:val="007F7AA5"/>
    <w:rsid w:val="007F7B5C"/>
    <w:rsid w:val="007F7CB2"/>
    <w:rsid w:val="007F7F5B"/>
    <w:rsid w:val="0080009E"/>
    <w:rsid w:val="0080015C"/>
    <w:rsid w:val="008004CA"/>
    <w:rsid w:val="008004EF"/>
    <w:rsid w:val="00800707"/>
    <w:rsid w:val="0080076D"/>
    <w:rsid w:val="00800911"/>
    <w:rsid w:val="00800B6A"/>
    <w:rsid w:val="00801091"/>
    <w:rsid w:val="00801284"/>
    <w:rsid w:val="008012FA"/>
    <w:rsid w:val="00801672"/>
    <w:rsid w:val="008016B3"/>
    <w:rsid w:val="00801861"/>
    <w:rsid w:val="00801917"/>
    <w:rsid w:val="00801981"/>
    <w:rsid w:val="00801E35"/>
    <w:rsid w:val="00802107"/>
    <w:rsid w:val="00802188"/>
    <w:rsid w:val="00802509"/>
    <w:rsid w:val="00802601"/>
    <w:rsid w:val="00802624"/>
    <w:rsid w:val="0080273F"/>
    <w:rsid w:val="008028AD"/>
    <w:rsid w:val="00802E48"/>
    <w:rsid w:val="00802FA0"/>
    <w:rsid w:val="00802FB7"/>
    <w:rsid w:val="008033F6"/>
    <w:rsid w:val="00803562"/>
    <w:rsid w:val="00803A16"/>
    <w:rsid w:val="00803A49"/>
    <w:rsid w:val="00803AB5"/>
    <w:rsid w:val="00803B82"/>
    <w:rsid w:val="00803BA5"/>
    <w:rsid w:val="00803C34"/>
    <w:rsid w:val="00803F78"/>
    <w:rsid w:val="00804651"/>
    <w:rsid w:val="00804981"/>
    <w:rsid w:val="00804CD2"/>
    <w:rsid w:val="00804DFC"/>
    <w:rsid w:val="00804F34"/>
    <w:rsid w:val="00805348"/>
    <w:rsid w:val="00805356"/>
    <w:rsid w:val="008054A1"/>
    <w:rsid w:val="00805505"/>
    <w:rsid w:val="00805769"/>
    <w:rsid w:val="00805861"/>
    <w:rsid w:val="00805883"/>
    <w:rsid w:val="008058B8"/>
    <w:rsid w:val="0080595F"/>
    <w:rsid w:val="008059D9"/>
    <w:rsid w:val="00805ADC"/>
    <w:rsid w:val="00805F9E"/>
    <w:rsid w:val="00806010"/>
    <w:rsid w:val="00806156"/>
    <w:rsid w:val="0080652D"/>
    <w:rsid w:val="008068F2"/>
    <w:rsid w:val="008069AA"/>
    <w:rsid w:val="00806BF3"/>
    <w:rsid w:val="00806C70"/>
    <w:rsid w:val="00806DB9"/>
    <w:rsid w:val="00806E31"/>
    <w:rsid w:val="00806E95"/>
    <w:rsid w:val="0080744E"/>
    <w:rsid w:val="008075CC"/>
    <w:rsid w:val="008075CE"/>
    <w:rsid w:val="00807603"/>
    <w:rsid w:val="00807923"/>
    <w:rsid w:val="00807977"/>
    <w:rsid w:val="00807C50"/>
    <w:rsid w:val="00810337"/>
    <w:rsid w:val="0081046D"/>
    <w:rsid w:val="008104E7"/>
    <w:rsid w:val="008106AB"/>
    <w:rsid w:val="0081092F"/>
    <w:rsid w:val="00810A1C"/>
    <w:rsid w:val="00810AB3"/>
    <w:rsid w:val="00810B58"/>
    <w:rsid w:val="00810DCA"/>
    <w:rsid w:val="00810DD8"/>
    <w:rsid w:val="00810F7A"/>
    <w:rsid w:val="00811A14"/>
    <w:rsid w:val="00811CB2"/>
    <w:rsid w:val="00811D31"/>
    <w:rsid w:val="00811DEB"/>
    <w:rsid w:val="00811FE7"/>
    <w:rsid w:val="0081229C"/>
    <w:rsid w:val="008123D7"/>
    <w:rsid w:val="008128D3"/>
    <w:rsid w:val="00812A9C"/>
    <w:rsid w:val="00812D04"/>
    <w:rsid w:val="00812F1F"/>
    <w:rsid w:val="0081312B"/>
    <w:rsid w:val="0081373F"/>
    <w:rsid w:val="0081398A"/>
    <w:rsid w:val="00813C16"/>
    <w:rsid w:val="008145B8"/>
    <w:rsid w:val="00814620"/>
    <w:rsid w:val="008147E4"/>
    <w:rsid w:val="008149E1"/>
    <w:rsid w:val="00814A0F"/>
    <w:rsid w:val="00815474"/>
    <w:rsid w:val="0081567E"/>
    <w:rsid w:val="008156D2"/>
    <w:rsid w:val="00815A5A"/>
    <w:rsid w:val="00815E6E"/>
    <w:rsid w:val="008160BC"/>
    <w:rsid w:val="00816102"/>
    <w:rsid w:val="00816167"/>
    <w:rsid w:val="0081645A"/>
    <w:rsid w:val="00816546"/>
    <w:rsid w:val="00816668"/>
    <w:rsid w:val="0081679A"/>
    <w:rsid w:val="00816807"/>
    <w:rsid w:val="00816810"/>
    <w:rsid w:val="00816843"/>
    <w:rsid w:val="00816D23"/>
    <w:rsid w:val="00816E65"/>
    <w:rsid w:val="00816E75"/>
    <w:rsid w:val="00817116"/>
    <w:rsid w:val="00817627"/>
    <w:rsid w:val="008177FC"/>
    <w:rsid w:val="00817882"/>
    <w:rsid w:val="008178DF"/>
    <w:rsid w:val="00817A37"/>
    <w:rsid w:val="00817A5A"/>
    <w:rsid w:val="00817BC5"/>
    <w:rsid w:val="00817E25"/>
    <w:rsid w:val="008203CD"/>
    <w:rsid w:val="008204E7"/>
    <w:rsid w:val="0082053F"/>
    <w:rsid w:val="00820B29"/>
    <w:rsid w:val="00820BBC"/>
    <w:rsid w:val="00820D9A"/>
    <w:rsid w:val="00820EAD"/>
    <w:rsid w:val="00821130"/>
    <w:rsid w:val="008211E4"/>
    <w:rsid w:val="00821343"/>
    <w:rsid w:val="00821581"/>
    <w:rsid w:val="008216B6"/>
    <w:rsid w:val="008216D9"/>
    <w:rsid w:val="00821AF1"/>
    <w:rsid w:val="00821C41"/>
    <w:rsid w:val="00821D2A"/>
    <w:rsid w:val="00821E53"/>
    <w:rsid w:val="00821F01"/>
    <w:rsid w:val="00822065"/>
    <w:rsid w:val="00822137"/>
    <w:rsid w:val="008223E4"/>
    <w:rsid w:val="00822457"/>
    <w:rsid w:val="00822478"/>
    <w:rsid w:val="00822527"/>
    <w:rsid w:val="0082262C"/>
    <w:rsid w:val="00822667"/>
    <w:rsid w:val="00822826"/>
    <w:rsid w:val="0082298B"/>
    <w:rsid w:val="008229A6"/>
    <w:rsid w:val="00822BB4"/>
    <w:rsid w:val="00822D12"/>
    <w:rsid w:val="00822FE7"/>
    <w:rsid w:val="00822FED"/>
    <w:rsid w:val="008236BF"/>
    <w:rsid w:val="008236E7"/>
    <w:rsid w:val="00823D53"/>
    <w:rsid w:val="00824031"/>
    <w:rsid w:val="0082419B"/>
    <w:rsid w:val="0082433F"/>
    <w:rsid w:val="008243E7"/>
    <w:rsid w:val="00824615"/>
    <w:rsid w:val="00824A59"/>
    <w:rsid w:val="00824AEB"/>
    <w:rsid w:val="00824C4F"/>
    <w:rsid w:val="00824FED"/>
    <w:rsid w:val="008250E0"/>
    <w:rsid w:val="008252A5"/>
    <w:rsid w:val="00825A36"/>
    <w:rsid w:val="00826082"/>
    <w:rsid w:val="00826106"/>
    <w:rsid w:val="0082612D"/>
    <w:rsid w:val="00826450"/>
    <w:rsid w:val="008266B9"/>
    <w:rsid w:val="008267C0"/>
    <w:rsid w:val="008268E8"/>
    <w:rsid w:val="00826A4C"/>
    <w:rsid w:val="00826AD8"/>
    <w:rsid w:val="00826C87"/>
    <w:rsid w:val="00826F41"/>
    <w:rsid w:val="0082701A"/>
    <w:rsid w:val="00827226"/>
    <w:rsid w:val="0082785C"/>
    <w:rsid w:val="00827900"/>
    <w:rsid w:val="00827D3E"/>
    <w:rsid w:val="00827F28"/>
    <w:rsid w:val="00827FEC"/>
    <w:rsid w:val="0083027E"/>
    <w:rsid w:val="008305EC"/>
    <w:rsid w:val="008306E1"/>
    <w:rsid w:val="00830715"/>
    <w:rsid w:val="0083088F"/>
    <w:rsid w:val="00830ABE"/>
    <w:rsid w:val="00830B05"/>
    <w:rsid w:val="00830C37"/>
    <w:rsid w:val="00830E48"/>
    <w:rsid w:val="00830FB0"/>
    <w:rsid w:val="0083132E"/>
    <w:rsid w:val="00831566"/>
    <w:rsid w:val="0083171B"/>
    <w:rsid w:val="008319F8"/>
    <w:rsid w:val="00831C75"/>
    <w:rsid w:val="00831D7D"/>
    <w:rsid w:val="00831E17"/>
    <w:rsid w:val="0083255C"/>
    <w:rsid w:val="008325FC"/>
    <w:rsid w:val="008326D6"/>
    <w:rsid w:val="008326D7"/>
    <w:rsid w:val="008326ED"/>
    <w:rsid w:val="00832750"/>
    <w:rsid w:val="00832D00"/>
    <w:rsid w:val="00832F18"/>
    <w:rsid w:val="00832F6E"/>
    <w:rsid w:val="00832FCB"/>
    <w:rsid w:val="0083394B"/>
    <w:rsid w:val="00833BBE"/>
    <w:rsid w:val="00833C56"/>
    <w:rsid w:val="00833E72"/>
    <w:rsid w:val="008344F1"/>
    <w:rsid w:val="008347B9"/>
    <w:rsid w:val="008347EE"/>
    <w:rsid w:val="00834970"/>
    <w:rsid w:val="00834F99"/>
    <w:rsid w:val="008352FE"/>
    <w:rsid w:val="0083542B"/>
    <w:rsid w:val="0083554F"/>
    <w:rsid w:val="008356A2"/>
    <w:rsid w:val="008356CC"/>
    <w:rsid w:val="0083581F"/>
    <w:rsid w:val="00835A04"/>
    <w:rsid w:val="00835A10"/>
    <w:rsid w:val="00835AD3"/>
    <w:rsid w:val="008360AA"/>
    <w:rsid w:val="008362CF"/>
    <w:rsid w:val="00836552"/>
    <w:rsid w:val="00836982"/>
    <w:rsid w:val="00836A0E"/>
    <w:rsid w:val="008371F2"/>
    <w:rsid w:val="00837280"/>
    <w:rsid w:val="00837378"/>
    <w:rsid w:val="00837785"/>
    <w:rsid w:val="00837A26"/>
    <w:rsid w:val="00837B5A"/>
    <w:rsid w:val="00837BF0"/>
    <w:rsid w:val="00837E1C"/>
    <w:rsid w:val="00837E56"/>
    <w:rsid w:val="00840264"/>
    <w:rsid w:val="0084092C"/>
    <w:rsid w:val="0084098D"/>
    <w:rsid w:val="00840DF6"/>
    <w:rsid w:val="008410F0"/>
    <w:rsid w:val="008411D6"/>
    <w:rsid w:val="008417EC"/>
    <w:rsid w:val="00841DFE"/>
    <w:rsid w:val="00841F3D"/>
    <w:rsid w:val="00842490"/>
    <w:rsid w:val="00842A21"/>
    <w:rsid w:val="00842A8C"/>
    <w:rsid w:val="00842BC4"/>
    <w:rsid w:val="00842CE5"/>
    <w:rsid w:val="00842EBA"/>
    <w:rsid w:val="00842FC1"/>
    <w:rsid w:val="0084326A"/>
    <w:rsid w:val="0084351B"/>
    <w:rsid w:val="00843A4E"/>
    <w:rsid w:val="008442F5"/>
    <w:rsid w:val="008444A1"/>
    <w:rsid w:val="008444F3"/>
    <w:rsid w:val="008449AF"/>
    <w:rsid w:val="00844A19"/>
    <w:rsid w:val="00844A58"/>
    <w:rsid w:val="00844B1E"/>
    <w:rsid w:val="00844EF7"/>
    <w:rsid w:val="00844FB2"/>
    <w:rsid w:val="00845119"/>
    <w:rsid w:val="008451EE"/>
    <w:rsid w:val="008452B1"/>
    <w:rsid w:val="008454CC"/>
    <w:rsid w:val="0084564E"/>
    <w:rsid w:val="00845689"/>
    <w:rsid w:val="0084569A"/>
    <w:rsid w:val="0084585B"/>
    <w:rsid w:val="008458F8"/>
    <w:rsid w:val="00845B09"/>
    <w:rsid w:val="008464A5"/>
    <w:rsid w:val="00846976"/>
    <w:rsid w:val="00846AEC"/>
    <w:rsid w:val="00846BB4"/>
    <w:rsid w:val="00846D1F"/>
    <w:rsid w:val="00847207"/>
    <w:rsid w:val="00847337"/>
    <w:rsid w:val="00847863"/>
    <w:rsid w:val="00847A2A"/>
    <w:rsid w:val="00847B9D"/>
    <w:rsid w:val="00847BE8"/>
    <w:rsid w:val="00847D26"/>
    <w:rsid w:val="00847EFB"/>
    <w:rsid w:val="008500B6"/>
    <w:rsid w:val="00850BC9"/>
    <w:rsid w:val="00850C22"/>
    <w:rsid w:val="00850F7E"/>
    <w:rsid w:val="008510C1"/>
    <w:rsid w:val="00851288"/>
    <w:rsid w:val="00851370"/>
    <w:rsid w:val="008513E3"/>
    <w:rsid w:val="00851458"/>
    <w:rsid w:val="00851956"/>
    <w:rsid w:val="00851996"/>
    <w:rsid w:val="00851A25"/>
    <w:rsid w:val="00851B75"/>
    <w:rsid w:val="0085249B"/>
    <w:rsid w:val="0085287A"/>
    <w:rsid w:val="008528F6"/>
    <w:rsid w:val="008528F8"/>
    <w:rsid w:val="00852981"/>
    <w:rsid w:val="00852D7A"/>
    <w:rsid w:val="00852F26"/>
    <w:rsid w:val="0085306F"/>
    <w:rsid w:val="008532CB"/>
    <w:rsid w:val="0085331F"/>
    <w:rsid w:val="0085335F"/>
    <w:rsid w:val="00853380"/>
    <w:rsid w:val="0085371B"/>
    <w:rsid w:val="00853AE1"/>
    <w:rsid w:val="00853D7E"/>
    <w:rsid w:val="00853E3A"/>
    <w:rsid w:val="00853E88"/>
    <w:rsid w:val="00853F71"/>
    <w:rsid w:val="008543F0"/>
    <w:rsid w:val="00854648"/>
    <w:rsid w:val="0085499F"/>
    <w:rsid w:val="008550CD"/>
    <w:rsid w:val="008550F2"/>
    <w:rsid w:val="00855119"/>
    <w:rsid w:val="008555F8"/>
    <w:rsid w:val="00855652"/>
    <w:rsid w:val="00855A80"/>
    <w:rsid w:val="00855B3F"/>
    <w:rsid w:val="008560A4"/>
    <w:rsid w:val="00856525"/>
    <w:rsid w:val="00856686"/>
    <w:rsid w:val="008567CC"/>
    <w:rsid w:val="00856D16"/>
    <w:rsid w:val="00856E60"/>
    <w:rsid w:val="00856FD8"/>
    <w:rsid w:val="0085705F"/>
    <w:rsid w:val="008574AA"/>
    <w:rsid w:val="00857A31"/>
    <w:rsid w:val="00857DF6"/>
    <w:rsid w:val="00857F88"/>
    <w:rsid w:val="008602F2"/>
    <w:rsid w:val="008605EC"/>
    <w:rsid w:val="00860A1C"/>
    <w:rsid w:val="00860DE1"/>
    <w:rsid w:val="00860E8B"/>
    <w:rsid w:val="00860FAE"/>
    <w:rsid w:val="008610E5"/>
    <w:rsid w:val="008612C7"/>
    <w:rsid w:val="00861540"/>
    <w:rsid w:val="00861A25"/>
    <w:rsid w:val="00861ABE"/>
    <w:rsid w:val="00861C8E"/>
    <w:rsid w:val="00861CF7"/>
    <w:rsid w:val="00861D3C"/>
    <w:rsid w:val="0086206F"/>
    <w:rsid w:val="008621FB"/>
    <w:rsid w:val="008622E1"/>
    <w:rsid w:val="0086232C"/>
    <w:rsid w:val="0086238B"/>
    <w:rsid w:val="00862393"/>
    <w:rsid w:val="00862475"/>
    <w:rsid w:val="00862812"/>
    <w:rsid w:val="0086284F"/>
    <w:rsid w:val="00862914"/>
    <w:rsid w:val="00862E42"/>
    <w:rsid w:val="00863137"/>
    <w:rsid w:val="008631E5"/>
    <w:rsid w:val="00863D7C"/>
    <w:rsid w:val="00863DB8"/>
    <w:rsid w:val="00863F86"/>
    <w:rsid w:val="00864112"/>
    <w:rsid w:val="0086429A"/>
    <w:rsid w:val="008648F5"/>
    <w:rsid w:val="00864966"/>
    <w:rsid w:val="00864EED"/>
    <w:rsid w:val="008655E6"/>
    <w:rsid w:val="00865D7F"/>
    <w:rsid w:val="00865F9B"/>
    <w:rsid w:val="008661F4"/>
    <w:rsid w:val="00866276"/>
    <w:rsid w:val="00866377"/>
    <w:rsid w:val="0086681B"/>
    <w:rsid w:val="00866A70"/>
    <w:rsid w:val="00866BCD"/>
    <w:rsid w:val="00866CAE"/>
    <w:rsid w:val="00867022"/>
    <w:rsid w:val="008673BB"/>
    <w:rsid w:val="0086770A"/>
    <w:rsid w:val="008678C4"/>
    <w:rsid w:val="0086793C"/>
    <w:rsid w:val="00867A84"/>
    <w:rsid w:val="00867BC5"/>
    <w:rsid w:val="00867E00"/>
    <w:rsid w:val="00867E84"/>
    <w:rsid w:val="00867FFC"/>
    <w:rsid w:val="00870265"/>
    <w:rsid w:val="008707C5"/>
    <w:rsid w:val="00870B5A"/>
    <w:rsid w:val="00870E56"/>
    <w:rsid w:val="00870EBB"/>
    <w:rsid w:val="008713DF"/>
    <w:rsid w:val="008715D5"/>
    <w:rsid w:val="008716A3"/>
    <w:rsid w:val="008718B5"/>
    <w:rsid w:val="00871C03"/>
    <w:rsid w:val="00871CC8"/>
    <w:rsid w:val="00871E10"/>
    <w:rsid w:val="00871E60"/>
    <w:rsid w:val="00871F71"/>
    <w:rsid w:val="0087209C"/>
    <w:rsid w:val="00872149"/>
    <w:rsid w:val="008722BE"/>
    <w:rsid w:val="008724DE"/>
    <w:rsid w:val="008724E7"/>
    <w:rsid w:val="00872679"/>
    <w:rsid w:val="008727FA"/>
    <w:rsid w:val="008729BD"/>
    <w:rsid w:val="00872BC7"/>
    <w:rsid w:val="00872D24"/>
    <w:rsid w:val="00872E1A"/>
    <w:rsid w:val="0087327F"/>
    <w:rsid w:val="00873353"/>
    <w:rsid w:val="0087348B"/>
    <w:rsid w:val="008734D3"/>
    <w:rsid w:val="008736A6"/>
    <w:rsid w:val="00873766"/>
    <w:rsid w:val="00873D4C"/>
    <w:rsid w:val="00874168"/>
    <w:rsid w:val="00874537"/>
    <w:rsid w:val="00874601"/>
    <w:rsid w:val="0087483E"/>
    <w:rsid w:val="00874E22"/>
    <w:rsid w:val="00874F46"/>
    <w:rsid w:val="00874FC5"/>
    <w:rsid w:val="00875667"/>
    <w:rsid w:val="0087584C"/>
    <w:rsid w:val="00875909"/>
    <w:rsid w:val="008759D5"/>
    <w:rsid w:val="00875CCC"/>
    <w:rsid w:val="00875F58"/>
    <w:rsid w:val="00875FC5"/>
    <w:rsid w:val="008765B6"/>
    <w:rsid w:val="008765D1"/>
    <w:rsid w:val="00876841"/>
    <w:rsid w:val="00876AC5"/>
    <w:rsid w:val="00876CF9"/>
    <w:rsid w:val="00876EBB"/>
    <w:rsid w:val="00876F06"/>
    <w:rsid w:val="0087729B"/>
    <w:rsid w:val="0087737F"/>
    <w:rsid w:val="008774B4"/>
    <w:rsid w:val="00877905"/>
    <w:rsid w:val="00877E5A"/>
    <w:rsid w:val="00877EE4"/>
    <w:rsid w:val="008802E0"/>
    <w:rsid w:val="00880351"/>
    <w:rsid w:val="0088065E"/>
    <w:rsid w:val="00880BB5"/>
    <w:rsid w:val="00880C03"/>
    <w:rsid w:val="00880E8C"/>
    <w:rsid w:val="0088108D"/>
    <w:rsid w:val="008813F9"/>
    <w:rsid w:val="008818A1"/>
    <w:rsid w:val="00881955"/>
    <w:rsid w:val="00881B01"/>
    <w:rsid w:val="00881B4A"/>
    <w:rsid w:val="00881F51"/>
    <w:rsid w:val="00882001"/>
    <w:rsid w:val="00882151"/>
    <w:rsid w:val="0088217A"/>
    <w:rsid w:val="008821F5"/>
    <w:rsid w:val="00882424"/>
    <w:rsid w:val="0088247E"/>
    <w:rsid w:val="008825C0"/>
    <w:rsid w:val="008825C8"/>
    <w:rsid w:val="00882899"/>
    <w:rsid w:val="008829F4"/>
    <w:rsid w:val="00882E6E"/>
    <w:rsid w:val="00883315"/>
    <w:rsid w:val="008833DA"/>
    <w:rsid w:val="0088382A"/>
    <w:rsid w:val="00883E26"/>
    <w:rsid w:val="00883E36"/>
    <w:rsid w:val="00883FCA"/>
    <w:rsid w:val="0088483C"/>
    <w:rsid w:val="00884FFA"/>
    <w:rsid w:val="008850CD"/>
    <w:rsid w:val="00885106"/>
    <w:rsid w:val="0088512B"/>
    <w:rsid w:val="00885359"/>
    <w:rsid w:val="008853D1"/>
    <w:rsid w:val="00885641"/>
    <w:rsid w:val="00885BF1"/>
    <w:rsid w:val="00885DE8"/>
    <w:rsid w:val="00885EDF"/>
    <w:rsid w:val="00885F6C"/>
    <w:rsid w:val="0088613D"/>
    <w:rsid w:val="00886915"/>
    <w:rsid w:val="00886AC0"/>
    <w:rsid w:val="00886BD0"/>
    <w:rsid w:val="00886E3E"/>
    <w:rsid w:val="00886FBF"/>
    <w:rsid w:val="008872C1"/>
    <w:rsid w:val="00887926"/>
    <w:rsid w:val="008879A4"/>
    <w:rsid w:val="00887A7C"/>
    <w:rsid w:val="00890068"/>
    <w:rsid w:val="00890365"/>
    <w:rsid w:val="00890D60"/>
    <w:rsid w:val="00890E2D"/>
    <w:rsid w:val="0089101D"/>
    <w:rsid w:val="008910B1"/>
    <w:rsid w:val="008910DA"/>
    <w:rsid w:val="00891385"/>
    <w:rsid w:val="00891450"/>
    <w:rsid w:val="008915F6"/>
    <w:rsid w:val="008915FE"/>
    <w:rsid w:val="0089199A"/>
    <w:rsid w:val="008919D4"/>
    <w:rsid w:val="00891E57"/>
    <w:rsid w:val="00891FB0"/>
    <w:rsid w:val="00892046"/>
    <w:rsid w:val="00892327"/>
    <w:rsid w:val="0089255C"/>
    <w:rsid w:val="0089260A"/>
    <w:rsid w:val="008928D4"/>
    <w:rsid w:val="008929B9"/>
    <w:rsid w:val="00892B29"/>
    <w:rsid w:val="00893523"/>
    <w:rsid w:val="0089385C"/>
    <w:rsid w:val="008939BD"/>
    <w:rsid w:val="00893F79"/>
    <w:rsid w:val="00894087"/>
    <w:rsid w:val="0089409E"/>
    <w:rsid w:val="00894286"/>
    <w:rsid w:val="0089432F"/>
    <w:rsid w:val="00894373"/>
    <w:rsid w:val="008943DA"/>
    <w:rsid w:val="008943DD"/>
    <w:rsid w:val="008944B9"/>
    <w:rsid w:val="0089473E"/>
    <w:rsid w:val="00894967"/>
    <w:rsid w:val="00894A17"/>
    <w:rsid w:val="00894B41"/>
    <w:rsid w:val="00894BA1"/>
    <w:rsid w:val="00894C08"/>
    <w:rsid w:val="00894E54"/>
    <w:rsid w:val="00894EA2"/>
    <w:rsid w:val="00895471"/>
    <w:rsid w:val="00895703"/>
    <w:rsid w:val="0089570F"/>
    <w:rsid w:val="008957BF"/>
    <w:rsid w:val="008957FF"/>
    <w:rsid w:val="00895C89"/>
    <w:rsid w:val="00895CC9"/>
    <w:rsid w:val="00895CD7"/>
    <w:rsid w:val="008962DC"/>
    <w:rsid w:val="008966C4"/>
    <w:rsid w:val="0089680F"/>
    <w:rsid w:val="008969EB"/>
    <w:rsid w:val="00896FBC"/>
    <w:rsid w:val="00896FC5"/>
    <w:rsid w:val="00897035"/>
    <w:rsid w:val="00897187"/>
    <w:rsid w:val="0089744A"/>
    <w:rsid w:val="00897754"/>
    <w:rsid w:val="00897EF7"/>
    <w:rsid w:val="008A0169"/>
    <w:rsid w:val="008A02FA"/>
    <w:rsid w:val="008A03BD"/>
    <w:rsid w:val="008A06E7"/>
    <w:rsid w:val="008A08D5"/>
    <w:rsid w:val="008A0998"/>
    <w:rsid w:val="008A0C6B"/>
    <w:rsid w:val="008A0D42"/>
    <w:rsid w:val="008A0F78"/>
    <w:rsid w:val="008A1257"/>
    <w:rsid w:val="008A2027"/>
    <w:rsid w:val="008A2500"/>
    <w:rsid w:val="008A2655"/>
    <w:rsid w:val="008A2740"/>
    <w:rsid w:val="008A27B1"/>
    <w:rsid w:val="008A28ED"/>
    <w:rsid w:val="008A2A07"/>
    <w:rsid w:val="008A2A61"/>
    <w:rsid w:val="008A2BB9"/>
    <w:rsid w:val="008A2BEF"/>
    <w:rsid w:val="008A2DB3"/>
    <w:rsid w:val="008A37EF"/>
    <w:rsid w:val="008A3831"/>
    <w:rsid w:val="008A3883"/>
    <w:rsid w:val="008A3C0D"/>
    <w:rsid w:val="008A3C3C"/>
    <w:rsid w:val="008A3C4E"/>
    <w:rsid w:val="008A40AB"/>
    <w:rsid w:val="008A41E8"/>
    <w:rsid w:val="008A422D"/>
    <w:rsid w:val="008A4420"/>
    <w:rsid w:val="008A4D22"/>
    <w:rsid w:val="008A4EE3"/>
    <w:rsid w:val="008A50E8"/>
    <w:rsid w:val="008A512E"/>
    <w:rsid w:val="008A5735"/>
    <w:rsid w:val="008A58E4"/>
    <w:rsid w:val="008A5AFD"/>
    <w:rsid w:val="008A5B5C"/>
    <w:rsid w:val="008A5C42"/>
    <w:rsid w:val="008A5C94"/>
    <w:rsid w:val="008A5E20"/>
    <w:rsid w:val="008A617E"/>
    <w:rsid w:val="008A62D4"/>
    <w:rsid w:val="008A6562"/>
    <w:rsid w:val="008A6984"/>
    <w:rsid w:val="008A6A7D"/>
    <w:rsid w:val="008A6A89"/>
    <w:rsid w:val="008A6C3D"/>
    <w:rsid w:val="008A6DEE"/>
    <w:rsid w:val="008A6F2F"/>
    <w:rsid w:val="008A6F93"/>
    <w:rsid w:val="008A713C"/>
    <w:rsid w:val="008A7140"/>
    <w:rsid w:val="008A74D5"/>
    <w:rsid w:val="008A7FC8"/>
    <w:rsid w:val="008B057F"/>
    <w:rsid w:val="008B06CD"/>
    <w:rsid w:val="008B0734"/>
    <w:rsid w:val="008B0821"/>
    <w:rsid w:val="008B103D"/>
    <w:rsid w:val="008B10F6"/>
    <w:rsid w:val="008B1167"/>
    <w:rsid w:val="008B12CF"/>
    <w:rsid w:val="008B13BE"/>
    <w:rsid w:val="008B1A76"/>
    <w:rsid w:val="008B1CCA"/>
    <w:rsid w:val="008B21D5"/>
    <w:rsid w:val="008B2265"/>
    <w:rsid w:val="008B252C"/>
    <w:rsid w:val="008B294D"/>
    <w:rsid w:val="008B2AF7"/>
    <w:rsid w:val="008B2B57"/>
    <w:rsid w:val="008B2C8D"/>
    <w:rsid w:val="008B2D58"/>
    <w:rsid w:val="008B2D70"/>
    <w:rsid w:val="008B2ED8"/>
    <w:rsid w:val="008B346B"/>
    <w:rsid w:val="008B36C5"/>
    <w:rsid w:val="008B3717"/>
    <w:rsid w:val="008B371D"/>
    <w:rsid w:val="008B3B16"/>
    <w:rsid w:val="008B3BBC"/>
    <w:rsid w:val="008B40AC"/>
    <w:rsid w:val="008B40D5"/>
    <w:rsid w:val="008B43F8"/>
    <w:rsid w:val="008B480F"/>
    <w:rsid w:val="008B48B6"/>
    <w:rsid w:val="008B4C65"/>
    <w:rsid w:val="008B4DA8"/>
    <w:rsid w:val="008B4DDB"/>
    <w:rsid w:val="008B52F8"/>
    <w:rsid w:val="008B55A8"/>
    <w:rsid w:val="008B565C"/>
    <w:rsid w:val="008B5AF8"/>
    <w:rsid w:val="008B5AFD"/>
    <w:rsid w:val="008B5BA5"/>
    <w:rsid w:val="008B5C25"/>
    <w:rsid w:val="008B5C76"/>
    <w:rsid w:val="008B5DFA"/>
    <w:rsid w:val="008B5E14"/>
    <w:rsid w:val="008B5E81"/>
    <w:rsid w:val="008B60BE"/>
    <w:rsid w:val="008B68C0"/>
    <w:rsid w:val="008B6C88"/>
    <w:rsid w:val="008B6D07"/>
    <w:rsid w:val="008B6E73"/>
    <w:rsid w:val="008B6FB6"/>
    <w:rsid w:val="008B71B9"/>
    <w:rsid w:val="008B76CD"/>
    <w:rsid w:val="008B783C"/>
    <w:rsid w:val="008B7D7A"/>
    <w:rsid w:val="008B7E5E"/>
    <w:rsid w:val="008B7E66"/>
    <w:rsid w:val="008B7FB8"/>
    <w:rsid w:val="008C00AD"/>
    <w:rsid w:val="008C021D"/>
    <w:rsid w:val="008C0269"/>
    <w:rsid w:val="008C06C0"/>
    <w:rsid w:val="008C0B29"/>
    <w:rsid w:val="008C0B5E"/>
    <w:rsid w:val="008C0BE2"/>
    <w:rsid w:val="008C0C4D"/>
    <w:rsid w:val="008C0D0F"/>
    <w:rsid w:val="008C0D5B"/>
    <w:rsid w:val="008C0E56"/>
    <w:rsid w:val="008C1138"/>
    <w:rsid w:val="008C11E8"/>
    <w:rsid w:val="008C15B6"/>
    <w:rsid w:val="008C16D9"/>
    <w:rsid w:val="008C1834"/>
    <w:rsid w:val="008C18B7"/>
    <w:rsid w:val="008C19B8"/>
    <w:rsid w:val="008C1C3D"/>
    <w:rsid w:val="008C1D21"/>
    <w:rsid w:val="008C1D90"/>
    <w:rsid w:val="008C207A"/>
    <w:rsid w:val="008C23C9"/>
    <w:rsid w:val="008C24EF"/>
    <w:rsid w:val="008C272C"/>
    <w:rsid w:val="008C272D"/>
    <w:rsid w:val="008C2A76"/>
    <w:rsid w:val="008C2A80"/>
    <w:rsid w:val="008C2E65"/>
    <w:rsid w:val="008C2EB6"/>
    <w:rsid w:val="008C2ED0"/>
    <w:rsid w:val="008C32C3"/>
    <w:rsid w:val="008C33DD"/>
    <w:rsid w:val="008C3523"/>
    <w:rsid w:val="008C3750"/>
    <w:rsid w:val="008C3A80"/>
    <w:rsid w:val="008C3ABB"/>
    <w:rsid w:val="008C3C70"/>
    <w:rsid w:val="008C3CED"/>
    <w:rsid w:val="008C3FB1"/>
    <w:rsid w:val="008C4071"/>
    <w:rsid w:val="008C40D3"/>
    <w:rsid w:val="008C417C"/>
    <w:rsid w:val="008C4290"/>
    <w:rsid w:val="008C42C9"/>
    <w:rsid w:val="008C44E1"/>
    <w:rsid w:val="008C4674"/>
    <w:rsid w:val="008C4D8C"/>
    <w:rsid w:val="008C4E98"/>
    <w:rsid w:val="008C4E9A"/>
    <w:rsid w:val="008C4EA8"/>
    <w:rsid w:val="008C5117"/>
    <w:rsid w:val="008C5201"/>
    <w:rsid w:val="008C56D9"/>
    <w:rsid w:val="008C57FF"/>
    <w:rsid w:val="008C5BE1"/>
    <w:rsid w:val="008C5D85"/>
    <w:rsid w:val="008C5E33"/>
    <w:rsid w:val="008C5FEB"/>
    <w:rsid w:val="008C6739"/>
    <w:rsid w:val="008C68F0"/>
    <w:rsid w:val="008C6CB3"/>
    <w:rsid w:val="008C6DB2"/>
    <w:rsid w:val="008C6F4B"/>
    <w:rsid w:val="008C7200"/>
    <w:rsid w:val="008C7229"/>
    <w:rsid w:val="008C72A0"/>
    <w:rsid w:val="008C72C5"/>
    <w:rsid w:val="008C743B"/>
    <w:rsid w:val="008C7488"/>
    <w:rsid w:val="008C7E81"/>
    <w:rsid w:val="008C7F91"/>
    <w:rsid w:val="008C7FA3"/>
    <w:rsid w:val="008D011C"/>
    <w:rsid w:val="008D01AB"/>
    <w:rsid w:val="008D02AF"/>
    <w:rsid w:val="008D0340"/>
    <w:rsid w:val="008D03E1"/>
    <w:rsid w:val="008D0405"/>
    <w:rsid w:val="008D087E"/>
    <w:rsid w:val="008D08C2"/>
    <w:rsid w:val="008D0A86"/>
    <w:rsid w:val="008D0C09"/>
    <w:rsid w:val="008D0C30"/>
    <w:rsid w:val="008D16FD"/>
    <w:rsid w:val="008D1793"/>
    <w:rsid w:val="008D17F2"/>
    <w:rsid w:val="008D1C39"/>
    <w:rsid w:val="008D1CCE"/>
    <w:rsid w:val="008D1FA4"/>
    <w:rsid w:val="008D21F3"/>
    <w:rsid w:val="008D246C"/>
    <w:rsid w:val="008D2512"/>
    <w:rsid w:val="008D271C"/>
    <w:rsid w:val="008D27AD"/>
    <w:rsid w:val="008D27E0"/>
    <w:rsid w:val="008D28F2"/>
    <w:rsid w:val="008D2975"/>
    <w:rsid w:val="008D2C23"/>
    <w:rsid w:val="008D2D11"/>
    <w:rsid w:val="008D302F"/>
    <w:rsid w:val="008D30C2"/>
    <w:rsid w:val="008D32D6"/>
    <w:rsid w:val="008D34B2"/>
    <w:rsid w:val="008D398A"/>
    <w:rsid w:val="008D3A3B"/>
    <w:rsid w:val="008D3A91"/>
    <w:rsid w:val="008D424E"/>
    <w:rsid w:val="008D478E"/>
    <w:rsid w:val="008D47A4"/>
    <w:rsid w:val="008D48F9"/>
    <w:rsid w:val="008D4BAD"/>
    <w:rsid w:val="008D5255"/>
    <w:rsid w:val="008D53CD"/>
    <w:rsid w:val="008D54DD"/>
    <w:rsid w:val="008D5502"/>
    <w:rsid w:val="008D558E"/>
    <w:rsid w:val="008D568B"/>
    <w:rsid w:val="008D56AF"/>
    <w:rsid w:val="008D617A"/>
    <w:rsid w:val="008D6517"/>
    <w:rsid w:val="008D659E"/>
    <w:rsid w:val="008D6718"/>
    <w:rsid w:val="008D67EC"/>
    <w:rsid w:val="008D6D48"/>
    <w:rsid w:val="008D7A3E"/>
    <w:rsid w:val="008D7A3F"/>
    <w:rsid w:val="008D7CDE"/>
    <w:rsid w:val="008D7D4C"/>
    <w:rsid w:val="008D7FBB"/>
    <w:rsid w:val="008E00BC"/>
    <w:rsid w:val="008E0146"/>
    <w:rsid w:val="008E043E"/>
    <w:rsid w:val="008E0544"/>
    <w:rsid w:val="008E0690"/>
    <w:rsid w:val="008E07B5"/>
    <w:rsid w:val="008E08AE"/>
    <w:rsid w:val="008E09A7"/>
    <w:rsid w:val="008E0AD7"/>
    <w:rsid w:val="008E0AD9"/>
    <w:rsid w:val="008E0C98"/>
    <w:rsid w:val="008E0ECF"/>
    <w:rsid w:val="008E11A0"/>
    <w:rsid w:val="008E16DD"/>
    <w:rsid w:val="008E181D"/>
    <w:rsid w:val="008E1CAB"/>
    <w:rsid w:val="008E1D3E"/>
    <w:rsid w:val="008E2028"/>
    <w:rsid w:val="008E2205"/>
    <w:rsid w:val="008E2395"/>
    <w:rsid w:val="008E2460"/>
    <w:rsid w:val="008E25DB"/>
    <w:rsid w:val="008E28B1"/>
    <w:rsid w:val="008E300C"/>
    <w:rsid w:val="008E301A"/>
    <w:rsid w:val="008E31F2"/>
    <w:rsid w:val="008E32D3"/>
    <w:rsid w:val="008E3360"/>
    <w:rsid w:val="008E36B8"/>
    <w:rsid w:val="008E36F7"/>
    <w:rsid w:val="008E37FB"/>
    <w:rsid w:val="008E38AE"/>
    <w:rsid w:val="008E3CB8"/>
    <w:rsid w:val="008E3ECB"/>
    <w:rsid w:val="008E43A7"/>
    <w:rsid w:val="008E4A7E"/>
    <w:rsid w:val="008E501B"/>
    <w:rsid w:val="008E5383"/>
    <w:rsid w:val="008E5607"/>
    <w:rsid w:val="008E5741"/>
    <w:rsid w:val="008E5AAE"/>
    <w:rsid w:val="008E5EBA"/>
    <w:rsid w:val="008E5EFB"/>
    <w:rsid w:val="008E5F1D"/>
    <w:rsid w:val="008E62D8"/>
    <w:rsid w:val="008E63F2"/>
    <w:rsid w:val="008E6472"/>
    <w:rsid w:val="008E7C18"/>
    <w:rsid w:val="008E7D2C"/>
    <w:rsid w:val="008E7DDD"/>
    <w:rsid w:val="008E7FF9"/>
    <w:rsid w:val="008F0524"/>
    <w:rsid w:val="008F06DD"/>
    <w:rsid w:val="008F0737"/>
    <w:rsid w:val="008F07FB"/>
    <w:rsid w:val="008F0E2D"/>
    <w:rsid w:val="008F11DB"/>
    <w:rsid w:val="008F1259"/>
    <w:rsid w:val="008F12B0"/>
    <w:rsid w:val="008F1E23"/>
    <w:rsid w:val="008F1F0B"/>
    <w:rsid w:val="008F21E2"/>
    <w:rsid w:val="008F2273"/>
    <w:rsid w:val="008F2495"/>
    <w:rsid w:val="008F2609"/>
    <w:rsid w:val="008F2687"/>
    <w:rsid w:val="008F26BB"/>
    <w:rsid w:val="008F27A4"/>
    <w:rsid w:val="008F291A"/>
    <w:rsid w:val="008F29D9"/>
    <w:rsid w:val="008F29EE"/>
    <w:rsid w:val="008F2A67"/>
    <w:rsid w:val="008F2AF0"/>
    <w:rsid w:val="008F2AF4"/>
    <w:rsid w:val="008F2D02"/>
    <w:rsid w:val="008F2E84"/>
    <w:rsid w:val="008F30F0"/>
    <w:rsid w:val="008F315F"/>
    <w:rsid w:val="008F3C23"/>
    <w:rsid w:val="008F3D5E"/>
    <w:rsid w:val="008F3E6C"/>
    <w:rsid w:val="008F3FD8"/>
    <w:rsid w:val="008F4418"/>
    <w:rsid w:val="008F446D"/>
    <w:rsid w:val="008F456E"/>
    <w:rsid w:val="008F46B0"/>
    <w:rsid w:val="008F4D17"/>
    <w:rsid w:val="008F4F0D"/>
    <w:rsid w:val="008F50C0"/>
    <w:rsid w:val="008F51FD"/>
    <w:rsid w:val="008F529B"/>
    <w:rsid w:val="008F5316"/>
    <w:rsid w:val="008F533A"/>
    <w:rsid w:val="008F5738"/>
    <w:rsid w:val="008F5D23"/>
    <w:rsid w:val="008F5E2D"/>
    <w:rsid w:val="008F6263"/>
    <w:rsid w:val="008F65F8"/>
    <w:rsid w:val="008F6664"/>
    <w:rsid w:val="008F682D"/>
    <w:rsid w:val="008F683F"/>
    <w:rsid w:val="008F68EE"/>
    <w:rsid w:val="008F6901"/>
    <w:rsid w:val="008F6959"/>
    <w:rsid w:val="008F6AB1"/>
    <w:rsid w:val="008F6B91"/>
    <w:rsid w:val="008F6D9C"/>
    <w:rsid w:val="008F6DBD"/>
    <w:rsid w:val="008F6FA8"/>
    <w:rsid w:val="008F7016"/>
    <w:rsid w:val="008F7099"/>
    <w:rsid w:val="008F73E1"/>
    <w:rsid w:val="008F73EE"/>
    <w:rsid w:val="008F7618"/>
    <w:rsid w:val="008F7626"/>
    <w:rsid w:val="008F767A"/>
    <w:rsid w:val="008F7905"/>
    <w:rsid w:val="0090026F"/>
    <w:rsid w:val="009002B8"/>
    <w:rsid w:val="00900315"/>
    <w:rsid w:val="00900851"/>
    <w:rsid w:val="00900895"/>
    <w:rsid w:val="009008EA"/>
    <w:rsid w:val="00900F30"/>
    <w:rsid w:val="00901201"/>
    <w:rsid w:val="0090135B"/>
    <w:rsid w:val="0090138B"/>
    <w:rsid w:val="009014DE"/>
    <w:rsid w:val="009018BB"/>
    <w:rsid w:val="00901EDB"/>
    <w:rsid w:val="00901FD3"/>
    <w:rsid w:val="00902657"/>
    <w:rsid w:val="00902D4A"/>
    <w:rsid w:val="00902D89"/>
    <w:rsid w:val="00902D95"/>
    <w:rsid w:val="00902EE9"/>
    <w:rsid w:val="00902F73"/>
    <w:rsid w:val="009030F7"/>
    <w:rsid w:val="009031D6"/>
    <w:rsid w:val="00903437"/>
    <w:rsid w:val="00903499"/>
    <w:rsid w:val="009038B1"/>
    <w:rsid w:val="009038D1"/>
    <w:rsid w:val="009038DE"/>
    <w:rsid w:val="009039AA"/>
    <w:rsid w:val="00903AA4"/>
    <w:rsid w:val="00903B18"/>
    <w:rsid w:val="00903D0B"/>
    <w:rsid w:val="00903FDD"/>
    <w:rsid w:val="00904042"/>
    <w:rsid w:val="0090422A"/>
    <w:rsid w:val="0090429B"/>
    <w:rsid w:val="009044A0"/>
    <w:rsid w:val="0090461B"/>
    <w:rsid w:val="00904755"/>
    <w:rsid w:val="009047AB"/>
    <w:rsid w:val="009049E9"/>
    <w:rsid w:val="00904C9B"/>
    <w:rsid w:val="00904D18"/>
    <w:rsid w:val="009051F2"/>
    <w:rsid w:val="00905C02"/>
    <w:rsid w:val="00905DBC"/>
    <w:rsid w:val="00906086"/>
    <w:rsid w:val="00906141"/>
    <w:rsid w:val="00906698"/>
    <w:rsid w:val="00906D06"/>
    <w:rsid w:val="009070DE"/>
    <w:rsid w:val="009071D4"/>
    <w:rsid w:val="0090727B"/>
    <w:rsid w:val="0090783D"/>
    <w:rsid w:val="0090786E"/>
    <w:rsid w:val="0090793F"/>
    <w:rsid w:val="00907E5D"/>
    <w:rsid w:val="00910226"/>
    <w:rsid w:val="00910287"/>
    <w:rsid w:val="009102CB"/>
    <w:rsid w:val="00910375"/>
    <w:rsid w:val="00910946"/>
    <w:rsid w:val="00910DBC"/>
    <w:rsid w:val="00910F68"/>
    <w:rsid w:val="00910FF7"/>
    <w:rsid w:val="00911177"/>
    <w:rsid w:val="009118F0"/>
    <w:rsid w:val="00911B12"/>
    <w:rsid w:val="009121B1"/>
    <w:rsid w:val="00912838"/>
    <w:rsid w:val="00912B65"/>
    <w:rsid w:val="00912B95"/>
    <w:rsid w:val="00912C43"/>
    <w:rsid w:val="00912FB3"/>
    <w:rsid w:val="00913313"/>
    <w:rsid w:val="009133B1"/>
    <w:rsid w:val="009134B7"/>
    <w:rsid w:val="00913677"/>
    <w:rsid w:val="00913B17"/>
    <w:rsid w:val="00913BC8"/>
    <w:rsid w:val="00913BED"/>
    <w:rsid w:val="00914267"/>
    <w:rsid w:val="00914337"/>
    <w:rsid w:val="0091438A"/>
    <w:rsid w:val="009147BA"/>
    <w:rsid w:val="009147C2"/>
    <w:rsid w:val="00914987"/>
    <w:rsid w:val="00914B75"/>
    <w:rsid w:val="00914BB9"/>
    <w:rsid w:val="00914CC9"/>
    <w:rsid w:val="00914D35"/>
    <w:rsid w:val="009150D2"/>
    <w:rsid w:val="00915246"/>
    <w:rsid w:val="00915348"/>
    <w:rsid w:val="00915AB8"/>
    <w:rsid w:val="00915B20"/>
    <w:rsid w:val="00915D64"/>
    <w:rsid w:val="00915D6A"/>
    <w:rsid w:val="00915F48"/>
    <w:rsid w:val="00916521"/>
    <w:rsid w:val="00916A23"/>
    <w:rsid w:val="00916B9A"/>
    <w:rsid w:val="00916F4A"/>
    <w:rsid w:val="00916F92"/>
    <w:rsid w:val="009170B1"/>
    <w:rsid w:val="009171C3"/>
    <w:rsid w:val="00917398"/>
    <w:rsid w:val="00917658"/>
    <w:rsid w:val="009178BC"/>
    <w:rsid w:val="00917A38"/>
    <w:rsid w:val="00917D6C"/>
    <w:rsid w:val="00917EB7"/>
    <w:rsid w:val="009204A2"/>
    <w:rsid w:val="009207F2"/>
    <w:rsid w:val="00920F6A"/>
    <w:rsid w:val="0092146E"/>
    <w:rsid w:val="00921513"/>
    <w:rsid w:val="0092181E"/>
    <w:rsid w:val="00921940"/>
    <w:rsid w:val="00921D1D"/>
    <w:rsid w:val="00921D48"/>
    <w:rsid w:val="00921EA7"/>
    <w:rsid w:val="00922159"/>
    <w:rsid w:val="0092247B"/>
    <w:rsid w:val="0092279A"/>
    <w:rsid w:val="009227A0"/>
    <w:rsid w:val="00922A85"/>
    <w:rsid w:val="00922CC7"/>
    <w:rsid w:val="00923055"/>
    <w:rsid w:val="0092305B"/>
    <w:rsid w:val="00923092"/>
    <w:rsid w:val="00923141"/>
    <w:rsid w:val="009235C4"/>
    <w:rsid w:val="00923D03"/>
    <w:rsid w:val="00923D44"/>
    <w:rsid w:val="00923F0F"/>
    <w:rsid w:val="00923F4B"/>
    <w:rsid w:val="009245FC"/>
    <w:rsid w:val="009246FC"/>
    <w:rsid w:val="00924C3B"/>
    <w:rsid w:val="009250D5"/>
    <w:rsid w:val="009256A8"/>
    <w:rsid w:val="009256EA"/>
    <w:rsid w:val="009257EC"/>
    <w:rsid w:val="00925A8E"/>
    <w:rsid w:val="00925B45"/>
    <w:rsid w:val="00925C82"/>
    <w:rsid w:val="00925D2B"/>
    <w:rsid w:val="00925DD0"/>
    <w:rsid w:val="00925EB1"/>
    <w:rsid w:val="00925FBE"/>
    <w:rsid w:val="009260D4"/>
    <w:rsid w:val="00926110"/>
    <w:rsid w:val="009262C5"/>
    <w:rsid w:val="00926808"/>
    <w:rsid w:val="00926903"/>
    <w:rsid w:val="00926B02"/>
    <w:rsid w:val="00926C59"/>
    <w:rsid w:val="00926D7A"/>
    <w:rsid w:val="00926E66"/>
    <w:rsid w:val="00927183"/>
    <w:rsid w:val="009271EC"/>
    <w:rsid w:val="0092721C"/>
    <w:rsid w:val="00927643"/>
    <w:rsid w:val="00927829"/>
    <w:rsid w:val="009278B5"/>
    <w:rsid w:val="00927CFA"/>
    <w:rsid w:val="0093026F"/>
    <w:rsid w:val="0093030E"/>
    <w:rsid w:val="0093074F"/>
    <w:rsid w:val="0093093A"/>
    <w:rsid w:val="00930ADC"/>
    <w:rsid w:val="00930B6B"/>
    <w:rsid w:val="00930CFA"/>
    <w:rsid w:val="00930F6E"/>
    <w:rsid w:val="00931123"/>
    <w:rsid w:val="0093168E"/>
    <w:rsid w:val="0093198D"/>
    <w:rsid w:val="00931A51"/>
    <w:rsid w:val="00931A80"/>
    <w:rsid w:val="00931D0D"/>
    <w:rsid w:val="0093219D"/>
    <w:rsid w:val="00932293"/>
    <w:rsid w:val="009324B5"/>
    <w:rsid w:val="009326E4"/>
    <w:rsid w:val="0093281C"/>
    <w:rsid w:val="009329C6"/>
    <w:rsid w:val="00932BDA"/>
    <w:rsid w:val="00932DD4"/>
    <w:rsid w:val="00932DD6"/>
    <w:rsid w:val="00932E02"/>
    <w:rsid w:val="00932FA4"/>
    <w:rsid w:val="00932FE9"/>
    <w:rsid w:val="0093317E"/>
    <w:rsid w:val="00933534"/>
    <w:rsid w:val="009337F4"/>
    <w:rsid w:val="00933A3A"/>
    <w:rsid w:val="00933D24"/>
    <w:rsid w:val="0093462D"/>
    <w:rsid w:val="009347A2"/>
    <w:rsid w:val="009347D4"/>
    <w:rsid w:val="00934BCD"/>
    <w:rsid w:val="00934E96"/>
    <w:rsid w:val="00934ED9"/>
    <w:rsid w:val="00935093"/>
    <w:rsid w:val="0093517B"/>
    <w:rsid w:val="009354D3"/>
    <w:rsid w:val="00935547"/>
    <w:rsid w:val="00935815"/>
    <w:rsid w:val="00935833"/>
    <w:rsid w:val="009358B7"/>
    <w:rsid w:val="00935AA2"/>
    <w:rsid w:val="00935AAC"/>
    <w:rsid w:val="00935AFD"/>
    <w:rsid w:val="00935B3A"/>
    <w:rsid w:val="00935E4C"/>
    <w:rsid w:val="00935E90"/>
    <w:rsid w:val="00935F2D"/>
    <w:rsid w:val="009360E9"/>
    <w:rsid w:val="00936204"/>
    <w:rsid w:val="009362F7"/>
    <w:rsid w:val="009363B8"/>
    <w:rsid w:val="0093664B"/>
    <w:rsid w:val="00936778"/>
    <w:rsid w:val="0093682A"/>
    <w:rsid w:val="00936BD0"/>
    <w:rsid w:val="00936DDB"/>
    <w:rsid w:val="00937191"/>
    <w:rsid w:val="00937371"/>
    <w:rsid w:val="009374D2"/>
    <w:rsid w:val="00937507"/>
    <w:rsid w:val="00937603"/>
    <w:rsid w:val="009376F1"/>
    <w:rsid w:val="009377E6"/>
    <w:rsid w:val="00937836"/>
    <w:rsid w:val="009378F7"/>
    <w:rsid w:val="00937957"/>
    <w:rsid w:val="00937C2E"/>
    <w:rsid w:val="00937C39"/>
    <w:rsid w:val="00937EAA"/>
    <w:rsid w:val="00937EC3"/>
    <w:rsid w:val="00937EE1"/>
    <w:rsid w:val="0094009D"/>
    <w:rsid w:val="0094099F"/>
    <w:rsid w:val="00940AE0"/>
    <w:rsid w:val="00940B4E"/>
    <w:rsid w:val="00940B5F"/>
    <w:rsid w:val="0094116A"/>
    <w:rsid w:val="00941170"/>
    <w:rsid w:val="009411F7"/>
    <w:rsid w:val="009413FB"/>
    <w:rsid w:val="00941430"/>
    <w:rsid w:val="009414EF"/>
    <w:rsid w:val="0094155E"/>
    <w:rsid w:val="0094176C"/>
    <w:rsid w:val="009419F5"/>
    <w:rsid w:val="00941A7B"/>
    <w:rsid w:val="00941B70"/>
    <w:rsid w:val="00941B7B"/>
    <w:rsid w:val="00941C63"/>
    <w:rsid w:val="00942272"/>
    <w:rsid w:val="00942790"/>
    <w:rsid w:val="00942946"/>
    <w:rsid w:val="00942A27"/>
    <w:rsid w:val="00942E2C"/>
    <w:rsid w:val="00942E54"/>
    <w:rsid w:val="0094304E"/>
    <w:rsid w:val="009430AD"/>
    <w:rsid w:val="009431E9"/>
    <w:rsid w:val="0094344C"/>
    <w:rsid w:val="00943484"/>
    <w:rsid w:val="00943684"/>
    <w:rsid w:val="00943DC7"/>
    <w:rsid w:val="00943E1B"/>
    <w:rsid w:val="00943E64"/>
    <w:rsid w:val="00943E6C"/>
    <w:rsid w:val="00944194"/>
    <w:rsid w:val="00944A70"/>
    <w:rsid w:val="00944BBF"/>
    <w:rsid w:val="0094513F"/>
    <w:rsid w:val="00945212"/>
    <w:rsid w:val="00945356"/>
    <w:rsid w:val="009453F0"/>
    <w:rsid w:val="009455B7"/>
    <w:rsid w:val="00945692"/>
    <w:rsid w:val="00945D85"/>
    <w:rsid w:val="00945DD9"/>
    <w:rsid w:val="00945EE8"/>
    <w:rsid w:val="0094613E"/>
    <w:rsid w:val="0094623E"/>
    <w:rsid w:val="009462A6"/>
    <w:rsid w:val="00946365"/>
    <w:rsid w:val="00946366"/>
    <w:rsid w:val="009465EF"/>
    <w:rsid w:val="00946AD3"/>
    <w:rsid w:val="00946C72"/>
    <w:rsid w:val="00946EDD"/>
    <w:rsid w:val="00946F8E"/>
    <w:rsid w:val="0094732B"/>
    <w:rsid w:val="009474FE"/>
    <w:rsid w:val="009475A3"/>
    <w:rsid w:val="00947853"/>
    <w:rsid w:val="00947A89"/>
    <w:rsid w:val="00947BB3"/>
    <w:rsid w:val="00947F8A"/>
    <w:rsid w:val="00947F97"/>
    <w:rsid w:val="0095011F"/>
    <w:rsid w:val="00950171"/>
    <w:rsid w:val="009506A9"/>
    <w:rsid w:val="00950AF1"/>
    <w:rsid w:val="00950B1D"/>
    <w:rsid w:val="00950B9B"/>
    <w:rsid w:val="00950D08"/>
    <w:rsid w:val="00950D2E"/>
    <w:rsid w:val="00950DC1"/>
    <w:rsid w:val="00950DE6"/>
    <w:rsid w:val="00951429"/>
    <w:rsid w:val="009515A8"/>
    <w:rsid w:val="009516F3"/>
    <w:rsid w:val="00951771"/>
    <w:rsid w:val="0095179D"/>
    <w:rsid w:val="009517E2"/>
    <w:rsid w:val="009519F8"/>
    <w:rsid w:val="00951C0E"/>
    <w:rsid w:val="00951D5C"/>
    <w:rsid w:val="00951F53"/>
    <w:rsid w:val="00952406"/>
    <w:rsid w:val="0095298F"/>
    <w:rsid w:val="009534E2"/>
    <w:rsid w:val="0095385E"/>
    <w:rsid w:val="00953A8E"/>
    <w:rsid w:val="00953D67"/>
    <w:rsid w:val="00953E6C"/>
    <w:rsid w:val="00953EAA"/>
    <w:rsid w:val="00953F89"/>
    <w:rsid w:val="009540E2"/>
    <w:rsid w:val="0095438E"/>
    <w:rsid w:val="00954499"/>
    <w:rsid w:val="00954638"/>
    <w:rsid w:val="00954909"/>
    <w:rsid w:val="00955257"/>
    <w:rsid w:val="009552C7"/>
    <w:rsid w:val="009557B9"/>
    <w:rsid w:val="0095589C"/>
    <w:rsid w:val="009558C8"/>
    <w:rsid w:val="00955BB7"/>
    <w:rsid w:val="00955BF2"/>
    <w:rsid w:val="00955DF3"/>
    <w:rsid w:val="00955EA3"/>
    <w:rsid w:val="00955FF3"/>
    <w:rsid w:val="009561CB"/>
    <w:rsid w:val="009561F3"/>
    <w:rsid w:val="0095634E"/>
    <w:rsid w:val="009563FC"/>
    <w:rsid w:val="00956505"/>
    <w:rsid w:val="00956589"/>
    <w:rsid w:val="00956695"/>
    <w:rsid w:val="00956C51"/>
    <w:rsid w:val="009572CD"/>
    <w:rsid w:val="009573CB"/>
    <w:rsid w:val="00957668"/>
    <w:rsid w:val="00957967"/>
    <w:rsid w:val="00957BA0"/>
    <w:rsid w:val="00957BF4"/>
    <w:rsid w:val="00957C9D"/>
    <w:rsid w:val="00957D84"/>
    <w:rsid w:val="00957E72"/>
    <w:rsid w:val="00960328"/>
    <w:rsid w:val="00960354"/>
    <w:rsid w:val="009604D6"/>
    <w:rsid w:val="009605E4"/>
    <w:rsid w:val="00960636"/>
    <w:rsid w:val="009606F4"/>
    <w:rsid w:val="009608BB"/>
    <w:rsid w:val="009609B8"/>
    <w:rsid w:val="0096106E"/>
    <w:rsid w:val="00961701"/>
    <w:rsid w:val="00961704"/>
    <w:rsid w:val="00961A1F"/>
    <w:rsid w:val="00961E3B"/>
    <w:rsid w:val="00961F27"/>
    <w:rsid w:val="0096215F"/>
    <w:rsid w:val="009623CD"/>
    <w:rsid w:val="00962679"/>
    <w:rsid w:val="00962812"/>
    <w:rsid w:val="0096286E"/>
    <w:rsid w:val="00962994"/>
    <w:rsid w:val="00962A33"/>
    <w:rsid w:val="00962E53"/>
    <w:rsid w:val="0096305E"/>
    <w:rsid w:val="0096342C"/>
    <w:rsid w:val="00963749"/>
    <w:rsid w:val="009637AD"/>
    <w:rsid w:val="00963986"/>
    <w:rsid w:val="00963991"/>
    <w:rsid w:val="009639F4"/>
    <w:rsid w:val="00963B31"/>
    <w:rsid w:val="00963B54"/>
    <w:rsid w:val="00963F4A"/>
    <w:rsid w:val="0096407D"/>
    <w:rsid w:val="00964339"/>
    <w:rsid w:val="009643F0"/>
    <w:rsid w:val="0096443C"/>
    <w:rsid w:val="00964667"/>
    <w:rsid w:val="009646C5"/>
    <w:rsid w:val="0096497F"/>
    <w:rsid w:val="00964B5F"/>
    <w:rsid w:val="00964D7B"/>
    <w:rsid w:val="00964F8E"/>
    <w:rsid w:val="009650D8"/>
    <w:rsid w:val="009651EB"/>
    <w:rsid w:val="00965397"/>
    <w:rsid w:val="009653F6"/>
    <w:rsid w:val="009656B5"/>
    <w:rsid w:val="0096586C"/>
    <w:rsid w:val="00965BD2"/>
    <w:rsid w:val="00965D50"/>
    <w:rsid w:val="00965D72"/>
    <w:rsid w:val="00966098"/>
    <w:rsid w:val="00966226"/>
    <w:rsid w:val="009663B0"/>
    <w:rsid w:val="009663FB"/>
    <w:rsid w:val="00966495"/>
    <w:rsid w:val="009666CF"/>
    <w:rsid w:val="009666EA"/>
    <w:rsid w:val="0096688A"/>
    <w:rsid w:val="00966A72"/>
    <w:rsid w:val="00966BB1"/>
    <w:rsid w:val="0096726E"/>
    <w:rsid w:val="00967709"/>
    <w:rsid w:val="009677A4"/>
    <w:rsid w:val="00967981"/>
    <w:rsid w:val="00967BA2"/>
    <w:rsid w:val="00967C8A"/>
    <w:rsid w:val="00967CF8"/>
    <w:rsid w:val="00967F68"/>
    <w:rsid w:val="00970218"/>
    <w:rsid w:val="00970431"/>
    <w:rsid w:val="0097051F"/>
    <w:rsid w:val="00970652"/>
    <w:rsid w:val="009708D0"/>
    <w:rsid w:val="00970CB2"/>
    <w:rsid w:val="00970DE8"/>
    <w:rsid w:val="009710B3"/>
    <w:rsid w:val="00971150"/>
    <w:rsid w:val="0097134F"/>
    <w:rsid w:val="00971469"/>
    <w:rsid w:val="0097147A"/>
    <w:rsid w:val="009714E6"/>
    <w:rsid w:val="00971718"/>
    <w:rsid w:val="00971D28"/>
    <w:rsid w:val="00971F61"/>
    <w:rsid w:val="00972097"/>
    <w:rsid w:val="00972550"/>
    <w:rsid w:val="0097274D"/>
    <w:rsid w:val="00972910"/>
    <w:rsid w:val="009729CC"/>
    <w:rsid w:val="00972A29"/>
    <w:rsid w:val="00972A55"/>
    <w:rsid w:val="00972F1E"/>
    <w:rsid w:val="00972F8D"/>
    <w:rsid w:val="009732C6"/>
    <w:rsid w:val="00973572"/>
    <w:rsid w:val="009736A1"/>
    <w:rsid w:val="009739C4"/>
    <w:rsid w:val="00973AA4"/>
    <w:rsid w:val="00973C11"/>
    <w:rsid w:val="00973CC8"/>
    <w:rsid w:val="00973D19"/>
    <w:rsid w:val="0097415D"/>
    <w:rsid w:val="009741DF"/>
    <w:rsid w:val="00974288"/>
    <w:rsid w:val="00974300"/>
    <w:rsid w:val="0097436E"/>
    <w:rsid w:val="009744F5"/>
    <w:rsid w:val="00974709"/>
    <w:rsid w:val="009749A2"/>
    <w:rsid w:val="00974C4C"/>
    <w:rsid w:val="00974FE5"/>
    <w:rsid w:val="00975116"/>
    <w:rsid w:val="0097550D"/>
    <w:rsid w:val="009755DC"/>
    <w:rsid w:val="0097576E"/>
    <w:rsid w:val="00975A49"/>
    <w:rsid w:val="00975D2B"/>
    <w:rsid w:val="00975E16"/>
    <w:rsid w:val="00976020"/>
    <w:rsid w:val="009760CA"/>
    <w:rsid w:val="00976403"/>
    <w:rsid w:val="009764DF"/>
    <w:rsid w:val="009765A5"/>
    <w:rsid w:val="0097669F"/>
    <w:rsid w:val="009768BC"/>
    <w:rsid w:val="0097693C"/>
    <w:rsid w:val="009769E6"/>
    <w:rsid w:val="00976D0F"/>
    <w:rsid w:val="00976F8D"/>
    <w:rsid w:val="009772C4"/>
    <w:rsid w:val="009775B4"/>
    <w:rsid w:val="0097767B"/>
    <w:rsid w:val="009778C7"/>
    <w:rsid w:val="009779B8"/>
    <w:rsid w:val="00977CE5"/>
    <w:rsid w:val="00977CFC"/>
    <w:rsid w:val="00977D5E"/>
    <w:rsid w:val="00977ED2"/>
    <w:rsid w:val="00977FC8"/>
    <w:rsid w:val="009800BE"/>
    <w:rsid w:val="00980422"/>
    <w:rsid w:val="009804F2"/>
    <w:rsid w:val="009807EE"/>
    <w:rsid w:val="0098083E"/>
    <w:rsid w:val="00980DAD"/>
    <w:rsid w:val="00981366"/>
    <w:rsid w:val="009813DC"/>
    <w:rsid w:val="009815CC"/>
    <w:rsid w:val="009816F4"/>
    <w:rsid w:val="0098181D"/>
    <w:rsid w:val="0098190C"/>
    <w:rsid w:val="00981A51"/>
    <w:rsid w:val="00981F1A"/>
    <w:rsid w:val="00982B28"/>
    <w:rsid w:val="00982BB5"/>
    <w:rsid w:val="009835B6"/>
    <w:rsid w:val="00983732"/>
    <w:rsid w:val="0098393F"/>
    <w:rsid w:val="00983AA6"/>
    <w:rsid w:val="00983BC1"/>
    <w:rsid w:val="00983C41"/>
    <w:rsid w:val="00983D3A"/>
    <w:rsid w:val="009845F5"/>
    <w:rsid w:val="009846F7"/>
    <w:rsid w:val="00984772"/>
    <w:rsid w:val="009847D9"/>
    <w:rsid w:val="00984886"/>
    <w:rsid w:val="00984983"/>
    <w:rsid w:val="00984A48"/>
    <w:rsid w:val="00984C76"/>
    <w:rsid w:val="00984CA0"/>
    <w:rsid w:val="0098504F"/>
    <w:rsid w:val="009851C9"/>
    <w:rsid w:val="00985233"/>
    <w:rsid w:val="009859DB"/>
    <w:rsid w:val="00985A14"/>
    <w:rsid w:val="00985B3F"/>
    <w:rsid w:val="00985C69"/>
    <w:rsid w:val="00985C80"/>
    <w:rsid w:val="00985D96"/>
    <w:rsid w:val="00985F8C"/>
    <w:rsid w:val="009861D0"/>
    <w:rsid w:val="009863E4"/>
    <w:rsid w:val="0098640E"/>
    <w:rsid w:val="00986494"/>
    <w:rsid w:val="009865C0"/>
    <w:rsid w:val="00986672"/>
    <w:rsid w:val="009866B0"/>
    <w:rsid w:val="00986817"/>
    <w:rsid w:val="009870B5"/>
    <w:rsid w:val="0098715B"/>
    <w:rsid w:val="0098718C"/>
    <w:rsid w:val="00987366"/>
    <w:rsid w:val="00987ABB"/>
    <w:rsid w:val="00990391"/>
    <w:rsid w:val="00990483"/>
    <w:rsid w:val="0099056E"/>
    <w:rsid w:val="00990688"/>
    <w:rsid w:val="00990727"/>
    <w:rsid w:val="0099117E"/>
    <w:rsid w:val="00991353"/>
    <w:rsid w:val="00991428"/>
    <w:rsid w:val="00991567"/>
    <w:rsid w:val="00991736"/>
    <w:rsid w:val="009917C1"/>
    <w:rsid w:val="00991D99"/>
    <w:rsid w:val="009922A3"/>
    <w:rsid w:val="00992402"/>
    <w:rsid w:val="00992608"/>
    <w:rsid w:val="00992B96"/>
    <w:rsid w:val="00992BE3"/>
    <w:rsid w:val="00992EA9"/>
    <w:rsid w:val="00992EE2"/>
    <w:rsid w:val="00993332"/>
    <w:rsid w:val="0099357D"/>
    <w:rsid w:val="00993593"/>
    <w:rsid w:val="009936DF"/>
    <w:rsid w:val="009938CC"/>
    <w:rsid w:val="009939A2"/>
    <w:rsid w:val="00993AC6"/>
    <w:rsid w:val="00993B1E"/>
    <w:rsid w:val="00993C76"/>
    <w:rsid w:val="00993D3A"/>
    <w:rsid w:val="0099440B"/>
    <w:rsid w:val="009944E9"/>
    <w:rsid w:val="009946C5"/>
    <w:rsid w:val="00994B3C"/>
    <w:rsid w:val="00994B9B"/>
    <w:rsid w:val="00994B9E"/>
    <w:rsid w:val="00994D1D"/>
    <w:rsid w:val="00994E60"/>
    <w:rsid w:val="00994EDF"/>
    <w:rsid w:val="00995466"/>
    <w:rsid w:val="009954C6"/>
    <w:rsid w:val="00995CDC"/>
    <w:rsid w:val="00995D4C"/>
    <w:rsid w:val="00995DCC"/>
    <w:rsid w:val="009960B0"/>
    <w:rsid w:val="009960EF"/>
    <w:rsid w:val="0099613E"/>
    <w:rsid w:val="00996291"/>
    <w:rsid w:val="00996963"/>
    <w:rsid w:val="00996A2D"/>
    <w:rsid w:val="00996F32"/>
    <w:rsid w:val="00997035"/>
    <w:rsid w:val="0099761D"/>
    <w:rsid w:val="0099783F"/>
    <w:rsid w:val="0099791A"/>
    <w:rsid w:val="009979BC"/>
    <w:rsid w:val="00997B54"/>
    <w:rsid w:val="009A0190"/>
    <w:rsid w:val="009A020D"/>
    <w:rsid w:val="009A029A"/>
    <w:rsid w:val="009A03CE"/>
    <w:rsid w:val="009A09BD"/>
    <w:rsid w:val="009A0BDD"/>
    <w:rsid w:val="009A0BFD"/>
    <w:rsid w:val="009A0E2E"/>
    <w:rsid w:val="009A0F9F"/>
    <w:rsid w:val="009A0FD9"/>
    <w:rsid w:val="009A15B7"/>
    <w:rsid w:val="009A1644"/>
    <w:rsid w:val="009A16E6"/>
    <w:rsid w:val="009A19F7"/>
    <w:rsid w:val="009A1CAE"/>
    <w:rsid w:val="009A26A3"/>
    <w:rsid w:val="009A284E"/>
    <w:rsid w:val="009A2896"/>
    <w:rsid w:val="009A2C2E"/>
    <w:rsid w:val="009A35E6"/>
    <w:rsid w:val="009A38A5"/>
    <w:rsid w:val="009A3A0B"/>
    <w:rsid w:val="009A3AF6"/>
    <w:rsid w:val="009A3C72"/>
    <w:rsid w:val="009A3E9B"/>
    <w:rsid w:val="009A3F8A"/>
    <w:rsid w:val="009A4529"/>
    <w:rsid w:val="009A4704"/>
    <w:rsid w:val="009A566E"/>
    <w:rsid w:val="009A58FE"/>
    <w:rsid w:val="009A5A2F"/>
    <w:rsid w:val="009A5B15"/>
    <w:rsid w:val="009A5D81"/>
    <w:rsid w:val="009A5E57"/>
    <w:rsid w:val="009A5EFE"/>
    <w:rsid w:val="009A610A"/>
    <w:rsid w:val="009A64D9"/>
    <w:rsid w:val="009A676B"/>
    <w:rsid w:val="009A69C2"/>
    <w:rsid w:val="009A6B2E"/>
    <w:rsid w:val="009A6FA4"/>
    <w:rsid w:val="009A70FE"/>
    <w:rsid w:val="009A73B9"/>
    <w:rsid w:val="009A7849"/>
    <w:rsid w:val="009A7957"/>
    <w:rsid w:val="009A7B38"/>
    <w:rsid w:val="009A7B9D"/>
    <w:rsid w:val="009A7EC9"/>
    <w:rsid w:val="009A7ECB"/>
    <w:rsid w:val="009B0058"/>
    <w:rsid w:val="009B051F"/>
    <w:rsid w:val="009B0616"/>
    <w:rsid w:val="009B07A2"/>
    <w:rsid w:val="009B0C89"/>
    <w:rsid w:val="009B0F08"/>
    <w:rsid w:val="009B0F56"/>
    <w:rsid w:val="009B113E"/>
    <w:rsid w:val="009B123E"/>
    <w:rsid w:val="009B1650"/>
    <w:rsid w:val="009B19B1"/>
    <w:rsid w:val="009B19C5"/>
    <w:rsid w:val="009B1E9A"/>
    <w:rsid w:val="009B1EB5"/>
    <w:rsid w:val="009B20CF"/>
    <w:rsid w:val="009B21AD"/>
    <w:rsid w:val="009B2202"/>
    <w:rsid w:val="009B236E"/>
    <w:rsid w:val="009B248C"/>
    <w:rsid w:val="009B263B"/>
    <w:rsid w:val="009B2CA9"/>
    <w:rsid w:val="009B31B3"/>
    <w:rsid w:val="009B3225"/>
    <w:rsid w:val="009B33E3"/>
    <w:rsid w:val="009B346E"/>
    <w:rsid w:val="009B3698"/>
    <w:rsid w:val="009B3772"/>
    <w:rsid w:val="009B380F"/>
    <w:rsid w:val="009B3B55"/>
    <w:rsid w:val="009B40B2"/>
    <w:rsid w:val="009B4123"/>
    <w:rsid w:val="009B44A7"/>
    <w:rsid w:val="009B4679"/>
    <w:rsid w:val="009B4E22"/>
    <w:rsid w:val="009B5197"/>
    <w:rsid w:val="009B57AB"/>
    <w:rsid w:val="009B589B"/>
    <w:rsid w:val="009B5CF6"/>
    <w:rsid w:val="009B5E94"/>
    <w:rsid w:val="009B6870"/>
    <w:rsid w:val="009B690C"/>
    <w:rsid w:val="009B6E49"/>
    <w:rsid w:val="009B6E7C"/>
    <w:rsid w:val="009B7558"/>
    <w:rsid w:val="009B75AE"/>
    <w:rsid w:val="009B7729"/>
    <w:rsid w:val="009B7A23"/>
    <w:rsid w:val="009B7A9C"/>
    <w:rsid w:val="009B7C34"/>
    <w:rsid w:val="009C0444"/>
    <w:rsid w:val="009C0667"/>
    <w:rsid w:val="009C0A79"/>
    <w:rsid w:val="009C0B01"/>
    <w:rsid w:val="009C0CA5"/>
    <w:rsid w:val="009C0D99"/>
    <w:rsid w:val="009C0DD9"/>
    <w:rsid w:val="009C15BA"/>
    <w:rsid w:val="009C17CC"/>
    <w:rsid w:val="009C1DAD"/>
    <w:rsid w:val="009C2329"/>
    <w:rsid w:val="009C2568"/>
    <w:rsid w:val="009C25D4"/>
    <w:rsid w:val="009C2613"/>
    <w:rsid w:val="009C2657"/>
    <w:rsid w:val="009C28BB"/>
    <w:rsid w:val="009C2D71"/>
    <w:rsid w:val="009C2E2A"/>
    <w:rsid w:val="009C2EBB"/>
    <w:rsid w:val="009C2EE1"/>
    <w:rsid w:val="009C2F4A"/>
    <w:rsid w:val="009C30B5"/>
    <w:rsid w:val="009C33ED"/>
    <w:rsid w:val="009C34D5"/>
    <w:rsid w:val="009C36E0"/>
    <w:rsid w:val="009C3919"/>
    <w:rsid w:val="009C40DA"/>
    <w:rsid w:val="009C433D"/>
    <w:rsid w:val="009C43EA"/>
    <w:rsid w:val="009C4D3B"/>
    <w:rsid w:val="009C545B"/>
    <w:rsid w:val="009C54C8"/>
    <w:rsid w:val="009C5E7B"/>
    <w:rsid w:val="009C5E90"/>
    <w:rsid w:val="009C603F"/>
    <w:rsid w:val="009C652F"/>
    <w:rsid w:val="009C6A58"/>
    <w:rsid w:val="009C6E02"/>
    <w:rsid w:val="009C6F4D"/>
    <w:rsid w:val="009C6FFF"/>
    <w:rsid w:val="009C71B2"/>
    <w:rsid w:val="009C759A"/>
    <w:rsid w:val="009C7934"/>
    <w:rsid w:val="009C79F0"/>
    <w:rsid w:val="009D038A"/>
    <w:rsid w:val="009D05AB"/>
    <w:rsid w:val="009D0649"/>
    <w:rsid w:val="009D0C79"/>
    <w:rsid w:val="009D0CA8"/>
    <w:rsid w:val="009D0E65"/>
    <w:rsid w:val="009D13BC"/>
    <w:rsid w:val="009D145A"/>
    <w:rsid w:val="009D17BA"/>
    <w:rsid w:val="009D17C4"/>
    <w:rsid w:val="009D22C4"/>
    <w:rsid w:val="009D258A"/>
    <w:rsid w:val="009D29E2"/>
    <w:rsid w:val="009D2D9F"/>
    <w:rsid w:val="009D30E9"/>
    <w:rsid w:val="009D321E"/>
    <w:rsid w:val="009D3565"/>
    <w:rsid w:val="009D3926"/>
    <w:rsid w:val="009D3A4A"/>
    <w:rsid w:val="009D3A4B"/>
    <w:rsid w:val="009D3B8C"/>
    <w:rsid w:val="009D3D2D"/>
    <w:rsid w:val="009D3F37"/>
    <w:rsid w:val="009D3FE0"/>
    <w:rsid w:val="009D41A2"/>
    <w:rsid w:val="009D4312"/>
    <w:rsid w:val="009D4400"/>
    <w:rsid w:val="009D4487"/>
    <w:rsid w:val="009D4628"/>
    <w:rsid w:val="009D4688"/>
    <w:rsid w:val="009D4797"/>
    <w:rsid w:val="009D49AD"/>
    <w:rsid w:val="009D4A3E"/>
    <w:rsid w:val="009D4A64"/>
    <w:rsid w:val="009D4A6F"/>
    <w:rsid w:val="009D4B67"/>
    <w:rsid w:val="009D50C8"/>
    <w:rsid w:val="009D5494"/>
    <w:rsid w:val="009D5574"/>
    <w:rsid w:val="009D55D8"/>
    <w:rsid w:val="009D580C"/>
    <w:rsid w:val="009D5A5A"/>
    <w:rsid w:val="009D5C0D"/>
    <w:rsid w:val="009D5CEA"/>
    <w:rsid w:val="009D61A0"/>
    <w:rsid w:val="009D65F4"/>
    <w:rsid w:val="009D66CB"/>
    <w:rsid w:val="009D67A2"/>
    <w:rsid w:val="009D6850"/>
    <w:rsid w:val="009D6AE1"/>
    <w:rsid w:val="009D6CA3"/>
    <w:rsid w:val="009D6FE1"/>
    <w:rsid w:val="009D7095"/>
    <w:rsid w:val="009D7319"/>
    <w:rsid w:val="009D7436"/>
    <w:rsid w:val="009D75F8"/>
    <w:rsid w:val="009D7802"/>
    <w:rsid w:val="009D7821"/>
    <w:rsid w:val="009D7BAE"/>
    <w:rsid w:val="009D7F15"/>
    <w:rsid w:val="009E013F"/>
    <w:rsid w:val="009E03E3"/>
    <w:rsid w:val="009E0444"/>
    <w:rsid w:val="009E0734"/>
    <w:rsid w:val="009E1062"/>
    <w:rsid w:val="009E1207"/>
    <w:rsid w:val="009E157B"/>
    <w:rsid w:val="009E1686"/>
    <w:rsid w:val="009E1B83"/>
    <w:rsid w:val="009E2280"/>
    <w:rsid w:val="009E2748"/>
    <w:rsid w:val="009E28E6"/>
    <w:rsid w:val="009E2991"/>
    <w:rsid w:val="009E2AAC"/>
    <w:rsid w:val="009E2D02"/>
    <w:rsid w:val="009E2DD1"/>
    <w:rsid w:val="009E2EAE"/>
    <w:rsid w:val="009E2F65"/>
    <w:rsid w:val="009E302E"/>
    <w:rsid w:val="009E33C0"/>
    <w:rsid w:val="009E35E4"/>
    <w:rsid w:val="009E3BEF"/>
    <w:rsid w:val="009E3D43"/>
    <w:rsid w:val="009E41B4"/>
    <w:rsid w:val="009E41E9"/>
    <w:rsid w:val="009E42CB"/>
    <w:rsid w:val="009E462B"/>
    <w:rsid w:val="009E4BF3"/>
    <w:rsid w:val="009E508A"/>
    <w:rsid w:val="009E5181"/>
    <w:rsid w:val="009E519B"/>
    <w:rsid w:val="009E51AF"/>
    <w:rsid w:val="009E56C0"/>
    <w:rsid w:val="009E5BE5"/>
    <w:rsid w:val="009E5E3E"/>
    <w:rsid w:val="009E6109"/>
    <w:rsid w:val="009E610F"/>
    <w:rsid w:val="009E6176"/>
    <w:rsid w:val="009E6216"/>
    <w:rsid w:val="009E628A"/>
    <w:rsid w:val="009E63FD"/>
    <w:rsid w:val="009E6680"/>
    <w:rsid w:val="009E6CD4"/>
    <w:rsid w:val="009E6E23"/>
    <w:rsid w:val="009E718A"/>
    <w:rsid w:val="009E723A"/>
    <w:rsid w:val="009E7A83"/>
    <w:rsid w:val="009E7C5A"/>
    <w:rsid w:val="009F009D"/>
    <w:rsid w:val="009F0135"/>
    <w:rsid w:val="009F0143"/>
    <w:rsid w:val="009F01A0"/>
    <w:rsid w:val="009F0715"/>
    <w:rsid w:val="009F0A01"/>
    <w:rsid w:val="009F0BEA"/>
    <w:rsid w:val="009F13F2"/>
    <w:rsid w:val="009F147E"/>
    <w:rsid w:val="009F15C1"/>
    <w:rsid w:val="009F17A2"/>
    <w:rsid w:val="009F17F7"/>
    <w:rsid w:val="009F1BFE"/>
    <w:rsid w:val="009F1C4C"/>
    <w:rsid w:val="009F1DF4"/>
    <w:rsid w:val="009F2241"/>
    <w:rsid w:val="009F2426"/>
    <w:rsid w:val="009F277C"/>
    <w:rsid w:val="009F2B73"/>
    <w:rsid w:val="009F2EA0"/>
    <w:rsid w:val="009F37AB"/>
    <w:rsid w:val="009F3DB2"/>
    <w:rsid w:val="009F3DCB"/>
    <w:rsid w:val="009F4024"/>
    <w:rsid w:val="009F4313"/>
    <w:rsid w:val="009F4325"/>
    <w:rsid w:val="009F452D"/>
    <w:rsid w:val="009F458E"/>
    <w:rsid w:val="009F488C"/>
    <w:rsid w:val="009F4B9F"/>
    <w:rsid w:val="009F4BFC"/>
    <w:rsid w:val="009F4DED"/>
    <w:rsid w:val="009F52DB"/>
    <w:rsid w:val="009F5A17"/>
    <w:rsid w:val="009F5A52"/>
    <w:rsid w:val="009F5A8D"/>
    <w:rsid w:val="009F5D81"/>
    <w:rsid w:val="009F5F0A"/>
    <w:rsid w:val="009F5FE0"/>
    <w:rsid w:val="009F6036"/>
    <w:rsid w:val="009F6CAD"/>
    <w:rsid w:val="009F6D2D"/>
    <w:rsid w:val="009F6EC3"/>
    <w:rsid w:val="009F6FCA"/>
    <w:rsid w:val="009F6FFC"/>
    <w:rsid w:val="009F7142"/>
    <w:rsid w:val="009F75CA"/>
    <w:rsid w:val="009F75F3"/>
    <w:rsid w:val="009F7A36"/>
    <w:rsid w:val="009F7B8F"/>
    <w:rsid w:val="009F7BF5"/>
    <w:rsid w:val="009F7C65"/>
    <w:rsid w:val="009F7FC7"/>
    <w:rsid w:val="00A0016D"/>
    <w:rsid w:val="00A002C0"/>
    <w:rsid w:val="00A00351"/>
    <w:rsid w:val="00A0045F"/>
    <w:rsid w:val="00A00646"/>
    <w:rsid w:val="00A00663"/>
    <w:rsid w:val="00A00675"/>
    <w:rsid w:val="00A00731"/>
    <w:rsid w:val="00A00A42"/>
    <w:rsid w:val="00A00BAE"/>
    <w:rsid w:val="00A01036"/>
    <w:rsid w:val="00A015F2"/>
    <w:rsid w:val="00A0163A"/>
    <w:rsid w:val="00A016B5"/>
    <w:rsid w:val="00A017A3"/>
    <w:rsid w:val="00A018C6"/>
    <w:rsid w:val="00A019A5"/>
    <w:rsid w:val="00A01D20"/>
    <w:rsid w:val="00A0202B"/>
    <w:rsid w:val="00A02132"/>
    <w:rsid w:val="00A02140"/>
    <w:rsid w:val="00A02314"/>
    <w:rsid w:val="00A02454"/>
    <w:rsid w:val="00A0261C"/>
    <w:rsid w:val="00A02728"/>
    <w:rsid w:val="00A02792"/>
    <w:rsid w:val="00A02913"/>
    <w:rsid w:val="00A02A1F"/>
    <w:rsid w:val="00A0301D"/>
    <w:rsid w:val="00A030AB"/>
    <w:rsid w:val="00A030C6"/>
    <w:rsid w:val="00A03119"/>
    <w:rsid w:val="00A03422"/>
    <w:rsid w:val="00A0343E"/>
    <w:rsid w:val="00A035BC"/>
    <w:rsid w:val="00A036F8"/>
    <w:rsid w:val="00A04226"/>
    <w:rsid w:val="00A043DE"/>
    <w:rsid w:val="00A04A9F"/>
    <w:rsid w:val="00A04CDC"/>
    <w:rsid w:val="00A04D93"/>
    <w:rsid w:val="00A04DA4"/>
    <w:rsid w:val="00A04FEE"/>
    <w:rsid w:val="00A0518A"/>
    <w:rsid w:val="00A05391"/>
    <w:rsid w:val="00A054FB"/>
    <w:rsid w:val="00A05DB4"/>
    <w:rsid w:val="00A060D8"/>
    <w:rsid w:val="00A060EE"/>
    <w:rsid w:val="00A06136"/>
    <w:rsid w:val="00A0645E"/>
    <w:rsid w:val="00A065BD"/>
    <w:rsid w:val="00A066F8"/>
    <w:rsid w:val="00A069A9"/>
    <w:rsid w:val="00A06B2F"/>
    <w:rsid w:val="00A06C07"/>
    <w:rsid w:val="00A0745E"/>
    <w:rsid w:val="00A0773E"/>
    <w:rsid w:val="00A07778"/>
    <w:rsid w:val="00A07819"/>
    <w:rsid w:val="00A0792A"/>
    <w:rsid w:val="00A07964"/>
    <w:rsid w:val="00A07BBB"/>
    <w:rsid w:val="00A07D57"/>
    <w:rsid w:val="00A07E15"/>
    <w:rsid w:val="00A07FB4"/>
    <w:rsid w:val="00A106CF"/>
    <w:rsid w:val="00A10AA1"/>
    <w:rsid w:val="00A113F7"/>
    <w:rsid w:val="00A114A4"/>
    <w:rsid w:val="00A1157E"/>
    <w:rsid w:val="00A1161A"/>
    <w:rsid w:val="00A11687"/>
    <w:rsid w:val="00A117AF"/>
    <w:rsid w:val="00A11895"/>
    <w:rsid w:val="00A11937"/>
    <w:rsid w:val="00A11BD2"/>
    <w:rsid w:val="00A11C20"/>
    <w:rsid w:val="00A11FCC"/>
    <w:rsid w:val="00A1205D"/>
    <w:rsid w:val="00A121BB"/>
    <w:rsid w:val="00A12704"/>
    <w:rsid w:val="00A12818"/>
    <w:rsid w:val="00A12C5D"/>
    <w:rsid w:val="00A134C2"/>
    <w:rsid w:val="00A13684"/>
    <w:rsid w:val="00A1374F"/>
    <w:rsid w:val="00A138DC"/>
    <w:rsid w:val="00A13B9F"/>
    <w:rsid w:val="00A13CB8"/>
    <w:rsid w:val="00A14142"/>
    <w:rsid w:val="00A14266"/>
    <w:rsid w:val="00A14368"/>
    <w:rsid w:val="00A144B4"/>
    <w:rsid w:val="00A1471D"/>
    <w:rsid w:val="00A149A0"/>
    <w:rsid w:val="00A149ED"/>
    <w:rsid w:val="00A14A02"/>
    <w:rsid w:val="00A14D04"/>
    <w:rsid w:val="00A14DCF"/>
    <w:rsid w:val="00A14F0E"/>
    <w:rsid w:val="00A15034"/>
    <w:rsid w:val="00A15366"/>
    <w:rsid w:val="00A153F7"/>
    <w:rsid w:val="00A15403"/>
    <w:rsid w:val="00A154A9"/>
    <w:rsid w:val="00A155F1"/>
    <w:rsid w:val="00A1578D"/>
    <w:rsid w:val="00A158C1"/>
    <w:rsid w:val="00A15B85"/>
    <w:rsid w:val="00A15C4C"/>
    <w:rsid w:val="00A15EBA"/>
    <w:rsid w:val="00A15F15"/>
    <w:rsid w:val="00A15F9D"/>
    <w:rsid w:val="00A1618E"/>
    <w:rsid w:val="00A1644D"/>
    <w:rsid w:val="00A1645F"/>
    <w:rsid w:val="00A16A99"/>
    <w:rsid w:val="00A16E27"/>
    <w:rsid w:val="00A1703F"/>
    <w:rsid w:val="00A17308"/>
    <w:rsid w:val="00A17316"/>
    <w:rsid w:val="00A174EA"/>
    <w:rsid w:val="00A1750B"/>
    <w:rsid w:val="00A17883"/>
    <w:rsid w:val="00A17CBC"/>
    <w:rsid w:val="00A17EE0"/>
    <w:rsid w:val="00A17FDD"/>
    <w:rsid w:val="00A20144"/>
    <w:rsid w:val="00A20267"/>
    <w:rsid w:val="00A205EB"/>
    <w:rsid w:val="00A2089C"/>
    <w:rsid w:val="00A20945"/>
    <w:rsid w:val="00A20B07"/>
    <w:rsid w:val="00A20B39"/>
    <w:rsid w:val="00A20DA6"/>
    <w:rsid w:val="00A2102B"/>
    <w:rsid w:val="00A21400"/>
    <w:rsid w:val="00A21694"/>
    <w:rsid w:val="00A21746"/>
    <w:rsid w:val="00A217C0"/>
    <w:rsid w:val="00A2183B"/>
    <w:rsid w:val="00A21AFC"/>
    <w:rsid w:val="00A21B50"/>
    <w:rsid w:val="00A22121"/>
    <w:rsid w:val="00A2237A"/>
    <w:rsid w:val="00A223CA"/>
    <w:rsid w:val="00A2241C"/>
    <w:rsid w:val="00A22429"/>
    <w:rsid w:val="00A22480"/>
    <w:rsid w:val="00A224F5"/>
    <w:rsid w:val="00A2262A"/>
    <w:rsid w:val="00A226BD"/>
    <w:rsid w:val="00A226F5"/>
    <w:rsid w:val="00A22761"/>
    <w:rsid w:val="00A22874"/>
    <w:rsid w:val="00A228A7"/>
    <w:rsid w:val="00A22BF4"/>
    <w:rsid w:val="00A22C80"/>
    <w:rsid w:val="00A23055"/>
    <w:rsid w:val="00A231CA"/>
    <w:rsid w:val="00A2359A"/>
    <w:rsid w:val="00A2369F"/>
    <w:rsid w:val="00A23883"/>
    <w:rsid w:val="00A2389B"/>
    <w:rsid w:val="00A23ACB"/>
    <w:rsid w:val="00A240E4"/>
    <w:rsid w:val="00A2410F"/>
    <w:rsid w:val="00A24646"/>
    <w:rsid w:val="00A2494F"/>
    <w:rsid w:val="00A24C2E"/>
    <w:rsid w:val="00A251C2"/>
    <w:rsid w:val="00A25420"/>
    <w:rsid w:val="00A2548E"/>
    <w:rsid w:val="00A25563"/>
    <w:rsid w:val="00A25969"/>
    <w:rsid w:val="00A25A15"/>
    <w:rsid w:val="00A25B18"/>
    <w:rsid w:val="00A25CB5"/>
    <w:rsid w:val="00A25EDC"/>
    <w:rsid w:val="00A26104"/>
    <w:rsid w:val="00A265E2"/>
    <w:rsid w:val="00A2666E"/>
    <w:rsid w:val="00A26959"/>
    <w:rsid w:val="00A26A9D"/>
    <w:rsid w:val="00A274B4"/>
    <w:rsid w:val="00A27689"/>
    <w:rsid w:val="00A279D1"/>
    <w:rsid w:val="00A27A1F"/>
    <w:rsid w:val="00A27AD4"/>
    <w:rsid w:val="00A27BC3"/>
    <w:rsid w:val="00A27D69"/>
    <w:rsid w:val="00A27EF3"/>
    <w:rsid w:val="00A300EB"/>
    <w:rsid w:val="00A30269"/>
    <w:rsid w:val="00A3042F"/>
    <w:rsid w:val="00A3047A"/>
    <w:rsid w:val="00A30583"/>
    <w:rsid w:val="00A305D4"/>
    <w:rsid w:val="00A30A1B"/>
    <w:rsid w:val="00A30EBA"/>
    <w:rsid w:val="00A30EE2"/>
    <w:rsid w:val="00A30EE3"/>
    <w:rsid w:val="00A30F3F"/>
    <w:rsid w:val="00A31116"/>
    <w:rsid w:val="00A3112F"/>
    <w:rsid w:val="00A3119E"/>
    <w:rsid w:val="00A31634"/>
    <w:rsid w:val="00A31766"/>
    <w:rsid w:val="00A31918"/>
    <w:rsid w:val="00A31974"/>
    <w:rsid w:val="00A31BA6"/>
    <w:rsid w:val="00A31E5E"/>
    <w:rsid w:val="00A3200E"/>
    <w:rsid w:val="00A320A3"/>
    <w:rsid w:val="00A32187"/>
    <w:rsid w:val="00A32205"/>
    <w:rsid w:val="00A32516"/>
    <w:rsid w:val="00A329BF"/>
    <w:rsid w:val="00A32BBD"/>
    <w:rsid w:val="00A32BC0"/>
    <w:rsid w:val="00A32D35"/>
    <w:rsid w:val="00A32D3E"/>
    <w:rsid w:val="00A32FA7"/>
    <w:rsid w:val="00A33571"/>
    <w:rsid w:val="00A33694"/>
    <w:rsid w:val="00A33810"/>
    <w:rsid w:val="00A33961"/>
    <w:rsid w:val="00A33B08"/>
    <w:rsid w:val="00A33E6E"/>
    <w:rsid w:val="00A341D2"/>
    <w:rsid w:val="00A3421E"/>
    <w:rsid w:val="00A343A6"/>
    <w:rsid w:val="00A34501"/>
    <w:rsid w:val="00A346AC"/>
    <w:rsid w:val="00A346EA"/>
    <w:rsid w:val="00A34E06"/>
    <w:rsid w:val="00A35164"/>
    <w:rsid w:val="00A35A3A"/>
    <w:rsid w:val="00A35A54"/>
    <w:rsid w:val="00A35FBC"/>
    <w:rsid w:val="00A361E1"/>
    <w:rsid w:val="00A36665"/>
    <w:rsid w:val="00A3677F"/>
    <w:rsid w:val="00A368EF"/>
    <w:rsid w:val="00A36982"/>
    <w:rsid w:val="00A36A94"/>
    <w:rsid w:val="00A36ABC"/>
    <w:rsid w:val="00A36B11"/>
    <w:rsid w:val="00A36BA2"/>
    <w:rsid w:val="00A36CBB"/>
    <w:rsid w:val="00A36E31"/>
    <w:rsid w:val="00A3713D"/>
    <w:rsid w:val="00A3722A"/>
    <w:rsid w:val="00A3736C"/>
    <w:rsid w:val="00A3756E"/>
    <w:rsid w:val="00A3760D"/>
    <w:rsid w:val="00A3793B"/>
    <w:rsid w:val="00A37979"/>
    <w:rsid w:val="00A37A6D"/>
    <w:rsid w:val="00A37CCC"/>
    <w:rsid w:val="00A40012"/>
    <w:rsid w:val="00A40498"/>
    <w:rsid w:val="00A404E0"/>
    <w:rsid w:val="00A40615"/>
    <w:rsid w:val="00A40617"/>
    <w:rsid w:val="00A4071D"/>
    <w:rsid w:val="00A4075D"/>
    <w:rsid w:val="00A40B03"/>
    <w:rsid w:val="00A40D13"/>
    <w:rsid w:val="00A40E91"/>
    <w:rsid w:val="00A40FD5"/>
    <w:rsid w:val="00A410A3"/>
    <w:rsid w:val="00A415A8"/>
    <w:rsid w:val="00A416FD"/>
    <w:rsid w:val="00A417C2"/>
    <w:rsid w:val="00A4188C"/>
    <w:rsid w:val="00A41B11"/>
    <w:rsid w:val="00A41CBF"/>
    <w:rsid w:val="00A4211F"/>
    <w:rsid w:val="00A422C1"/>
    <w:rsid w:val="00A42424"/>
    <w:rsid w:val="00A42666"/>
    <w:rsid w:val="00A42741"/>
    <w:rsid w:val="00A429E5"/>
    <w:rsid w:val="00A42B1B"/>
    <w:rsid w:val="00A42C94"/>
    <w:rsid w:val="00A42DF9"/>
    <w:rsid w:val="00A42E5B"/>
    <w:rsid w:val="00A4306D"/>
    <w:rsid w:val="00A43196"/>
    <w:rsid w:val="00A431CB"/>
    <w:rsid w:val="00A43476"/>
    <w:rsid w:val="00A4351B"/>
    <w:rsid w:val="00A43556"/>
    <w:rsid w:val="00A435BE"/>
    <w:rsid w:val="00A4375C"/>
    <w:rsid w:val="00A44484"/>
    <w:rsid w:val="00A444F9"/>
    <w:rsid w:val="00A445BA"/>
    <w:rsid w:val="00A44622"/>
    <w:rsid w:val="00A4470B"/>
    <w:rsid w:val="00A44718"/>
    <w:rsid w:val="00A44779"/>
    <w:rsid w:val="00A4493E"/>
    <w:rsid w:val="00A44A07"/>
    <w:rsid w:val="00A459DB"/>
    <w:rsid w:val="00A45ADF"/>
    <w:rsid w:val="00A45DDD"/>
    <w:rsid w:val="00A45E52"/>
    <w:rsid w:val="00A45F85"/>
    <w:rsid w:val="00A4636E"/>
    <w:rsid w:val="00A4650C"/>
    <w:rsid w:val="00A466A7"/>
    <w:rsid w:val="00A468FD"/>
    <w:rsid w:val="00A46CFB"/>
    <w:rsid w:val="00A47633"/>
    <w:rsid w:val="00A47988"/>
    <w:rsid w:val="00A479A9"/>
    <w:rsid w:val="00A479E9"/>
    <w:rsid w:val="00A47ADB"/>
    <w:rsid w:val="00A47EA6"/>
    <w:rsid w:val="00A501A9"/>
    <w:rsid w:val="00A50375"/>
    <w:rsid w:val="00A505D3"/>
    <w:rsid w:val="00A5076C"/>
    <w:rsid w:val="00A50BEC"/>
    <w:rsid w:val="00A50DBE"/>
    <w:rsid w:val="00A50E7A"/>
    <w:rsid w:val="00A50FCD"/>
    <w:rsid w:val="00A5107F"/>
    <w:rsid w:val="00A510ED"/>
    <w:rsid w:val="00A51408"/>
    <w:rsid w:val="00A516A4"/>
    <w:rsid w:val="00A517F9"/>
    <w:rsid w:val="00A51D4C"/>
    <w:rsid w:val="00A51D7C"/>
    <w:rsid w:val="00A51E0F"/>
    <w:rsid w:val="00A51E79"/>
    <w:rsid w:val="00A527A2"/>
    <w:rsid w:val="00A52DB0"/>
    <w:rsid w:val="00A52E77"/>
    <w:rsid w:val="00A52EEB"/>
    <w:rsid w:val="00A52F7E"/>
    <w:rsid w:val="00A5323B"/>
    <w:rsid w:val="00A532AF"/>
    <w:rsid w:val="00A532B5"/>
    <w:rsid w:val="00A532BA"/>
    <w:rsid w:val="00A535D2"/>
    <w:rsid w:val="00A536EF"/>
    <w:rsid w:val="00A53BB1"/>
    <w:rsid w:val="00A54111"/>
    <w:rsid w:val="00A543E2"/>
    <w:rsid w:val="00A544F6"/>
    <w:rsid w:val="00A5452C"/>
    <w:rsid w:val="00A545B4"/>
    <w:rsid w:val="00A5460B"/>
    <w:rsid w:val="00A54711"/>
    <w:rsid w:val="00A54CAF"/>
    <w:rsid w:val="00A54EDE"/>
    <w:rsid w:val="00A55012"/>
    <w:rsid w:val="00A55035"/>
    <w:rsid w:val="00A551AC"/>
    <w:rsid w:val="00A551D2"/>
    <w:rsid w:val="00A551DF"/>
    <w:rsid w:val="00A55357"/>
    <w:rsid w:val="00A5543F"/>
    <w:rsid w:val="00A55588"/>
    <w:rsid w:val="00A555B5"/>
    <w:rsid w:val="00A555F4"/>
    <w:rsid w:val="00A5577F"/>
    <w:rsid w:val="00A55813"/>
    <w:rsid w:val="00A558FA"/>
    <w:rsid w:val="00A55BCD"/>
    <w:rsid w:val="00A5620F"/>
    <w:rsid w:val="00A5623B"/>
    <w:rsid w:val="00A56977"/>
    <w:rsid w:val="00A56AAE"/>
    <w:rsid w:val="00A570D0"/>
    <w:rsid w:val="00A5786B"/>
    <w:rsid w:val="00A57E38"/>
    <w:rsid w:val="00A57E44"/>
    <w:rsid w:val="00A600C8"/>
    <w:rsid w:val="00A601D6"/>
    <w:rsid w:val="00A60796"/>
    <w:rsid w:val="00A6098A"/>
    <w:rsid w:val="00A60F24"/>
    <w:rsid w:val="00A61089"/>
    <w:rsid w:val="00A61419"/>
    <w:rsid w:val="00A614EC"/>
    <w:rsid w:val="00A617D0"/>
    <w:rsid w:val="00A61BDA"/>
    <w:rsid w:val="00A61DD1"/>
    <w:rsid w:val="00A61EFB"/>
    <w:rsid w:val="00A6249B"/>
    <w:rsid w:val="00A62561"/>
    <w:rsid w:val="00A62A1C"/>
    <w:rsid w:val="00A63081"/>
    <w:rsid w:val="00A630BA"/>
    <w:rsid w:val="00A6315E"/>
    <w:rsid w:val="00A63332"/>
    <w:rsid w:val="00A6363A"/>
    <w:rsid w:val="00A6366C"/>
    <w:rsid w:val="00A6366D"/>
    <w:rsid w:val="00A63A3F"/>
    <w:rsid w:val="00A63D48"/>
    <w:rsid w:val="00A63FD8"/>
    <w:rsid w:val="00A64513"/>
    <w:rsid w:val="00A646F4"/>
    <w:rsid w:val="00A647CA"/>
    <w:rsid w:val="00A64806"/>
    <w:rsid w:val="00A6484B"/>
    <w:rsid w:val="00A64A8D"/>
    <w:rsid w:val="00A64D3F"/>
    <w:rsid w:val="00A64D67"/>
    <w:rsid w:val="00A65007"/>
    <w:rsid w:val="00A65294"/>
    <w:rsid w:val="00A65589"/>
    <w:rsid w:val="00A655F8"/>
    <w:rsid w:val="00A65750"/>
    <w:rsid w:val="00A659DB"/>
    <w:rsid w:val="00A666ED"/>
    <w:rsid w:val="00A667BD"/>
    <w:rsid w:val="00A66A0B"/>
    <w:rsid w:val="00A66A34"/>
    <w:rsid w:val="00A66B4A"/>
    <w:rsid w:val="00A671AA"/>
    <w:rsid w:val="00A67207"/>
    <w:rsid w:val="00A67BD0"/>
    <w:rsid w:val="00A67D36"/>
    <w:rsid w:val="00A67EB7"/>
    <w:rsid w:val="00A67EC3"/>
    <w:rsid w:val="00A67F50"/>
    <w:rsid w:val="00A7053B"/>
    <w:rsid w:val="00A707C3"/>
    <w:rsid w:val="00A70AF6"/>
    <w:rsid w:val="00A70B64"/>
    <w:rsid w:val="00A70C09"/>
    <w:rsid w:val="00A70CB6"/>
    <w:rsid w:val="00A70DB5"/>
    <w:rsid w:val="00A70FD9"/>
    <w:rsid w:val="00A7106C"/>
    <w:rsid w:val="00A71353"/>
    <w:rsid w:val="00A71794"/>
    <w:rsid w:val="00A71B6D"/>
    <w:rsid w:val="00A71F67"/>
    <w:rsid w:val="00A71F69"/>
    <w:rsid w:val="00A71FAE"/>
    <w:rsid w:val="00A71FF6"/>
    <w:rsid w:val="00A72A47"/>
    <w:rsid w:val="00A72C0D"/>
    <w:rsid w:val="00A72F87"/>
    <w:rsid w:val="00A7316F"/>
    <w:rsid w:val="00A734A4"/>
    <w:rsid w:val="00A73547"/>
    <w:rsid w:val="00A7392E"/>
    <w:rsid w:val="00A73BE1"/>
    <w:rsid w:val="00A73DBC"/>
    <w:rsid w:val="00A73F37"/>
    <w:rsid w:val="00A740B0"/>
    <w:rsid w:val="00A7450A"/>
    <w:rsid w:val="00A7483C"/>
    <w:rsid w:val="00A74857"/>
    <w:rsid w:val="00A74B42"/>
    <w:rsid w:val="00A74DE2"/>
    <w:rsid w:val="00A74F93"/>
    <w:rsid w:val="00A751E4"/>
    <w:rsid w:val="00A75478"/>
    <w:rsid w:val="00A75594"/>
    <w:rsid w:val="00A757B3"/>
    <w:rsid w:val="00A75CBC"/>
    <w:rsid w:val="00A75D8F"/>
    <w:rsid w:val="00A75DC9"/>
    <w:rsid w:val="00A75F7A"/>
    <w:rsid w:val="00A76008"/>
    <w:rsid w:val="00A76155"/>
    <w:rsid w:val="00A765DA"/>
    <w:rsid w:val="00A766ED"/>
    <w:rsid w:val="00A7670B"/>
    <w:rsid w:val="00A767E3"/>
    <w:rsid w:val="00A7681F"/>
    <w:rsid w:val="00A76DB3"/>
    <w:rsid w:val="00A76FD3"/>
    <w:rsid w:val="00A772AA"/>
    <w:rsid w:val="00A7744C"/>
    <w:rsid w:val="00A77A26"/>
    <w:rsid w:val="00A77A59"/>
    <w:rsid w:val="00A77A81"/>
    <w:rsid w:val="00A77D16"/>
    <w:rsid w:val="00A77E81"/>
    <w:rsid w:val="00A80392"/>
    <w:rsid w:val="00A8056D"/>
    <w:rsid w:val="00A80C6D"/>
    <w:rsid w:val="00A80CDF"/>
    <w:rsid w:val="00A80DAD"/>
    <w:rsid w:val="00A8106E"/>
    <w:rsid w:val="00A810BF"/>
    <w:rsid w:val="00A811DE"/>
    <w:rsid w:val="00A81534"/>
    <w:rsid w:val="00A81630"/>
    <w:rsid w:val="00A81D22"/>
    <w:rsid w:val="00A8213E"/>
    <w:rsid w:val="00A821D7"/>
    <w:rsid w:val="00A82218"/>
    <w:rsid w:val="00A82319"/>
    <w:rsid w:val="00A824CF"/>
    <w:rsid w:val="00A82663"/>
    <w:rsid w:val="00A8291C"/>
    <w:rsid w:val="00A8294C"/>
    <w:rsid w:val="00A829D0"/>
    <w:rsid w:val="00A82A8A"/>
    <w:rsid w:val="00A82AB2"/>
    <w:rsid w:val="00A82BBD"/>
    <w:rsid w:val="00A82C3A"/>
    <w:rsid w:val="00A82D02"/>
    <w:rsid w:val="00A82E46"/>
    <w:rsid w:val="00A82FEA"/>
    <w:rsid w:val="00A8326B"/>
    <w:rsid w:val="00A8366E"/>
    <w:rsid w:val="00A83675"/>
    <w:rsid w:val="00A836E6"/>
    <w:rsid w:val="00A8392A"/>
    <w:rsid w:val="00A83E34"/>
    <w:rsid w:val="00A840A1"/>
    <w:rsid w:val="00A843E7"/>
    <w:rsid w:val="00A843F9"/>
    <w:rsid w:val="00A847BC"/>
    <w:rsid w:val="00A84805"/>
    <w:rsid w:val="00A84C16"/>
    <w:rsid w:val="00A85024"/>
    <w:rsid w:val="00A850B0"/>
    <w:rsid w:val="00A851FF"/>
    <w:rsid w:val="00A85218"/>
    <w:rsid w:val="00A8566A"/>
    <w:rsid w:val="00A859DD"/>
    <w:rsid w:val="00A85A45"/>
    <w:rsid w:val="00A861CB"/>
    <w:rsid w:val="00A86960"/>
    <w:rsid w:val="00A86A14"/>
    <w:rsid w:val="00A86A69"/>
    <w:rsid w:val="00A86B52"/>
    <w:rsid w:val="00A86CF8"/>
    <w:rsid w:val="00A86D71"/>
    <w:rsid w:val="00A86EA4"/>
    <w:rsid w:val="00A87083"/>
    <w:rsid w:val="00A87094"/>
    <w:rsid w:val="00A8709E"/>
    <w:rsid w:val="00A8714D"/>
    <w:rsid w:val="00A873EF"/>
    <w:rsid w:val="00A87811"/>
    <w:rsid w:val="00A878F3"/>
    <w:rsid w:val="00A87D41"/>
    <w:rsid w:val="00A90129"/>
    <w:rsid w:val="00A90138"/>
    <w:rsid w:val="00A90172"/>
    <w:rsid w:val="00A90225"/>
    <w:rsid w:val="00A905AF"/>
    <w:rsid w:val="00A9073B"/>
    <w:rsid w:val="00A908AE"/>
    <w:rsid w:val="00A90DD4"/>
    <w:rsid w:val="00A90EFF"/>
    <w:rsid w:val="00A911A5"/>
    <w:rsid w:val="00A912C1"/>
    <w:rsid w:val="00A91538"/>
    <w:rsid w:val="00A919F0"/>
    <w:rsid w:val="00A91B8B"/>
    <w:rsid w:val="00A91CD1"/>
    <w:rsid w:val="00A91EB5"/>
    <w:rsid w:val="00A91FC0"/>
    <w:rsid w:val="00A9218E"/>
    <w:rsid w:val="00A922F9"/>
    <w:rsid w:val="00A923F0"/>
    <w:rsid w:val="00A92671"/>
    <w:rsid w:val="00A9281E"/>
    <w:rsid w:val="00A92963"/>
    <w:rsid w:val="00A929C1"/>
    <w:rsid w:val="00A92C13"/>
    <w:rsid w:val="00A92E90"/>
    <w:rsid w:val="00A92F22"/>
    <w:rsid w:val="00A92F5E"/>
    <w:rsid w:val="00A93070"/>
    <w:rsid w:val="00A93091"/>
    <w:rsid w:val="00A931C4"/>
    <w:rsid w:val="00A93362"/>
    <w:rsid w:val="00A9375F"/>
    <w:rsid w:val="00A939E9"/>
    <w:rsid w:val="00A93AAA"/>
    <w:rsid w:val="00A93AEE"/>
    <w:rsid w:val="00A93EFC"/>
    <w:rsid w:val="00A944F3"/>
    <w:rsid w:val="00A9481D"/>
    <w:rsid w:val="00A95047"/>
    <w:rsid w:val="00A95199"/>
    <w:rsid w:val="00A955A1"/>
    <w:rsid w:val="00A95644"/>
    <w:rsid w:val="00A95651"/>
    <w:rsid w:val="00A95932"/>
    <w:rsid w:val="00A95C7E"/>
    <w:rsid w:val="00A95DB4"/>
    <w:rsid w:val="00A95FA6"/>
    <w:rsid w:val="00A96053"/>
    <w:rsid w:val="00A9629E"/>
    <w:rsid w:val="00A962A1"/>
    <w:rsid w:val="00A963AA"/>
    <w:rsid w:val="00A964D1"/>
    <w:rsid w:val="00A96734"/>
    <w:rsid w:val="00A96BF3"/>
    <w:rsid w:val="00A96F1C"/>
    <w:rsid w:val="00A9718C"/>
    <w:rsid w:val="00A97255"/>
    <w:rsid w:val="00A9775C"/>
    <w:rsid w:val="00A97938"/>
    <w:rsid w:val="00A97CE8"/>
    <w:rsid w:val="00A97D0D"/>
    <w:rsid w:val="00A97D34"/>
    <w:rsid w:val="00A97DAB"/>
    <w:rsid w:val="00A97E13"/>
    <w:rsid w:val="00AA0152"/>
    <w:rsid w:val="00AA024A"/>
    <w:rsid w:val="00AA02E4"/>
    <w:rsid w:val="00AA09F7"/>
    <w:rsid w:val="00AA0C61"/>
    <w:rsid w:val="00AA0CCC"/>
    <w:rsid w:val="00AA1118"/>
    <w:rsid w:val="00AA16FC"/>
    <w:rsid w:val="00AA17F7"/>
    <w:rsid w:val="00AA1B4D"/>
    <w:rsid w:val="00AA1D32"/>
    <w:rsid w:val="00AA1F0A"/>
    <w:rsid w:val="00AA212C"/>
    <w:rsid w:val="00AA25A4"/>
    <w:rsid w:val="00AA269C"/>
    <w:rsid w:val="00AA26CE"/>
    <w:rsid w:val="00AA2718"/>
    <w:rsid w:val="00AA2CB4"/>
    <w:rsid w:val="00AA2D37"/>
    <w:rsid w:val="00AA2DDB"/>
    <w:rsid w:val="00AA2F36"/>
    <w:rsid w:val="00AA30BA"/>
    <w:rsid w:val="00AA310C"/>
    <w:rsid w:val="00AA3229"/>
    <w:rsid w:val="00AA3248"/>
    <w:rsid w:val="00AA36AD"/>
    <w:rsid w:val="00AA3770"/>
    <w:rsid w:val="00AA3892"/>
    <w:rsid w:val="00AA39F5"/>
    <w:rsid w:val="00AA4096"/>
    <w:rsid w:val="00AA465A"/>
    <w:rsid w:val="00AA4AF4"/>
    <w:rsid w:val="00AA5561"/>
    <w:rsid w:val="00AA575C"/>
    <w:rsid w:val="00AA5A95"/>
    <w:rsid w:val="00AA5B3B"/>
    <w:rsid w:val="00AA5C91"/>
    <w:rsid w:val="00AA621B"/>
    <w:rsid w:val="00AA6233"/>
    <w:rsid w:val="00AA65F1"/>
    <w:rsid w:val="00AA6A4E"/>
    <w:rsid w:val="00AA6A63"/>
    <w:rsid w:val="00AA6B53"/>
    <w:rsid w:val="00AA7249"/>
    <w:rsid w:val="00AA7616"/>
    <w:rsid w:val="00AA7810"/>
    <w:rsid w:val="00AA7AFB"/>
    <w:rsid w:val="00AA7E4D"/>
    <w:rsid w:val="00AA7EAB"/>
    <w:rsid w:val="00AA7F28"/>
    <w:rsid w:val="00AB0045"/>
    <w:rsid w:val="00AB0499"/>
    <w:rsid w:val="00AB04FF"/>
    <w:rsid w:val="00AB0FEB"/>
    <w:rsid w:val="00AB1140"/>
    <w:rsid w:val="00AB1447"/>
    <w:rsid w:val="00AB14EB"/>
    <w:rsid w:val="00AB1516"/>
    <w:rsid w:val="00AB164A"/>
    <w:rsid w:val="00AB18ED"/>
    <w:rsid w:val="00AB19FC"/>
    <w:rsid w:val="00AB1AA4"/>
    <w:rsid w:val="00AB1D0A"/>
    <w:rsid w:val="00AB1D7F"/>
    <w:rsid w:val="00AB1E00"/>
    <w:rsid w:val="00AB2151"/>
    <w:rsid w:val="00AB25A5"/>
    <w:rsid w:val="00AB25E7"/>
    <w:rsid w:val="00AB279C"/>
    <w:rsid w:val="00AB2C26"/>
    <w:rsid w:val="00AB2E67"/>
    <w:rsid w:val="00AB2EAE"/>
    <w:rsid w:val="00AB2EBB"/>
    <w:rsid w:val="00AB3061"/>
    <w:rsid w:val="00AB31CE"/>
    <w:rsid w:val="00AB3212"/>
    <w:rsid w:val="00AB3AA1"/>
    <w:rsid w:val="00AB3D05"/>
    <w:rsid w:val="00AB4204"/>
    <w:rsid w:val="00AB4F9A"/>
    <w:rsid w:val="00AB4FD6"/>
    <w:rsid w:val="00AB5019"/>
    <w:rsid w:val="00AB5085"/>
    <w:rsid w:val="00AB51C1"/>
    <w:rsid w:val="00AB5426"/>
    <w:rsid w:val="00AB55D6"/>
    <w:rsid w:val="00AB5763"/>
    <w:rsid w:val="00AB57B9"/>
    <w:rsid w:val="00AB588B"/>
    <w:rsid w:val="00AB589C"/>
    <w:rsid w:val="00AB5E52"/>
    <w:rsid w:val="00AB616F"/>
    <w:rsid w:val="00AB6954"/>
    <w:rsid w:val="00AB6BF8"/>
    <w:rsid w:val="00AB6EE2"/>
    <w:rsid w:val="00AB78ED"/>
    <w:rsid w:val="00AB7C90"/>
    <w:rsid w:val="00AB7CAF"/>
    <w:rsid w:val="00AB7EBE"/>
    <w:rsid w:val="00AB7F8C"/>
    <w:rsid w:val="00AC0306"/>
    <w:rsid w:val="00AC04B8"/>
    <w:rsid w:val="00AC09FB"/>
    <w:rsid w:val="00AC0C08"/>
    <w:rsid w:val="00AC0C75"/>
    <w:rsid w:val="00AC0D78"/>
    <w:rsid w:val="00AC0F9D"/>
    <w:rsid w:val="00AC155C"/>
    <w:rsid w:val="00AC1648"/>
    <w:rsid w:val="00AC1756"/>
    <w:rsid w:val="00AC1DEE"/>
    <w:rsid w:val="00AC1EB9"/>
    <w:rsid w:val="00AC218B"/>
    <w:rsid w:val="00AC2A1E"/>
    <w:rsid w:val="00AC2BC3"/>
    <w:rsid w:val="00AC2EAA"/>
    <w:rsid w:val="00AC2F59"/>
    <w:rsid w:val="00AC3735"/>
    <w:rsid w:val="00AC3BD4"/>
    <w:rsid w:val="00AC3CD3"/>
    <w:rsid w:val="00AC4166"/>
    <w:rsid w:val="00AC4216"/>
    <w:rsid w:val="00AC444B"/>
    <w:rsid w:val="00AC4456"/>
    <w:rsid w:val="00AC4668"/>
    <w:rsid w:val="00AC492C"/>
    <w:rsid w:val="00AC4BCB"/>
    <w:rsid w:val="00AC4C10"/>
    <w:rsid w:val="00AC4FA7"/>
    <w:rsid w:val="00AC5126"/>
    <w:rsid w:val="00AC5360"/>
    <w:rsid w:val="00AC5598"/>
    <w:rsid w:val="00AC5765"/>
    <w:rsid w:val="00AC5890"/>
    <w:rsid w:val="00AC59C8"/>
    <w:rsid w:val="00AC5F82"/>
    <w:rsid w:val="00AC62DC"/>
    <w:rsid w:val="00AC641F"/>
    <w:rsid w:val="00AC6447"/>
    <w:rsid w:val="00AC6DD9"/>
    <w:rsid w:val="00AC6EBD"/>
    <w:rsid w:val="00AC715C"/>
    <w:rsid w:val="00AC769D"/>
    <w:rsid w:val="00AC76B7"/>
    <w:rsid w:val="00AC76C3"/>
    <w:rsid w:val="00AC7734"/>
    <w:rsid w:val="00AC7A47"/>
    <w:rsid w:val="00AC7B40"/>
    <w:rsid w:val="00AC7BF0"/>
    <w:rsid w:val="00AD01B4"/>
    <w:rsid w:val="00AD031C"/>
    <w:rsid w:val="00AD0B78"/>
    <w:rsid w:val="00AD0D68"/>
    <w:rsid w:val="00AD0EED"/>
    <w:rsid w:val="00AD0F7C"/>
    <w:rsid w:val="00AD10D7"/>
    <w:rsid w:val="00AD144F"/>
    <w:rsid w:val="00AD14F0"/>
    <w:rsid w:val="00AD1532"/>
    <w:rsid w:val="00AD1615"/>
    <w:rsid w:val="00AD19BB"/>
    <w:rsid w:val="00AD1BE6"/>
    <w:rsid w:val="00AD1E6F"/>
    <w:rsid w:val="00AD22FF"/>
    <w:rsid w:val="00AD236D"/>
    <w:rsid w:val="00AD2410"/>
    <w:rsid w:val="00AD24E3"/>
    <w:rsid w:val="00AD24ED"/>
    <w:rsid w:val="00AD2997"/>
    <w:rsid w:val="00AD2BDD"/>
    <w:rsid w:val="00AD2F6F"/>
    <w:rsid w:val="00AD2F88"/>
    <w:rsid w:val="00AD352C"/>
    <w:rsid w:val="00AD3A29"/>
    <w:rsid w:val="00AD3C87"/>
    <w:rsid w:val="00AD4069"/>
    <w:rsid w:val="00AD45C5"/>
    <w:rsid w:val="00AD45F8"/>
    <w:rsid w:val="00AD4647"/>
    <w:rsid w:val="00AD46E2"/>
    <w:rsid w:val="00AD4930"/>
    <w:rsid w:val="00AD49E8"/>
    <w:rsid w:val="00AD4BBF"/>
    <w:rsid w:val="00AD4C31"/>
    <w:rsid w:val="00AD4F96"/>
    <w:rsid w:val="00AD506A"/>
    <w:rsid w:val="00AD51CA"/>
    <w:rsid w:val="00AD576E"/>
    <w:rsid w:val="00AD581A"/>
    <w:rsid w:val="00AD585F"/>
    <w:rsid w:val="00AD58E7"/>
    <w:rsid w:val="00AD5ACE"/>
    <w:rsid w:val="00AD5C9F"/>
    <w:rsid w:val="00AD5FD7"/>
    <w:rsid w:val="00AD62C4"/>
    <w:rsid w:val="00AD62C9"/>
    <w:rsid w:val="00AD6576"/>
    <w:rsid w:val="00AD67D9"/>
    <w:rsid w:val="00AD6B54"/>
    <w:rsid w:val="00AD6C4E"/>
    <w:rsid w:val="00AD6EEA"/>
    <w:rsid w:val="00AD7224"/>
    <w:rsid w:val="00AD7327"/>
    <w:rsid w:val="00AD73F5"/>
    <w:rsid w:val="00AD747A"/>
    <w:rsid w:val="00AD782E"/>
    <w:rsid w:val="00AD79CA"/>
    <w:rsid w:val="00AD7A3D"/>
    <w:rsid w:val="00AD7AA0"/>
    <w:rsid w:val="00AD7AFB"/>
    <w:rsid w:val="00AD7CB8"/>
    <w:rsid w:val="00AD7F29"/>
    <w:rsid w:val="00AE0043"/>
    <w:rsid w:val="00AE0148"/>
    <w:rsid w:val="00AE0234"/>
    <w:rsid w:val="00AE081E"/>
    <w:rsid w:val="00AE08C2"/>
    <w:rsid w:val="00AE0925"/>
    <w:rsid w:val="00AE0973"/>
    <w:rsid w:val="00AE0C71"/>
    <w:rsid w:val="00AE0D63"/>
    <w:rsid w:val="00AE0E27"/>
    <w:rsid w:val="00AE10DB"/>
    <w:rsid w:val="00AE111A"/>
    <w:rsid w:val="00AE146A"/>
    <w:rsid w:val="00AE14F4"/>
    <w:rsid w:val="00AE1684"/>
    <w:rsid w:val="00AE1E81"/>
    <w:rsid w:val="00AE27EB"/>
    <w:rsid w:val="00AE2926"/>
    <w:rsid w:val="00AE2CF0"/>
    <w:rsid w:val="00AE2E7A"/>
    <w:rsid w:val="00AE3141"/>
    <w:rsid w:val="00AE31B9"/>
    <w:rsid w:val="00AE3325"/>
    <w:rsid w:val="00AE3855"/>
    <w:rsid w:val="00AE3E87"/>
    <w:rsid w:val="00AE3FB6"/>
    <w:rsid w:val="00AE45A5"/>
    <w:rsid w:val="00AE48D1"/>
    <w:rsid w:val="00AE49ED"/>
    <w:rsid w:val="00AE4D4B"/>
    <w:rsid w:val="00AE4F21"/>
    <w:rsid w:val="00AE4F53"/>
    <w:rsid w:val="00AE5049"/>
    <w:rsid w:val="00AE507F"/>
    <w:rsid w:val="00AE51DD"/>
    <w:rsid w:val="00AE527D"/>
    <w:rsid w:val="00AE53EF"/>
    <w:rsid w:val="00AE56A6"/>
    <w:rsid w:val="00AE5F94"/>
    <w:rsid w:val="00AE6261"/>
    <w:rsid w:val="00AE63EF"/>
    <w:rsid w:val="00AE64C0"/>
    <w:rsid w:val="00AE65CA"/>
    <w:rsid w:val="00AE6905"/>
    <w:rsid w:val="00AE72C5"/>
    <w:rsid w:val="00AE746A"/>
    <w:rsid w:val="00AE7476"/>
    <w:rsid w:val="00AE75FA"/>
    <w:rsid w:val="00AE77CE"/>
    <w:rsid w:val="00AE7810"/>
    <w:rsid w:val="00AE7852"/>
    <w:rsid w:val="00AE792D"/>
    <w:rsid w:val="00AE7998"/>
    <w:rsid w:val="00AE7B80"/>
    <w:rsid w:val="00AE7B8E"/>
    <w:rsid w:val="00AE7CC6"/>
    <w:rsid w:val="00AE7F76"/>
    <w:rsid w:val="00AF0074"/>
    <w:rsid w:val="00AF02CE"/>
    <w:rsid w:val="00AF049E"/>
    <w:rsid w:val="00AF0682"/>
    <w:rsid w:val="00AF0962"/>
    <w:rsid w:val="00AF0A14"/>
    <w:rsid w:val="00AF0A57"/>
    <w:rsid w:val="00AF0C9E"/>
    <w:rsid w:val="00AF0CE8"/>
    <w:rsid w:val="00AF1159"/>
    <w:rsid w:val="00AF1204"/>
    <w:rsid w:val="00AF1C20"/>
    <w:rsid w:val="00AF1D04"/>
    <w:rsid w:val="00AF1FFC"/>
    <w:rsid w:val="00AF20FD"/>
    <w:rsid w:val="00AF239E"/>
    <w:rsid w:val="00AF25C5"/>
    <w:rsid w:val="00AF2647"/>
    <w:rsid w:val="00AF272E"/>
    <w:rsid w:val="00AF2F8C"/>
    <w:rsid w:val="00AF309A"/>
    <w:rsid w:val="00AF34DF"/>
    <w:rsid w:val="00AF3507"/>
    <w:rsid w:val="00AF36B4"/>
    <w:rsid w:val="00AF3830"/>
    <w:rsid w:val="00AF3970"/>
    <w:rsid w:val="00AF3F7B"/>
    <w:rsid w:val="00AF41F0"/>
    <w:rsid w:val="00AF4314"/>
    <w:rsid w:val="00AF4387"/>
    <w:rsid w:val="00AF444D"/>
    <w:rsid w:val="00AF469F"/>
    <w:rsid w:val="00AF49E0"/>
    <w:rsid w:val="00AF49E4"/>
    <w:rsid w:val="00AF4DD1"/>
    <w:rsid w:val="00AF4F81"/>
    <w:rsid w:val="00AF4FBC"/>
    <w:rsid w:val="00AF50E9"/>
    <w:rsid w:val="00AF541D"/>
    <w:rsid w:val="00AF547D"/>
    <w:rsid w:val="00AF54E3"/>
    <w:rsid w:val="00AF54F9"/>
    <w:rsid w:val="00AF57AE"/>
    <w:rsid w:val="00AF5833"/>
    <w:rsid w:val="00AF58AB"/>
    <w:rsid w:val="00AF5B1B"/>
    <w:rsid w:val="00AF5BDE"/>
    <w:rsid w:val="00AF5BE9"/>
    <w:rsid w:val="00AF5C50"/>
    <w:rsid w:val="00AF5C99"/>
    <w:rsid w:val="00AF5EBD"/>
    <w:rsid w:val="00AF6202"/>
    <w:rsid w:val="00AF64D3"/>
    <w:rsid w:val="00AF656B"/>
    <w:rsid w:val="00AF667C"/>
    <w:rsid w:val="00AF67BD"/>
    <w:rsid w:val="00AF68E9"/>
    <w:rsid w:val="00AF6FB8"/>
    <w:rsid w:val="00AF6FD1"/>
    <w:rsid w:val="00AF704F"/>
    <w:rsid w:val="00AF7074"/>
    <w:rsid w:val="00AF730A"/>
    <w:rsid w:val="00AF74CA"/>
    <w:rsid w:val="00AF7904"/>
    <w:rsid w:val="00AF7953"/>
    <w:rsid w:val="00AF7BD5"/>
    <w:rsid w:val="00AF7D7F"/>
    <w:rsid w:val="00AF7EE4"/>
    <w:rsid w:val="00AF7F35"/>
    <w:rsid w:val="00B000AF"/>
    <w:rsid w:val="00B002D7"/>
    <w:rsid w:val="00B003D7"/>
    <w:rsid w:val="00B0051C"/>
    <w:rsid w:val="00B00550"/>
    <w:rsid w:val="00B00965"/>
    <w:rsid w:val="00B00A02"/>
    <w:rsid w:val="00B00CD1"/>
    <w:rsid w:val="00B00E97"/>
    <w:rsid w:val="00B013FE"/>
    <w:rsid w:val="00B014EC"/>
    <w:rsid w:val="00B015DF"/>
    <w:rsid w:val="00B016B1"/>
    <w:rsid w:val="00B0183E"/>
    <w:rsid w:val="00B01848"/>
    <w:rsid w:val="00B01861"/>
    <w:rsid w:val="00B01990"/>
    <w:rsid w:val="00B0199E"/>
    <w:rsid w:val="00B019FA"/>
    <w:rsid w:val="00B01A94"/>
    <w:rsid w:val="00B01CFF"/>
    <w:rsid w:val="00B02576"/>
    <w:rsid w:val="00B02870"/>
    <w:rsid w:val="00B028C3"/>
    <w:rsid w:val="00B02B11"/>
    <w:rsid w:val="00B030D0"/>
    <w:rsid w:val="00B03274"/>
    <w:rsid w:val="00B032E8"/>
    <w:rsid w:val="00B03486"/>
    <w:rsid w:val="00B03D27"/>
    <w:rsid w:val="00B03E53"/>
    <w:rsid w:val="00B03EA6"/>
    <w:rsid w:val="00B04082"/>
    <w:rsid w:val="00B042DA"/>
    <w:rsid w:val="00B045BE"/>
    <w:rsid w:val="00B048F6"/>
    <w:rsid w:val="00B04B4E"/>
    <w:rsid w:val="00B04D00"/>
    <w:rsid w:val="00B04F93"/>
    <w:rsid w:val="00B05613"/>
    <w:rsid w:val="00B057D4"/>
    <w:rsid w:val="00B0591B"/>
    <w:rsid w:val="00B059C1"/>
    <w:rsid w:val="00B05A27"/>
    <w:rsid w:val="00B05A79"/>
    <w:rsid w:val="00B05ABC"/>
    <w:rsid w:val="00B05B3F"/>
    <w:rsid w:val="00B05C01"/>
    <w:rsid w:val="00B05CE3"/>
    <w:rsid w:val="00B05E13"/>
    <w:rsid w:val="00B05ED0"/>
    <w:rsid w:val="00B05F9D"/>
    <w:rsid w:val="00B06297"/>
    <w:rsid w:val="00B062DF"/>
    <w:rsid w:val="00B063E7"/>
    <w:rsid w:val="00B068BB"/>
    <w:rsid w:val="00B068D1"/>
    <w:rsid w:val="00B068D8"/>
    <w:rsid w:val="00B0691D"/>
    <w:rsid w:val="00B06979"/>
    <w:rsid w:val="00B06B38"/>
    <w:rsid w:val="00B06F94"/>
    <w:rsid w:val="00B0713C"/>
    <w:rsid w:val="00B07387"/>
    <w:rsid w:val="00B07779"/>
    <w:rsid w:val="00B078FF"/>
    <w:rsid w:val="00B07CDB"/>
    <w:rsid w:val="00B102A2"/>
    <w:rsid w:val="00B10391"/>
    <w:rsid w:val="00B104B1"/>
    <w:rsid w:val="00B10508"/>
    <w:rsid w:val="00B10865"/>
    <w:rsid w:val="00B10C2D"/>
    <w:rsid w:val="00B10C7A"/>
    <w:rsid w:val="00B11010"/>
    <w:rsid w:val="00B1120F"/>
    <w:rsid w:val="00B1183F"/>
    <w:rsid w:val="00B11AD6"/>
    <w:rsid w:val="00B11F40"/>
    <w:rsid w:val="00B1223E"/>
    <w:rsid w:val="00B12903"/>
    <w:rsid w:val="00B12D82"/>
    <w:rsid w:val="00B12D97"/>
    <w:rsid w:val="00B130CA"/>
    <w:rsid w:val="00B131B7"/>
    <w:rsid w:val="00B13689"/>
    <w:rsid w:val="00B13750"/>
    <w:rsid w:val="00B13CF8"/>
    <w:rsid w:val="00B13E5F"/>
    <w:rsid w:val="00B14060"/>
    <w:rsid w:val="00B14147"/>
    <w:rsid w:val="00B1417B"/>
    <w:rsid w:val="00B14281"/>
    <w:rsid w:val="00B146D6"/>
    <w:rsid w:val="00B14C7B"/>
    <w:rsid w:val="00B14E14"/>
    <w:rsid w:val="00B151C7"/>
    <w:rsid w:val="00B1527F"/>
    <w:rsid w:val="00B15294"/>
    <w:rsid w:val="00B15469"/>
    <w:rsid w:val="00B1556C"/>
    <w:rsid w:val="00B1563B"/>
    <w:rsid w:val="00B15760"/>
    <w:rsid w:val="00B16515"/>
    <w:rsid w:val="00B16B0D"/>
    <w:rsid w:val="00B16C64"/>
    <w:rsid w:val="00B16CA6"/>
    <w:rsid w:val="00B16D42"/>
    <w:rsid w:val="00B16E11"/>
    <w:rsid w:val="00B16F7A"/>
    <w:rsid w:val="00B170F5"/>
    <w:rsid w:val="00B1720E"/>
    <w:rsid w:val="00B1723B"/>
    <w:rsid w:val="00B17288"/>
    <w:rsid w:val="00B172A7"/>
    <w:rsid w:val="00B175C2"/>
    <w:rsid w:val="00B1764D"/>
    <w:rsid w:val="00B17E4F"/>
    <w:rsid w:val="00B17F3B"/>
    <w:rsid w:val="00B20557"/>
    <w:rsid w:val="00B209C9"/>
    <w:rsid w:val="00B20DA4"/>
    <w:rsid w:val="00B20DCC"/>
    <w:rsid w:val="00B20DE9"/>
    <w:rsid w:val="00B20FA6"/>
    <w:rsid w:val="00B21110"/>
    <w:rsid w:val="00B21234"/>
    <w:rsid w:val="00B2130D"/>
    <w:rsid w:val="00B21390"/>
    <w:rsid w:val="00B218C8"/>
    <w:rsid w:val="00B21A7C"/>
    <w:rsid w:val="00B22304"/>
    <w:rsid w:val="00B226C9"/>
    <w:rsid w:val="00B22880"/>
    <w:rsid w:val="00B228E2"/>
    <w:rsid w:val="00B22CEF"/>
    <w:rsid w:val="00B22DB7"/>
    <w:rsid w:val="00B22DDD"/>
    <w:rsid w:val="00B22DF3"/>
    <w:rsid w:val="00B233B7"/>
    <w:rsid w:val="00B23510"/>
    <w:rsid w:val="00B23C4F"/>
    <w:rsid w:val="00B24510"/>
    <w:rsid w:val="00B24E1C"/>
    <w:rsid w:val="00B24FA2"/>
    <w:rsid w:val="00B24FF8"/>
    <w:rsid w:val="00B253B7"/>
    <w:rsid w:val="00B25F29"/>
    <w:rsid w:val="00B25FA4"/>
    <w:rsid w:val="00B26051"/>
    <w:rsid w:val="00B260AB"/>
    <w:rsid w:val="00B263F2"/>
    <w:rsid w:val="00B2672A"/>
    <w:rsid w:val="00B26963"/>
    <w:rsid w:val="00B26BC2"/>
    <w:rsid w:val="00B26F3B"/>
    <w:rsid w:val="00B26FED"/>
    <w:rsid w:val="00B273E4"/>
    <w:rsid w:val="00B2745A"/>
    <w:rsid w:val="00B2770E"/>
    <w:rsid w:val="00B278F5"/>
    <w:rsid w:val="00B27995"/>
    <w:rsid w:val="00B279FD"/>
    <w:rsid w:val="00B27C3E"/>
    <w:rsid w:val="00B27C4E"/>
    <w:rsid w:val="00B27D00"/>
    <w:rsid w:val="00B27F91"/>
    <w:rsid w:val="00B30036"/>
    <w:rsid w:val="00B3020E"/>
    <w:rsid w:val="00B30212"/>
    <w:rsid w:val="00B30368"/>
    <w:rsid w:val="00B3046A"/>
    <w:rsid w:val="00B308C4"/>
    <w:rsid w:val="00B30A83"/>
    <w:rsid w:val="00B30ACE"/>
    <w:rsid w:val="00B30B52"/>
    <w:rsid w:val="00B30DAC"/>
    <w:rsid w:val="00B30EB2"/>
    <w:rsid w:val="00B30EB4"/>
    <w:rsid w:val="00B31002"/>
    <w:rsid w:val="00B31092"/>
    <w:rsid w:val="00B3123E"/>
    <w:rsid w:val="00B31372"/>
    <w:rsid w:val="00B3151C"/>
    <w:rsid w:val="00B3164D"/>
    <w:rsid w:val="00B31C0A"/>
    <w:rsid w:val="00B325C3"/>
    <w:rsid w:val="00B328D4"/>
    <w:rsid w:val="00B328EC"/>
    <w:rsid w:val="00B32967"/>
    <w:rsid w:val="00B32ADC"/>
    <w:rsid w:val="00B32AFF"/>
    <w:rsid w:val="00B33529"/>
    <w:rsid w:val="00B33554"/>
    <w:rsid w:val="00B336FC"/>
    <w:rsid w:val="00B33CAC"/>
    <w:rsid w:val="00B33D1B"/>
    <w:rsid w:val="00B3402C"/>
    <w:rsid w:val="00B34272"/>
    <w:rsid w:val="00B34F1D"/>
    <w:rsid w:val="00B34FDB"/>
    <w:rsid w:val="00B35230"/>
    <w:rsid w:val="00B35353"/>
    <w:rsid w:val="00B354A2"/>
    <w:rsid w:val="00B35652"/>
    <w:rsid w:val="00B3581A"/>
    <w:rsid w:val="00B3594A"/>
    <w:rsid w:val="00B359F3"/>
    <w:rsid w:val="00B35A76"/>
    <w:rsid w:val="00B35A7A"/>
    <w:rsid w:val="00B35C58"/>
    <w:rsid w:val="00B35D8A"/>
    <w:rsid w:val="00B36129"/>
    <w:rsid w:val="00B36492"/>
    <w:rsid w:val="00B3650A"/>
    <w:rsid w:val="00B3672A"/>
    <w:rsid w:val="00B3693C"/>
    <w:rsid w:val="00B36CFB"/>
    <w:rsid w:val="00B37044"/>
    <w:rsid w:val="00B37436"/>
    <w:rsid w:val="00B37481"/>
    <w:rsid w:val="00B37884"/>
    <w:rsid w:val="00B378A1"/>
    <w:rsid w:val="00B37B84"/>
    <w:rsid w:val="00B37DF7"/>
    <w:rsid w:val="00B402C3"/>
    <w:rsid w:val="00B403F9"/>
    <w:rsid w:val="00B40490"/>
    <w:rsid w:val="00B409A8"/>
    <w:rsid w:val="00B40A2C"/>
    <w:rsid w:val="00B410EE"/>
    <w:rsid w:val="00B41221"/>
    <w:rsid w:val="00B415E0"/>
    <w:rsid w:val="00B4188F"/>
    <w:rsid w:val="00B41A5F"/>
    <w:rsid w:val="00B41D5A"/>
    <w:rsid w:val="00B41E46"/>
    <w:rsid w:val="00B421D1"/>
    <w:rsid w:val="00B4222C"/>
    <w:rsid w:val="00B429A6"/>
    <w:rsid w:val="00B42BED"/>
    <w:rsid w:val="00B42BFF"/>
    <w:rsid w:val="00B42F04"/>
    <w:rsid w:val="00B43014"/>
    <w:rsid w:val="00B433EC"/>
    <w:rsid w:val="00B43497"/>
    <w:rsid w:val="00B436CB"/>
    <w:rsid w:val="00B43935"/>
    <w:rsid w:val="00B439E3"/>
    <w:rsid w:val="00B43C5C"/>
    <w:rsid w:val="00B4402C"/>
    <w:rsid w:val="00B44756"/>
    <w:rsid w:val="00B44B14"/>
    <w:rsid w:val="00B44C28"/>
    <w:rsid w:val="00B44CDC"/>
    <w:rsid w:val="00B44D2A"/>
    <w:rsid w:val="00B4568D"/>
    <w:rsid w:val="00B456A0"/>
    <w:rsid w:val="00B456CB"/>
    <w:rsid w:val="00B45739"/>
    <w:rsid w:val="00B457C1"/>
    <w:rsid w:val="00B457CE"/>
    <w:rsid w:val="00B45A4D"/>
    <w:rsid w:val="00B45B84"/>
    <w:rsid w:val="00B45D78"/>
    <w:rsid w:val="00B45DB3"/>
    <w:rsid w:val="00B45EB7"/>
    <w:rsid w:val="00B46035"/>
    <w:rsid w:val="00B4628D"/>
    <w:rsid w:val="00B46345"/>
    <w:rsid w:val="00B4647D"/>
    <w:rsid w:val="00B46776"/>
    <w:rsid w:val="00B46796"/>
    <w:rsid w:val="00B467D9"/>
    <w:rsid w:val="00B46973"/>
    <w:rsid w:val="00B46FBD"/>
    <w:rsid w:val="00B47011"/>
    <w:rsid w:val="00B47369"/>
    <w:rsid w:val="00B473E8"/>
    <w:rsid w:val="00B475AC"/>
    <w:rsid w:val="00B4764F"/>
    <w:rsid w:val="00B477F0"/>
    <w:rsid w:val="00B47C97"/>
    <w:rsid w:val="00B47CA4"/>
    <w:rsid w:val="00B47F78"/>
    <w:rsid w:val="00B47FF7"/>
    <w:rsid w:val="00B50010"/>
    <w:rsid w:val="00B5009D"/>
    <w:rsid w:val="00B50164"/>
    <w:rsid w:val="00B50241"/>
    <w:rsid w:val="00B5040F"/>
    <w:rsid w:val="00B505C0"/>
    <w:rsid w:val="00B507F8"/>
    <w:rsid w:val="00B50A5F"/>
    <w:rsid w:val="00B51281"/>
    <w:rsid w:val="00B5138C"/>
    <w:rsid w:val="00B5149E"/>
    <w:rsid w:val="00B514E5"/>
    <w:rsid w:val="00B51651"/>
    <w:rsid w:val="00B51691"/>
    <w:rsid w:val="00B516F2"/>
    <w:rsid w:val="00B51883"/>
    <w:rsid w:val="00B51BA8"/>
    <w:rsid w:val="00B51E18"/>
    <w:rsid w:val="00B52163"/>
    <w:rsid w:val="00B52399"/>
    <w:rsid w:val="00B523A8"/>
    <w:rsid w:val="00B52ABE"/>
    <w:rsid w:val="00B52B6A"/>
    <w:rsid w:val="00B52BFE"/>
    <w:rsid w:val="00B52CF7"/>
    <w:rsid w:val="00B53009"/>
    <w:rsid w:val="00B531D1"/>
    <w:rsid w:val="00B53505"/>
    <w:rsid w:val="00B53621"/>
    <w:rsid w:val="00B53861"/>
    <w:rsid w:val="00B5386B"/>
    <w:rsid w:val="00B538A9"/>
    <w:rsid w:val="00B53DC9"/>
    <w:rsid w:val="00B53E69"/>
    <w:rsid w:val="00B53F20"/>
    <w:rsid w:val="00B53F27"/>
    <w:rsid w:val="00B53FE3"/>
    <w:rsid w:val="00B541A8"/>
    <w:rsid w:val="00B54415"/>
    <w:rsid w:val="00B545ED"/>
    <w:rsid w:val="00B54859"/>
    <w:rsid w:val="00B548FF"/>
    <w:rsid w:val="00B5493E"/>
    <w:rsid w:val="00B54B71"/>
    <w:rsid w:val="00B54C53"/>
    <w:rsid w:val="00B54D69"/>
    <w:rsid w:val="00B55133"/>
    <w:rsid w:val="00B551AE"/>
    <w:rsid w:val="00B55382"/>
    <w:rsid w:val="00B55480"/>
    <w:rsid w:val="00B55590"/>
    <w:rsid w:val="00B55B9A"/>
    <w:rsid w:val="00B55C0F"/>
    <w:rsid w:val="00B55CF8"/>
    <w:rsid w:val="00B55D9B"/>
    <w:rsid w:val="00B55FA7"/>
    <w:rsid w:val="00B56274"/>
    <w:rsid w:val="00B562BD"/>
    <w:rsid w:val="00B5631F"/>
    <w:rsid w:val="00B565D4"/>
    <w:rsid w:val="00B5661E"/>
    <w:rsid w:val="00B56E7D"/>
    <w:rsid w:val="00B5714E"/>
    <w:rsid w:val="00B5719A"/>
    <w:rsid w:val="00B57A50"/>
    <w:rsid w:val="00B57D1D"/>
    <w:rsid w:val="00B57D97"/>
    <w:rsid w:val="00B57F2A"/>
    <w:rsid w:val="00B57F46"/>
    <w:rsid w:val="00B600EE"/>
    <w:rsid w:val="00B606BB"/>
    <w:rsid w:val="00B608DA"/>
    <w:rsid w:val="00B6099C"/>
    <w:rsid w:val="00B60C52"/>
    <w:rsid w:val="00B60EB5"/>
    <w:rsid w:val="00B61123"/>
    <w:rsid w:val="00B61224"/>
    <w:rsid w:val="00B6139D"/>
    <w:rsid w:val="00B6140D"/>
    <w:rsid w:val="00B6184C"/>
    <w:rsid w:val="00B61891"/>
    <w:rsid w:val="00B61A67"/>
    <w:rsid w:val="00B61AB2"/>
    <w:rsid w:val="00B61B23"/>
    <w:rsid w:val="00B61BC7"/>
    <w:rsid w:val="00B61CBB"/>
    <w:rsid w:val="00B61CF6"/>
    <w:rsid w:val="00B61DFF"/>
    <w:rsid w:val="00B622FE"/>
    <w:rsid w:val="00B6235E"/>
    <w:rsid w:val="00B62539"/>
    <w:rsid w:val="00B6296C"/>
    <w:rsid w:val="00B62A10"/>
    <w:rsid w:val="00B62A99"/>
    <w:rsid w:val="00B62B05"/>
    <w:rsid w:val="00B62B18"/>
    <w:rsid w:val="00B62F12"/>
    <w:rsid w:val="00B62F2C"/>
    <w:rsid w:val="00B63804"/>
    <w:rsid w:val="00B638F8"/>
    <w:rsid w:val="00B64065"/>
    <w:rsid w:val="00B64165"/>
    <w:rsid w:val="00B641C5"/>
    <w:rsid w:val="00B64813"/>
    <w:rsid w:val="00B64840"/>
    <w:rsid w:val="00B64F3A"/>
    <w:rsid w:val="00B65226"/>
    <w:rsid w:val="00B65542"/>
    <w:rsid w:val="00B65884"/>
    <w:rsid w:val="00B65D07"/>
    <w:rsid w:val="00B65DE1"/>
    <w:rsid w:val="00B65F25"/>
    <w:rsid w:val="00B65F75"/>
    <w:rsid w:val="00B65F91"/>
    <w:rsid w:val="00B660F5"/>
    <w:rsid w:val="00B66DD4"/>
    <w:rsid w:val="00B66ED0"/>
    <w:rsid w:val="00B67166"/>
    <w:rsid w:val="00B6718A"/>
    <w:rsid w:val="00B674CC"/>
    <w:rsid w:val="00B67D18"/>
    <w:rsid w:val="00B703B8"/>
    <w:rsid w:val="00B703D0"/>
    <w:rsid w:val="00B70402"/>
    <w:rsid w:val="00B70A1C"/>
    <w:rsid w:val="00B70B98"/>
    <w:rsid w:val="00B70BC8"/>
    <w:rsid w:val="00B70E2C"/>
    <w:rsid w:val="00B7151C"/>
    <w:rsid w:val="00B7157F"/>
    <w:rsid w:val="00B7158B"/>
    <w:rsid w:val="00B71744"/>
    <w:rsid w:val="00B7174D"/>
    <w:rsid w:val="00B7178F"/>
    <w:rsid w:val="00B7194D"/>
    <w:rsid w:val="00B71AD6"/>
    <w:rsid w:val="00B71AFF"/>
    <w:rsid w:val="00B71D6C"/>
    <w:rsid w:val="00B72157"/>
    <w:rsid w:val="00B72384"/>
    <w:rsid w:val="00B72387"/>
    <w:rsid w:val="00B723DC"/>
    <w:rsid w:val="00B724F8"/>
    <w:rsid w:val="00B72686"/>
    <w:rsid w:val="00B726E8"/>
    <w:rsid w:val="00B72BDA"/>
    <w:rsid w:val="00B72C61"/>
    <w:rsid w:val="00B72E10"/>
    <w:rsid w:val="00B7340A"/>
    <w:rsid w:val="00B734C4"/>
    <w:rsid w:val="00B73838"/>
    <w:rsid w:val="00B7398B"/>
    <w:rsid w:val="00B73F54"/>
    <w:rsid w:val="00B74300"/>
    <w:rsid w:val="00B744B4"/>
    <w:rsid w:val="00B7452A"/>
    <w:rsid w:val="00B74705"/>
    <w:rsid w:val="00B747EA"/>
    <w:rsid w:val="00B74912"/>
    <w:rsid w:val="00B749D6"/>
    <w:rsid w:val="00B74BC6"/>
    <w:rsid w:val="00B74CA4"/>
    <w:rsid w:val="00B74D91"/>
    <w:rsid w:val="00B74E8E"/>
    <w:rsid w:val="00B7520C"/>
    <w:rsid w:val="00B756EE"/>
    <w:rsid w:val="00B75AFB"/>
    <w:rsid w:val="00B75DCF"/>
    <w:rsid w:val="00B75DD1"/>
    <w:rsid w:val="00B75E0B"/>
    <w:rsid w:val="00B760D1"/>
    <w:rsid w:val="00B760D7"/>
    <w:rsid w:val="00B7668B"/>
    <w:rsid w:val="00B768EE"/>
    <w:rsid w:val="00B76A27"/>
    <w:rsid w:val="00B76B57"/>
    <w:rsid w:val="00B77189"/>
    <w:rsid w:val="00B77241"/>
    <w:rsid w:val="00B772CE"/>
    <w:rsid w:val="00B77E3F"/>
    <w:rsid w:val="00B80071"/>
    <w:rsid w:val="00B8015D"/>
    <w:rsid w:val="00B801A6"/>
    <w:rsid w:val="00B80256"/>
    <w:rsid w:val="00B804D7"/>
    <w:rsid w:val="00B805DB"/>
    <w:rsid w:val="00B8066D"/>
    <w:rsid w:val="00B807B1"/>
    <w:rsid w:val="00B80D9F"/>
    <w:rsid w:val="00B80E6F"/>
    <w:rsid w:val="00B8111B"/>
    <w:rsid w:val="00B81271"/>
    <w:rsid w:val="00B8130E"/>
    <w:rsid w:val="00B81583"/>
    <w:rsid w:val="00B81AAE"/>
    <w:rsid w:val="00B81DFB"/>
    <w:rsid w:val="00B81F2E"/>
    <w:rsid w:val="00B82039"/>
    <w:rsid w:val="00B8207B"/>
    <w:rsid w:val="00B823B4"/>
    <w:rsid w:val="00B82600"/>
    <w:rsid w:val="00B8291D"/>
    <w:rsid w:val="00B82A91"/>
    <w:rsid w:val="00B83618"/>
    <w:rsid w:val="00B83801"/>
    <w:rsid w:val="00B838D6"/>
    <w:rsid w:val="00B83F73"/>
    <w:rsid w:val="00B84031"/>
    <w:rsid w:val="00B84200"/>
    <w:rsid w:val="00B8423A"/>
    <w:rsid w:val="00B842FC"/>
    <w:rsid w:val="00B8494E"/>
    <w:rsid w:val="00B84953"/>
    <w:rsid w:val="00B84A7C"/>
    <w:rsid w:val="00B84B07"/>
    <w:rsid w:val="00B84EE3"/>
    <w:rsid w:val="00B85218"/>
    <w:rsid w:val="00B85310"/>
    <w:rsid w:val="00B85380"/>
    <w:rsid w:val="00B85886"/>
    <w:rsid w:val="00B85B19"/>
    <w:rsid w:val="00B85E70"/>
    <w:rsid w:val="00B86036"/>
    <w:rsid w:val="00B8621A"/>
    <w:rsid w:val="00B8670B"/>
    <w:rsid w:val="00B8671F"/>
    <w:rsid w:val="00B86967"/>
    <w:rsid w:val="00B86B65"/>
    <w:rsid w:val="00B86BEF"/>
    <w:rsid w:val="00B86C16"/>
    <w:rsid w:val="00B8765D"/>
    <w:rsid w:val="00B87BEF"/>
    <w:rsid w:val="00B87C69"/>
    <w:rsid w:val="00B87F1C"/>
    <w:rsid w:val="00B87F7F"/>
    <w:rsid w:val="00B90035"/>
    <w:rsid w:val="00B90088"/>
    <w:rsid w:val="00B90277"/>
    <w:rsid w:val="00B9049B"/>
    <w:rsid w:val="00B905F3"/>
    <w:rsid w:val="00B9073B"/>
    <w:rsid w:val="00B9075A"/>
    <w:rsid w:val="00B9086F"/>
    <w:rsid w:val="00B90939"/>
    <w:rsid w:val="00B90A9C"/>
    <w:rsid w:val="00B90AC1"/>
    <w:rsid w:val="00B90D16"/>
    <w:rsid w:val="00B9186A"/>
    <w:rsid w:val="00B91918"/>
    <w:rsid w:val="00B91C9F"/>
    <w:rsid w:val="00B91D2F"/>
    <w:rsid w:val="00B922B0"/>
    <w:rsid w:val="00B922E6"/>
    <w:rsid w:val="00B92936"/>
    <w:rsid w:val="00B929BC"/>
    <w:rsid w:val="00B92AE2"/>
    <w:rsid w:val="00B92BA6"/>
    <w:rsid w:val="00B92E0E"/>
    <w:rsid w:val="00B92F94"/>
    <w:rsid w:val="00B92FA8"/>
    <w:rsid w:val="00B92FD6"/>
    <w:rsid w:val="00B9313C"/>
    <w:rsid w:val="00B9399B"/>
    <w:rsid w:val="00B939D5"/>
    <w:rsid w:val="00B93B89"/>
    <w:rsid w:val="00B93CB0"/>
    <w:rsid w:val="00B93EAF"/>
    <w:rsid w:val="00B9417A"/>
    <w:rsid w:val="00B94265"/>
    <w:rsid w:val="00B94905"/>
    <w:rsid w:val="00B94A81"/>
    <w:rsid w:val="00B94ABB"/>
    <w:rsid w:val="00B9576B"/>
    <w:rsid w:val="00B957D8"/>
    <w:rsid w:val="00B95921"/>
    <w:rsid w:val="00B9597B"/>
    <w:rsid w:val="00B95AA6"/>
    <w:rsid w:val="00B95AEA"/>
    <w:rsid w:val="00B96026"/>
    <w:rsid w:val="00B96163"/>
    <w:rsid w:val="00B96211"/>
    <w:rsid w:val="00B9624F"/>
    <w:rsid w:val="00B96429"/>
    <w:rsid w:val="00B964E9"/>
    <w:rsid w:val="00B968BE"/>
    <w:rsid w:val="00B9697A"/>
    <w:rsid w:val="00B96AE8"/>
    <w:rsid w:val="00B96B30"/>
    <w:rsid w:val="00B9702B"/>
    <w:rsid w:val="00B97271"/>
    <w:rsid w:val="00B973CF"/>
    <w:rsid w:val="00B97522"/>
    <w:rsid w:val="00B97558"/>
    <w:rsid w:val="00B97735"/>
    <w:rsid w:val="00B9779C"/>
    <w:rsid w:val="00B97882"/>
    <w:rsid w:val="00B978C8"/>
    <w:rsid w:val="00B979E3"/>
    <w:rsid w:val="00B97C66"/>
    <w:rsid w:val="00B97CCB"/>
    <w:rsid w:val="00B97E98"/>
    <w:rsid w:val="00BA068C"/>
    <w:rsid w:val="00BA0B49"/>
    <w:rsid w:val="00BA0F42"/>
    <w:rsid w:val="00BA10D5"/>
    <w:rsid w:val="00BA15AE"/>
    <w:rsid w:val="00BA18B2"/>
    <w:rsid w:val="00BA19CF"/>
    <w:rsid w:val="00BA1A5B"/>
    <w:rsid w:val="00BA1E05"/>
    <w:rsid w:val="00BA1FC6"/>
    <w:rsid w:val="00BA1FDC"/>
    <w:rsid w:val="00BA200D"/>
    <w:rsid w:val="00BA2023"/>
    <w:rsid w:val="00BA2967"/>
    <w:rsid w:val="00BA2BFA"/>
    <w:rsid w:val="00BA2CA6"/>
    <w:rsid w:val="00BA2EB2"/>
    <w:rsid w:val="00BA2EC1"/>
    <w:rsid w:val="00BA3005"/>
    <w:rsid w:val="00BA300D"/>
    <w:rsid w:val="00BA3252"/>
    <w:rsid w:val="00BA3319"/>
    <w:rsid w:val="00BA349F"/>
    <w:rsid w:val="00BA358C"/>
    <w:rsid w:val="00BA35E2"/>
    <w:rsid w:val="00BA36FD"/>
    <w:rsid w:val="00BA38DF"/>
    <w:rsid w:val="00BA3925"/>
    <w:rsid w:val="00BA3B51"/>
    <w:rsid w:val="00BA3BD8"/>
    <w:rsid w:val="00BA3CB6"/>
    <w:rsid w:val="00BA41ED"/>
    <w:rsid w:val="00BA45E0"/>
    <w:rsid w:val="00BA4830"/>
    <w:rsid w:val="00BA4C3B"/>
    <w:rsid w:val="00BA4DC4"/>
    <w:rsid w:val="00BA5E7C"/>
    <w:rsid w:val="00BA6151"/>
    <w:rsid w:val="00BA616C"/>
    <w:rsid w:val="00BA6380"/>
    <w:rsid w:val="00BA6519"/>
    <w:rsid w:val="00BA675C"/>
    <w:rsid w:val="00BA67AE"/>
    <w:rsid w:val="00BA6A76"/>
    <w:rsid w:val="00BA6C74"/>
    <w:rsid w:val="00BA6DCE"/>
    <w:rsid w:val="00BA6E27"/>
    <w:rsid w:val="00BA7650"/>
    <w:rsid w:val="00BA7A83"/>
    <w:rsid w:val="00BA7C35"/>
    <w:rsid w:val="00BA7F06"/>
    <w:rsid w:val="00BA7F86"/>
    <w:rsid w:val="00BA7FF7"/>
    <w:rsid w:val="00BB022E"/>
    <w:rsid w:val="00BB02D0"/>
    <w:rsid w:val="00BB0359"/>
    <w:rsid w:val="00BB03E8"/>
    <w:rsid w:val="00BB0498"/>
    <w:rsid w:val="00BB078A"/>
    <w:rsid w:val="00BB07E1"/>
    <w:rsid w:val="00BB081D"/>
    <w:rsid w:val="00BB0C97"/>
    <w:rsid w:val="00BB1033"/>
    <w:rsid w:val="00BB1130"/>
    <w:rsid w:val="00BB13D5"/>
    <w:rsid w:val="00BB158F"/>
    <w:rsid w:val="00BB15FB"/>
    <w:rsid w:val="00BB168B"/>
    <w:rsid w:val="00BB17C0"/>
    <w:rsid w:val="00BB191A"/>
    <w:rsid w:val="00BB1A18"/>
    <w:rsid w:val="00BB1BE0"/>
    <w:rsid w:val="00BB1D91"/>
    <w:rsid w:val="00BB1EE9"/>
    <w:rsid w:val="00BB22E9"/>
    <w:rsid w:val="00BB2403"/>
    <w:rsid w:val="00BB2B6F"/>
    <w:rsid w:val="00BB2C79"/>
    <w:rsid w:val="00BB2FC4"/>
    <w:rsid w:val="00BB306B"/>
    <w:rsid w:val="00BB3140"/>
    <w:rsid w:val="00BB3761"/>
    <w:rsid w:val="00BB37F5"/>
    <w:rsid w:val="00BB3DD5"/>
    <w:rsid w:val="00BB3EF7"/>
    <w:rsid w:val="00BB3F3D"/>
    <w:rsid w:val="00BB3F41"/>
    <w:rsid w:val="00BB402A"/>
    <w:rsid w:val="00BB4544"/>
    <w:rsid w:val="00BB486D"/>
    <w:rsid w:val="00BB49FF"/>
    <w:rsid w:val="00BB4DB6"/>
    <w:rsid w:val="00BB4EEE"/>
    <w:rsid w:val="00BB5001"/>
    <w:rsid w:val="00BB568D"/>
    <w:rsid w:val="00BB57EF"/>
    <w:rsid w:val="00BB581D"/>
    <w:rsid w:val="00BB5D23"/>
    <w:rsid w:val="00BB649A"/>
    <w:rsid w:val="00BB65CB"/>
    <w:rsid w:val="00BB686F"/>
    <w:rsid w:val="00BB688F"/>
    <w:rsid w:val="00BB6A2B"/>
    <w:rsid w:val="00BB6CC5"/>
    <w:rsid w:val="00BB725C"/>
    <w:rsid w:val="00BB7356"/>
    <w:rsid w:val="00BB73B4"/>
    <w:rsid w:val="00BB73B6"/>
    <w:rsid w:val="00BB7401"/>
    <w:rsid w:val="00BB7564"/>
    <w:rsid w:val="00BB7C26"/>
    <w:rsid w:val="00BB7E32"/>
    <w:rsid w:val="00BC02BF"/>
    <w:rsid w:val="00BC0371"/>
    <w:rsid w:val="00BC06B9"/>
    <w:rsid w:val="00BC0797"/>
    <w:rsid w:val="00BC07B3"/>
    <w:rsid w:val="00BC08BE"/>
    <w:rsid w:val="00BC0B2E"/>
    <w:rsid w:val="00BC0DBC"/>
    <w:rsid w:val="00BC1027"/>
    <w:rsid w:val="00BC11C1"/>
    <w:rsid w:val="00BC1993"/>
    <w:rsid w:val="00BC1ADE"/>
    <w:rsid w:val="00BC1BCF"/>
    <w:rsid w:val="00BC1F08"/>
    <w:rsid w:val="00BC1F18"/>
    <w:rsid w:val="00BC1F4F"/>
    <w:rsid w:val="00BC2011"/>
    <w:rsid w:val="00BC20C5"/>
    <w:rsid w:val="00BC230A"/>
    <w:rsid w:val="00BC2AF3"/>
    <w:rsid w:val="00BC2AF7"/>
    <w:rsid w:val="00BC2D26"/>
    <w:rsid w:val="00BC3165"/>
    <w:rsid w:val="00BC3244"/>
    <w:rsid w:val="00BC3CFE"/>
    <w:rsid w:val="00BC3F6C"/>
    <w:rsid w:val="00BC4080"/>
    <w:rsid w:val="00BC43FC"/>
    <w:rsid w:val="00BC44C6"/>
    <w:rsid w:val="00BC47A8"/>
    <w:rsid w:val="00BC49F4"/>
    <w:rsid w:val="00BC4D95"/>
    <w:rsid w:val="00BC4ECA"/>
    <w:rsid w:val="00BC500A"/>
    <w:rsid w:val="00BC50B8"/>
    <w:rsid w:val="00BC5748"/>
    <w:rsid w:val="00BC5B5B"/>
    <w:rsid w:val="00BC5D42"/>
    <w:rsid w:val="00BC5F98"/>
    <w:rsid w:val="00BC6392"/>
    <w:rsid w:val="00BC678F"/>
    <w:rsid w:val="00BC6A78"/>
    <w:rsid w:val="00BC6DDE"/>
    <w:rsid w:val="00BC6F69"/>
    <w:rsid w:val="00BC701A"/>
    <w:rsid w:val="00BC732E"/>
    <w:rsid w:val="00BC7750"/>
    <w:rsid w:val="00BC778F"/>
    <w:rsid w:val="00BC7818"/>
    <w:rsid w:val="00BC790A"/>
    <w:rsid w:val="00BC7E80"/>
    <w:rsid w:val="00BC7EE5"/>
    <w:rsid w:val="00BC7FD1"/>
    <w:rsid w:val="00BD0030"/>
    <w:rsid w:val="00BD03BA"/>
    <w:rsid w:val="00BD03DA"/>
    <w:rsid w:val="00BD0462"/>
    <w:rsid w:val="00BD054C"/>
    <w:rsid w:val="00BD080E"/>
    <w:rsid w:val="00BD0840"/>
    <w:rsid w:val="00BD08F4"/>
    <w:rsid w:val="00BD0D55"/>
    <w:rsid w:val="00BD0E80"/>
    <w:rsid w:val="00BD112E"/>
    <w:rsid w:val="00BD128D"/>
    <w:rsid w:val="00BD12FD"/>
    <w:rsid w:val="00BD13F9"/>
    <w:rsid w:val="00BD171A"/>
    <w:rsid w:val="00BD173C"/>
    <w:rsid w:val="00BD19DC"/>
    <w:rsid w:val="00BD203F"/>
    <w:rsid w:val="00BD283D"/>
    <w:rsid w:val="00BD2A59"/>
    <w:rsid w:val="00BD2BF6"/>
    <w:rsid w:val="00BD2F8F"/>
    <w:rsid w:val="00BD30B4"/>
    <w:rsid w:val="00BD3178"/>
    <w:rsid w:val="00BD344D"/>
    <w:rsid w:val="00BD3465"/>
    <w:rsid w:val="00BD34AC"/>
    <w:rsid w:val="00BD3791"/>
    <w:rsid w:val="00BD3B6D"/>
    <w:rsid w:val="00BD3BAA"/>
    <w:rsid w:val="00BD3BEF"/>
    <w:rsid w:val="00BD3CC8"/>
    <w:rsid w:val="00BD43DD"/>
    <w:rsid w:val="00BD474C"/>
    <w:rsid w:val="00BD4774"/>
    <w:rsid w:val="00BD4A4C"/>
    <w:rsid w:val="00BD4AFA"/>
    <w:rsid w:val="00BD4D8E"/>
    <w:rsid w:val="00BD5128"/>
    <w:rsid w:val="00BD5335"/>
    <w:rsid w:val="00BD539D"/>
    <w:rsid w:val="00BD5811"/>
    <w:rsid w:val="00BD5AA0"/>
    <w:rsid w:val="00BD5BEE"/>
    <w:rsid w:val="00BD5F0A"/>
    <w:rsid w:val="00BD5FB7"/>
    <w:rsid w:val="00BD65AD"/>
    <w:rsid w:val="00BD6761"/>
    <w:rsid w:val="00BD6833"/>
    <w:rsid w:val="00BD6863"/>
    <w:rsid w:val="00BD68FA"/>
    <w:rsid w:val="00BD6C05"/>
    <w:rsid w:val="00BD6DC3"/>
    <w:rsid w:val="00BD6DF2"/>
    <w:rsid w:val="00BD77CE"/>
    <w:rsid w:val="00BD787E"/>
    <w:rsid w:val="00BD7C6C"/>
    <w:rsid w:val="00BD7EBA"/>
    <w:rsid w:val="00BD7FFB"/>
    <w:rsid w:val="00BE0239"/>
    <w:rsid w:val="00BE04D5"/>
    <w:rsid w:val="00BE0A85"/>
    <w:rsid w:val="00BE0BBD"/>
    <w:rsid w:val="00BE0CD4"/>
    <w:rsid w:val="00BE0E20"/>
    <w:rsid w:val="00BE0E57"/>
    <w:rsid w:val="00BE0F1F"/>
    <w:rsid w:val="00BE1124"/>
    <w:rsid w:val="00BE13A9"/>
    <w:rsid w:val="00BE1B09"/>
    <w:rsid w:val="00BE1B37"/>
    <w:rsid w:val="00BE1B8D"/>
    <w:rsid w:val="00BE1BD4"/>
    <w:rsid w:val="00BE1BF6"/>
    <w:rsid w:val="00BE1C40"/>
    <w:rsid w:val="00BE1EAA"/>
    <w:rsid w:val="00BE20EA"/>
    <w:rsid w:val="00BE21AE"/>
    <w:rsid w:val="00BE22A1"/>
    <w:rsid w:val="00BE2597"/>
    <w:rsid w:val="00BE2646"/>
    <w:rsid w:val="00BE2835"/>
    <w:rsid w:val="00BE2864"/>
    <w:rsid w:val="00BE29E5"/>
    <w:rsid w:val="00BE2B91"/>
    <w:rsid w:val="00BE2BD9"/>
    <w:rsid w:val="00BE2C50"/>
    <w:rsid w:val="00BE3462"/>
    <w:rsid w:val="00BE3635"/>
    <w:rsid w:val="00BE3755"/>
    <w:rsid w:val="00BE38DF"/>
    <w:rsid w:val="00BE3D72"/>
    <w:rsid w:val="00BE3DE4"/>
    <w:rsid w:val="00BE3FD3"/>
    <w:rsid w:val="00BE4005"/>
    <w:rsid w:val="00BE412D"/>
    <w:rsid w:val="00BE4493"/>
    <w:rsid w:val="00BE461B"/>
    <w:rsid w:val="00BE48E1"/>
    <w:rsid w:val="00BE4AB4"/>
    <w:rsid w:val="00BE4C34"/>
    <w:rsid w:val="00BE521D"/>
    <w:rsid w:val="00BE527E"/>
    <w:rsid w:val="00BE543A"/>
    <w:rsid w:val="00BE54B1"/>
    <w:rsid w:val="00BE58FA"/>
    <w:rsid w:val="00BE5AB8"/>
    <w:rsid w:val="00BE5B65"/>
    <w:rsid w:val="00BE5D87"/>
    <w:rsid w:val="00BE5FC9"/>
    <w:rsid w:val="00BE6036"/>
    <w:rsid w:val="00BE6122"/>
    <w:rsid w:val="00BE61EB"/>
    <w:rsid w:val="00BE6424"/>
    <w:rsid w:val="00BE64E1"/>
    <w:rsid w:val="00BE6771"/>
    <w:rsid w:val="00BE68C3"/>
    <w:rsid w:val="00BE6B5E"/>
    <w:rsid w:val="00BE6D3D"/>
    <w:rsid w:val="00BE6FC4"/>
    <w:rsid w:val="00BE707B"/>
    <w:rsid w:val="00BE768D"/>
    <w:rsid w:val="00BE7951"/>
    <w:rsid w:val="00BF000D"/>
    <w:rsid w:val="00BF0176"/>
    <w:rsid w:val="00BF052F"/>
    <w:rsid w:val="00BF06D1"/>
    <w:rsid w:val="00BF087E"/>
    <w:rsid w:val="00BF0E22"/>
    <w:rsid w:val="00BF10DC"/>
    <w:rsid w:val="00BF1255"/>
    <w:rsid w:val="00BF197F"/>
    <w:rsid w:val="00BF205A"/>
    <w:rsid w:val="00BF214F"/>
    <w:rsid w:val="00BF2258"/>
    <w:rsid w:val="00BF233A"/>
    <w:rsid w:val="00BF25A4"/>
    <w:rsid w:val="00BF2BCD"/>
    <w:rsid w:val="00BF2E85"/>
    <w:rsid w:val="00BF2E90"/>
    <w:rsid w:val="00BF2FA4"/>
    <w:rsid w:val="00BF2FC2"/>
    <w:rsid w:val="00BF3036"/>
    <w:rsid w:val="00BF326E"/>
    <w:rsid w:val="00BF3289"/>
    <w:rsid w:val="00BF34DB"/>
    <w:rsid w:val="00BF3607"/>
    <w:rsid w:val="00BF363C"/>
    <w:rsid w:val="00BF3A4D"/>
    <w:rsid w:val="00BF3A77"/>
    <w:rsid w:val="00BF3C2F"/>
    <w:rsid w:val="00BF3F7D"/>
    <w:rsid w:val="00BF3FC6"/>
    <w:rsid w:val="00BF4360"/>
    <w:rsid w:val="00BF4667"/>
    <w:rsid w:val="00BF47F0"/>
    <w:rsid w:val="00BF4D96"/>
    <w:rsid w:val="00BF4DD1"/>
    <w:rsid w:val="00BF5181"/>
    <w:rsid w:val="00BF55D1"/>
    <w:rsid w:val="00BF5634"/>
    <w:rsid w:val="00BF5871"/>
    <w:rsid w:val="00BF5A36"/>
    <w:rsid w:val="00BF5B3E"/>
    <w:rsid w:val="00BF5F80"/>
    <w:rsid w:val="00BF5FAB"/>
    <w:rsid w:val="00BF6AF6"/>
    <w:rsid w:val="00BF6E90"/>
    <w:rsid w:val="00BF6F2B"/>
    <w:rsid w:val="00BF70E0"/>
    <w:rsid w:val="00BF7148"/>
    <w:rsid w:val="00BF716A"/>
    <w:rsid w:val="00BF7882"/>
    <w:rsid w:val="00BF78E6"/>
    <w:rsid w:val="00BF7C34"/>
    <w:rsid w:val="00BF7CA9"/>
    <w:rsid w:val="00BF7E1F"/>
    <w:rsid w:val="00BF7FC7"/>
    <w:rsid w:val="00C001A8"/>
    <w:rsid w:val="00C0032A"/>
    <w:rsid w:val="00C006B0"/>
    <w:rsid w:val="00C00791"/>
    <w:rsid w:val="00C00792"/>
    <w:rsid w:val="00C009AD"/>
    <w:rsid w:val="00C00E20"/>
    <w:rsid w:val="00C00E28"/>
    <w:rsid w:val="00C00FA9"/>
    <w:rsid w:val="00C013EC"/>
    <w:rsid w:val="00C01426"/>
    <w:rsid w:val="00C01722"/>
    <w:rsid w:val="00C01797"/>
    <w:rsid w:val="00C01939"/>
    <w:rsid w:val="00C0196C"/>
    <w:rsid w:val="00C01A32"/>
    <w:rsid w:val="00C01ADE"/>
    <w:rsid w:val="00C01E3A"/>
    <w:rsid w:val="00C0230F"/>
    <w:rsid w:val="00C0234A"/>
    <w:rsid w:val="00C023FE"/>
    <w:rsid w:val="00C02627"/>
    <w:rsid w:val="00C02857"/>
    <w:rsid w:val="00C02AEC"/>
    <w:rsid w:val="00C02B7F"/>
    <w:rsid w:val="00C03011"/>
    <w:rsid w:val="00C03054"/>
    <w:rsid w:val="00C030B9"/>
    <w:rsid w:val="00C03239"/>
    <w:rsid w:val="00C03528"/>
    <w:rsid w:val="00C0383A"/>
    <w:rsid w:val="00C038C1"/>
    <w:rsid w:val="00C03903"/>
    <w:rsid w:val="00C03B63"/>
    <w:rsid w:val="00C03CD2"/>
    <w:rsid w:val="00C040F5"/>
    <w:rsid w:val="00C0431A"/>
    <w:rsid w:val="00C043FF"/>
    <w:rsid w:val="00C04B75"/>
    <w:rsid w:val="00C04D14"/>
    <w:rsid w:val="00C04E27"/>
    <w:rsid w:val="00C04EFB"/>
    <w:rsid w:val="00C04F60"/>
    <w:rsid w:val="00C04FBB"/>
    <w:rsid w:val="00C05295"/>
    <w:rsid w:val="00C05466"/>
    <w:rsid w:val="00C054C1"/>
    <w:rsid w:val="00C055FF"/>
    <w:rsid w:val="00C058E9"/>
    <w:rsid w:val="00C05DAC"/>
    <w:rsid w:val="00C05E70"/>
    <w:rsid w:val="00C0612B"/>
    <w:rsid w:val="00C061A4"/>
    <w:rsid w:val="00C061CA"/>
    <w:rsid w:val="00C0622D"/>
    <w:rsid w:val="00C06262"/>
    <w:rsid w:val="00C0659E"/>
    <w:rsid w:val="00C06617"/>
    <w:rsid w:val="00C06658"/>
    <w:rsid w:val="00C06803"/>
    <w:rsid w:val="00C06BC4"/>
    <w:rsid w:val="00C06FFD"/>
    <w:rsid w:val="00C072C3"/>
    <w:rsid w:val="00C07394"/>
    <w:rsid w:val="00C07A82"/>
    <w:rsid w:val="00C07B3D"/>
    <w:rsid w:val="00C07BA2"/>
    <w:rsid w:val="00C07D67"/>
    <w:rsid w:val="00C07D6B"/>
    <w:rsid w:val="00C07E53"/>
    <w:rsid w:val="00C07E88"/>
    <w:rsid w:val="00C1004B"/>
    <w:rsid w:val="00C100CF"/>
    <w:rsid w:val="00C10179"/>
    <w:rsid w:val="00C10215"/>
    <w:rsid w:val="00C1040B"/>
    <w:rsid w:val="00C10681"/>
    <w:rsid w:val="00C1075D"/>
    <w:rsid w:val="00C10B24"/>
    <w:rsid w:val="00C10CB2"/>
    <w:rsid w:val="00C10E0E"/>
    <w:rsid w:val="00C10E3A"/>
    <w:rsid w:val="00C10F83"/>
    <w:rsid w:val="00C10FFB"/>
    <w:rsid w:val="00C116C6"/>
    <w:rsid w:val="00C11760"/>
    <w:rsid w:val="00C118BE"/>
    <w:rsid w:val="00C11B19"/>
    <w:rsid w:val="00C11BD2"/>
    <w:rsid w:val="00C11BE3"/>
    <w:rsid w:val="00C11BF8"/>
    <w:rsid w:val="00C11C82"/>
    <w:rsid w:val="00C11F40"/>
    <w:rsid w:val="00C12DBC"/>
    <w:rsid w:val="00C12EA5"/>
    <w:rsid w:val="00C13056"/>
    <w:rsid w:val="00C134D0"/>
    <w:rsid w:val="00C14054"/>
    <w:rsid w:val="00C140E2"/>
    <w:rsid w:val="00C141B3"/>
    <w:rsid w:val="00C14284"/>
    <w:rsid w:val="00C145CC"/>
    <w:rsid w:val="00C1484F"/>
    <w:rsid w:val="00C14A74"/>
    <w:rsid w:val="00C14A80"/>
    <w:rsid w:val="00C14B96"/>
    <w:rsid w:val="00C14D92"/>
    <w:rsid w:val="00C1524F"/>
    <w:rsid w:val="00C1543F"/>
    <w:rsid w:val="00C155B7"/>
    <w:rsid w:val="00C15761"/>
    <w:rsid w:val="00C15ACE"/>
    <w:rsid w:val="00C15C5F"/>
    <w:rsid w:val="00C15C86"/>
    <w:rsid w:val="00C15D70"/>
    <w:rsid w:val="00C15D98"/>
    <w:rsid w:val="00C16199"/>
    <w:rsid w:val="00C165FE"/>
    <w:rsid w:val="00C1661F"/>
    <w:rsid w:val="00C1663C"/>
    <w:rsid w:val="00C168E8"/>
    <w:rsid w:val="00C16B1A"/>
    <w:rsid w:val="00C16D07"/>
    <w:rsid w:val="00C16E68"/>
    <w:rsid w:val="00C17344"/>
    <w:rsid w:val="00C17602"/>
    <w:rsid w:val="00C178A2"/>
    <w:rsid w:val="00C178EF"/>
    <w:rsid w:val="00C179EC"/>
    <w:rsid w:val="00C17B0F"/>
    <w:rsid w:val="00C17B7F"/>
    <w:rsid w:val="00C17BE5"/>
    <w:rsid w:val="00C17C43"/>
    <w:rsid w:val="00C17D91"/>
    <w:rsid w:val="00C20229"/>
    <w:rsid w:val="00C20371"/>
    <w:rsid w:val="00C20601"/>
    <w:rsid w:val="00C20919"/>
    <w:rsid w:val="00C209A1"/>
    <w:rsid w:val="00C20D8A"/>
    <w:rsid w:val="00C20E1D"/>
    <w:rsid w:val="00C20FA9"/>
    <w:rsid w:val="00C21093"/>
    <w:rsid w:val="00C216E9"/>
    <w:rsid w:val="00C216F4"/>
    <w:rsid w:val="00C21AB0"/>
    <w:rsid w:val="00C21E7A"/>
    <w:rsid w:val="00C21F24"/>
    <w:rsid w:val="00C22025"/>
    <w:rsid w:val="00C22120"/>
    <w:rsid w:val="00C22143"/>
    <w:rsid w:val="00C2228D"/>
    <w:rsid w:val="00C22541"/>
    <w:rsid w:val="00C227CB"/>
    <w:rsid w:val="00C228AF"/>
    <w:rsid w:val="00C229D9"/>
    <w:rsid w:val="00C22E04"/>
    <w:rsid w:val="00C23063"/>
    <w:rsid w:val="00C2319C"/>
    <w:rsid w:val="00C23347"/>
    <w:rsid w:val="00C23778"/>
    <w:rsid w:val="00C23CDE"/>
    <w:rsid w:val="00C23CE2"/>
    <w:rsid w:val="00C23ECE"/>
    <w:rsid w:val="00C24081"/>
    <w:rsid w:val="00C240B5"/>
    <w:rsid w:val="00C24247"/>
    <w:rsid w:val="00C242F3"/>
    <w:rsid w:val="00C243EE"/>
    <w:rsid w:val="00C2440C"/>
    <w:rsid w:val="00C24472"/>
    <w:rsid w:val="00C24641"/>
    <w:rsid w:val="00C247E7"/>
    <w:rsid w:val="00C24D51"/>
    <w:rsid w:val="00C24E8D"/>
    <w:rsid w:val="00C25090"/>
    <w:rsid w:val="00C252C5"/>
    <w:rsid w:val="00C25563"/>
    <w:rsid w:val="00C25CE4"/>
    <w:rsid w:val="00C25D82"/>
    <w:rsid w:val="00C25F6C"/>
    <w:rsid w:val="00C26532"/>
    <w:rsid w:val="00C2673E"/>
    <w:rsid w:val="00C27431"/>
    <w:rsid w:val="00C2755A"/>
    <w:rsid w:val="00C27DDB"/>
    <w:rsid w:val="00C3022E"/>
    <w:rsid w:val="00C30684"/>
    <w:rsid w:val="00C30A84"/>
    <w:rsid w:val="00C30AF7"/>
    <w:rsid w:val="00C30BBC"/>
    <w:rsid w:val="00C30C4F"/>
    <w:rsid w:val="00C30C5E"/>
    <w:rsid w:val="00C30C9E"/>
    <w:rsid w:val="00C31037"/>
    <w:rsid w:val="00C3114F"/>
    <w:rsid w:val="00C314F4"/>
    <w:rsid w:val="00C315EA"/>
    <w:rsid w:val="00C31956"/>
    <w:rsid w:val="00C31C7D"/>
    <w:rsid w:val="00C31E90"/>
    <w:rsid w:val="00C3261A"/>
    <w:rsid w:val="00C328D2"/>
    <w:rsid w:val="00C32A45"/>
    <w:rsid w:val="00C32B2A"/>
    <w:rsid w:val="00C32E9A"/>
    <w:rsid w:val="00C333EA"/>
    <w:rsid w:val="00C33775"/>
    <w:rsid w:val="00C33879"/>
    <w:rsid w:val="00C33AF5"/>
    <w:rsid w:val="00C34632"/>
    <w:rsid w:val="00C34758"/>
    <w:rsid w:val="00C34779"/>
    <w:rsid w:val="00C3504D"/>
    <w:rsid w:val="00C35555"/>
    <w:rsid w:val="00C356BF"/>
    <w:rsid w:val="00C35700"/>
    <w:rsid w:val="00C35914"/>
    <w:rsid w:val="00C35D6B"/>
    <w:rsid w:val="00C35E80"/>
    <w:rsid w:val="00C36112"/>
    <w:rsid w:val="00C363BD"/>
    <w:rsid w:val="00C363DD"/>
    <w:rsid w:val="00C3689F"/>
    <w:rsid w:val="00C36953"/>
    <w:rsid w:val="00C369E4"/>
    <w:rsid w:val="00C37064"/>
    <w:rsid w:val="00C372D3"/>
    <w:rsid w:val="00C37343"/>
    <w:rsid w:val="00C3750A"/>
    <w:rsid w:val="00C3757C"/>
    <w:rsid w:val="00C376A8"/>
    <w:rsid w:val="00C3785F"/>
    <w:rsid w:val="00C3786C"/>
    <w:rsid w:val="00C37BEA"/>
    <w:rsid w:val="00C37CF1"/>
    <w:rsid w:val="00C37D3C"/>
    <w:rsid w:val="00C37D67"/>
    <w:rsid w:val="00C37F95"/>
    <w:rsid w:val="00C37FDD"/>
    <w:rsid w:val="00C400D6"/>
    <w:rsid w:val="00C40267"/>
    <w:rsid w:val="00C405A7"/>
    <w:rsid w:val="00C40994"/>
    <w:rsid w:val="00C40BBB"/>
    <w:rsid w:val="00C40DBB"/>
    <w:rsid w:val="00C410E1"/>
    <w:rsid w:val="00C411DC"/>
    <w:rsid w:val="00C41496"/>
    <w:rsid w:val="00C41B07"/>
    <w:rsid w:val="00C41BD0"/>
    <w:rsid w:val="00C41D3B"/>
    <w:rsid w:val="00C41E42"/>
    <w:rsid w:val="00C41FDA"/>
    <w:rsid w:val="00C42179"/>
    <w:rsid w:val="00C424F4"/>
    <w:rsid w:val="00C4260A"/>
    <w:rsid w:val="00C42C9F"/>
    <w:rsid w:val="00C42E13"/>
    <w:rsid w:val="00C42F9C"/>
    <w:rsid w:val="00C4336A"/>
    <w:rsid w:val="00C437D6"/>
    <w:rsid w:val="00C43828"/>
    <w:rsid w:val="00C43871"/>
    <w:rsid w:val="00C439BF"/>
    <w:rsid w:val="00C439D3"/>
    <w:rsid w:val="00C43CF5"/>
    <w:rsid w:val="00C44223"/>
    <w:rsid w:val="00C44C4A"/>
    <w:rsid w:val="00C44D0D"/>
    <w:rsid w:val="00C44D44"/>
    <w:rsid w:val="00C451D8"/>
    <w:rsid w:val="00C4520E"/>
    <w:rsid w:val="00C4541C"/>
    <w:rsid w:val="00C456F6"/>
    <w:rsid w:val="00C45982"/>
    <w:rsid w:val="00C45F63"/>
    <w:rsid w:val="00C46023"/>
    <w:rsid w:val="00C46BF0"/>
    <w:rsid w:val="00C46E0B"/>
    <w:rsid w:val="00C46F43"/>
    <w:rsid w:val="00C46F57"/>
    <w:rsid w:val="00C46FC3"/>
    <w:rsid w:val="00C4720C"/>
    <w:rsid w:val="00C47593"/>
    <w:rsid w:val="00C475E2"/>
    <w:rsid w:val="00C476D3"/>
    <w:rsid w:val="00C477BD"/>
    <w:rsid w:val="00C4794C"/>
    <w:rsid w:val="00C479E0"/>
    <w:rsid w:val="00C47BCA"/>
    <w:rsid w:val="00C501D7"/>
    <w:rsid w:val="00C50391"/>
    <w:rsid w:val="00C5057A"/>
    <w:rsid w:val="00C50B11"/>
    <w:rsid w:val="00C5132B"/>
    <w:rsid w:val="00C5137C"/>
    <w:rsid w:val="00C51665"/>
    <w:rsid w:val="00C51AA3"/>
    <w:rsid w:val="00C51EA0"/>
    <w:rsid w:val="00C5263F"/>
    <w:rsid w:val="00C52B50"/>
    <w:rsid w:val="00C52C0A"/>
    <w:rsid w:val="00C532D7"/>
    <w:rsid w:val="00C538E5"/>
    <w:rsid w:val="00C53E05"/>
    <w:rsid w:val="00C53EC3"/>
    <w:rsid w:val="00C540E7"/>
    <w:rsid w:val="00C540E8"/>
    <w:rsid w:val="00C543FE"/>
    <w:rsid w:val="00C54596"/>
    <w:rsid w:val="00C546D7"/>
    <w:rsid w:val="00C54717"/>
    <w:rsid w:val="00C5476A"/>
    <w:rsid w:val="00C548C5"/>
    <w:rsid w:val="00C5503B"/>
    <w:rsid w:val="00C550D3"/>
    <w:rsid w:val="00C55110"/>
    <w:rsid w:val="00C5529E"/>
    <w:rsid w:val="00C552D3"/>
    <w:rsid w:val="00C5551D"/>
    <w:rsid w:val="00C555D3"/>
    <w:rsid w:val="00C55851"/>
    <w:rsid w:val="00C55A2E"/>
    <w:rsid w:val="00C55B5B"/>
    <w:rsid w:val="00C55D3D"/>
    <w:rsid w:val="00C55DBD"/>
    <w:rsid w:val="00C5630C"/>
    <w:rsid w:val="00C564EB"/>
    <w:rsid w:val="00C56807"/>
    <w:rsid w:val="00C56A4C"/>
    <w:rsid w:val="00C56AA6"/>
    <w:rsid w:val="00C56AE0"/>
    <w:rsid w:val="00C56C17"/>
    <w:rsid w:val="00C56EBC"/>
    <w:rsid w:val="00C56F7E"/>
    <w:rsid w:val="00C57125"/>
    <w:rsid w:val="00C571B7"/>
    <w:rsid w:val="00C57450"/>
    <w:rsid w:val="00C574FD"/>
    <w:rsid w:val="00C57631"/>
    <w:rsid w:val="00C57658"/>
    <w:rsid w:val="00C57C38"/>
    <w:rsid w:val="00C57CDD"/>
    <w:rsid w:val="00C60315"/>
    <w:rsid w:val="00C606CD"/>
    <w:rsid w:val="00C60792"/>
    <w:rsid w:val="00C609F6"/>
    <w:rsid w:val="00C60A6B"/>
    <w:rsid w:val="00C60D1B"/>
    <w:rsid w:val="00C60E91"/>
    <w:rsid w:val="00C60F9F"/>
    <w:rsid w:val="00C60FAB"/>
    <w:rsid w:val="00C61040"/>
    <w:rsid w:val="00C61076"/>
    <w:rsid w:val="00C611F5"/>
    <w:rsid w:val="00C61209"/>
    <w:rsid w:val="00C6122C"/>
    <w:rsid w:val="00C615CA"/>
    <w:rsid w:val="00C61704"/>
    <w:rsid w:val="00C61840"/>
    <w:rsid w:val="00C618D6"/>
    <w:rsid w:val="00C62331"/>
    <w:rsid w:val="00C62408"/>
    <w:rsid w:val="00C62469"/>
    <w:rsid w:val="00C6277F"/>
    <w:rsid w:val="00C627E4"/>
    <w:rsid w:val="00C6296E"/>
    <w:rsid w:val="00C62CC7"/>
    <w:rsid w:val="00C62FB0"/>
    <w:rsid w:val="00C63120"/>
    <w:rsid w:val="00C63355"/>
    <w:rsid w:val="00C634B9"/>
    <w:rsid w:val="00C639FA"/>
    <w:rsid w:val="00C63E0D"/>
    <w:rsid w:val="00C63E58"/>
    <w:rsid w:val="00C640A7"/>
    <w:rsid w:val="00C6457E"/>
    <w:rsid w:val="00C648D7"/>
    <w:rsid w:val="00C6509D"/>
    <w:rsid w:val="00C65444"/>
    <w:rsid w:val="00C6547E"/>
    <w:rsid w:val="00C65987"/>
    <w:rsid w:val="00C659AD"/>
    <w:rsid w:val="00C65A45"/>
    <w:rsid w:val="00C65BEF"/>
    <w:rsid w:val="00C65DB4"/>
    <w:rsid w:val="00C65E50"/>
    <w:rsid w:val="00C65EDD"/>
    <w:rsid w:val="00C6692C"/>
    <w:rsid w:val="00C6714A"/>
    <w:rsid w:val="00C6721A"/>
    <w:rsid w:val="00C67341"/>
    <w:rsid w:val="00C67995"/>
    <w:rsid w:val="00C67AE9"/>
    <w:rsid w:val="00C70154"/>
    <w:rsid w:val="00C70487"/>
    <w:rsid w:val="00C70499"/>
    <w:rsid w:val="00C70668"/>
    <w:rsid w:val="00C7086A"/>
    <w:rsid w:val="00C7094B"/>
    <w:rsid w:val="00C70BB6"/>
    <w:rsid w:val="00C70E87"/>
    <w:rsid w:val="00C7132E"/>
    <w:rsid w:val="00C716FC"/>
    <w:rsid w:val="00C7173C"/>
    <w:rsid w:val="00C7182D"/>
    <w:rsid w:val="00C718D9"/>
    <w:rsid w:val="00C7195D"/>
    <w:rsid w:val="00C719C2"/>
    <w:rsid w:val="00C719DF"/>
    <w:rsid w:val="00C71A91"/>
    <w:rsid w:val="00C71AB9"/>
    <w:rsid w:val="00C71B94"/>
    <w:rsid w:val="00C71C08"/>
    <w:rsid w:val="00C71D32"/>
    <w:rsid w:val="00C72045"/>
    <w:rsid w:val="00C720DC"/>
    <w:rsid w:val="00C72189"/>
    <w:rsid w:val="00C7218D"/>
    <w:rsid w:val="00C72363"/>
    <w:rsid w:val="00C728E4"/>
    <w:rsid w:val="00C72E0F"/>
    <w:rsid w:val="00C72F71"/>
    <w:rsid w:val="00C72FA4"/>
    <w:rsid w:val="00C730A1"/>
    <w:rsid w:val="00C730B4"/>
    <w:rsid w:val="00C73596"/>
    <w:rsid w:val="00C73992"/>
    <w:rsid w:val="00C739B8"/>
    <w:rsid w:val="00C73BF2"/>
    <w:rsid w:val="00C73CAD"/>
    <w:rsid w:val="00C7400B"/>
    <w:rsid w:val="00C741D3"/>
    <w:rsid w:val="00C74385"/>
    <w:rsid w:val="00C7442E"/>
    <w:rsid w:val="00C7449C"/>
    <w:rsid w:val="00C74942"/>
    <w:rsid w:val="00C749F3"/>
    <w:rsid w:val="00C74A29"/>
    <w:rsid w:val="00C74B76"/>
    <w:rsid w:val="00C74C4E"/>
    <w:rsid w:val="00C75099"/>
    <w:rsid w:val="00C7514B"/>
    <w:rsid w:val="00C75239"/>
    <w:rsid w:val="00C75452"/>
    <w:rsid w:val="00C75951"/>
    <w:rsid w:val="00C7599F"/>
    <w:rsid w:val="00C759CA"/>
    <w:rsid w:val="00C75D8B"/>
    <w:rsid w:val="00C75DB6"/>
    <w:rsid w:val="00C75DEE"/>
    <w:rsid w:val="00C76408"/>
    <w:rsid w:val="00C765B7"/>
    <w:rsid w:val="00C76714"/>
    <w:rsid w:val="00C7676E"/>
    <w:rsid w:val="00C767E0"/>
    <w:rsid w:val="00C76878"/>
    <w:rsid w:val="00C76965"/>
    <w:rsid w:val="00C76CCB"/>
    <w:rsid w:val="00C77158"/>
    <w:rsid w:val="00C77225"/>
    <w:rsid w:val="00C7736A"/>
    <w:rsid w:val="00C775A1"/>
    <w:rsid w:val="00C77D0E"/>
    <w:rsid w:val="00C77F0D"/>
    <w:rsid w:val="00C80510"/>
    <w:rsid w:val="00C80B79"/>
    <w:rsid w:val="00C80BCC"/>
    <w:rsid w:val="00C80E23"/>
    <w:rsid w:val="00C81287"/>
    <w:rsid w:val="00C812C1"/>
    <w:rsid w:val="00C81400"/>
    <w:rsid w:val="00C8150C"/>
    <w:rsid w:val="00C81669"/>
    <w:rsid w:val="00C816EC"/>
    <w:rsid w:val="00C81B32"/>
    <w:rsid w:val="00C81C06"/>
    <w:rsid w:val="00C824A1"/>
    <w:rsid w:val="00C826EC"/>
    <w:rsid w:val="00C8274D"/>
    <w:rsid w:val="00C8275D"/>
    <w:rsid w:val="00C82842"/>
    <w:rsid w:val="00C828FF"/>
    <w:rsid w:val="00C82C99"/>
    <w:rsid w:val="00C82CAC"/>
    <w:rsid w:val="00C82DA2"/>
    <w:rsid w:val="00C83086"/>
    <w:rsid w:val="00C832A0"/>
    <w:rsid w:val="00C834E9"/>
    <w:rsid w:val="00C835A6"/>
    <w:rsid w:val="00C835AB"/>
    <w:rsid w:val="00C83EB8"/>
    <w:rsid w:val="00C84017"/>
    <w:rsid w:val="00C84393"/>
    <w:rsid w:val="00C8497C"/>
    <w:rsid w:val="00C84ADA"/>
    <w:rsid w:val="00C84EE5"/>
    <w:rsid w:val="00C85049"/>
    <w:rsid w:val="00C85080"/>
    <w:rsid w:val="00C85099"/>
    <w:rsid w:val="00C85368"/>
    <w:rsid w:val="00C85C24"/>
    <w:rsid w:val="00C85CC6"/>
    <w:rsid w:val="00C85E91"/>
    <w:rsid w:val="00C8622D"/>
    <w:rsid w:val="00C8647C"/>
    <w:rsid w:val="00C866D7"/>
    <w:rsid w:val="00C86A54"/>
    <w:rsid w:val="00C86D0C"/>
    <w:rsid w:val="00C87444"/>
    <w:rsid w:val="00C87C9F"/>
    <w:rsid w:val="00C87D4D"/>
    <w:rsid w:val="00C87DD4"/>
    <w:rsid w:val="00C87E92"/>
    <w:rsid w:val="00C87F4A"/>
    <w:rsid w:val="00C87FA5"/>
    <w:rsid w:val="00C90158"/>
    <w:rsid w:val="00C901C3"/>
    <w:rsid w:val="00C901D4"/>
    <w:rsid w:val="00C90369"/>
    <w:rsid w:val="00C9071F"/>
    <w:rsid w:val="00C90741"/>
    <w:rsid w:val="00C907C8"/>
    <w:rsid w:val="00C90ABE"/>
    <w:rsid w:val="00C90CC1"/>
    <w:rsid w:val="00C90CD0"/>
    <w:rsid w:val="00C90EEF"/>
    <w:rsid w:val="00C9114C"/>
    <w:rsid w:val="00C916BE"/>
    <w:rsid w:val="00C9174F"/>
    <w:rsid w:val="00C9196A"/>
    <w:rsid w:val="00C9229B"/>
    <w:rsid w:val="00C92357"/>
    <w:rsid w:val="00C92457"/>
    <w:rsid w:val="00C92632"/>
    <w:rsid w:val="00C92887"/>
    <w:rsid w:val="00C92A6B"/>
    <w:rsid w:val="00C92DBC"/>
    <w:rsid w:val="00C93090"/>
    <w:rsid w:val="00C93158"/>
    <w:rsid w:val="00C9317F"/>
    <w:rsid w:val="00C93194"/>
    <w:rsid w:val="00C93494"/>
    <w:rsid w:val="00C93B56"/>
    <w:rsid w:val="00C93BB8"/>
    <w:rsid w:val="00C93C29"/>
    <w:rsid w:val="00C93D0C"/>
    <w:rsid w:val="00C93D3D"/>
    <w:rsid w:val="00C9409F"/>
    <w:rsid w:val="00C940A3"/>
    <w:rsid w:val="00C947E7"/>
    <w:rsid w:val="00C94837"/>
    <w:rsid w:val="00C94A7E"/>
    <w:rsid w:val="00C95187"/>
    <w:rsid w:val="00C955BB"/>
    <w:rsid w:val="00C957AC"/>
    <w:rsid w:val="00C959B6"/>
    <w:rsid w:val="00C95A2D"/>
    <w:rsid w:val="00C95ABF"/>
    <w:rsid w:val="00C95ACB"/>
    <w:rsid w:val="00C95AF5"/>
    <w:rsid w:val="00C95B08"/>
    <w:rsid w:val="00C9603E"/>
    <w:rsid w:val="00C96248"/>
    <w:rsid w:val="00C96381"/>
    <w:rsid w:val="00C9660E"/>
    <w:rsid w:val="00C96826"/>
    <w:rsid w:val="00C9693C"/>
    <w:rsid w:val="00C9697F"/>
    <w:rsid w:val="00C96D48"/>
    <w:rsid w:val="00C96DFE"/>
    <w:rsid w:val="00C970FD"/>
    <w:rsid w:val="00C973ED"/>
    <w:rsid w:val="00C974B7"/>
    <w:rsid w:val="00CA0133"/>
    <w:rsid w:val="00CA03D7"/>
    <w:rsid w:val="00CA0411"/>
    <w:rsid w:val="00CA0772"/>
    <w:rsid w:val="00CA0786"/>
    <w:rsid w:val="00CA07FD"/>
    <w:rsid w:val="00CA09A0"/>
    <w:rsid w:val="00CA0A45"/>
    <w:rsid w:val="00CA0A48"/>
    <w:rsid w:val="00CA0AB7"/>
    <w:rsid w:val="00CA105E"/>
    <w:rsid w:val="00CA1144"/>
    <w:rsid w:val="00CA11F0"/>
    <w:rsid w:val="00CA1379"/>
    <w:rsid w:val="00CA13C3"/>
    <w:rsid w:val="00CA167E"/>
    <w:rsid w:val="00CA1A43"/>
    <w:rsid w:val="00CA1BF9"/>
    <w:rsid w:val="00CA1DC1"/>
    <w:rsid w:val="00CA1DD4"/>
    <w:rsid w:val="00CA2073"/>
    <w:rsid w:val="00CA210D"/>
    <w:rsid w:val="00CA21C9"/>
    <w:rsid w:val="00CA223B"/>
    <w:rsid w:val="00CA2587"/>
    <w:rsid w:val="00CA26BD"/>
    <w:rsid w:val="00CA27C9"/>
    <w:rsid w:val="00CA2A0A"/>
    <w:rsid w:val="00CA2B0F"/>
    <w:rsid w:val="00CA2D4A"/>
    <w:rsid w:val="00CA2FF9"/>
    <w:rsid w:val="00CA3012"/>
    <w:rsid w:val="00CA3703"/>
    <w:rsid w:val="00CA3DD4"/>
    <w:rsid w:val="00CA4266"/>
    <w:rsid w:val="00CA4452"/>
    <w:rsid w:val="00CA475C"/>
    <w:rsid w:val="00CA487E"/>
    <w:rsid w:val="00CA48B8"/>
    <w:rsid w:val="00CA49C0"/>
    <w:rsid w:val="00CA5008"/>
    <w:rsid w:val="00CA51B7"/>
    <w:rsid w:val="00CA5295"/>
    <w:rsid w:val="00CA587B"/>
    <w:rsid w:val="00CA58B1"/>
    <w:rsid w:val="00CA5A79"/>
    <w:rsid w:val="00CA5B5A"/>
    <w:rsid w:val="00CA5B79"/>
    <w:rsid w:val="00CA5BFC"/>
    <w:rsid w:val="00CA6417"/>
    <w:rsid w:val="00CA65B3"/>
    <w:rsid w:val="00CA6698"/>
    <w:rsid w:val="00CA6D54"/>
    <w:rsid w:val="00CA6D5D"/>
    <w:rsid w:val="00CA7032"/>
    <w:rsid w:val="00CA707E"/>
    <w:rsid w:val="00CA7310"/>
    <w:rsid w:val="00CA73A2"/>
    <w:rsid w:val="00CA761F"/>
    <w:rsid w:val="00CA78B1"/>
    <w:rsid w:val="00CA7CD5"/>
    <w:rsid w:val="00CA7D59"/>
    <w:rsid w:val="00CA7DA2"/>
    <w:rsid w:val="00CA7E1B"/>
    <w:rsid w:val="00CA7E75"/>
    <w:rsid w:val="00CB013B"/>
    <w:rsid w:val="00CB0479"/>
    <w:rsid w:val="00CB0776"/>
    <w:rsid w:val="00CB07DF"/>
    <w:rsid w:val="00CB09A4"/>
    <w:rsid w:val="00CB0A6D"/>
    <w:rsid w:val="00CB0BEB"/>
    <w:rsid w:val="00CB0E1F"/>
    <w:rsid w:val="00CB0F0B"/>
    <w:rsid w:val="00CB1F37"/>
    <w:rsid w:val="00CB2092"/>
    <w:rsid w:val="00CB20C7"/>
    <w:rsid w:val="00CB231F"/>
    <w:rsid w:val="00CB249C"/>
    <w:rsid w:val="00CB24AB"/>
    <w:rsid w:val="00CB273B"/>
    <w:rsid w:val="00CB2F47"/>
    <w:rsid w:val="00CB337B"/>
    <w:rsid w:val="00CB3418"/>
    <w:rsid w:val="00CB36FA"/>
    <w:rsid w:val="00CB3A35"/>
    <w:rsid w:val="00CB3C0E"/>
    <w:rsid w:val="00CB418C"/>
    <w:rsid w:val="00CB41E9"/>
    <w:rsid w:val="00CB41FD"/>
    <w:rsid w:val="00CB42F5"/>
    <w:rsid w:val="00CB4309"/>
    <w:rsid w:val="00CB4385"/>
    <w:rsid w:val="00CB455F"/>
    <w:rsid w:val="00CB46CB"/>
    <w:rsid w:val="00CB4EB0"/>
    <w:rsid w:val="00CB544B"/>
    <w:rsid w:val="00CB546F"/>
    <w:rsid w:val="00CB556F"/>
    <w:rsid w:val="00CB5891"/>
    <w:rsid w:val="00CB5B3B"/>
    <w:rsid w:val="00CB5D7A"/>
    <w:rsid w:val="00CB5EC7"/>
    <w:rsid w:val="00CB5EDA"/>
    <w:rsid w:val="00CB6198"/>
    <w:rsid w:val="00CB61D3"/>
    <w:rsid w:val="00CB69C5"/>
    <w:rsid w:val="00CB6CB6"/>
    <w:rsid w:val="00CB7232"/>
    <w:rsid w:val="00CB740A"/>
    <w:rsid w:val="00CB757E"/>
    <w:rsid w:val="00CB7888"/>
    <w:rsid w:val="00CB790F"/>
    <w:rsid w:val="00CB7EAB"/>
    <w:rsid w:val="00CC0729"/>
    <w:rsid w:val="00CC073A"/>
    <w:rsid w:val="00CC086C"/>
    <w:rsid w:val="00CC0934"/>
    <w:rsid w:val="00CC094B"/>
    <w:rsid w:val="00CC0B75"/>
    <w:rsid w:val="00CC0C7B"/>
    <w:rsid w:val="00CC0F06"/>
    <w:rsid w:val="00CC17FC"/>
    <w:rsid w:val="00CC190E"/>
    <w:rsid w:val="00CC1BDA"/>
    <w:rsid w:val="00CC1C25"/>
    <w:rsid w:val="00CC1ED5"/>
    <w:rsid w:val="00CC20C6"/>
    <w:rsid w:val="00CC253F"/>
    <w:rsid w:val="00CC2752"/>
    <w:rsid w:val="00CC29B7"/>
    <w:rsid w:val="00CC2A67"/>
    <w:rsid w:val="00CC2D25"/>
    <w:rsid w:val="00CC2D65"/>
    <w:rsid w:val="00CC2E67"/>
    <w:rsid w:val="00CC2E94"/>
    <w:rsid w:val="00CC2FBD"/>
    <w:rsid w:val="00CC375C"/>
    <w:rsid w:val="00CC3B00"/>
    <w:rsid w:val="00CC3CB1"/>
    <w:rsid w:val="00CC3D2C"/>
    <w:rsid w:val="00CC4016"/>
    <w:rsid w:val="00CC4209"/>
    <w:rsid w:val="00CC4411"/>
    <w:rsid w:val="00CC449A"/>
    <w:rsid w:val="00CC4620"/>
    <w:rsid w:val="00CC46A1"/>
    <w:rsid w:val="00CC473C"/>
    <w:rsid w:val="00CC4CBF"/>
    <w:rsid w:val="00CC5180"/>
    <w:rsid w:val="00CC52DF"/>
    <w:rsid w:val="00CC5541"/>
    <w:rsid w:val="00CC57D2"/>
    <w:rsid w:val="00CC5AAC"/>
    <w:rsid w:val="00CC5CC5"/>
    <w:rsid w:val="00CC6244"/>
    <w:rsid w:val="00CC62B0"/>
    <w:rsid w:val="00CC6641"/>
    <w:rsid w:val="00CC6922"/>
    <w:rsid w:val="00CC69B8"/>
    <w:rsid w:val="00CC6A02"/>
    <w:rsid w:val="00CC6BA5"/>
    <w:rsid w:val="00CC6C1B"/>
    <w:rsid w:val="00CC7207"/>
    <w:rsid w:val="00CC72A6"/>
    <w:rsid w:val="00CC767D"/>
    <w:rsid w:val="00CC7773"/>
    <w:rsid w:val="00CC77A2"/>
    <w:rsid w:val="00CC7A93"/>
    <w:rsid w:val="00CD022D"/>
    <w:rsid w:val="00CD0241"/>
    <w:rsid w:val="00CD02EC"/>
    <w:rsid w:val="00CD0AFF"/>
    <w:rsid w:val="00CD0BCA"/>
    <w:rsid w:val="00CD0C79"/>
    <w:rsid w:val="00CD0DFF"/>
    <w:rsid w:val="00CD10A3"/>
    <w:rsid w:val="00CD1179"/>
    <w:rsid w:val="00CD118B"/>
    <w:rsid w:val="00CD130B"/>
    <w:rsid w:val="00CD15DA"/>
    <w:rsid w:val="00CD1742"/>
    <w:rsid w:val="00CD1CA9"/>
    <w:rsid w:val="00CD1D2F"/>
    <w:rsid w:val="00CD1D66"/>
    <w:rsid w:val="00CD1DAE"/>
    <w:rsid w:val="00CD1E0E"/>
    <w:rsid w:val="00CD2110"/>
    <w:rsid w:val="00CD23D8"/>
    <w:rsid w:val="00CD250E"/>
    <w:rsid w:val="00CD2987"/>
    <w:rsid w:val="00CD2A95"/>
    <w:rsid w:val="00CD2B0E"/>
    <w:rsid w:val="00CD2C5F"/>
    <w:rsid w:val="00CD2DE6"/>
    <w:rsid w:val="00CD358B"/>
    <w:rsid w:val="00CD35D8"/>
    <w:rsid w:val="00CD3CA4"/>
    <w:rsid w:val="00CD3FA8"/>
    <w:rsid w:val="00CD4007"/>
    <w:rsid w:val="00CD4186"/>
    <w:rsid w:val="00CD418F"/>
    <w:rsid w:val="00CD4263"/>
    <w:rsid w:val="00CD4281"/>
    <w:rsid w:val="00CD46C7"/>
    <w:rsid w:val="00CD48F9"/>
    <w:rsid w:val="00CD4AD2"/>
    <w:rsid w:val="00CD50DA"/>
    <w:rsid w:val="00CD56E6"/>
    <w:rsid w:val="00CD573C"/>
    <w:rsid w:val="00CD58C0"/>
    <w:rsid w:val="00CD5B12"/>
    <w:rsid w:val="00CD5BDD"/>
    <w:rsid w:val="00CD5D69"/>
    <w:rsid w:val="00CD60B1"/>
    <w:rsid w:val="00CD60DC"/>
    <w:rsid w:val="00CD61EC"/>
    <w:rsid w:val="00CD6269"/>
    <w:rsid w:val="00CD662A"/>
    <w:rsid w:val="00CD7283"/>
    <w:rsid w:val="00CD740F"/>
    <w:rsid w:val="00CD7787"/>
    <w:rsid w:val="00CD79C2"/>
    <w:rsid w:val="00CD7A00"/>
    <w:rsid w:val="00CE024A"/>
    <w:rsid w:val="00CE06F3"/>
    <w:rsid w:val="00CE06FA"/>
    <w:rsid w:val="00CE090F"/>
    <w:rsid w:val="00CE0AB1"/>
    <w:rsid w:val="00CE130E"/>
    <w:rsid w:val="00CE1387"/>
    <w:rsid w:val="00CE1816"/>
    <w:rsid w:val="00CE19CB"/>
    <w:rsid w:val="00CE1C53"/>
    <w:rsid w:val="00CE1EDE"/>
    <w:rsid w:val="00CE208E"/>
    <w:rsid w:val="00CE2152"/>
    <w:rsid w:val="00CE21EC"/>
    <w:rsid w:val="00CE21ED"/>
    <w:rsid w:val="00CE23D4"/>
    <w:rsid w:val="00CE249B"/>
    <w:rsid w:val="00CE24F8"/>
    <w:rsid w:val="00CE24FB"/>
    <w:rsid w:val="00CE250C"/>
    <w:rsid w:val="00CE2545"/>
    <w:rsid w:val="00CE2C34"/>
    <w:rsid w:val="00CE2C6B"/>
    <w:rsid w:val="00CE2E64"/>
    <w:rsid w:val="00CE3059"/>
    <w:rsid w:val="00CE3252"/>
    <w:rsid w:val="00CE3295"/>
    <w:rsid w:val="00CE35AF"/>
    <w:rsid w:val="00CE37B3"/>
    <w:rsid w:val="00CE382E"/>
    <w:rsid w:val="00CE38F6"/>
    <w:rsid w:val="00CE3952"/>
    <w:rsid w:val="00CE39D9"/>
    <w:rsid w:val="00CE3F90"/>
    <w:rsid w:val="00CE4091"/>
    <w:rsid w:val="00CE4110"/>
    <w:rsid w:val="00CE4217"/>
    <w:rsid w:val="00CE466A"/>
    <w:rsid w:val="00CE4A49"/>
    <w:rsid w:val="00CE562A"/>
    <w:rsid w:val="00CE58B2"/>
    <w:rsid w:val="00CE5B17"/>
    <w:rsid w:val="00CE5B63"/>
    <w:rsid w:val="00CE5DA8"/>
    <w:rsid w:val="00CE63FA"/>
    <w:rsid w:val="00CE6452"/>
    <w:rsid w:val="00CE6688"/>
    <w:rsid w:val="00CE68A2"/>
    <w:rsid w:val="00CE698C"/>
    <w:rsid w:val="00CE6B1E"/>
    <w:rsid w:val="00CE6D01"/>
    <w:rsid w:val="00CE6D77"/>
    <w:rsid w:val="00CE6F31"/>
    <w:rsid w:val="00CE7556"/>
    <w:rsid w:val="00CE776B"/>
    <w:rsid w:val="00CE781E"/>
    <w:rsid w:val="00CE7826"/>
    <w:rsid w:val="00CE797C"/>
    <w:rsid w:val="00CE7B97"/>
    <w:rsid w:val="00CE7D8C"/>
    <w:rsid w:val="00CF008D"/>
    <w:rsid w:val="00CF0700"/>
    <w:rsid w:val="00CF0E59"/>
    <w:rsid w:val="00CF1088"/>
    <w:rsid w:val="00CF1154"/>
    <w:rsid w:val="00CF1166"/>
    <w:rsid w:val="00CF1512"/>
    <w:rsid w:val="00CF1773"/>
    <w:rsid w:val="00CF1A35"/>
    <w:rsid w:val="00CF1A3B"/>
    <w:rsid w:val="00CF1A7D"/>
    <w:rsid w:val="00CF1B25"/>
    <w:rsid w:val="00CF1CEB"/>
    <w:rsid w:val="00CF1D4E"/>
    <w:rsid w:val="00CF1D86"/>
    <w:rsid w:val="00CF1FCA"/>
    <w:rsid w:val="00CF2596"/>
    <w:rsid w:val="00CF25DD"/>
    <w:rsid w:val="00CF273B"/>
    <w:rsid w:val="00CF29E4"/>
    <w:rsid w:val="00CF2A2D"/>
    <w:rsid w:val="00CF2AAE"/>
    <w:rsid w:val="00CF2CB2"/>
    <w:rsid w:val="00CF2D86"/>
    <w:rsid w:val="00CF3443"/>
    <w:rsid w:val="00CF3544"/>
    <w:rsid w:val="00CF35E2"/>
    <w:rsid w:val="00CF3930"/>
    <w:rsid w:val="00CF3AC7"/>
    <w:rsid w:val="00CF3C11"/>
    <w:rsid w:val="00CF3C65"/>
    <w:rsid w:val="00CF3D1D"/>
    <w:rsid w:val="00CF3E9D"/>
    <w:rsid w:val="00CF3F81"/>
    <w:rsid w:val="00CF41C2"/>
    <w:rsid w:val="00CF462F"/>
    <w:rsid w:val="00CF4B09"/>
    <w:rsid w:val="00CF4B64"/>
    <w:rsid w:val="00CF4E79"/>
    <w:rsid w:val="00CF4F4F"/>
    <w:rsid w:val="00CF4FEC"/>
    <w:rsid w:val="00CF5339"/>
    <w:rsid w:val="00CF53AC"/>
    <w:rsid w:val="00CF54BD"/>
    <w:rsid w:val="00CF5810"/>
    <w:rsid w:val="00CF587B"/>
    <w:rsid w:val="00CF5964"/>
    <w:rsid w:val="00CF5DBE"/>
    <w:rsid w:val="00CF5E91"/>
    <w:rsid w:val="00CF5EE7"/>
    <w:rsid w:val="00CF6000"/>
    <w:rsid w:val="00CF623F"/>
    <w:rsid w:val="00CF65CA"/>
    <w:rsid w:val="00CF678F"/>
    <w:rsid w:val="00CF69CE"/>
    <w:rsid w:val="00CF6A39"/>
    <w:rsid w:val="00CF6A7D"/>
    <w:rsid w:val="00CF7228"/>
    <w:rsid w:val="00CF7490"/>
    <w:rsid w:val="00CF74E8"/>
    <w:rsid w:val="00CF7661"/>
    <w:rsid w:val="00CF7846"/>
    <w:rsid w:val="00CF795A"/>
    <w:rsid w:val="00CF7D67"/>
    <w:rsid w:val="00CF7E6E"/>
    <w:rsid w:val="00D0015F"/>
    <w:rsid w:val="00D00235"/>
    <w:rsid w:val="00D00346"/>
    <w:rsid w:val="00D00402"/>
    <w:rsid w:val="00D0040C"/>
    <w:rsid w:val="00D005AD"/>
    <w:rsid w:val="00D00614"/>
    <w:rsid w:val="00D006D5"/>
    <w:rsid w:val="00D0074C"/>
    <w:rsid w:val="00D0096F"/>
    <w:rsid w:val="00D009D7"/>
    <w:rsid w:val="00D00AC6"/>
    <w:rsid w:val="00D00ACD"/>
    <w:rsid w:val="00D00B28"/>
    <w:rsid w:val="00D0110D"/>
    <w:rsid w:val="00D01190"/>
    <w:rsid w:val="00D01467"/>
    <w:rsid w:val="00D01533"/>
    <w:rsid w:val="00D01D79"/>
    <w:rsid w:val="00D01D80"/>
    <w:rsid w:val="00D01E76"/>
    <w:rsid w:val="00D01EAD"/>
    <w:rsid w:val="00D01FD6"/>
    <w:rsid w:val="00D02025"/>
    <w:rsid w:val="00D020C6"/>
    <w:rsid w:val="00D022CA"/>
    <w:rsid w:val="00D02428"/>
    <w:rsid w:val="00D0243B"/>
    <w:rsid w:val="00D02619"/>
    <w:rsid w:val="00D02A05"/>
    <w:rsid w:val="00D02B66"/>
    <w:rsid w:val="00D02B9C"/>
    <w:rsid w:val="00D02C82"/>
    <w:rsid w:val="00D02E20"/>
    <w:rsid w:val="00D02F30"/>
    <w:rsid w:val="00D032D3"/>
    <w:rsid w:val="00D032DF"/>
    <w:rsid w:val="00D03369"/>
    <w:rsid w:val="00D033B1"/>
    <w:rsid w:val="00D03698"/>
    <w:rsid w:val="00D037DC"/>
    <w:rsid w:val="00D038C3"/>
    <w:rsid w:val="00D039EF"/>
    <w:rsid w:val="00D03C04"/>
    <w:rsid w:val="00D03C78"/>
    <w:rsid w:val="00D03D75"/>
    <w:rsid w:val="00D044B4"/>
    <w:rsid w:val="00D0468E"/>
    <w:rsid w:val="00D04A17"/>
    <w:rsid w:val="00D04A2D"/>
    <w:rsid w:val="00D04A6D"/>
    <w:rsid w:val="00D04B43"/>
    <w:rsid w:val="00D04B77"/>
    <w:rsid w:val="00D04C2B"/>
    <w:rsid w:val="00D0583A"/>
    <w:rsid w:val="00D05A10"/>
    <w:rsid w:val="00D05F36"/>
    <w:rsid w:val="00D062F8"/>
    <w:rsid w:val="00D06CC1"/>
    <w:rsid w:val="00D06DD9"/>
    <w:rsid w:val="00D070D6"/>
    <w:rsid w:val="00D073E6"/>
    <w:rsid w:val="00D07544"/>
    <w:rsid w:val="00D0755D"/>
    <w:rsid w:val="00D07CD9"/>
    <w:rsid w:val="00D07DDD"/>
    <w:rsid w:val="00D07E37"/>
    <w:rsid w:val="00D106F9"/>
    <w:rsid w:val="00D10A19"/>
    <w:rsid w:val="00D10C37"/>
    <w:rsid w:val="00D10EB9"/>
    <w:rsid w:val="00D10EBB"/>
    <w:rsid w:val="00D11473"/>
    <w:rsid w:val="00D114D6"/>
    <w:rsid w:val="00D1164F"/>
    <w:rsid w:val="00D1201C"/>
    <w:rsid w:val="00D1269B"/>
    <w:rsid w:val="00D126DF"/>
    <w:rsid w:val="00D12D20"/>
    <w:rsid w:val="00D13180"/>
    <w:rsid w:val="00D1346A"/>
    <w:rsid w:val="00D13A21"/>
    <w:rsid w:val="00D13AA8"/>
    <w:rsid w:val="00D13FD5"/>
    <w:rsid w:val="00D14300"/>
    <w:rsid w:val="00D14464"/>
    <w:rsid w:val="00D14587"/>
    <w:rsid w:val="00D14D43"/>
    <w:rsid w:val="00D15163"/>
    <w:rsid w:val="00D151DE"/>
    <w:rsid w:val="00D15322"/>
    <w:rsid w:val="00D153E9"/>
    <w:rsid w:val="00D157A6"/>
    <w:rsid w:val="00D158E1"/>
    <w:rsid w:val="00D1597D"/>
    <w:rsid w:val="00D159EF"/>
    <w:rsid w:val="00D15A5D"/>
    <w:rsid w:val="00D15A82"/>
    <w:rsid w:val="00D15AAB"/>
    <w:rsid w:val="00D15E14"/>
    <w:rsid w:val="00D160AE"/>
    <w:rsid w:val="00D170EA"/>
    <w:rsid w:val="00D17452"/>
    <w:rsid w:val="00D17497"/>
    <w:rsid w:val="00D174D4"/>
    <w:rsid w:val="00D175A7"/>
    <w:rsid w:val="00D17715"/>
    <w:rsid w:val="00D179A0"/>
    <w:rsid w:val="00D17A3E"/>
    <w:rsid w:val="00D17AF4"/>
    <w:rsid w:val="00D17F7E"/>
    <w:rsid w:val="00D2032F"/>
    <w:rsid w:val="00D2061E"/>
    <w:rsid w:val="00D20676"/>
    <w:rsid w:val="00D2082B"/>
    <w:rsid w:val="00D20AFC"/>
    <w:rsid w:val="00D20C84"/>
    <w:rsid w:val="00D21434"/>
    <w:rsid w:val="00D2156B"/>
    <w:rsid w:val="00D21802"/>
    <w:rsid w:val="00D218EB"/>
    <w:rsid w:val="00D21A70"/>
    <w:rsid w:val="00D21B14"/>
    <w:rsid w:val="00D21DDB"/>
    <w:rsid w:val="00D22144"/>
    <w:rsid w:val="00D225E9"/>
    <w:rsid w:val="00D22F43"/>
    <w:rsid w:val="00D23303"/>
    <w:rsid w:val="00D236C2"/>
    <w:rsid w:val="00D23783"/>
    <w:rsid w:val="00D238F0"/>
    <w:rsid w:val="00D239F9"/>
    <w:rsid w:val="00D23ACE"/>
    <w:rsid w:val="00D23EA8"/>
    <w:rsid w:val="00D24128"/>
    <w:rsid w:val="00D241A9"/>
    <w:rsid w:val="00D24273"/>
    <w:rsid w:val="00D2454E"/>
    <w:rsid w:val="00D2476D"/>
    <w:rsid w:val="00D2484B"/>
    <w:rsid w:val="00D24917"/>
    <w:rsid w:val="00D24AEC"/>
    <w:rsid w:val="00D24C06"/>
    <w:rsid w:val="00D24EEB"/>
    <w:rsid w:val="00D24F62"/>
    <w:rsid w:val="00D24FB3"/>
    <w:rsid w:val="00D251A7"/>
    <w:rsid w:val="00D25A2F"/>
    <w:rsid w:val="00D25B35"/>
    <w:rsid w:val="00D25B92"/>
    <w:rsid w:val="00D25E57"/>
    <w:rsid w:val="00D25FEC"/>
    <w:rsid w:val="00D26141"/>
    <w:rsid w:val="00D261A5"/>
    <w:rsid w:val="00D26B2D"/>
    <w:rsid w:val="00D271D1"/>
    <w:rsid w:val="00D27248"/>
    <w:rsid w:val="00D275B4"/>
    <w:rsid w:val="00D2769C"/>
    <w:rsid w:val="00D2794A"/>
    <w:rsid w:val="00D2798F"/>
    <w:rsid w:val="00D27A6E"/>
    <w:rsid w:val="00D27BAC"/>
    <w:rsid w:val="00D27BF8"/>
    <w:rsid w:val="00D30042"/>
    <w:rsid w:val="00D30136"/>
    <w:rsid w:val="00D30508"/>
    <w:rsid w:val="00D30A9A"/>
    <w:rsid w:val="00D30CE5"/>
    <w:rsid w:val="00D31528"/>
    <w:rsid w:val="00D315DB"/>
    <w:rsid w:val="00D316F7"/>
    <w:rsid w:val="00D31730"/>
    <w:rsid w:val="00D31A87"/>
    <w:rsid w:val="00D31CB2"/>
    <w:rsid w:val="00D31E60"/>
    <w:rsid w:val="00D31EF4"/>
    <w:rsid w:val="00D31FD3"/>
    <w:rsid w:val="00D31FF7"/>
    <w:rsid w:val="00D32172"/>
    <w:rsid w:val="00D322AE"/>
    <w:rsid w:val="00D32367"/>
    <w:rsid w:val="00D32842"/>
    <w:rsid w:val="00D3298C"/>
    <w:rsid w:val="00D32C54"/>
    <w:rsid w:val="00D32C79"/>
    <w:rsid w:val="00D32E2B"/>
    <w:rsid w:val="00D32FAE"/>
    <w:rsid w:val="00D33126"/>
    <w:rsid w:val="00D33292"/>
    <w:rsid w:val="00D33769"/>
    <w:rsid w:val="00D3387D"/>
    <w:rsid w:val="00D33E92"/>
    <w:rsid w:val="00D34660"/>
    <w:rsid w:val="00D34811"/>
    <w:rsid w:val="00D348B2"/>
    <w:rsid w:val="00D34C2A"/>
    <w:rsid w:val="00D34D86"/>
    <w:rsid w:val="00D35223"/>
    <w:rsid w:val="00D35497"/>
    <w:rsid w:val="00D35792"/>
    <w:rsid w:val="00D35909"/>
    <w:rsid w:val="00D35996"/>
    <w:rsid w:val="00D35B5E"/>
    <w:rsid w:val="00D35B67"/>
    <w:rsid w:val="00D35C3C"/>
    <w:rsid w:val="00D35D74"/>
    <w:rsid w:val="00D36141"/>
    <w:rsid w:val="00D3622E"/>
    <w:rsid w:val="00D36242"/>
    <w:rsid w:val="00D36296"/>
    <w:rsid w:val="00D362C0"/>
    <w:rsid w:val="00D364B3"/>
    <w:rsid w:val="00D364F4"/>
    <w:rsid w:val="00D36786"/>
    <w:rsid w:val="00D3699A"/>
    <w:rsid w:val="00D36ADA"/>
    <w:rsid w:val="00D36B50"/>
    <w:rsid w:val="00D36BF1"/>
    <w:rsid w:val="00D36D5F"/>
    <w:rsid w:val="00D36E7D"/>
    <w:rsid w:val="00D37052"/>
    <w:rsid w:val="00D370C7"/>
    <w:rsid w:val="00D373D9"/>
    <w:rsid w:val="00D3762F"/>
    <w:rsid w:val="00D376D6"/>
    <w:rsid w:val="00D376EC"/>
    <w:rsid w:val="00D377BB"/>
    <w:rsid w:val="00D379AB"/>
    <w:rsid w:val="00D37CB5"/>
    <w:rsid w:val="00D37CBA"/>
    <w:rsid w:val="00D37D68"/>
    <w:rsid w:val="00D37D8A"/>
    <w:rsid w:val="00D37EE5"/>
    <w:rsid w:val="00D40197"/>
    <w:rsid w:val="00D405AD"/>
    <w:rsid w:val="00D40916"/>
    <w:rsid w:val="00D40972"/>
    <w:rsid w:val="00D409AE"/>
    <w:rsid w:val="00D40A2E"/>
    <w:rsid w:val="00D40BA3"/>
    <w:rsid w:val="00D40E5A"/>
    <w:rsid w:val="00D410D5"/>
    <w:rsid w:val="00D415A1"/>
    <w:rsid w:val="00D4188C"/>
    <w:rsid w:val="00D419AE"/>
    <w:rsid w:val="00D419B0"/>
    <w:rsid w:val="00D422FD"/>
    <w:rsid w:val="00D429E2"/>
    <w:rsid w:val="00D42A2E"/>
    <w:rsid w:val="00D42CA5"/>
    <w:rsid w:val="00D4316B"/>
    <w:rsid w:val="00D43566"/>
    <w:rsid w:val="00D4380F"/>
    <w:rsid w:val="00D43870"/>
    <w:rsid w:val="00D43F50"/>
    <w:rsid w:val="00D440BC"/>
    <w:rsid w:val="00D44140"/>
    <w:rsid w:val="00D44272"/>
    <w:rsid w:val="00D445A3"/>
    <w:rsid w:val="00D44680"/>
    <w:rsid w:val="00D44845"/>
    <w:rsid w:val="00D44ADD"/>
    <w:rsid w:val="00D44B08"/>
    <w:rsid w:val="00D44D58"/>
    <w:rsid w:val="00D44FAF"/>
    <w:rsid w:val="00D453B8"/>
    <w:rsid w:val="00D45755"/>
    <w:rsid w:val="00D45A0D"/>
    <w:rsid w:val="00D45A7D"/>
    <w:rsid w:val="00D45D5F"/>
    <w:rsid w:val="00D45F73"/>
    <w:rsid w:val="00D464E4"/>
    <w:rsid w:val="00D46662"/>
    <w:rsid w:val="00D46A6B"/>
    <w:rsid w:val="00D46AC7"/>
    <w:rsid w:val="00D46BB4"/>
    <w:rsid w:val="00D46C47"/>
    <w:rsid w:val="00D46FF7"/>
    <w:rsid w:val="00D47485"/>
    <w:rsid w:val="00D474D4"/>
    <w:rsid w:val="00D4790A"/>
    <w:rsid w:val="00D47943"/>
    <w:rsid w:val="00D47A73"/>
    <w:rsid w:val="00D47B0F"/>
    <w:rsid w:val="00D47CBE"/>
    <w:rsid w:val="00D47E03"/>
    <w:rsid w:val="00D506F6"/>
    <w:rsid w:val="00D50840"/>
    <w:rsid w:val="00D50985"/>
    <w:rsid w:val="00D509F8"/>
    <w:rsid w:val="00D50A49"/>
    <w:rsid w:val="00D50CA1"/>
    <w:rsid w:val="00D5125B"/>
    <w:rsid w:val="00D51330"/>
    <w:rsid w:val="00D516FA"/>
    <w:rsid w:val="00D5196C"/>
    <w:rsid w:val="00D51CAA"/>
    <w:rsid w:val="00D51DBC"/>
    <w:rsid w:val="00D51F65"/>
    <w:rsid w:val="00D5214D"/>
    <w:rsid w:val="00D5233F"/>
    <w:rsid w:val="00D524DB"/>
    <w:rsid w:val="00D5271F"/>
    <w:rsid w:val="00D5280C"/>
    <w:rsid w:val="00D528D7"/>
    <w:rsid w:val="00D5296B"/>
    <w:rsid w:val="00D52A03"/>
    <w:rsid w:val="00D52DF4"/>
    <w:rsid w:val="00D5307E"/>
    <w:rsid w:val="00D53314"/>
    <w:rsid w:val="00D533C5"/>
    <w:rsid w:val="00D53B7C"/>
    <w:rsid w:val="00D53C9B"/>
    <w:rsid w:val="00D53CD3"/>
    <w:rsid w:val="00D53D52"/>
    <w:rsid w:val="00D53ED2"/>
    <w:rsid w:val="00D53F5A"/>
    <w:rsid w:val="00D54573"/>
    <w:rsid w:val="00D54753"/>
    <w:rsid w:val="00D547E7"/>
    <w:rsid w:val="00D549CD"/>
    <w:rsid w:val="00D54B12"/>
    <w:rsid w:val="00D54B55"/>
    <w:rsid w:val="00D55046"/>
    <w:rsid w:val="00D551CB"/>
    <w:rsid w:val="00D5532B"/>
    <w:rsid w:val="00D5548F"/>
    <w:rsid w:val="00D554AE"/>
    <w:rsid w:val="00D5553B"/>
    <w:rsid w:val="00D558FE"/>
    <w:rsid w:val="00D55929"/>
    <w:rsid w:val="00D559EF"/>
    <w:rsid w:val="00D55B3B"/>
    <w:rsid w:val="00D55E09"/>
    <w:rsid w:val="00D56329"/>
    <w:rsid w:val="00D5639A"/>
    <w:rsid w:val="00D5676C"/>
    <w:rsid w:val="00D567A2"/>
    <w:rsid w:val="00D56989"/>
    <w:rsid w:val="00D569E8"/>
    <w:rsid w:val="00D56ACA"/>
    <w:rsid w:val="00D56BD7"/>
    <w:rsid w:val="00D56C29"/>
    <w:rsid w:val="00D56E6B"/>
    <w:rsid w:val="00D56FDB"/>
    <w:rsid w:val="00D570F5"/>
    <w:rsid w:val="00D5731A"/>
    <w:rsid w:val="00D578DE"/>
    <w:rsid w:val="00D57B2C"/>
    <w:rsid w:val="00D57BDA"/>
    <w:rsid w:val="00D57D1B"/>
    <w:rsid w:val="00D600D1"/>
    <w:rsid w:val="00D603EF"/>
    <w:rsid w:val="00D606B9"/>
    <w:rsid w:val="00D60AD1"/>
    <w:rsid w:val="00D60BFA"/>
    <w:rsid w:val="00D60CE2"/>
    <w:rsid w:val="00D60D4A"/>
    <w:rsid w:val="00D60FF7"/>
    <w:rsid w:val="00D610C6"/>
    <w:rsid w:val="00D610D0"/>
    <w:rsid w:val="00D61A86"/>
    <w:rsid w:val="00D61D79"/>
    <w:rsid w:val="00D61F4A"/>
    <w:rsid w:val="00D620CC"/>
    <w:rsid w:val="00D62113"/>
    <w:rsid w:val="00D6212B"/>
    <w:rsid w:val="00D62602"/>
    <w:rsid w:val="00D62791"/>
    <w:rsid w:val="00D62B04"/>
    <w:rsid w:val="00D62DEE"/>
    <w:rsid w:val="00D630CB"/>
    <w:rsid w:val="00D6358C"/>
    <w:rsid w:val="00D63734"/>
    <w:rsid w:val="00D63914"/>
    <w:rsid w:val="00D63E4C"/>
    <w:rsid w:val="00D63EC9"/>
    <w:rsid w:val="00D643EB"/>
    <w:rsid w:val="00D6450E"/>
    <w:rsid w:val="00D646B0"/>
    <w:rsid w:val="00D6483C"/>
    <w:rsid w:val="00D64870"/>
    <w:rsid w:val="00D64BD0"/>
    <w:rsid w:val="00D64F8C"/>
    <w:rsid w:val="00D652F5"/>
    <w:rsid w:val="00D65323"/>
    <w:rsid w:val="00D65528"/>
    <w:rsid w:val="00D6554D"/>
    <w:rsid w:val="00D655AE"/>
    <w:rsid w:val="00D65672"/>
    <w:rsid w:val="00D65F62"/>
    <w:rsid w:val="00D66039"/>
    <w:rsid w:val="00D663F5"/>
    <w:rsid w:val="00D66E25"/>
    <w:rsid w:val="00D66E30"/>
    <w:rsid w:val="00D66F52"/>
    <w:rsid w:val="00D671B8"/>
    <w:rsid w:val="00D67405"/>
    <w:rsid w:val="00D6766F"/>
    <w:rsid w:val="00D67687"/>
    <w:rsid w:val="00D67738"/>
    <w:rsid w:val="00D67CD5"/>
    <w:rsid w:val="00D67D6B"/>
    <w:rsid w:val="00D7006B"/>
    <w:rsid w:val="00D70137"/>
    <w:rsid w:val="00D70355"/>
    <w:rsid w:val="00D703F2"/>
    <w:rsid w:val="00D70470"/>
    <w:rsid w:val="00D7070E"/>
    <w:rsid w:val="00D7087D"/>
    <w:rsid w:val="00D70ED0"/>
    <w:rsid w:val="00D713B2"/>
    <w:rsid w:val="00D71459"/>
    <w:rsid w:val="00D715DE"/>
    <w:rsid w:val="00D71637"/>
    <w:rsid w:val="00D71A03"/>
    <w:rsid w:val="00D71B47"/>
    <w:rsid w:val="00D71D70"/>
    <w:rsid w:val="00D7220E"/>
    <w:rsid w:val="00D72935"/>
    <w:rsid w:val="00D72E89"/>
    <w:rsid w:val="00D72FFB"/>
    <w:rsid w:val="00D73044"/>
    <w:rsid w:val="00D73921"/>
    <w:rsid w:val="00D73A5B"/>
    <w:rsid w:val="00D73A88"/>
    <w:rsid w:val="00D73AAE"/>
    <w:rsid w:val="00D74022"/>
    <w:rsid w:val="00D749E1"/>
    <w:rsid w:val="00D74ACA"/>
    <w:rsid w:val="00D74DC9"/>
    <w:rsid w:val="00D75338"/>
    <w:rsid w:val="00D75578"/>
    <w:rsid w:val="00D757F7"/>
    <w:rsid w:val="00D758EB"/>
    <w:rsid w:val="00D75914"/>
    <w:rsid w:val="00D75B0C"/>
    <w:rsid w:val="00D75D16"/>
    <w:rsid w:val="00D75E78"/>
    <w:rsid w:val="00D75F8B"/>
    <w:rsid w:val="00D763BD"/>
    <w:rsid w:val="00D763D3"/>
    <w:rsid w:val="00D767D1"/>
    <w:rsid w:val="00D7696D"/>
    <w:rsid w:val="00D76A09"/>
    <w:rsid w:val="00D76A69"/>
    <w:rsid w:val="00D7725D"/>
    <w:rsid w:val="00D772B0"/>
    <w:rsid w:val="00D7787D"/>
    <w:rsid w:val="00D77BAC"/>
    <w:rsid w:val="00D77D03"/>
    <w:rsid w:val="00D77E18"/>
    <w:rsid w:val="00D8001F"/>
    <w:rsid w:val="00D800B7"/>
    <w:rsid w:val="00D80155"/>
    <w:rsid w:val="00D80A21"/>
    <w:rsid w:val="00D80A33"/>
    <w:rsid w:val="00D80BEF"/>
    <w:rsid w:val="00D80C40"/>
    <w:rsid w:val="00D80ED0"/>
    <w:rsid w:val="00D80EF1"/>
    <w:rsid w:val="00D8167B"/>
    <w:rsid w:val="00D8174C"/>
    <w:rsid w:val="00D8199E"/>
    <w:rsid w:val="00D81BB4"/>
    <w:rsid w:val="00D822CE"/>
    <w:rsid w:val="00D82391"/>
    <w:rsid w:val="00D823A1"/>
    <w:rsid w:val="00D8273B"/>
    <w:rsid w:val="00D82764"/>
    <w:rsid w:val="00D827F0"/>
    <w:rsid w:val="00D82B5F"/>
    <w:rsid w:val="00D82E9E"/>
    <w:rsid w:val="00D83CB1"/>
    <w:rsid w:val="00D83DE3"/>
    <w:rsid w:val="00D83E61"/>
    <w:rsid w:val="00D840D4"/>
    <w:rsid w:val="00D841B6"/>
    <w:rsid w:val="00D84303"/>
    <w:rsid w:val="00D84594"/>
    <w:rsid w:val="00D848C7"/>
    <w:rsid w:val="00D84917"/>
    <w:rsid w:val="00D84B54"/>
    <w:rsid w:val="00D84B73"/>
    <w:rsid w:val="00D84E44"/>
    <w:rsid w:val="00D84E91"/>
    <w:rsid w:val="00D85276"/>
    <w:rsid w:val="00D85299"/>
    <w:rsid w:val="00D854D5"/>
    <w:rsid w:val="00D85644"/>
    <w:rsid w:val="00D856A9"/>
    <w:rsid w:val="00D8574A"/>
    <w:rsid w:val="00D85D98"/>
    <w:rsid w:val="00D864BD"/>
    <w:rsid w:val="00D8653C"/>
    <w:rsid w:val="00D86663"/>
    <w:rsid w:val="00D8675C"/>
    <w:rsid w:val="00D867F3"/>
    <w:rsid w:val="00D86B05"/>
    <w:rsid w:val="00D86B26"/>
    <w:rsid w:val="00D86BA4"/>
    <w:rsid w:val="00D86CC8"/>
    <w:rsid w:val="00D86DB5"/>
    <w:rsid w:val="00D86E67"/>
    <w:rsid w:val="00D86ECC"/>
    <w:rsid w:val="00D87042"/>
    <w:rsid w:val="00D87055"/>
    <w:rsid w:val="00D872C5"/>
    <w:rsid w:val="00D87745"/>
    <w:rsid w:val="00D87772"/>
    <w:rsid w:val="00D87F84"/>
    <w:rsid w:val="00D87FD0"/>
    <w:rsid w:val="00D90097"/>
    <w:rsid w:val="00D902DA"/>
    <w:rsid w:val="00D9032E"/>
    <w:rsid w:val="00D9054F"/>
    <w:rsid w:val="00D906A4"/>
    <w:rsid w:val="00D9077E"/>
    <w:rsid w:val="00D90981"/>
    <w:rsid w:val="00D90C26"/>
    <w:rsid w:val="00D90CAD"/>
    <w:rsid w:val="00D90F9C"/>
    <w:rsid w:val="00D91131"/>
    <w:rsid w:val="00D91365"/>
    <w:rsid w:val="00D91446"/>
    <w:rsid w:val="00D91922"/>
    <w:rsid w:val="00D91E0C"/>
    <w:rsid w:val="00D92413"/>
    <w:rsid w:val="00D92456"/>
    <w:rsid w:val="00D924B4"/>
    <w:rsid w:val="00D9273F"/>
    <w:rsid w:val="00D928D6"/>
    <w:rsid w:val="00D92A89"/>
    <w:rsid w:val="00D92B99"/>
    <w:rsid w:val="00D92C0E"/>
    <w:rsid w:val="00D92C63"/>
    <w:rsid w:val="00D92E4D"/>
    <w:rsid w:val="00D9326F"/>
    <w:rsid w:val="00D932A2"/>
    <w:rsid w:val="00D93416"/>
    <w:rsid w:val="00D9345E"/>
    <w:rsid w:val="00D935AB"/>
    <w:rsid w:val="00D938A7"/>
    <w:rsid w:val="00D93A02"/>
    <w:rsid w:val="00D9417D"/>
    <w:rsid w:val="00D94567"/>
    <w:rsid w:val="00D94601"/>
    <w:rsid w:val="00D947BB"/>
    <w:rsid w:val="00D948B3"/>
    <w:rsid w:val="00D94BC8"/>
    <w:rsid w:val="00D94CD6"/>
    <w:rsid w:val="00D94F7D"/>
    <w:rsid w:val="00D958F6"/>
    <w:rsid w:val="00D95B89"/>
    <w:rsid w:val="00D95C50"/>
    <w:rsid w:val="00D95EBC"/>
    <w:rsid w:val="00D95F82"/>
    <w:rsid w:val="00D96694"/>
    <w:rsid w:val="00D96838"/>
    <w:rsid w:val="00D96CA8"/>
    <w:rsid w:val="00D972A8"/>
    <w:rsid w:val="00D9737A"/>
    <w:rsid w:val="00D97A68"/>
    <w:rsid w:val="00D97CD7"/>
    <w:rsid w:val="00D97FDC"/>
    <w:rsid w:val="00DA0385"/>
    <w:rsid w:val="00DA055F"/>
    <w:rsid w:val="00DA084A"/>
    <w:rsid w:val="00DA0C4F"/>
    <w:rsid w:val="00DA0D7B"/>
    <w:rsid w:val="00DA0E57"/>
    <w:rsid w:val="00DA0E83"/>
    <w:rsid w:val="00DA0EA2"/>
    <w:rsid w:val="00DA0F3E"/>
    <w:rsid w:val="00DA0FA1"/>
    <w:rsid w:val="00DA0FC4"/>
    <w:rsid w:val="00DA0FED"/>
    <w:rsid w:val="00DA100C"/>
    <w:rsid w:val="00DA1227"/>
    <w:rsid w:val="00DA13A1"/>
    <w:rsid w:val="00DA160B"/>
    <w:rsid w:val="00DA17FE"/>
    <w:rsid w:val="00DA182D"/>
    <w:rsid w:val="00DA190E"/>
    <w:rsid w:val="00DA1A65"/>
    <w:rsid w:val="00DA1B0A"/>
    <w:rsid w:val="00DA1C5A"/>
    <w:rsid w:val="00DA1EB0"/>
    <w:rsid w:val="00DA1F89"/>
    <w:rsid w:val="00DA2409"/>
    <w:rsid w:val="00DA2566"/>
    <w:rsid w:val="00DA25AE"/>
    <w:rsid w:val="00DA25E4"/>
    <w:rsid w:val="00DA291C"/>
    <w:rsid w:val="00DA294E"/>
    <w:rsid w:val="00DA29CE"/>
    <w:rsid w:val="00DA2A65"/>
    <w:rsid w:val="00DA2B17"/>
    <w:rsid w:val="00DA35AE"/>
    <w:rsid w:val="00DA37BA"/>
    <w:rsid w:val="00DA39D8"/>
    <w:rsid w:val="00DA3B77"/>
    <w:rsid w:val="00DA3DA0"/>
    <w:rsid w:val="00DA4027"/>
    <w:rsid w:val="00DA4452"/>
    <w:rsid w:val="00DA45F9"/>
    <w:rsid w:val="00DA460B"/>
    <w:rsid w:val="00DA48D6"/>
    <w:rsid w:val="00DA4BD8"/>
    <w:rsid w:val="00DA4E74"/>
    <w:rsid w:val="00DA54A4"/>
    <w:rsid w:val="00DA54D6"/>
    <w:rsid w:val="00DA54FD"/>
    <w:rsid w:val="00DA58C6"/>
    <w:rsid w:val="00DA5A10"/>
    <w:rsid w:val="00DA5AB5"/>
    <w:rsid w:val="00DA5BB9"/>
    <w:rsid w:val="00DA5DC6"/>
    <w:rsid w:val="00DA5F0C"/>
    <w:rsid w:val="00DA60C5"/>
    <w:rsid w:val="00DA61DA"/>
    <w:rsid w:val="00DA631C"/>
    <w:rsid w:val="00DA65DE"/>
    <w:rsid w:val="00DA6716"/>
    <w:rsid w:val="00DA678C"/>
    <w:rsid w:val="00DA683F"/>
    <w:rsid w:val="00DA6858"/>
    <w:rsid w:val="00DA685A"/>
    <w:rsid w:val="00DA68E7"/>
    <w:rsid w:val="00DA68F4"/>
    <w:rsid w:val="00DA6A8A"/>
    <w:rsid w:val="00DA6ED3"/>
    <w:rsid w:val="00DA70C0"/>
    <w:rsid w:val="00DA711E"/>
    <w:rsid w:val="00DA72B7"/>
    <w:rsid w:val="00DA74B9"/>
    <w:rsid w:val="00DA75C5"/>
    <w:rsid w:val="00DA7793"/>
    <w:rsid w:val="00DA783A"/>
    <w:rsid w:val="00DA798E"/>
    <w:rsid w:val="00DA7AA7"/>
    <w:rsid w:val="00DA7C12"/>
    <w:rsid w:val="00DB0104"/>
    <w:rsid w:val="00DB09AD"/>
    <w:rsid w:val="00DB0A2D"/>
    <w:rsid w:val="00DB1076"/>
    <w:rsid w:val="00DB1202"/>
    <w:rsid w:val="00DB1419"/>
    <w:rsid w:val="00DB1A7A"/>
    <w:rsid w:val="00DB1D8A"/>
    <w:rsid w:val="00DB20BA"/>
    <w:rsid w:val="00DB26E2"/>
    <w:rsid w:val="00DB2739"/>
    <w:rsid w:val="00DB295D"/>
    <w:rsid w:val="00DB3028"/>
    <w:rsid w:val="00DB304F"/>
    <w:rsid w:val="00DB30FC"/>
    <w:rsid w:val="00DB3227"/>
    <w:rsid w:val="00DB35FB"/>
    <w:rsid w:val="00DB3A20"/>
    <w:rsid w:val="00DB3ED7"/>
    <w:rsid w:val="00DB3EE0"/>
    <w:rsid w:val="00DB3F64"/>
    <w:rsid w:val="00DB4032"/>
    <w:rsid w:val="00DB4045"/>
    <w:rsid w:val="00DB40DB"/>
    <w:rsid w:val="00DB4174"/>
    <w:rsid w:val="00DB4230"/>
    <w:rsid w:val="00DB439A"/>
    <w:rsid w:val="00DB46D5"/>
    <w:rsid w:val="00DB4A0C"/>
    <w:rsid w:val="00DB4BB7"/>
    <w:rsid w:val="00DB4CBD"/>
    <w:rsid w:val="00DB4D2F"/>
    <w:rsid w:val="00DB4FE7"/>
    <w:rsid w:val="00DB540B"/>
    <w:rsid w:val="00DB5499"/>
    <w:rsid w:val="00DB5681"/>
    <w:rsid w:val="00DB572B"/>
    <w:rsid w:val="00DB5794"/>
    <w:rsid w:val="00DB57C0"/>
    <w:rsid w:val="00DB5D05"/>
    <w:rsid w:val="00DB62AA"/>
    <w:rsid w:val="00DB6EA7"/>
    <w:rsid w:val="00DB6ECA"/>
    <w:rsid w:val="00DB6F77"/>
    <w:rsid w:val="00DB722E"/>
    <w:rsid w:val="00DB7359"/>
    <w:rsid w:val="00DB7514"/>
    <w:rsid w:val="00DB779C"/>
    <w:rsid w:val="00DB785F"/>
    <w:rsid w:val="00DB79A0"/>
    <w:rsid w:val="00DB7B3E"/>
    <w:rsid w:val="00DB7CDE"/>
    <w:rsid w:val="00DB7DA5"/>
    <w:rsid w:val="00DB7E00"/>
    <w:rsid w:val="00DB7ED8"/>
    <w:rsid w:val="00DC0114"/>
    <w:rsid w:val="00DC011F"/>
    <w:rsid w:val="00DC015A"/>
    <w:rsid w:val="00DC024C"/>
    <w:rsid w:val="00DC038C"/>
    <w:rsid w:val="00DC0495"/>
    <w:rsid w:val="00DC0508"/>
    <w:rsid w:val="00DC0823"/>
    <w:rsid w:val="00DC0980"/>
    <w:rsid w:val="00DC09FC"/>
    <w:rsid w:val="00DC0AA2"/>
    <w:rsid w:val="00DC0B0D"/>
    <w:rsid w:val="00DC0B46"/>
    <w:rsid w:val="00DC0E26"/>
    <w:rsid w:val="00DC10EC"/>
    <w:rsid w:val="00DC1153"/>
    <w:rsid w:val="00DC11B2"/>
    <w:rsid w:val="00DC11D2"/>
    <w:rsid w:val="00DC1382"/>
    <w:rsid w:val="00DC139F"/>
    <w:rsid w:val="00DC14CE"/>
    <w:rsid w:val="00DC1C2B"/>
    <w:rsid w:val="00DC1DA3"/>
    <w:rsid w:val="00DC21D5"/>
    <w:rsid w:val="00DC220B"/>
    <w:rsid w:val="00DC2239"/>
    <w:rsid w:val="00DC2295"/>
    <w:rsid w:val="00DC243E"/>
    <w:rsid w:val="00DC2B72"/>
    <w:rsid w:val="00DC3088"/>
    <w:rsid w:val="00DC30E7"/>
    <w:rsid w:val="00DC3103"/>
    <w:rsid w:val="00DC328A"/>
    <w:rsid w:val="00DC34E6"/>
    <w:rsid w:val="00DC3777"/>
    <w:rsid w:val="00DC39ED"/>
    <w:rsid w:val="00DC3DF2"/>
    <w:rsid w:val="00DC3E31"/>
    <w:rsid w:val="00DC3F93"/>
    <w:rsid w:val="00DC3FC1"/>
    <w:rsid w:val="00DC3FEE"/>
    <w:rsid w:val="00DC4038"/>
    <w:rsid w:val="00DC4B98"/>
    <w:rsid w:val="00DC4C76"/>
    <w:rsid w:val="00DC4E49"/>
    <w:rsid w:val="00DC514D"/>
    <w:rsid w:val="00DC5180"/>
    <w:rsid w:val="00DC5A88"/>
    <w:rsid w:val="00DC643C"/>
    <w:rsid w:val="00DC67B3"/>
    <w:rsid w:val="00DC6AD1"/>
    <w:rsid w:val="00DC6B34"/>
    <w:rsid w:val="00DC6D6E"/>
    <w:rsid w:val="00DC6E79"/>
    <w:rsid w:val="00DC6FF7"/>
    <w:rsid w:val="00DC709D"/>
    <w:rsid w:val="00DC70E8"/>
    <w:rsid w:val="00DC7101"/>
    <w:rsid w:val="00DC7366"/>
    <w:rsid w:val="00DC7583"/>
    <w:rsid w:val="00DC77CA"/>
    <w:rsid w:val="00DC79AC"/>
    <w:rsid w:val="00DC7ABE"/>
    <w:rsid w:val="00DC7CC1"/>
    <w:rsid w:val="00DC7DA2"/>
    <w:rsid w:val="00DC7E2B"/>
    <w:rsid w:val="00DD001C"/>
    <w:rsid w:val="00DD02FB"/>
    <w:rsid w:val="00DD0808"/>
    <w:rsid w:val="00DD0987"/>
    <w:rsid w:val="00DD0A1D"/>
    <w:rsid w:val="00DD0A39"/>
    <w:rsid w:val="00DD0AAD"/>
    <w:rsid w:val="00DD0B33"/>
    <w:rsid w:val="00DD12E5"/>
    <w:rsid w:val="00DD1482"/>
    <w:rsid w:val="00DD14E9"/>
    <w:rsid w:val="00DD15FE"/>
    <w:rsid w:val="00DD1AEB"/>
    <w:rsid w:val="00DD1B50"/>
    <w:rsid w:val="00DD1ED9"/>
    <w:rsid w:val="00DD2393"/>
    <w:rsid w:val="00DD2492"/>
    <w:rsid w:val="00DD286E"/>
    <w:rsid w:val="00DD294F"/>
    <w:rsid w:val="00DD2954"/>
    <w:rsid w:val="00DD2E48"/>
    <w:rsid w:val="00DD31CC"/>
    <w:rsid w:val="00DD32AB"/>
    <w:rsid w:val="00DD333C"/>
    <w:rsid w:val="00DD33C5"/>
    <w:rsid w:val="00DD3764"/>
    <w:rsid w:val="00DD3918"/>
    <w:rsid w:val="00DD3E01"/>
    <w:rsid w:val="00DD3F05"/>
    <w:rsid w:val="00DD4234"/>
    <w:rsid w:val="00DD43B4"/>
    <w:rsid w:val="00DD451D"/>
    <w:rsid w:val="00DD46D5"/>
    <w:rsid w:val="00DD49F2"/>
    <w:rsid w:val="00DD4A25"/>
    <w:rsid w:val="00DD4C54"/>
    <w:rsid w:val="00DD518E"/>
    <w:rsid w:val="00DD5506"/>
    <w:rsid w:val="00DD579D"/>
    <w:rsid w:val="00DD5A3F"/>
    <w:rsid w:val="00DD5AF0"/>
    <w:rsid w:val="00DD5B1D"/>
    <w:rsid w:val="00DD5FDF"/>
    <w:rsid w:val="00DD6105"/>
    <w:rsid w:val="00DD624F"/>
    <w:rsid w:val="00DD62CA"/>
    <w:rsid w:val="00DD6575"/>
    <w:rsid w:val="00DD65A1"/>
    <w:rsid w:val="00DD68F9"/>
    <w:rsid w:val="00DD6B3C"/>
    <w:rsid w:val="00DD6D86"/>
    <w:rsid w:val="00DD76B7"/>
    <w:rsid w:val="00DD7A68"/>
    <w:rsid w:val="00DD7A91"/>
    <w:rsid w:val="00DD7BE1"/>
    <w:rsid w:val="00DD7D5B"/>
    <w:rsid w:val="00DD7FED"/>
    <w:rsid w:val="00DE03FF"/>
    <w:rsid w:val="00DE054C"/>
    <w:rsid w:val="00DE07A0"/>
    <w:rsid w:val="00DE0876"/>
    <w:rsid w:val="00DE0B6D"/>
    <w:rsid w:val="00DE0E84"/>
    <w:rsid w:val="00DE10D5"/>
    <w:rsid w:val="00DE13AC"/>
    <w:rsid w:val="00DE13E3"/>
    <w:rsid w:val="00DE14B9"/>
    <w:rsid w:val="00DE15FE"/>
    <w:rsid w:val="00DE1B25"/>
    <w:rsid w:val="00DE1B5C"/>
    <w:rsid w:val="00DE1DF3"/>
    <w:rsid w:val="00DE1EAB"/>
    <w:rsid w:val="00DE1EED"/>
    <w:rsid w:val="00DE1F88"/>
    <w:rsid w:val="00DE2139"/>
    <w:rsid w:val="00DE2621"/>
    <w:rsid w:val="00DE2737"/>
    <w:rsid w:val="00DE2A2E"/>
    <w:rsid w:val="00DE2F10"/>
    <w:rsid w:val="00DE2F3E"/>
    <w:rsid w:val="00DE2F91"/>
    <w:rsid w:val="00DE3232"/>
    <w:rsid w:val="00DE34AC"/>
    <w:rsid w:val="00DE37DC"/>
    <w:rsid w:val="00DE3976"/>
    <w:rsid w:val="00DE397D"/>
    <w:rsid w:val="00DE3BB4"/>
    <w:rsid w:val="00DE3C0E"/>
    <w:rsid w:val="00DE403A"/>
    <w:rsid w:val="00DE40A9"/>
    <w:rsid w:val="00DE42BE"/>
    <w:rsid w:val="00DE4394"/>
    <w:rsid w:val="00DE4546"/>
    <w:rsid w:val="00DE4574"/>
    <w:rsid w:val="00DE4915"/>
    <w:rsid w:val="00DE4C1C"/>
    <w:rsid w:val="00DE4E17"/>
    <w:rsid w:val="00DE51C0"/>
    <w:rsid w:val="00DE5404"/>
    <w:rsid w:val="00DE541D"/>
    <w:rsid w:val="00DE556E"/>
    <w:rsid w:val="00DE5578"/>
    <w:rsid w:val="00DE569D"/>
    <w:rsid w:val="00DE58B5"/>
    <w:rsid w:val="00DE5D35"/>
    <w:rsid w:val="00DE5F9A"/>
    <w:rsid w:val="00DE6024"/>
    <w:rsid w:val="00DE6486"/>
    <w:rsid w:val="00DE65F1"/>
    <w:rsid w:val="00DE66C7"/>
    <w:rsid w:val="00DE6783"/>
    <w:rsid w:val="00DE6794"/>
    <w:rsid w:val="00DE6A46"/>
    <w:rsid w:val="00DE6A85"/>
    <w:rsid w:val="00DE6E0C"/>
    <w:rsid w:val="00DE6F63"/>
    <w:rsid w:val="00DE6FAA"/>
    <w:rsid w:val="00DE7119"/>
    <w:rsid w:val="00DE74ED"/>
    <w:rsid w:val="00DE7534"/>
    <w:rsid w:val="00DE75DB"/>
    <w:rsid w:val="00DE7ADB"/>
    <w:rsid w:val="00DE7B3E"/>
    <w:rsid w:val="00DE7C86"/>
    <w:rsid w:val="00DE7D62"/>
    <w:rsid w:val="00DF0009"/>
    <w:rsid w:val="00DF010F"/>
    <w:rsid w:val="00DF01E1"/>
    <w:rsid w:val="00DF02DD"/>
    <w:rsid w:val="00DF02F6"/>
    <w:rsid w:val="00DF0331"/>
    <w:rsid w:val="00DF0348"/>
    <w:rsid w:val="00DF04F0"/>
    <w:rsid w:val="00DF0B00"/>
    <w:rsid w:val="00DF0CE2"/>
    <w:rsid w:val="00DF19D5"/>
    <w:rsid w:val="00DF1A61"/>
    <w:rsid w:val="00DF1ED3"/>
    <w:rsid w:val="00DF1F82"/>
    <w:rsid w:val="00DF2062"/>
    <w:rsid w:val="00DF2104"/>
    <w:rsid w:val="00DF265A"/>
    <w:rsid w:val="00DF2940"/>
    <w:rsid w:val="00DF2C4E"/>
    <w:rsid w:val="00DF2D09"/>
    <w:rsid w:val="00DF2DFD"/>
    <w:rsid w:val="00DF33EA"/>
    <w:rsid w:val="00DF3514"/>
    <w:rsid w:val="00DF364E"/>
    <w:rsid w:val="00DF3740"/>
    <w:rsid w:val="00DF3CF1"/>
    <w:rsid w:val="00DF3D0D"/>
    <w:rsid w:val="00DF3D29"/>
    <w:rsid w:val="00DF3ECD"/>
    <w:rsid w:val="00DF40A3"/>
    <w:rsid w:val="00DF45C3"/>
    <w:rsid w:val="00DF45EF"/>
    <w:rsid w:val="00DF46DD"/>
    <w:rsid w:val="00DF4875"/>
    <w:rsid w:val="00DF49B3"/>
    <w:rsid w:val="00DF4A21"/>
    <w:rsid w:val="00DF4B6A"/>
    <w:rsid w:val="00DF4B93"/>
    <w:rsid w:val="00DF4F6D"/>
    <w:rsid w:val="00DF5169"/>
    <w:rsid w:val="00DF5234"/>
    <w:rsid w:val="00DF524A"/>
    <w:rsid w:val="00DF5397"/>
    <w:rsid w:val="00DF56E6"/>
    <w:rsid w:val="00DF58B1"/>
    <w:rsid w:val="00DF5AE2"/>
    <w:rsid w:val="00DF5E13"/>
    <w:rsid w:val="00DF603B"/>
    <w:rsid w:val="00DF611B"/>
    <w:rsid w:val="00DF61E5"/>
    <w:rsid w:val="00DF6370"/>
    <w:rsid w:val="00DF64EC"/>
    <w:rsid w:val="00DF655E"/>
    <w:rsid w:val="00DF6729"/>
    <w:rsid w:val="00DF68B4"/>
    <w:rsid w:val="00DF6B13"/>
    <w:rsid w:val="00DF6D4F"/>
    <w:rsid w:val="00DF729D"/>
    <w:rsid w:val="00DF7418"/>
    <w:rsid w:val="00DF741B"/>
    <w:rsid w:val="00DF74FA"/>
    <w:rsid w:val="00DF760B"/>
    <w:rsid w:val="00DF771E"/>
    <w:rsid w:val="00DF77E7"/>
    <w:rsid w:val="00DF786F"/>
    <w:rsid w:val="00DF7CB9"/>
    <w:rsid w:val="00DF7EA6"/>
    <w:rsid w:val="00E00371"/>
    <w:rsid w:val="00E004F6"/>
    <w:rsid w:val="00E005DD"/>
    <w:rsid w:val="00E00729"/>
    <w:rsid w:val="00E00815"/>
    <w:rsid w:val="00E00B06"/>
    <w:rsid w:val="00E00EDA"/>
    <w:rsid w:val="00E0131A"/>
    <w:rsid w:val="00E013CC"/>
    <w:rsid w:val="00E01423"/>
    <w:rsid w:val="00E0145A"/>
    <w:rsid w:val="00E01588"/>
    <w:rsid w:val="00E015A2"/>
    <w:rsid w:val="00E01757"/>
    <w:rsid w:val="00E0177C"/>
    <w:rsid w:val="00E023F5"/>
    <w:rsid w:val="00E0278F"/>
    <w:rsid w:val="00E028F1"/>
    <w:rsid w:val="00E02927"/>
    <w:rsid w:val="00E02A32"/>
    <w:rsid w:val="00E02A94"/>
    <w:rsid w:val="00E02E87"/>
    <w:rsid w:val="00E031B7"/>
    <w:rsid w:val="00E036D6"/>
    <w:rsid w:val="00E036FE"/>
    <w:rsid w:val="00E03863"/>
    <w:rsid w:val="00E0392E"/>
    <w:rsid w:val="00E03B10"/>
    <w:rsid w:val="00E03BD3"/>
    <w:rsid w:val="00E0407D"/>
    <w:rsid w:val="00E04332"/>
    <w:rsid w:val="00E043E8"/>
    <w:rsid w:val="00E0445B"/>
    <w:rsid w:val="00E04691"/>
    <w:rsid w:val="00E0489D"/>
    <w:rsid w:val="00E049FA"/>
    <w:rsid w:val="00E04C90"/>
    <w:rsid w:val="00E04EC2"/>
    <w:rsid w:val="00E04F5E"/>
    <w:rsid w:val="00E050E7"/>
    <w:rsid w:val="00E05177"/>
    <w:rsid w:val="00E05224"/>
    <w:rsid w:val="00E0546D"/>
    <w:rsid w:val="00E05B02"/>
    <w:rsid w:val="00E05F0B"/>
    <w:rsid w:val="00E065AC"/>
    <w:rsid w:val="00E06A95"/>
    <w:rsid w:val="00E06BC1"/>
    <w:rsid w:val="00E06D1F"/>
    <w:rsid w:val="00E06DE2"/>
    <w:rsid w:val="00E0722B"/>
    <w:rsid w:val="00E0729F"/>
    <w:rsid w:val="00E072C8"/>
    <w:rsid w:val="00E073EF"/>
    <w:rsid w:val="00E07401"/>
    <w:rsid w:val="00E076B7"/>
    <w:rsid w:val="00E0778B"/>
    <w:rsid w:val="00E07859"/>
    <w:rsid w:val="00E07861"/>
    <w:rsid w:val="00E07878"/>
    <w:rsid w:val="00E07E9F"/>
    <w:rsid w:val="00E10015"/>
    <w:rsid w:val="00E1007F"/>
    <w:rsid w:val="00E102B7"/>
    <w:rsid w:val="00E10312"/>
    <w:rsid w:val="00E1037D"/>
    <w:rsid w:val="00E10563"/>
    <w:rsid w:val="00E11060"/>
    <w:rsid w:val="00E1141E"/>
    <w:rsid w:val="00E114BB"/>
    <w:rsid w:val="00E11520"/>
    <w:rsid w:val="00E11610"/>
    <w:rsid w:val="00E11613"/>
    <w:rsid w:val="00E116BB"/>
    <w:rsid w:val="00E1183A"/>
    <w:rsid w:val="00E11CBF"/>
    <w:rsid w:val="00E11EBD"/>
    <w:rsid w:val="00E1217D"/>
    <w:rsid w:val="00E123B5"/>
    <w:rsid w:val="00E125D4"/>
    <w:rsid w:val="00E12897"/>
    <w:rsid w:val="00E12B51"/>
    <w:rsid w:val="00E12B83"/>
    <w:rsid w:val="00E12F67"/>
    <w:rsid w:val="00E130CD"/>
    <w:rsid w:val="00E1327E"/>
    <w:rsid w:val="00E133D7"/>
    <w:rsid w:val="00E13B09"/>
    <w:rsid w:val="00E13BF1"/>
    <w:rsid w:val="00E13ECB"/>
    <w:rsid w:val="00E13F0E"/>
    <w:rsid w:val="00E13FD0"/>
    <w:rsid w:val="00E141FF"/>
    <w:rsid w:val="00E14849"/>
    <w:rsid w:val="00E14AFD"/>
    <w:rsid w:val="00E14B03"/>
    <w:rsid w:val="00E14D4F"/>
    <w:rsid w:val="00E14DD8"/>
    <w:rsid w:val="00E1506B"/>
    <w:rsid w:val="00E1507A"/>
    <w:rsid w:val="00E15129"/>
    <w:rsid w:val="00E1517D"/>
    <w:rsid w:val="00E151A6"/>
    <w:rsid w:val="00E152A6"/>
    <w:rsid w:val="00E1561D"/>
    <w:rsid w:val="00E1584D"/>
    <w:rsid w:val="00E15938"/>
    <w:rsid w:val="00E1594D"/>
    <w:rsid w:val="00E15B91"/>
    <w:rsid w:val="00E15D34"/>
    <w:rsid w:val="00E161D9"/>
    <w:rsid w:val="00E167A7"/>
    <w:rsid w:val="00E16AF4"/>
    <w:rsid w:val="00E16C6B"/>
    <w:rsid w:val="00E16C70"/>
    <w:rsid w:val="00E16EA2"/>
    <w:rsid w:val="00E171AC"/>
    <w:rsid w:val="00E171CC"/>
    <w:rsid w:val="00E171F8"/>
    <w:rsid w:val="00E1725F"/>
    <w:rsid w:val="00E175C1"/>
    <w:rsid w:val="00E1767F"/>
    <w:rsid w:val="00E176DB"/>
    <w:rsid w:val="00E17857"/>
    <w:rsid w:val="00E17BD2"/>
    <w:rsid w:val="00E17D19"/>
    <w:rsid w:val="00E17DAB"/>
    <w:rsid w:val="00E201AD"/>
    <w:rsid w:val="00E201F6"/>
    <w:rsid w:val="00E2041A"/>
    <w:rsid w:val="00E204F5"/>
    <w:rsid w:val="00E2094E"/>
    <w:rsid w:val="00E20A83"/>
    <w:rsid w:val="00E20C04"/>
    <w:rsid w:val="00E20D85"/>
    <w:rsid w:val="00E21267"/>
    <w:rsid w:val="00E21D51"/>
    <w:rsid w:val="00E22149"/>
    <w:rsid w:val="00E222A3"/>
    <w:rsid w:val="00E2244D"/>
    <w:rsid w:val="00E224B7"/>
    <w:rsid w:val="00E22657"/>
    <w:rsid w:val="00E22896"/>
    <w:rsid w:val="00E22A40"/>
    <w:rsid w:val="00E22A6A"/>
    <w:rsid w:val="00E22D03"/>
    <w:rsid w:val="00E22E96"/>
    <w:rsid w:val="00E22E9F"/>
    <w:rsid w:val="00E23113"/>
    <w:rsid w:val="00E234E9"/>
    <w:rsid w:val="00E236A0"/>
    <w:rsid w:val="00E237C9"/>
    <w:rsid w:val="00E238DB"/>
    <w:rsid w:val="00E23C4A"/>
    <w:rsid w:val="00E23F59"/>
    <w:rsid w:val="00E24064"/>
    <w:rsid w:val="00E240BD"/>
    <w:rsid w:val="00E243F2"/>
    <w:rsid w:val="00E24970"/>
    <w:rsid w:val="00E24C6B"/>
    <w:rsid w:val="00E24DF6"/>
    <w:rsid w:val="00E24F8B"/>
    <w:rsid w:val="00E25067"/>
    <w:rsid w:val="00E25166"/>
    <w:rsid w:val="00E253C7"/>
    <w:rsid w:val="00E254EC"/>
    <w:rsid w:val="00E25BD7"/>
    <w:rsid w:val="00E25E12"/>
    <w:rsid w:val="00E25EAE"/>
    <w:rsid w:val="00E2607D"/>
    <w:rsid w:val="00E2647B"/>
    <w:rsid w:val="00E2673F"/>
    <w:rsid w:val="00E267E7"/>
    <w:rsid w:val="00E26822"/>
    <w:rsid w:val="00E2696D"/>
    <w:rsid w:val="00E26BD6"/>
    <w:rsid w:val="00E27091"/>
    <w:rsid w:val="00E275EA"/>
    <w:rsid w:val="00E27702"/>
    <w:rsid w:val="00E277D5"/>
    <w:rsid w:val="00E2782B"/>
    <w:rsid w:val="00E27876"/>
    <w:rsid w:val="00E27BE7"/>
    <w:rsid w:val="00E27EB9"/>
    <w:rsid w:val="00E305B4"/>
    <w:rsid w:val="00E306E6"/>
    <w:rsid w:val="00E30721"/>
    <w:rsid w:val="00E30C58"/>
    <w:rsid w:val="00E30DE9"/>
    <w:rsid w:val="00E3153B"/>
    <w:rsid w:val="00E315B0"/>
    <w:rsid w:val="00E31A42"/>
    <w:rsid w:val="00E31CC3"/>
    <w:rsid w:val="00E31FA0"/>
    <w:rsid w:val="00E3228C"/>
    <w:rsid w:val="00E3231E"/>
    <w:rsid w:val="00E32521"/>
    <w:rsid w:val="00E328BF"/>
    <w:rsid w:val="00E32A41"/>
    <w:rsid w:val="00E32C3C"/>
    <w:rsid w:val="00E32C71"/>
    <w:rsid w:val="00E32CB8"/>
    <w:rsid w:val="00E32D78"/>
    <w:rsid w:val="00E32E5D"/>
    <w:rsid w:val="00E32F35"/>
    <w:rsid w:val="00E33103"/>
    <w:rsid w:val="00E331AA"/>
    <w:rsid w:val="00E332C7"/>
    <w:rsid w:val="00E333CB"/>
    <w:rsid w:val="00E3350A"/>
    <w:rsid w:val="00E33547"/>
    <w:rsid w:val="00E336E4"/>
    <w:rsid w:val="00E33B03"/>
    <w:rsid w:val="00E33CFF"/>
    <w:rsid w:val="00E340BE"/>
    <w:rsid w:val="00E342AF"/>
    <w:rsid w:val="00E3430D"/>
    <w:rsid w:val="00E34593"/>
    <w:rsid w:val="00E345D3"/>
    <w:rsid w:val="00E3508E"/>
    <w:rsid w:val="00E353B4"/>
    <w:rsid w:val="00E353EA"/>
    <w:rsid w:val="00E356E2"/>
    <w:rsid w:val="00E35A41"/>
    <w:rsid w:val="00E35D70"/>
    <w:rsid w:val="00E35FEB"/>
    <w:rsid w:val="00E36227"/>
    <w:rsid w:val="00E362BE"/>
    <w:rsid w:val="00E36422"/>
    <w:rsid w:val="00E366E5"/>
    <w:rsid w:val="00E36BBD"/>
    <w:rsid w:val="00E36C22"/>
    <w:rsid w:val="00E36F8A"/>
    <w:rsid w:val="00E37458"/>
    <w:rsid w:val="00E3754F"/>
    <w:rsid w:val="00E379DE"/>
    <w:rsid w:val="00E37B89"/>
    <w:rsid w:val="00E37BAD"/>
    <w:rsid w:val="00E37BF4"/>
    <w:rsid w:val="00E37D53"/>
    <w:rsid w:val="00E37EE7"/>
    <w:rsid w:val="00E400B2"/>
    <w:rsid w:val="00E400F7"/>
    <w:rsid w:val="00E40222"/>
    <w:rsid w:val="00E403E8"/>
    <w:rsid w:val="00E403FF"/>
    <w:rsid w:val="00E4043A"/>
    <w:rsid w:val="00E40CFA"/>
    <w:rsid w:val="00E4109F"/>
    <w:rsid w:val="00E410E0"/>
    <w:rsid w:val="00E415AF"/>
    <w:rsid w:val="00E41817"/>
    <w:rsid w:val="00E41920"/>
    <w:rsid w:val="00E41A89"/>
    <w:rsid w:val="00E422CB"/>
    <w:rsid w:val="00E4253E"/>
    <w:rsid w:val="00E426E6"/>
    <w:rsid w:val="00E42D47"/>
    <w:rsid w:val="00E42D8E"/>
    <w:rsid w:val="00E42E03"/>
    <w:rsid w:val="00E42F92"/>
    <w:rsid w:val="00E43058"/>
    <w:rsid w:val="00E4326C"/>
    <w:rsid w:val="00E43272"/>
    <w:rsid w:val="00E433D1"/>
    <w:rsid w:val="00E43496"/>
    <w:rsid w:val="00E43670"/>
    <w:rsid w:val="00E43837"/>
    <w:rsid w:val="00E438F9"/>
    <w:rsid w:val="00E43979"/>
    <w:rsid w:val="00E43A06"/>
    <w:rsid w:val="00E43ABB"/>
    <w:rsid w:val="00E43C6F"/>
    <w:rsid w:val="00E43D08"/>
    <w:rsid w:val="00E43F1D"/>
    <w:rsid w:val="00E444EE"/>
    <w:rsid w:val="00E4476C"/>
    <w:rsid w:val="00E44790"/>
    <w:rsid w:val="00E44871"/>
    <w:rsid w:val="00E448EC"/>
    <w:rsid w:val="00E448FB"/>
    <w:rsid w:val="00E449F7"/>
    <w:rsid w:val="00E44B7A"/>
    <w:rsid w:val="00E44E38"/>
    <w:rsid w:val="00E44EB4"/>
    <w:rsid w:val="00E4500F"/>
    <w:rsid w:val="00E45299"/>
    <w:rsid w:val="00E453F9"/>
    <w:rsid w:val="00E45447"/>
    <w:rsid w:val="00E45484"/>
    <w:rsid w:val="00E456F8"/>
    <w:rsid w:val="00E45803"/>
    <w:rsid w:val="00E45851"/>
    <w:rsid w:val="00E45865"/>
    <w:rsid w:val="00E45B15"/>
    <w:rsid w:val="00E45D61"/>
    <w:rsid w:val="00E45E0A"/>
    <w:rsid w:val="00E460AB"/>
    <w:rsid w:val="00E462D9"/>
    <w:rsid w:val="00E4668E"/>
    <w:rsid w:val="00E468AC"/>
    <w:rsid w:val="00E46B20"/>
    <w:rsid w:val="00E46CEA"/>
    <w:rsid w:val="00E46D44"/>
    <w:rsid w:val="00E46E2D"/>
    <w:rsid w:val="00E47500"/>
    <w:rsid w:val="00E47647"/>
    <w:rsid w:val="00E47CD7"/>
    <w:rsid w:val="00E47E6E"/>
    <w:rsid w:val="00E502BE"/>
    <w:rsid w:val="00E50436"/>
    <w:rsid w:val="00E50831"/>
    <w:rsid w:val="00E50902"/>
    <w:rsid w:val="00E51235"/>
    <w:rsid w:val="00E512A5"/>
    <w:rsid w:val="00E512A7"/>
    <w:rsid w:val="00E51342"/>
    <w:rsid w:val="00E51495"/>
    <w:rsid w:val="00E514B0"/>
    <w:rsid w:val="00E515EF"/>
    <w:rsid w:val="00E51A14"/>
    <w:rsid w:val="00E52028"/>
    <w:rsid w:val="00E520E6"/>
    <w:rsid w:val="00E52241"/>
    <w:rsid w:val="00E523CD"/>
    <w:rsid w:val="00E52706"/>
    <w:rsid w:val="00E52BDF"/>
    <w:rsid w:val="00E52E65"/>
    <w:rsid w:val="00E53031"/>
    <w:rsid w:val="00E53319"/>
    <w:rsid w:val="00E53392"/>
    <w:rsid w:val="00E5397B"/>
    <w:rsid w:val="00E54282"/>
    <w:rsid w:val="00E542C4"/>
    <w:rsid w:val="00E5460C"/>
    <w:rsid w:val="00E54663"/>
    <w:rsid w:val="00E549E4"/>
    <w:rsid w:val="00E54AF0"/>
    <w:rsid w:val="00E54AFC"/>
    <w:rsid w:val="00E54D1C"/>
    <w:rsid w:val="00E54D4F"/>
    <w:rsid w:val="00E54D6C"/>
    <w:rsid w:val="00E55044"/>
    <w:rsid w:val="00E556C6"/>
    <w:rsid w:val="00E556C8"/>
    <w:rsid w:val="00E55F3E"/>
    <w:rsid w:val="00E55F58"/>
    <w:rsid w:val="00E560BD"/>
    <w:rsid w:val="00E560C0"/>
    <w:rsid w:val="00E563BA"/>
    <w:rsid w:val="00E56427"/>
    <w:rsid w:val="00E56456"/>
    <w:rsid w:val="00E5649B"/>
    <w:rsid w:val="00E564BF"/>
    <w:rsid w:val="00E566F7"/>
    <w:rsid w:val="00E567AA"/>
    <w:rsid w:val="00E56E62"/>
    <w:rsid w:val="00E56EEC"/>
    <w:rsid w:val="00E56F1A"/>
    <w:rsid w:val="00E576F8"/>
    <w:rsid w:val="00E57858"/>
    <w:rsid w:val="00E578C2"/>
    <w:rsid w:val="00E57AF6"/>
    <w:rsid w:val="00E57C44"/>
    <w:rsid w:val="00E57E23"/>
    <w:rsid w:val="00E57EC0"/>
    <w:rsid w:val="00E57F28"/>
    <w:rsid w:val="00E602CA"/>
    <w:rsid w:val="00E60376"/>
    <w:rsid w:val="00E603BD"/>
    <w:rsid w:val="00E6079F"/>
    <w:rsid w:val="00E60BF2"/>
    <w:rsid w:val="00E60D3A"/>
    <w:rsid w:val="00E60E12"/>
    <w:rsid w:val="00E611DF"/>
    <w:rsid w:val="00E61212"/>
    <w:rsid w:val="00E6121C"/>
    <w:rsid w:val="00E6194E"/>
    <w:rsid w:val="00E61DF1"/>
    <w:rsid w:val="00E61EC2"/>
    <w:rsid w:val="00E61F9F"/>
    <w:rsid w:val="00E6230E"/>
    <w:rsid w:val="00E6251F"/>
    <w:rsid w:val="00E62616"/>
    <w:rsid w:val="00E6285E"/>
    <w:rsid w:val="00E6291F"/>
    <w:rsid w:val="00E62AD0"/>
    <w:rsid w:val="00E62EE8"/>
    <w:rsid w:val="00E63038"/>
    <w:rsid w:val="00E63138"/>
    <w:rsid w:val="00E6323E"/>
    <w:rsid w:val="00E637EA"/>
    <w:rsid w:val="00E6386D"/>
    <w:rsid w:val="00E638DB"/>
    <w:rsid w:val="00E63BAE"/>
    <w:rsid w:val="00E64406"/>
    <w:rsid w:val="00E64536"/>
    <w:rsid w:val="00E646EB"/>
    <w:rsid w:val="00E648AF"/>
    <w:rsid w:val="00E6495D"/>
    <w:rsid w:val="00E64980"/>
    <w:rsid w:val="00E64D0E"/>
    <w:rsid w:val="00E64E1D"/>
    <w:rsid w:val="00E64E43"/>
    <w:rsid w:val="00E64F57"/>
    <w:rsid w:val="00E651F1"/>
    <w:rsid w:val="00E65337"/>
    <w:rsid w:val="00E65435"/>
    <w:rsid w:val="00E65577"/>
    <w:rsid w:val="00E65849"/>
    <w:rsid w:val="00E65872"/>
    <w:rsid w:val="00E65A18"/>
    <w:rsid w:val="00E65B2A"/>
    <w:rsid w:val="00E65C3F"/>
    <w:rsid w:val="00E65F3D"/>
    <w:rsid w:val="00E65F85"/>
    <w:rsid w:val="00E6614B"/>
    <w:rsid w:val="00E661FC"/>
    <w:rsid w:val="00E66281"/>
    <w:rsid w:val="00E663CF"/>
    <w:rsid w:val="00E6640F"/>
    <w:rsid w:val="00E6650E"/>
    <w:rsid w:val="00E66541"/>
    <w:rsid w:val="00E66553"/>
    <w:rsid w:val="00E66C90"/>
    <w:rsid w:val="00E6718E"/>
    <w:rsid w:val="00E6766E"/>
    <w:rsid w:val="00E67720"/>
    <w:rsid w:val="00E6782B"/>
    <w:rsid w:val="00E67997"/>
    <w:rsid w:val="00E679B0"/>
    <w:rsid w:val="00E67A81"/>
    <w:rsid w:val="00E7006B"/>
    <w:rsid w:val="00E702FD"/>
    <w:rsid w:val="00E70341"/>
    <w:rsid w:val="00E704EB"/>
    <w:rsid w:val="00E70692"/>
    <w:rsid w:val="00E706D4"/>
    <w:rsid w:val="00E70798"/>
    <w:rsid w:val="00E707E0"/>
    <w:rsid w:val="00E708C1"/>
    <w:rsid w:val="00E708E3"/>
    <w:rsid w:val="00E70D11"/>
    <w:rsid w:val="00E70F2E"/>
    <w:rsid w:val="00E711C6"/>
    <w:rsid w:val="00E71386"/>
    <w:rsid w:val="00E7158E"/>
    <w:rsid w:val="00E718D0"/>
    <w:rsid w:val="00E719C1"/>
    <w:rsid w:val="00E71A65"/>
    <w:rsid w:val="00E71BEA"/>
    <w:rsid w:val="00E71CD4"/>
    <w:rsid w:val="00E71EBA"/>
    <w:rsid w:val="00E7286C"/>
    <w:rsid w:val="00E72CAC"/>
    <w:rsid w:val="00E72D1F"/>
    <w:rsid w:val="00E72F4C"/>
    <w:rsid w:val="00E72FE4"/>
    <w:rsid w:val="00E73037"/>
    <w:rsid w:val="00E73307"/>
    <w:rsid w:val="00E7360B"/>
    <w:rsid w:val="00E7383B"/>
    <w:rsid w:val="00E73DA0"/>
    <w:rsid w:val="00E73ECB"/>
    <w:rsid w:val="00E742AC"/>
    <w:rsid w:val="00E749C4"/>
    <w:rsid w:val="00E74EF1"/>
    <w:rsid w:val="00E752A7"/>
    <w:rsid w:val="00E7538E"/>
    <w:rsid w:val="00E75466"/>
    <w:rsid w:val="00E75E96"/>
    <w:rsid w:val="00E7611C"/>
    <w:rsid w:val="00E76578"/>
    <w:rsid w:val="00E7666C"/>
    <w:rsid w:val="00E766BA"/>
    <w:rsid w:val="00E76725"/>
    <w:rsid w:val="00E76E8C"/>
    <w:rsid w:val="00E77092"/>
    <w:rsid w:val="00E77123"/>
    <w:rsid w:val="00E773A6"/>
    <w:rsid w:val="00E779E5"/>
    <w:rsid w:val="00E77CB7"/>
    <w:rsid w:val="00E77D2D"/>
    <w:rsid w:val="00E77FFC"/>
    <w:rsid w:val="00E8039B"/>
    <w:rsid w:val="00E8058D"/>
    <w:rsid w:val="00E809D4"/>
    <w:rsid w:val="00E80BE5"/>
    <w:rsid w:val="00E80D18"/>
    <w:rsid w:val="00E80E41"/>
    <w:rsid w:val="00E80F25"/>
    <w:rsid w:val="00E810B6"/>
    <w:rsid w:val="00E81198"/>
    <w:rsid w:val="00E812BB"/>
    <w:rsid w:val="00E8130B"/>
    <w:rsid w:val="00E81548"/>
    <w:rsid w:val="00E816A4"/>
    <w:rsid w:val="00E81714"/>
    <w:rsid w:val="00E8182C"/>
    <w:rsid w:val="00E81850"/>
    <w:rsid w:val="00E81878"/>
    <w:rsid w:val="00E819DC"/>
    <w:rsid w:val="00E81C77"/>
    <w:rsid w:val="00E820EA"/>
    <w:rsid w:val="00E82347"/>
    <w:rsid w:val="00E823C6"/>
    <w:rsid w:val="00E8249F"/>
    <w:rsid w:val="00E82873"/>
    <w:rsid w:val="00E82891"/>
    <w:rsid w:val="00E8291A"/>
    <w:rsid w:val="00E82BBA"/>
    <w:rsid w:val="00E82E4F"/>
    <w:rsid w:val="00E82E89"/>
    <w:rsid w:val="00E83019"/>
    <w:rsid w:val="00E83226"/>
    <w:rsid w:val="00E832AD"/>
    <w:rsid w:val="00E8348A"/>
    <w:rsid w:val="00E83652"/>
    <w:rsid w:val="00E8381B"/>
    <w:rsid w:val="00E838BE"/>
    <w:rsid w:val="00E838C5"/>
    <w:rsid w:val="00E83935"/>
    <w:rsid w:val="00E83A8E"/>
    <w:rsid w:val="00E83CF9"/>
    <w:rsid w:val="00E83EFA"/>
    <w:rsid w:val="00E8424D"/>
    <w:rsid w:val="00E843EB"/>
    <w:rsid w:val="00E848D0"/>
    <w:rsid w:val="00E84938"/>
    <w:rsid w:val="00E84D13"/>
    <w:rsid w:val="00E84F40"/>
    <w:rsid w:val="00E85357"/>
    <w:rsid w:val="00E8574A"/>
    <w:rsid w:val="00E85858"/>
    <w:rsid w:val="00E8599F"/>
    <w:rsid w:val="00E85A57"/>
    <w:rsid w:val="00E85C83"/>
    <w:rsid w:val="00E863DF"/>
    <w:rsid w:val="00E86D79"/>
    <w:rsid w:val="00E86DF3"/>
    <w:rsid w:val="00E86E8C"/>
    <w:rsid w:val="00E87312"/>
    <w:rsid w:val="00E87664"/>
    <w:rsid w:val="00E87793"/>
    <w:rsid w:val="00E87AD7"/>
    <w:rsid w:val="00E87C4F"/>
    <w:rsid w:val="00E87F6A"/>
    <w:rsid w:val="00E87FFC"/>
    <w:rsid w:val="00E9038E"/>
    <w:rsid w:val="00E9051F"/>
    <w:rsid w:val="00E90AEF"/>
    <w:rsid w:val="00E90E7D"/>
    <w:rsid w:val="00E91214"/>
    <w:rsid w:val="00E91A71"/>
    <w:rsid w:val="00E91C2A"/>
    <w:rsid w:val="00E91D29"/>
    <w:rsid w:val="00E922C3"/>
    <w:rsid w:val="00E9264F"/>
    <w:rsid w:val="00E92781"/>
    <w:rsid w:val="00E92E46"/>
    <w:rsid w:val="00E92ECD"/>
    <w:rsid w:val="00E92F41"/>
    <w:rsid w:val="00E93209"/>
    <w:rsid w:val="00E9334B"/>
    <w:rsid w:val="00E93BE7"/>
    <w:rsid w:val="00E942C2"/>
    <w:rsid w:val="00E9433B"/>
    <w:rsid w:val="00E94345"/>
    <w:rsid w:val="00E94356"/>
    <w:rsid w:val="00E944B6"/>
    <w:rsid w:val="00E94526"/>
    <w:rsid w:val="00E945C0"/>
    <w:rsid w:val="00E94949"/>
    <w:rsid w:val="00E949B8"/>
    <w:rsid w:val="00E94E14"/>
    <w:rsid w:val="00E94E17"/>
    <w:rsid w:val="00E94E85"/>
    <w:rsid w:val="00E94EA8"/>
    <w:rsid w:val="00E94FD6"/>
    <w:rsid w:val="00E955AD"/>
    <w:rsid w:val="00E9569B"/>
    <w:rsid w:val="00E959A8"/>
    <w:rsid w:val="00E95AB7"/>
    <w:rsid w:val="00E95C2B"/>
    <w:rsid w:val="00E96067"/>
    <w:rsid w:val="00E9647E"/>
    <w:rsid w:val="00E965E0"/>
    <w:rsid w:val="00E9665E"/>
    <w:rsid w:val="00E9693D"/>
    <w:rsid w:val="00E973E6"/>
    <w:rsid w:val="00E97435"/>
    <w:rsid w:val="00E976C5"/>
    <w:rsid w:val="00EA04B0"/>
    <w:rsid w:val="00EA04CD"/>
    <w:rsid w:val="00EA07C2"/>
    <w:rsid w:val="00EA09B0"/>
    <w:rsid w:val="00EA0C61"/>
    <w:rsid w:val="00EA0D09"/>
    <w:rsid w:val="00EA0ED6"/>
    <w:rsid w:val="00EA1303"/>
    <w:rsid w:val="00EA1348"/>
    <w:rsid w:val="00EA1364"/>
    <w:rsid w:val="00EA1769"/>
    <w:rsid w:val="00EA192E"/>
    <w:rsid w:val="00EA19B9"/>
    <w:rsid w:val="00EA1AA2"/>
    <w:rsid w:val="00EA1B24"/>
    <w:rsid w:val="00EA1DA6"/>
    <w:rsid w:val="00EA1EB5"/>
    <w:rsid w:val="00EA1F56"/>
    <w:rsid w:val="00EA1FC7"/>
    <w:rsid w:val="00EA230E"/>
    <w:rsid w:val="00EA23B7"/>
    <w:rsid w:val="00EA2700"/>
    <w:rsid w:val="00EA29E7"/>
    <w:rsid w:val="00EA2BA4"/>
    <w:rsid w:val="00EA2C26"/>
    <w:rsid w:val="00EA2D11"/>
    <w:rsid w:val="00EA2DF1"/>
    <w:rsid w:val="00EA2FB4"/>
    <w:rsid w:val="00EA31F4"/>
    <w:rsid w:val="00EA3304"/>
    <w:rsid w:val="00EA3376"/>
    <w:rsid w:val="00EA33E8"/>
    <w:rsid w:val="00EA38DF"/>
    <w:rsid w:val="00EA3B00"/>
    <w:rsid w:val="00EA3D7F"/>
    <w:rsid w:val="00EA3DC0"/>
    <w:rsid w:val="00EA41DA"/>
    <w:rsid w:val="00EA436A"/>
    <w:rsid w:val="00EA49A6"/>
    <w:rsid w:val="00EA49B9"/>
    <w:rsid w:val="00EA49BB"/>
    <w:rsid w:val="00EA4B56"/>
    <w:rsid w:val="00EA4ED9"/>
    <w:rsid w:val="00EA5213"/>
    <w:rsid w:val="00EA53D3"/>
    <w:rsid w:val="00EA54D8"/>
    <w:rsid w:val="00EA56E8"/>
    <w:rsid w:val="00EA58E4"/>
    <w:rsid w:val="00EA5944"/>
    <w:rsid w:val="00EA5D4E"/>
    <w:rsid w:val="00EA5D74"/>
    <w:rsid w:val="00EA5DCD"/>
    <w:rsid w:val="00EA5E4D"/>
    <w:rsid w:val="00EA5F3F"/>
    <w:rsid w:val="00EA6023"/>
    <w:rsid w:val="00EA6087"/>
    <w:rsid w:val="00EA614B"/>
    <w:rsid w:val="00EA6187"/>
    <w:rsid w:val="00EA648E"/>
    <w:rsid w:val="00EA64F8"/>
    <w:rsid w:val="00EA6813"/>
    <w:rsid w:val="00EA6B31"/>
    <w:rsid w:val="00EA6DD6"/>
    <w:rsid w:val="00EA6EF3"/>
    <w:rsid w:val="00EA6FC7"/>
    <w:rsid w:val="00EA7141"/>
    <w:rsid w:val="00EA72BB"/>
    <w:rsid w:val="00EA744D"/>
    <w:rsid w:val="00EB0411"/>
    <w:rsid w:val="00EB04E4"/>
    <w:rsid w:val="00EB0718"/>
    <w:rsid w:val="00EB074F"/>
    <w:rsid w:val="00EB08C2"/>
    <w:rsid w:val="00EB0B20"/>
    <w:rsid w:val="00EB0BE6"/>
    <w:rsid w:val="00EB0C8B"/>
    <w:rsid w:val="00EB0D4D"/>
    <w:rsid w:val="00EB0DEC"/>
    <w:rsid w:val="00EB1083"/>
    <w:rsid w:val="00EB11EE"/>
    <w:rsid w:val="00EB128A"/>
    <w:rsid w:val="00EB1B3C"/>
    <w:rsid w:val="00EB1C7C"/>
    <w:rsid w:val="00EB1D7D"/>
    <w:rsid w:val="00EB205F"/>
    <w:rsid w:val="00EB2079"/>
    <w:rsid w:val="00EB2310"/>
    <w:rsid w:val="00EB232A"/>
    <w:rsid w:val="00EB3198"/>
    <w:rsid w:val="00EB32F6"/>
    <w:rsid w:val="00EB334E"/>
    <w:rsid w:val="00EB3559"/>
    <w:rsid w:val="00EB35F0"/>
    <w:rsid w:val="00EB3957"/>
    <w:rsid w:val="00EB3B4A"/>
    <w:rsid w:val="00EB3CAF"/>
    <w:rsid w:val="00EB3CC7"/>
    <w:rsid w:val="00EB3D39"/>
    <w:rsid w:val="00EB4150"/>
    <w:rsid w:val="00EB41F2"/>
    <w:rsid w:val="00EB4494"/>
    <w:rsid w:val="00EB4584"/>
    <w:rsid w:val="00EB486E"/>
    <w:rsid w:val="00EB49E1"/>
    <w:rsid w:val="00EB4A03"/>
    <w:rsid w:val="00EB4CA5"/>
    <w:rsid w:val="00EB4CED"/>
    <w:rsid w:val="00EB4E3D"/>
    <w:rsid w:val="00EB4EA8"/>
    <w:rsid w:val="00EB506A"/>
    <w:rsid w:val="00EB53A2"/>
    <w:rsid w:val="00EB552D"/>
    <w:rsid w:val="00EB55EC"/>
    <w:rsid w:val="00EB56A9"/>
    <w:rsid w:val="00EB56C3"/>
    <w:rsid w:val="00EB57A4"/>
    <w:rsid w:val="00EB5A5F"/>
    <w:rsid w:val="00EB5AA7"/>
    <w:rsid w:val="00EB5ABE"/>
    <w:rsid w:val="00EB5AF7"/>
    <w:rsid w:val="00EB5B57"/>
    <w:rsid w:val="00EB5B6C"/>
    <w:rsid w:val="00EB5F51"/>
    <w:rsid w:val="00EB5FFD"/>
    <w:rsid w:val="00EB6434"/>
    <w:rsid w:val="00EB6461"/>
    <w:rsid w:val="00EB653F"/>
    <w:rsid w:val="00EB6728"/>
    <w:rsid w:val="00EB6922"/>
    <w:rsid w:val="00EB6958"/>
    <w:rsid w:val="00EB69B6"/>
    <w:rsid w:val="00EB6BAF"/>
    <w:rsid w:val="00EB7027"/>
    <w:rsid w:val="00EB70D3"/>
    <w:rsid w:val="00EB745D"/>
    <w:rsid w:val="00EB747D"/>
    <w:rsid w:val="00EB74A8"/>
    <w:rsid w:val="00EB7A39"/>
    <w:rsid w:val="00EB7B33"/>
    <w:rsid w:val="00EB7D3B"/>
    <w:rsid w:val="00EB7D87"/>
    <w:rsid w:val="00EB7EB1"/>
    <w:rsid w:val="00EB7FEE"/>
    <w:rsid w:val="00EC02D2"/>
    <w:rsid w:val="00EC04ED"/>
    <w:rsid w:val="00EC0599"/>
    <w:rsid w:val="00EC09D2"/>
    <w:rsid w:val="00EC0B89"/>
    <w:rsid w:val="00EC134C"/>
    <w:rsid w:val="00EC1421"/>
    <w:rsid w:val="00EC14DD"/>
    <w:rsid w:val="00EC17A3"/>
    <w:rsid w:val="00EC180A"/>
    <w:rsid w:val="00EC1819"/>
    <w:rsid w:val="00EC188A"/>
    <w:rsid w:val="00EC1A88"/>
    <w:rsid w:val="00EC1AC5"/>
    <w:rsid w:val="00EC1AD6"/>
    <w:rsid w:val="00EC1F11"/>
    <w:rsid w:val="00EC23A1"/>
    <w:rsid w:val="00EC2594"/>
    <w:rsid w:val="00EC25F0"/>
    <w:rsid w:val="00EC2611"/>
    <w:rsid w:val="00EC2680"/>
    <w:rsid w:val="00EC27FD"/>
    <w:rsid w:val="00EC29DC"/>
    <w:rsid w:val="00EC29E7"/>
    <w:rsid w:val="00EC2CAA"/>
    <w:rsid w:val="00EC2E98"/>
    <w:rsid w:val="00EC2F1E"/>
    <w:rsid w:val="00EC3275"/>
    <w:rsid w:val="00EC3318"/>
    <w:rsid w:val="00EC38F4"/>
    <w:rsid w:val="00EC3908"/>
    <w:rsid w:val="00EC3A3B"/>
    <w:rsid w:val="00EC3A71"/>
    <w:rsid w:val="00EC3B24"/>
    <w:rsid w:val="00EC404C"/>
    <w:rsid w:val="00EC42E6"/>
    <w:rsid w:val="00EC492F"/>
    <w:rsid w:val="00EC4B23"/>
    <w:rsid w:val="00EC4B6F"/>
    <w:rsid w:val="00EC4C41"/>
    <w:rsid w:val="00EC4D5B"/>
    <w:rsid w:val="00EC4EC0"/>
    <w:rsid w:val="00EC50F7"/>
    <w:rsid w:val="00EC5356"/>
    <w:rsid w:val="00EC5F8B"/>
    <w:rsid w:val="00EC6557"/>
    <w:rsid w:val="00EC6784"/>
    <w:rsid w:val="00EC6897"/>
    <w:rsid w:val="00EC6AF3"/>
    <w:rsid w:val="00EC6C82"/>
    <w:rsid w:val="00EC6D1E"/>
    <w:rsid w:val="00EC6F61"/>
    <w:rsid w:val="00EC6F84"/>
    <w:rsid w:val="00EC76DA"/>
    <w:rsid w:val="00EC779E"/>
    <w:rsid w:val="00EC7976"/>
    <w:rsid w:val="00EC7BC0"/>
    <w:rsid w:val="00EC7E6C"/>
    <w:rsid w:val="00EC7FA1"/>
    <w:rsid w:val="00ED051C"/>
    <w:rsid w:val="00ED08A5"/>
    <w:rsid w:val="00ED092F"/>
    <w:rsid w:val="00ED0B2C"/>
    <w:rsid w:val="00ED0CC8"/>
    <w:rsid w:val="00ED0E83"/>
    <w:rsid w:val="00ED1018"/>
    <w:rsid w:val="00ED160B"/>
    <w:rsid w:val="00ED1768"/>
    <w:rsid w:val="00ED1A3A"/>
    <w:rsid w:val="00ED1ED3"/>
    <w:rsid w:val="00ED2228"/>
    <w:rsid w:val="00ED2407"/>
    <w:rsid w:val="00ED25E8"/>
    <w:rsid w:val="00ED27A2"/>
    <w:rsid w:val="00ED29D5"/>
    <w:rsid w:val="00ED2A4B"/>
    <w:rsid w:val="00ED2B28"/>
    <w:rsid w:val="00ED2E58"/>
    <w:rsid w:val="00ED3050"/>
    <w:rsid w:val="00ED3191"/>
    <w:rsid w:val="00ED36AE"/>
    <w:rsid w:val="00ED3A40"/>
    <w:rsid w:val="00ED425A"/>
    <w:rsid w:val="00ED443E"/>
    <w:rsid w:val="00ED45C1"/>
    <w:rsid w:val="00ED4677"/>
    <w:rsid w:val="00ED4C05"/>
    <w:rsid w:val="00ED4CB3"/>
    <w:rsid w:val="00ED4D1A"/>
    <w:rsid w:val="00ED5036"/>
    <w:rsid w:val="00ED51D8"/>
    <w:rsid w:val="00ED51E2"/>
    <w:rsid w:val="00ED5CE0"/>
    <w:rsid w:val="00ED5D35"/>
    <w:rsid w:val="00ED5E1C"/>
    <w:rsid w:val="00ED5F2A"/>
    <w:rsid w:val="00ED6417"/>
    <w:rsid w:val="00ED6685"/>
    <w:rsid w:val="00ED6C88"/>
    <w:rsid w:val="00ED6CEC"/>
    <w:rsid w:val="00ED744F"/>
    <w:rsid w:val="00ED7704"/>
    <w:rsid w:val="00ED773A"/>
    <w:rsid w:val="00ED7797"/>
    <w:rsid w:val="00ED78ED"/>
    <w:rsid w:val="00ED7A45"/>
    <w:rsid w:val="00ED7DFD"/>
    <w:rsid w:val="00EE000B"/>
    <w:rsid w:val="00EE011E"/>
    <w:rsid w:val="00EE0225"/>
    <w:rsid w:val="00EE0246"/>
    <w:rsid w:val="00EE04F3"/>
    <w:rsid w:val="00EE0583"/>
    <w:rsid w:val="00EE05A7"/>
    <w:rsid w:val="00EE081B"/>
    <w:rsid w:val="00EE09CB"/>
    <w:rsid w:val="00EE0A7F"/>
    <w:rsid w:val="00EE0CAB"/>
    <w:rsid w:val="00EE0DBD"/>
    <w:rsid w:val="00EE1563"/>
    <w:rsid w:val="00EE15A0"/>
    <w:rsid w:val="00EE1854"/>
    <w:rsid w:val="00EE1B5F"/>
    <w:rsid w:val="00EE1C2E"/>
    <w:rsid w:val="00EE1DD0"/>
    <w:rsid w:val="00EE2286"/>
    <w:rsid w:val="00EE2432"/>
    <w:rsid w:val="00EE24F7"/>
    <w:rsid w:val="00EE2521"/>
    <w:rsid w:val="00EE2C8E"/>
    <w:rsid w:val="00EE2FA8"/>
    <w:rsid w:val="00EE3243"/>
    <w:rsid w:val="00EE3718"/>
    <w:rsid w:val="00EE3747"/>
    <w:rsid w:val="00EE3A76"/>
    <w:rsid w:val="00EE3C3C"/>
    <w:rsid w:val="00EE3F05"/>
    <w:rsid w:val="00EE3F9A"/>
    <w:rsid w:val="00EE3FC4"/>
    <w:rsid w:val="00EE3FCC"/>
    <w:rsid w:val="00EE4111"/>
    <w:rsid w:val="00EE41D9"/>
    <w:rsid w:val="00EE43C8"/>
    <w:rsid w:val="00EE446F"/>
    <w:rsid w:val="00EE46B7"/>
    <w:rsid w:val="00EE49EF"/>
    <w:rsid w:val="00EE4A82"/>
    <w:rsid w:val="00EE4B64"/>
    <w:rsid w:val="00EE51FE"/>
    <w:rsid w:val="00EE53DE"/>
    <w:rsid w:val="00EE561E"/>
    <w:rsid w:val="00EE5626"/>
    <w:rsid w:val="00EE5A18"/>
    <w:rsid w:val="00EE5BF9"/>
    <w:rsid w:val="00EE5C28"/>
    <w:rsid w:val="00EE5FB3"/>
    <w:rsid w:val="00EE5FDC"/>
    <w:rsid w:val="00EE654B"/>
    <w:rsid w:val="00EE66DA"/>
    <w:rsid w:val="00EE6DFE"/>
    <w:rsid w:val="00EE7578"/>
    <w:rsid w:val="00EE760C"/>
    <w:rsid w:val="00EE7950"/>
    <w:rsid w:val="00EE7B0D"/>
    <w:rsid w:val="00EF00F8"/>
    <w:rsid w:val="00EF0251"/>
    <w:rsid w:val="00EF0543"/>
    <w:rsid w:val="00EF05D4"/>
    <w:rsid w:val="00EF068A"/>
    <w:rsid w:val="00EF0757"/>
    <w:rsid w:val="00EF07EC"/>
    <w:rsid w:val="00EF0B1B"/>
    <w:rsid w:val="00EF0E8A"/>
    <w:rsid w:val="00EF11A7"/>
    <w:rsid w:val="00EF15DB"/>
    <w:rsid w:val="00EF16AB"/>
    <w:rsid w:val="00EF17DE"/>
    <w:rsid w:val="00EF18B3"/>
    <w:rsid w:val="00EF1B6E"/>
    <w:rsid w:val="00EF1DB8"/>
    <w:rsid w:val="00EF2199"/>
    <w:rsid w:val="00EF23E4"/>
    <w:rsid w:val="00EF2488"/>
    <w:rsid w:val="00EF2840"/>
    <w:rsid w:val="00EF314F"/>
    <w:rsid w:val="00EF3178"/>
    <w:rsid w:val="00EF32E0"/>
    <w:rsid w:val="00EF3410"/>
    <w:rsid w:val="00EF3571"/>
    <w:rsid w:val="00EF38E0"/>
    <w:rsid w:val="00EF399B"/>
    <w:rsid w:val="00EF39F3"/>
    <w:rsid w:val="00EF3A09"/>
    <w:rsid w:val="00EF3A66"/>
    <w:rsid w:val="00EF3A75"/>
    <w:rsid w:val="00EF3D53"/>
    <w:rsid w:val="00EF3DCC"/>
    <w:rsid w:val="00EF3EC9"/>
    <w:rsid w:val="00EF42D8"/>
    <w:rsid w:val="00EF433E"/>
    <w:rsid w:val="00EF4692"/>
    <w:rsid w:val="00EF46E8"/>
    <w:rsid w:val="00EF47DD"/>
    <w:rsid w:val="00EF4824"/>
    <w:rsid w:val="00EF4927"/>
    <w:rsid w:val="00EF50C8"/>
    <w:rsid w:val="00EF528B"/>
    <w:rsid w:val="00EF533F"/>
    <w:rsid w:val="00EF5399"/>
    <w:rsid w:val="00EF5400"/>
    <w:rsid w:val="00EF544E"/>
    <w:rsid w:val="00EF5597"/>
    <w:rsid w:val="00EF55DD"/>
    <w:rsid w:val="00EF5632"/>
    <w:rsid w:val="00EF5D53"/>
    <w:rsid w:val="00EF5F94"/>
    <w:rsid w:val="00EF6517"/>
    <w:rsid w:val="00EF651E"/>
    <w:rsid w:val="00EF6526"/>
    <w:rsid w:val="00EF66B4"/>
    <w:rsid w:val="00EF6754"/>
    <w:rsid w:val="00EF6B50"/>
    <w:rsid w:val="00EF6CB6"/>
    <w:rsid w:val="00EF6E2A"/>
    <w:rsid w:val="00EF6EB7"/>
    <w:rsid w:val="00EF6F1C"/>
    <w:rsid w:val="00EF7540"/>
    <w:rsid w:val="00EF75E1"/>
    <w:rsid w:val="00EF7920"/>
    <w:rsid w:val="00EF7943"/>
    <w:rsid w:val="00EF79A8"/>
    <w:rsid w:val="00EF7AEB"/>
    <w:rsid w:val="00EF7B9D"/>
    <w:rsid w:val="00EF7CB1"/>
    <w:rsid w:val="00F00048"/>
    <w:rsid w:val="00F004C3"/>
    <w:rsid w:val="00F004CC"/>
    <w:rsid w:val="00F005A7"/>
    <w:rsid w:val="00F005F5"/>
    <w:rsid w:val="00F0062F"/>
    <w:rsid w:val="00F00921"/>
    <w:rsid w:val="00F00965"/>
    <w:rsid w:val="00F00A81"/>
    <w:rsid w:val="00F00B03"/>
    <w:rsid w:val="00F00ED4"/>
    <w:rsid w:val="00F00F32"/>
    <w:rsid w:val="00F00FC2"/>
    <w:rsid w:val="00F00FE2"/>
    <w:rsid w:val="00F011C1"/>
    <w:rsid w:val="00F011F3"/>
    <w:rsid w:val="00F0135F"/>
    <w:rsid w:val="00F0189B"/>
    <w:rsid w:val="00F01900"/>
    <w:rsid w:val="00F01B25"/>
    <w:rsid w:val="00F01C96"/>
    <w:rsid w:val="00F01E88"/>
    <w:rsid w:val="00F02074"/>
    <w:rsid w:val="00F0207E"/>
    <w:rsid w:val="00F026F2"/>
    <w:rsid w:val="00F02713"/>
    <w:rsid w:val="00F027E2"/>
    <w:rsid w:val="00F0296C"/>
    <w:rsid w:val="00F02A0C"/>
    <w:rsid w:val="00F02A10"/>
    <w:rsid w:val="00F02A47"/>
    <w:rsid w:val="00F02B58"/>
    <w:rsid w:val="00F031C4"/>
    <w:rsid w:val="00F033FB"/>
    <w:rsid w:val="00F034E5"/>
    <w:rsid w:val="00F035C4"/>
    <w:rsid w:val="00F0375B"/>
    <w:rsid w:val="00F039E7"/>
    <w:rsid w:val="00F03F44"/>
    <w:rsid w:val="00F03FC4"/>
    <w:rsid w:val="00F0407B"/>
    <w:rsid w:val="00F041BF"/>
    <w:rsid w:val="00F045F9"/>
    <w:rsid w:val="00F04A80"/>
    <w:rsid w:val="00F04CCB"/>
    <w:rsid w:val="00F04CF8"/>
    <w:rsid w:val="00F04D1C"/>
    <w:rsid w:val="00F04DBE"/>
    <w:rsid w:val="00F04DE7"/>
    <w:rsid w:val="00F050CA"/>
    <w:rsid w:val="00F051DA"/>
    <w:rsid w:val="00F05293"/>
    <w:rsid w:val="00F055BD"/>
    <w:rsid w:val="00F057E5"/>
    <w:rsid w:val="00F057EB"/>
    <w:rsid w:val="00F05902"/>
    <w:rsid w:val="00F05DDA"/>
    <w:rsid w:val="00F061D6"/>
    <w:rsid w:val="00F0626F"/>
    <w:rsid w:val="00F0634F"/>
    <w:rsid w:val="00F06803"/>
    <w:rsid w:val="00F069D4"/>
    <w:rsid w:val="00F06A6B"/>
    <w:rsid w:val="00F06B9B"/>
    <w:rsid w:val="00F06BDD"/>
    <w:rsid w:val="00F06C06"/>
    <w:rsid w:val="00F06D7A"/>
    <w:rsid w:val="00F06FBD"/>
    <w:rsid w:val="00F0715A"/>
    <w:rsid w:val="00F07192"/>
    <w:rsid w:val="00F07601"/>
    <w:rsid w:val="00F076D2"/>
    <w:rsid w:val="00F07D4A"/>
    <w:rsid w:val="00F100CC"/>
    <w:rsid w:val="00F1018E"/>
    <w:rsid w:val="00F10489"/>
    <w:rsid w:val="00F104A2"/>
    <w:rsid w:val="00F10566"/>
    <w:rsid w:val="00F10618"/>
    <w:rsid w:val="00F107EA"/>
    <w:rsid w:val="00F107F5"/>
    <w:rsid w:val="00F10AB1"/>
    <w:rsid w:val="00F10B30"/>
    <w:rsid w:val="00F10CA0"/>
    <w:rsid w:val="00F11602"/>
    <w:rsid w:val="00F11811"/>
    <w:rsid w:val="00F118F4"/>
    <w:rsid w:val="00F11931"/>
    <w:rsid w:val="00F11DD9"/>
    <w:rsid w:val="00F11FDF"/>
    <w:rsid w:val="00F12510"/>
    <w:rsid w:val="00F12697"/>
    <w:rsid w:val="00F126E5"/>
    <w:rsid w:val="00F12BDB"/>
    <w:rsid w:val="00F12DF7"/>
    <w:rsid w:val="00F133D0"/>
    <w:rsid w:val="00F138F4"/>
    <w:rsid w:val="00F138F8"/>
    <w:rsid w:val="00F13901"/>
    <w:rsid w:val="00F13E1A"/>
    <w:rsid w:val="00F142FA"/>
    <w:rsid w:val="00F14560"/>
    <w:rsid w:val="00F1456D"/>
    <w:rsid w:val="00F14788"/>
    <w:rsid w:val="00F148C3"/>
    <w:rsid w:val="00F14C25"/>
    <w:rsid w:val="00F14F8A"/>
    <w:rsid w:val="00F1543C"/>
    <w:rsid w:val="00F1589A"/>
    <w:rsid w:val="00F158EC"/>
    <w:rsid w:val="00F15F62"/>
    <w:rsid w:val="00F161AC"/>
    <w:rsid w:val="00F16402"/>
    <w:rsid w:val="00F16526"/>
    <w:rsid w:val="00F165D6"/>
    <w:rsid w:val="00F17204"/>
    <w:rsid w:val="00F17565"/>
    <w:rsid w:val="00F17927"/>
    <w:rsid w:val="00F2016D"/>
    <w:rsid w:val="00F20237"/>
    <w:rsid w:val="00F203A2"/>
    <w:rsid w:val="00F20988"/>
    <w:rsid w:val="00F20B9A"/>
    <w:rsid w:val="00F20D10"/>
    <w:rsid w:val="00F20F3C"/>
    <w:rsid w:val="00F214EE"/>
    <w:rsid w:val="00F219A8"/>
    <w:rsid w:val="00F21B3D"/>
    <w:rsid w:val="00F21CD5"/>
    <w:rsid w:val="00F21D20"/>
    <w:rsid w:val="00F21D48"/>
    <w:rsid w:val="00F22180"/>
    <w:rsid w:val="00F221B4"/>
    <w:rsid w:val="00F222CC"/>
    <w:rsid w:val="00F224CA"/>
    <w:rsid w:val="00F228D1"/>
    <w:rsid w:val="00F229A7"/>
    <w:rsid w:val="00F22C4C"/>
    <w:rsid w:val="00F23002"/>
    <w:rsid w:val="00F23061"/>
    <w:rsid w:val="00F23348"/>
    <w:rsid w:val="00F2341E"/>
    <w:rsid w:val="00F234B0"/>
    <w:rsid w:val="00F23C25"/>
    <w:rsid w:val="00F23DC6"/>
    <w:rsid w:val="00F23F5B"/>
    <w:rsid w:val="00F2441A"/>
    <w:rsid w:val="00F246C2"/>
    <w:rsid w:val="00F249B3"/>
    <w:rsid w:val="00F249C8"/>
    <w:rsid w:val="00F24A24"/>
    <w:rsid w:val="00F24AF6"/>
    <w:rsid w:val="00F24BE2"/>
    <w:rsid w:val="00F24D13"/>
    <w:rsid w:val="00F253AF"/>
    <w:rsid w:val="00F25499"/>
    <w:rsid w:val="00F2594C"/>
    <w:rsid w:val="00F25A50"/>
    <w:rsid w:val="00F25A98"/>
    <w:rsid w:val="00F25B98"/>
    <w:rsid w:val="00F25CC4"/>
    <w:rsid w:val="00F25FB6"/>
    <w:rsid w:val="00F26375"/>
    <w:rsid w:val="00F265B1"/>
    <w:rsid w:val="00F268DA"/>
    <w:rsid w:val="00F268F6"/>
    <w:rsid w:val="00F26AD2"/>
    <w:rsid w:val="00F26B90"/>
    <w:rsid w:val="00F26C54"/>
    <w:rsid w:val="00F26F34"/>
    <w:rsid w:val="00F27168"/>
    <w:rsid w:val="00F272AD"/>
    <w:rsid w:val="00F272CB"/>
    <w:rsid w:val="00F2735C"/>
    <w:rsid w:val="00F27384"/>
    <w:rsid w:val="00F273CD"/>
    <w:rsid w:val="00F275C0"/>
    <w:rsid w:val="00F27643"/>
    <w:rsid w:val="00F2781E"/>
    <w:rsid w:val="00F27B11"/>
    <w:rsid w:val="00F27C7A"/>
    <w:rsid w:val="00F3016E"/>
    <w:rsid w:val="00F30257"/>
    <w:rsid w:val="00F303C8"/>
    <w:rsid w:val="00F30589"/>
    <w:rsid w:val="00F30B49"/>
    <w:rsid w:val="00F30B7F"/>
    <w:rsid w:val="00F30D4C"/>
    <w:rsid w:val="00F313DD"/>
    <w:rsid w:val="00F31663"/>
    <w:rsid w:val="00F31882"/>
    <w:rsid w:val="00F3188A"/>
    <w:rsid w:val="00F31935"/>
    <w:rsid w:val="00F31938"/>
    <w:rsid w:val="00F3194D"/>
    <w:rsid w:val="00F319A1"/>
    <w:rsid w:val="00F31C79"/>
    <w:rsid w:val="00F31CA4"/>
    <w:rsid w:val="00F31D7F"/>
    <w:rsid w:val="00F31F2F"/>
    <w:rsid w:val="00F32222"/>
    <w:rsid w:val="00F32370"/>
    <w:rsid w:val="00F32B66"/>
    <w:rsid w:val="00F32F79"/>
    <w:rsid w:val="00F33024"/>
    <w:rsid w:val="00F330FA"/>
    <w:rsid w:val="00F3316C"/>
    <w:rsid w:val="00F33350"/>
    <w:rsid w:val="00F33660"/>
    <w:rsid w:val="00F33979"/>
    <w:rsid w:val="00F33EB9"/>
    <w:rsid w:val="00F343D7"/>
    <w:rsid w:val="00F34409"/>
    <w:rsid w:val="00F34629"/>
    <w:rsid w:val="00F348BB"/>
    <w:rsid w:val="00F349E9"/>
    <w:rsid w:val="00F34E35"/>
    <w:rsid w:val="00F3517D"/>
    <w:rsid w:val="00F3557C"/>
    <w:rsid w:val="00F35CD7"/>
    <w:rsid w:val="00F362D0"/>
    <w:rsid w:val="00F36427"/>
    <w:rsid w:val="00F36649"/>
    <w:rsid w:val="00F366BF"/>
    <w:rsid w:val="00F3678D"/>
    <w:rsid w:val="00F368A8"/>
    <w:rsid w:val="00F3697C"/>
    <w:rsid w:val="00F36B29"/>
    <w:rsid w:val="00F36B8D"/>
    <w:rsid w:val="00F36D16"/>
    <w:rsid w:val="00F36DF3"/>
    <w:rsid w:val="00F36F98"/>
    <w:rsid w:val="00F37182"/>
    <w:rsid w:val="00F37364"/>
    <w:rsid w:val="00F37874"/>
    <w:rsid w:val="00F37972"/>
    <w:rsid w:val="00F37C87"/>
    <w:rsid w:val="00F37DFD"/>
    <w:rsid w:val="00F37EF3"/>
    <w:rsid w:val="00F37F83"/>
    <w:rsid w:val="00F40254"/>
    <w:rsid w:val="00F4060D"/>
    <w:rsid w:val="00F40A40"/>
    <w:rsid w:val="00F40A56"/>
    <w:rsid w:val="00F40A80"/>
    <w:rsid w:val="00F40B7D"/>
    <w:rsid w:val="00F40C31"/>
    <w:rsid w:val="00F40CC1"/>
    <w:rsid w:val="00F40F5B"/>
    <w:rsid w:val="00F410B5"/>
    <w:rsid w:val="00F41117"/>
    <w:rsid w:val="00F41146"/>
    <w:rsid w:val="00F411F8"/>
    <w:rsid w:val="00F41213"/>
    <w:rsid w:val="00F4150A"/>
    <w:rsid w:val="00F41536"/>
    <w:rsid w:val="00F416E0"/>
    <w:rsid w:val="00F41AE1"/>
    <w:rsid w:val="00F41E7D"/>
    <w:rsid w:val="00F4208F"/>
    <w:rsid w:val="00F42130"/>
    <w:rsid w:val="00F4277F"/>
    <w:rsid w:val="00F42842"/>
    <w:rsid w:val="00F42908"/>
    <w:rsid w:val="00F42A47"/>
    <w:rsid w:val="00F42DDA"/>
    <w:rsid w:val="00F42F2B"/>
    <w:rsid w:val="00F42FC6"/>
    <w:rsid w:val="00F431FE"/>
    <w:rsid w:val="00F432E8"/>
    <w:rsid w:val="00F435A3"/>
    <w:rsid w:val="00F439A3"/>
    <w:rsid w:val="00F444A7"/>
    <w:rsid w:val="00F44A0F"/>
    <w:rsid w:val="00F450A4"/>
    <w:rsid w:val="00F4511C"/>
    <w:rsid w:val="00F4528A"/>
    <w:rsid w:val="00F4561A"/>
    <w:rsid w:val="00F45AB7"/>
    <w:rsid w:val="00F45BE2"/>
    <w:rsid w:val="00F45C44"/>
    <w:rsid w:val="00F45D66"/>
    <w:rsid w:val="00F45D76"/>
    <w:rsid w:val="00F462FD"/>
    <w:rsid w:val="00F46595"/>
    <w:rsid w:val="00F4685D"/>
    <w:rsid w:val="00F4685F"/>
    <w:rsid w:val="00F46913"/>
    <w:rsid w:val="00F471AC"/>
    <w:rsid w:val="00F472CB"/>
    <w:rsid w:val="00F4751D"/>
    <w:rsid w:val="00F476B4"/>
    <w:rsid w:val="00F47897"/>
    <w:rsid w:val="00F47957"/>
    <w:rsid w:val="00F47BDD"/>
    <w:rsid w:val="00F47DC6"/>
    <w:rsid w:val="00F47DF2"/>
    <w:rsid w:val="00F47E87"/>
    <w:rsid w:val="00F504BE"/>
    <w:rsid w:val="00F504FC"/>
    <w:rsid w:val="00F50DF4"/>
    <w:rsid w:val="00F51037"/>
    <w:rsid w:val="00F51988"/>
    <w:rsid w:val="00F51C2D"/>
    <w:rsid w:val="00F52149"/>
    <w:rsid w:val="00F522E9"/>
    <w:rsid w:val="00F52A45"/>
    <w:rsid w:val="00F52ACE"/>
    <w:rsid w:val="00F52D19"/>
    <w:rsid w:val="00F52E3B"/>
    <w:rsid w:val="00F52E44"/>
    <w:rsid w:val="00F53107"/>
    <w:rsid w:val="00F531AE"/>
    <w:rsid w:val="00F53270"/>
    <w:rsid w:val="00F532D0"/>
    <w:rsid w:val="00F5333E"/>
    <w:rsid w:val="00F533EA"/>
    <w:rsid w:val="00F536A8"/>
    <w:rsid w:val="00F537B0"/>
    <w:rsid w:val="00F538C3"/>
    <w:rsid w:val="00F53D9C"/>
    <w:rsid w:val="00F544C7"/>
    <w:rsid w:val="00F54945"/>
    <w:rsid w:val="00F54DC5"/>
    <w:rsid w:val="00F5500A"/>
    <w:rsid w:val="00F5544C"/>
    <w:rsid w:val="00F55479"/>
    <w:rsid w:val="00F5562E"/>
    <w:rsid w:val="00F5594B"/>
    <w:rsid w:val="00F55950"/>
    <w:rsid w:val="00F559E6"/>
    <w:rsid w:val="00F55BED"/>
    <w:rsid w:val="00F56214"/>
    <w:rsid w:val="00F567F7"/>
    <w:rsid w:val="00F568FA"/>
    <w:rsid w:val="00F5690A"/>
    <w:rsid w:val="00F57060"/>
    <w:rsid w:val="00F5762C"/>
    <w:rsid w:val="00F576FB"/>
    <w:rsid w:val="00F5785B"/>
    <w:rsid w:val="00F57874"/>
    <w:rsid w:val="00F5788E"/>
    <w:rsid w:val="00F57945"/>
    <w:rsid w:val="00F6021D"/>
    <w:rsid w:val="00F60237"/>
    <w:rsid w:val="00F603AE"/>
    <w:rsid w:val="00F606BD"/>
    <w:rsid w:val="00F60873"/>
    <w:rsid w:val="00F609F3"/>
    <w:rsid w:val="00F60C18"/>
    <w:rsid w:val="00F60CA7"/>
    <w:rsid w:val="00F60FE6"/>
    <w:rsid w:val="00F6144F"/>
    <w:rsid w:val="00F61701"/>
    <w:rsid w:val="00F61721"/>
    <w:rsid w:val="00F61CEF"/>
    <w:rsid w:val="00F61F46"/>
    <w:rsid w:val="00F61F64"/>
    <w:rsid w:val="00F6206B"/>
    <w:rsid w:val="00F62170"/>
    <w:rsid w:val="00F62280"/>
    <w:rsid w:val="00F62320"/>
    <w:rsid w:val="00F625D2"/>
    <w:rsid w:val="00F62C7A"/>
    <w:rsid w:val="00F631F7"/>
    <w:rsid w:val="00F63297"/>
    <w:rsid w:val="00F6342E"/>
    <w:rsid w:val="00F634F8"/>
    <w:rsid w:val="00F637D3"/>
    <w:rsid w:val="00F63ACE"/>
    <w:rsid w:val="00F63D92"/>
    <w:rsid w:val="00F63EBE"/>
    <w:rsid w:val="00F63F44"/>
    <w:rsid w:val="00F64012"/>
    <w:rsid w:val="00F6413F"/>
    <w:rsid w:val="00F64180"/>
    <w:rsid w:val="00F64347"/>
    <w:rsid w:val="00F6472C"/>
    <w:rsid w:val="00F64855"/>
    <w:rsid w:val="00F649C8"/>
    <w:rsid w:val="00F64BF3"/>
    <w:rsid w:val="00F64F21"/>
    <w:rsid w:val="00F6517B"/>
    <w:rsid w:val="00F65259"/>
    <w:rsid w:val="00F6534F"/>
    <w:rsid w:val="00F6538B"/>
    <w:rsid w:val="00F653CE"/>
    <w:rsid w:val="00F65487"/>
    <w:rsid w:val="00F65494"/>
    <w:rsid w:val="00F65517"/>
    <w:rsid w:val="00F656E8"/>
    <w:rsid w:val="00F659B6"/>
    <w:rsid w:val="00F659D3"/>
    <w:rsid w:val="00F65DB7"/>
    <w:rsid w:val="00F65E55"/>
    <w:rsid w:val="00F65F12"/>
    <w:rsid w:val="00F65FFD"/>
    <w:rsid w:val="00F66706"/>
    <w:rsid w:val="00F66DE8"/>
    <w:rsid w:val="00F671ED"/>
    <w:rsid w:val="00F6751F"/>
    <w:rsid w:val="00F679EC"/>
    <w:rsid w:val="00F67A94"/>
    <w:rsid w:val="00F67C60"/>
    <w:rsid w:val="00F67E04"/>
    <w:rsid w:val="00F67E68"/>
    <w:rsid w:val="00F70394"/>
    <w:rsid w:val="00F703E9"/>
    <w:rsid w:val="00F705DA"/>
    <w:rsid w:val="00F709FA"/>
    <w:rsid w:val="00F7107D"/>
    <w:rsid w:val="00F71122"/>
    <w:rsid w:val="00F713E1"/>
    <w:rsid w:val="00F715B8"/>
    <w:rsid w:val="00F71665"/>
    <w:rsid w:val="00F717DB"/>
    <w:rsid w:val="00F71824"/>
    <w:rsid w:val="00F7195A"/>
    <w:rsid w:val="00F71977"/>
    <w:rsid w:val="00F719FA"/>
    <w:rsid w:val="00F71A0D"/>
    <w:rsid w:val="00F71B0C"/>
    <w:rsid w:val="00F71C5D"/>
    <w:rsid w:val="00F72765"/>
    <w:rsid w:val="00F72F1C"/>
    <w:rsid w:val="00F730F7"/>
    <w:rsid w:val="00F73175"/>
    <w:rsid w:val="00F73304"/>
    <w:rsid w:val="00F734CE"/>
    <w:rsid w:val="00F734FB"/>
    <w:rsid w:val="00F73511"/>
    <w:rsid w:val="00F7355B"/>
    <w:rsid w:val="00F73793"/>
    <w:rsid w:val="00F737A5"/>
    <w:rsid w:val="00F73831"/>
    <w:rsid w:val="00F73959"/>
    <w:rsid w:val="00F73A37"/>
    <w:rsid w:val="00F73B7E"/>
    <w:rsid w:val="00F73D9B"/>
    <w:rsid w:val="00F73E10"/>
    <w:rsid w:val="00F73E5C"/>
    <w:rsid w:val="00F73EAF"/>
    <w:rsid w:val="00F74172"/>
    <w:rsid w:val="00F74422"/>
    <w:rsid w:val="00F745FC"/>
    <w:rsid w:val="00F746B0"/>
    <w:rsid w:val="00F746DA"/>
    <w:rsid w:val="00F747A4"/>
    <w:rsid w:val="00F747FA"/>
    <w:rsid w:val="00F748BB"/>
    <w:rsid w:val="00F749CA"/>
    <w:rsid w:val="00F75046"/>
    <w:rsid w:val="00F750C0"/>
    <w:rsid w:val="00F750D7"/>
    <w:rsid w:val="00F75190"/>
    <w:rsid w:val="00F75501"/>
    <w:rsid w:val="00F75DF1"/>
    <w:rsid w:val="00F76313"/>
    <w:rsid w:val="00F7632A"/>
    <w:rsid w:val="00F76434"/>
    <w:rsid w:val="00F76580"/>
    <w:rsid w:val="00F769D7"/>
    <w:rsid w:val="00F76AA7"/>
    <w:rsid w:val="00F76ACA"/>
    <w:rsid w:val="00F76B21"/>
    <w:rsid w:val="00F76CEF"/>
    <w:rsid w:val="00F76FE5"/>
    <w:rsid w:val="00F7703B"/>
    <w:rsid w:val="00F770F4"/>
    <w:rsid w:val="00F7734B"/>
    <w:rsid w:val="00F773C9"/>
    <w:rsid w:val="00F77CE1"/>
    <w:rsid w:val="00F77D7A"/>
    <w:rsid w:val="00F8003A"/>
    <w:rsid w:val="00F800E1"/>
    <w:rsid w:val="00F80187"/>
    <w:rsid w:val="00F80283"/>
    <w:rsid w:val="00F806B7"/>
    <w:rsid w:val="00F808A6"/>
    <w:rsid w:val="00F809DB"/>
    <w:rsid w:val="00F80AA7"/>
    <w:rsid w:val="00F80ABC"/>
    <w:rsid w:val="00F80BB6"/>
    <w:rsid w:val="00F80C05"/>
    <w:rsid w:val="00F80C18"/>
    <w:rsid w:val="00F80C5F"/>
    <w:rsid w:val="00F80C6F"/>
    <w:rsid w:val="00F80CD0"/>
    <w:rsid w:val="00F80FE4"/>
    <w:rsid w:val="00F812DB"/>
    <w:rsid w:val="00F81446"/>
    <w:rsid w:val="00F81CFC"/>
    <w:rsid w:val="00F81E58"/>
    <w:rsid w:val="00F82019"/>
    <w:rsid w:val="00F821E1"/>
    <w:rsid w:val="00F8240B"/>
    <w:rsid w:val="00F82522"/>
    <w:rsid w:val="00F82579"/>
    <w:rsid w:val="00F827C6"/>
    <w:rsid w:val="00F830B1"/>
    <w:rsid w:val="00F83606"/>
    <w:rsid w:val="00F8377A"/>
    <w:rsid w:val="00F83870"/>
    <w:rsid w:val="00F839DB"/>
    <w:rsid w:val="00F83BFE"/>
    <w:rsid w:val="00F83F0D"/>
    <w:rsid w:val="00F84096"/>
    <w:rsid w:val="00F84118"/>
    <w:rsid w:val="00F8418C"/>
    <w:rsid w:val="00F842BF"/>
    <w:rsid w:val="00F8430B"/>
    <w:rsid w:val="00F844C7"/>
    <w:rsid w:val="00F8458D"/>
    <w:rsid w:val="00F84A73"/>
    <w:rsid w:val="00F84D85"/>
    <w:rsid w:val="00F85370"/>
    <w:rsid w:val="00F85653"/>
    <w:rsid w:val="00F856D8"/>
    <w:rsid w:val="00F85730"/>
    <w:rsid w:val="00F85CA6"/>
    <w:rsid w:val="00F85E2F"/>
    <w:rsid w:val="00F86194"/>
    <w:rsid w:val="00F86338"/>
    <w:rsid w:val="00F867D8"/>
    <w:rsid w:val="00F86A7D"/>
    <w:rsid w:val="00F86B22"/>
    <w:rsid w:val="00F86CBE"/>
    <w:rsid w:val="00F8722F"/>
    <w:rsid w:val="00F876CC"/>
    <w:rsid w:val="00F877DF"/>
    <w:rsid w:val="00F877F2"/>
    <w:rsid w:val="00F87917"/>
    <w:rsid w:val="00F8794D"/>
    <w:rsid w:val="00F87989"/>
    <w:rsid w:val="00F879F5"/>
    <w:rsid w:val="00F87BE3"/>
    <w:rsid w:val="00F87D4E"/>
    <w:rsid w:val="00F9076A"/>
    <w:rsid w:val="00F90CC5"/>
    <w:rsid w:val="00F90DBC"/>
    <w:rsid w:val="00F90DE2"/>
    <w:rsid w:val="00F90E85"/>
    <w:rsid w:val="00F90EFB"/>
    <w:rsid w:val="00F9117F"/>
    <w:rsid w:val="00F91386"/>
    <w:rsid w:val="00F91C4E"/>
    <w:rsid w:val="00F9218C"/>
    <w:rsid w:val="00F9235C"/>
    <w:rsid w:val="00F92473"/>
    <w:rsid w:val="00F92527"/>
    <w:rsid w:val="00F9268A"/>
    <w:rsid w:val="00F927C6"/>
    <w:rsid w:val="00F92AAE"/>
    <w:rsid w:val="00F92F62"/>
    <w:rsid w:val="00F93116"/>
    <w:rsid w:val="00F934A5"/>
    <w:rsid w:val="00F939AD"/>
    <w:rsid w:val="00F93A6E"/>
    <w:rsid w:val="00F9473B"/>
    <w:rsid w:val="00F94A2A"/>
    <w:rsid w:val="00F94C0F"/>
    <w:rsid w:val="00F94DE2"/>
    <w:rsid w:val="00F950FA"/>
    <w:rsid w:val="00F95225"/>
    <w:rsid w:val="00F95764"/>
    <w:rsid w:val="00F95A54"/>
    <w:rsid w:val="00F95D84"/>
    <w:rsid w:val="00F95E3E"/>
    <w:rsid w:val="00F95EBF"/>
    <w:rsid w:val="00F9609C"/>
    <w:rsid w:val="00F961D3"/>
    <w:rsid w:val="00F96412"/>
    <w:rsid w:val="00F9663A"/>
    <w:rsid w:val="00F9676E"/>
    <w:rsid w:val="00F9686B"/>
    <w:rsid w:val="00F968F9"/>
    <w:rsid w:val="00F96A64"/>
    <w:rsid w:val="00F96BB6"/>
    <w:rsid w:val="00F96F07"/>
    <w:rsid w:val="00F96F0E"/>
    <w:rsid w:val="00F970DE"/>
    <w:rsid w:val="00F972DF"/>
    <w:rsid w:val="00F97571"/>
    <w:rsid w:val="00F975D0"/>
    <w:rsid w:val="00F97756"/>
    <w:rsid w:val="00F977D3"/>
    <w:rsid w:val="00F977D5"/>
    <w:rsid w:val="00F97AD2"/>
    <w:rsid w:val="00FA0965"/>
    <w:rsid w:val="00FA0D6E"/>
    <w:rsid w:val="00FA0DE9"/>
    <w:rsid w:val="00FA0E81"/>
    <w:rsid w:val="00FA0E99"/>
    <w:rsid w:val="00FA0F2C"/>
    <w:rsid w:val="00FA1258"/>
    <w:rsid w:val="00FA1407"/>
    <w:rsid w:val="00FA1434"/>
    <w:rsid w:val="00FA18F7"/>
    <w:rsid w:val="00FA198E"/>
    <w:rsid w:val="00FA19ED"/>
    <w:rsid w:val="00FA1D9D"/>
    <w:rsid w:val="00FA1F3B"/>
    <w:rsid w:val="00FA2681"/>
    <w:rsid w:val="00FA26FD"/>
    <w:rsid w:val="00FA28B0"/>
    <w:rsid w:val="00FA29E6"/>
    <w:rsid w:val="00FA2B52"/>
    <w:rsid w:val="00FA3204"/>
    <w:rsid w:val="00FA3399"/>
    <w:rsid w:val="00FA3433"/>
    <w:rsid w:val="00FA3562"/>
    <w:rsid w:val="00FA3A28"/>
    <w:rsid w:val="00FA3A5F"/>
    <w:rsid w:val="00FA3C9C"/>
    <w:rsid w:val="00FA3D44"/>
    <w:rsid w:val="00FA3D67"/>
    <w:rsid w:val="00FA3E3E"/>
    <w:rsid w:val="00FA479D"/>
    <w:rsid w:val="00FA4829"/>
    <w:rsid w:val="00FA4B5D"/>
    <w:rsid w:val="00FA4D41"/>
    <w:rsid w:val="00FA4E99"/>
    <w:rsid w:val="00FA4F8F"/>
    <w:rsid w:val="00FA505C"/>
    <w:rsid w:val="00FA526A"/>
    <w:rsid w:val="00FA55DD"/>
    <w:rsid w:val="00FA579C"/>
    <w:rsid w:val="00FA57F2"/>
    <w:rsid w:val="00FA596E"/>
    <w:rsid w:val="00FA59DD"/>
    <w:rsid w:val="00FA5E18"/>
    <w:rsid w:val="00FA5EBA"/>
    <w:rsid w:val="00FA60DE"/>
    <w:rsid w:val="00FA613F"/>
    <w:rsid w:val="00FA6A8A"/>
    <w:rsid w:val="00FA6CF7"/>
    <w:rsid w:val="00FA6F61"/>
    <w:rsid w:val="00FA7129"/>
    <w:rsid w:val="00FA7222"/>
    <w:rsid w:val="00FA7380"/>
    <w:rsid w:val="00FA7BBC"/>
    <w:rsid w:val="00FA7BEA"/>
    <w:rsid w:val="00FA7E9A"/>
    <w:rsid w:val="00FB0696"/>
    <w:rsid w:val="00FB09C2"/>
    <w:rsid w:val="00FB0A4D"/>
    <w:rsid w:val="00FB0A8C"/>
    <w:rsid w:val="00FB0AE4"/>
    <w:rsid w:val="00FB0DD1"/>
    <w:rsid w:val="00FB1168"/>
    <w:rsid w:val="00FB13B1"/>
    <w:rsid w:val="00FB147A"/>
    <w:rsid w:val="00FB1615"/>
    <w:rsid w:val="00FB18C7"/>
    <w:rsid w:val="00FB1A2E"/>
    <w:rsid w:val="00FB1B35"/>
    <w:rsid w:val="00FB1BE1"/>
    <w:rsid w:val="00FB20A2"/>
    <w:rsid w:val="00FB2191"/>
    <w:rsid w:val="00FB220C"/>
    <w:rsid w:val="00FB23F3"/>
    <w:rsid w:val="00FB2B84"/>
    <w:rsid w:val="00FB2D56"/>
    <w:rsid w:val="00FB31D7"/>
    <w:rsid w:val="00FB3315"/>
    <w:rsid w:val="00FB33C7"/>
    <w:rsid w:val="00FB34CE"/>
    <w:rsid w:val="00FB3598"/>
    <w:rsid w:val="00FB3735"/>
    <w:rsid w:val="00FB37A0"/>
    <w:rsid w:val="00FB3CEF"/>
    <w:rsid w:val="00FB3EAC"/>
    <w:rsid w:val="00FB4061"/>
    <w:rsid w:val="00FB4157"/>
    <w:rsid w:val="00FB4228"/>
    <w:rsid w:val="00FB4273"/>
    <w:rsid w:val="00FB451D"/>
    <w:rsid w:val="00FB4614"/>
    <w:rsid w:val="00FB4671"/>
    <w:rsid w:val="00FB468A"/>
    <w:rsid w:val="00FB4BE9"/>
    <w:rsid w:val="00FB4F0A"/>
    <w:rsid w:val="00FB4FC1"/>
    <w:rsid w:val="00FB5313"/>
    <w:rsid w:val="00FB53DF"/>
    <w:rsid w:val="00FB56C7"/>
    <w:rsid w:val="00FB57D8"/>
    <w:rsid w:val="00FB5840"/>
    <w:rsid w:val="00FB5ADC"/>
    <w:rsid w:val="00FB5CFC"/>
    <w:rsid w:val="00FB5D2D"/>
    <w:rsid w:val="00FB5E24"/>
    <w:rsid w:val="00FB5EB9"/>
    <w:rsid w:val="00FB619A"/>
    <w:rsid w:val="00FB64BE"/>
    <w:rsid w:val="00FB6560"/>
    <w:rsid w:val="00FB6594"/>
    <w:rsid w:val="00FB6785"/>
    <w:rsid w:val="00FB694E"/>
    <w:rsid w:val="00FB6953"/>
    <w:rsid w:val="00FB6A35"/>
    <w:rsid w:val="00FB6AFB"/>
    <w:rsid w:val="00FB6B14"/>
    <w:rsid w:val="00FB74D8"/>
    <w:rsid w:val="00FB754B"/>
    <w:rsid w:val="00FB7555"/>
    <w:rsid w:val="00FB7661"/>
    <w:rsid w:val="00FB782F"/>
    <w:rsid w:val="00FB786C"/>
    <w:rsid w:val="00FB7997"/>
    <w:rsid w:val="00FB7AA7"/>
    <w:rsid w:val="00FB7C9A"/>
    <w:rsid w:val="00FB7C9F"/>
    <w:rsid w:val="00FC0114"/>
    <w:rsid w:val="00FC0218"/>
    <w:rsid w:val="00FC06AC"/>
    <w:rsid w:val="00FC0B9D"/>
    <w:rsid w:val="00FC0D70"/>
    <w:rsid w:val="00FC0DB6"/>
    <w:rsid w:val="00FC0E76"/>
    <w:rsid w:val="00FC0ED6"/>
    <w:rsid w:val="00FC0FF0"/>
    <w:rsid w:val="00FC1027"/>
    <w:rsid w:val="00FC10B5"/>
    <w:rsid w:val="00FC1175"/>
    <w:rsid w:val="00FC1666"/>
    <w:rsid w:val="00FC1960"/>
    <w:rsid w:val="00FC1A42"/>
    <w:rsid w:val="00FC1D07"/>
    <w:rsid w:val="00FC1FD5"/>
    <w:rsid w:val="00FC20CA"/>
    <w:rsid w:val="00FC20DE"/>
    <w:rsid w:val="00FC21CF"/>
    <w:rsid w:val="00FC2597"/>
    <w:rsid w:val="00FC2DB4"/>
    <w:rsid w:val="00FC2E46"/>
    <w:rsid w:val="00FC2E53"/>
    <w:rsid w:val="00FC2F9B"/>
    <w:rsid w:val="00FC2FBD"/>
    <w:rsid w:val="00FC3ABC"/>
    <w:rsid w:val="00FC3B4F"/>
    <w:rsid w:val="00FC3CE5"/>
    <w:rsid w:val="00FC3E68"/>
    <w:rsid w:val="00FC3E81"/>
    <w:rsid w:val="00FC465D"/>
    <w:rsid w:val="00FC4867"/>
    <w:rsid w:val="00FC4AE2"/>
    <w:rsid w:val="00FC51C5"/>
    <w:rsid w:val="00FC51D2"/>
    <w:rsid w:val="00FC5338"/>
    <w:rsid w:val="00FC5506"/>
    <w:rsid w:val="00FC59A1"/>
    <w:rsid w:val="00FC5B84"/>
    <w:rsid w:val="00FC5C87"/>
    <w:rsid w:val="00FC5D8A"/>
    <w:rsid w:val="00FC5F6D"/>
    <w:rsid w:val="00FC6172"/>
    <w:rsid w:val="00FC6452"/>
    <w:rsid w:val="00FC6CD4"/>
    <w:rsid w:val="00FC6D7F"/>
    <w:rsid w:val="00FC717C"/>
    <w:rsid w:val="00FC71DC"/>
    <w:rsid w:val="00FC720A"/>
    <w:rsid w:val="00FC7334"/>
    <w:rsid w:val="00FC76DC"/>
    <w:rsid w:val="00FC7868"/>
    <w:rsid w:val="00FC7A7E"/>
    <w:rsid w:val="00FC7A97"/>
    <w:rsid w:val="00FC7B9B"/>
    <w:rsid w:val="00FC7C5D"/>
    <w:rsid w:val="00FC7E54"/>
    <w:rsid w:val="00FD095B"/>
    <w:rsid w:val="00FD0961"/>
    <w:rsid w:val="00FD09AF"/>
    <w:rsid w:val="00FD0A1F"/>
    <w:rsid w:val="00FD0A61"/>
    <w:rsid w:val="00FD0BDE"/>
    <w:rsid w:val="00FD0FA5"/>
    <w:rsid w:val="00FD103B"/>
    <w:rsid w:val="00FD12B7"/>
    <w:rsid w:val="00FD14FB"/>
    <w:rsid w:val="00FD1546"/>
    <w:rsid w:val="00FD18B8"/>
    <w:rsid w:val="00FD19C5"/>
    <w:rsid w:val="00FD1D90"/>
    <w:rsid w:val="00FD21BF"/>
    <w:rsid w:val="00FD2245"/>
    <w:rsid w:val="00FD2276"/>
    <w:rsid w:val="00FD22E8"/>
    <w:rsid w:val="00FD22FD"/>
    <w:rsid w:val="00FD256A"/>
    <w:rsid w:val="00FD25A2"/>
    <w:rsid w:val="00FD26AB"/>
    <w:rsid w:val="00FD28A0"/>
    <w:rsid w:val="00FD29F6"/>
    <w:rsid w:val="00FD2AE1"/>
    <w:rsid w:val="00FD2CE4"/>
    <w:rsid w:val="00FD2D52"/>
    <w:rsid w:val="00FD2F4F"/>
    <w:rsid w:val="00FD2F62"/>
    <w:rsid w:val="00FD334E"/>
    <w:rsid w:val="00FD3436"/>
    <w:rsid w:val="00FD3637"/>
    <w:rsid w:val="00FD383A"/>
    <w:rsid w:val="00FD3BB2"/>
    <w:rsid w:val="00FD4348"/>
    <w:rsid w:val="00FD4501"/>
    <w:rsid w:val="00FD46CE"/>
    <w:rsid w:val="00FD491B"/>
    <w:rsid w:val="00FD49AF"/>
    <w:rsid w:val="00FD49EC"/>
    <w:rsid w:val="00FD4A2B"/>
    <w:rsid w:val="00FD4D4B"/>
    <w:rsid w:val="00FD5064"/>
    <w:rsid w:val="00FD5B9B"/>
    <w:rsid w:val="00FD5BFD"/>
    <w:rsid w:val="00FD5DB7"/>
    <w:rsid w:val="00FD5FEC"/>
    <w:rsid w:val="00FD634A"/>
    <w:rsid w:val="00FD63D8"/>
    <w:rsid w:val="00FD65F6"/>
    <w:rsid w:val="00FD66BE"/>
    <w:rsid w:val="00FD696C"/>
    <w:rsid w:val="00FD6B6E"/>
    <w:rsid w:val="00FD6C5E"/>
    <w:rsid w:val="00FD6EA6"/>
    <w:rsid w:val="00FD786E"/>
    <w:rsid w:val="00FD798F"/>
    <w:rsid w:val="00FD7A80"/>
    <w:rsid w:val="00FD7E11"/>
    <w:rsid w:val="00FE035A"/>
    <w:rsid w:val="00FE037F"/>
    <w:rsid w:val="00FE0578"/>
    <w:rsid w:val="00FE0579"/>
    <w:rsid w:val="00FE0736"/>
    <w:rsid w:val="00FE0743"/>
    <w:rsid w:val="00FE0F31"/>
    <w:rsid w:val="00FE0F7A"/>
    <w:rsid w:val="00FE110C"/>
    <w:rsid w:val="00FE1207"/>
    <w:rsid w:val="00FE16FF"/>
    <w:rsid w:val="00FE2179"/>
    <w:rsid w:val="00FE21D0"/>
    <w:rsid w:val="00FE22A3"/>
    <w:rsid w:val="00FE235D"/>
    <w:rsid w:val="00FE2534"/>
    <w:rsid w:val="00FE2B24"/>
    <w:rsid w:val="00FE30CF"/>
    <w:rsid w:val="00FE344C"/>
    <w:rsid w:val="00FE385A"/>
    <w:rsid w:val="00FE3B7E"/>
    <w:rsid w:val="00FE41A9"/>
    <w:rsid w:val="00FE438C"/>
    <w:rsid w:val="00FE44A9"/>
    <w:rsid w:val="00FE495D"/>
    <w:rsid w:val="00FE4CDD"/>
    <w:rsid w:val="00FE4F10"/>
    <w:rsid w:val="00FE50EC"/>
    <w:rsid w:val="00FE5561"/>
    <w:rsid w:val="00FE5CC0"/>
    <w:rsid w:val="00FE5D64"/>
    <w:rsid w:val="00FE5F65"/>
    <w:rsid w:val="00FE64FE"/>
    <w:rsid w:val="00FE6FA1"/>
    <w:rsid w:val="00FE7173"/>
    <w:rsid w:val="00FE7562"/>
    <w:rsid w:val="00FE7B19"/>
    <w:rsid w:val="00FE7BB6"/>
    <w:rsid w:val="00FE7C33"/>
    <w:rsid w:val="00FE7E63"/>
    <w:rsid w:val="00FF021E"/>
    <w:rsid w:val="00FF0798"/>
    <w:rsid w:val="00FF08FA"/>
    <w:rsid w:val="00FF099E"/>
    <w:rsid w:val="00FF0B03"/>
    <w:rsid w:val="00FF0BF1"/>
    <w:rsid w:val="00FF0DBC"/>
    <w:rsid w:val="00FF12B0"/>
    <w:rsid w:val="00FF1746"/>
    <w:rsid w:val="00FF19C9"/>
    <w:rsid w:val="00FF1B67"/>
    <w:rsid w:val="00FF20D0"/>
    <w:rsid w:val="00FF214B"/>
    <w:rsid w:val="00FF23A4"/>
    <w:rsid w:val="00FF279A"/>
    <w:rsid w:val="00FF27BD"/>
    <w:rsid w:val="00FF2E5E"/>
    <w:rsid w:val="00FF3423"/>
    <w:rsid w:val="00FF349C"/>
    <w:rsid w:val="00FF352E"/>
    <w:rsid w:val="00FF35EC"/>
    <w:rsid w:val="00FF3779"/>
    <w:rsid w:val="00FF38C6"/>
    <w:rsid w:val="00FF3927"/>
    <w:rsid w:val="00FF3AD0"/>
    <w:rsid w:val="00FF3BB0"/>
    <w:rsid w:val="00FF3DC0"/>
    <w:rsid w:val="00FF3F00"/>
    <w:rsid w:val="00FF43E6"/>
    <w:rsid w:val="00FF4470"/>
    <w:rsid w:val="00FF4520"/>
    <w:rsid w:val="00FF4634"/>
    <w:rsid w:val="00FF471D"/>
    <w:rsid w:val="00FF4753"/>
    <w:rsid w:val="00FF482A"/>
    <w:rsid w:val="00FF4864"/>
    <w:rsid w:val="00FF4AF4"/>
    <w:rsid w:val="00FF4CC5"/>
    <w:rsid w:val="00FF505B"/>
    <w:rsid w:val="00FF5770"/>
    <w:rsid w:val="00FF5C50"/>
    <w:rsid w:val="00FF5F40"/>
    <w:rsid w:val="00FF5FFD"/>
    <w:rsid w:val="00FF6052"/>
    <w:rsid w:val="00FF640E"/>
    <w:rsid w:val="00FF6541"/>
    <w:rsid w:val="00FF6660"/>
    <w:rsid w:val="00FF6855"/>
    <w:rsid w:val="00FF68B9"/>
    <w:rsid w:val="00FF68ED"/>
    <w:rsid w:val="00FF6982"/>
    <w:rsid w:val="00FF6BF7"/>
    <w:rsid w:val="00FF7085"/>
    <w:rsid w:val="00FF718D"/>
    <w:rsid w:val="00FF7455"/>
    <w:rsid w:val="00FF76A8"/>
    <w:rsid w:val="00FF7765"/>
    <w:rsid w:val="00FF77F8"/>
    <w:rsid w:val="00FF79D6"/>
    <w:rsid w:val="00FF7B2F"/>
    <w:rsid w:val="00FF7C04"/>
    <w:rsid w:val="00FF7C66"/>
    <w:rsid w:val="00FF7E83"/>
    <w:rsid w:val="00FF7EE9"/>
    <w:rsid w:val="00FF7FD8"/>
    <w:rsid w:val="0102085D"/>
    <w:rsid w:val="015C260E"/>
    <w:rsid w:val="0195EDC5"/>
    <w:rsid w:val="01A3DD05"/>
    <w:rsid w:val="02119275"/>
    <w:rsid w:val="02317EED"/>
    <w:rsid w:val="026C15BB"/>
    <w:rsid w:val="02763DFA"/>
    <w:rsid w:val="028378AB"/>
    <w:rsid w:val="0296955A"/>
    <w:rsid w:val="02CCB624"/>
    <w:rsid w:val="02D39D42"/>
    <w:rsid w:val="02DFFA05"/>
    <w:rsid w:val="03001966"/>
    <w:rsid w:val="031146AB"/>
    <w:rsid w:val="0311DBD4"/>
    <w:rsid w:val="0331F2BD"/>
    <w:rsid w:val="033F79D5"/>
    <w:rsid w:val="0419745B"/>
    <w:rsid w:val="041F2412"/>
    <w:rsid w:val="04B15AFD"/>
    <w:rsid w:val="04CC0CE3"/>
    <w:rsid w:val="04F031FE"/>
    <w:rsid w:val="0554A03F"/>
    <w:rsid w:val="05701441"/>
    <w:rsid w:val="05B009AE"/>
    <w:rsid w:val="05BFD07F"/>
    <w:rsid w:val="05F2F8FD"/>
    <w:rsid w:val="05F5473C"/>
    <w:rsid w:val="05FDD30C"/>
    <w:rsid w:val="06011244"/>
    <w:rsid w:val="0709845C"/>
    <w:rsid w:val="07346842"/>
    <w:rsid w:val="07C62AAE"/>
    <w:rsid w:val="07E1B7D9"/>
    <w:rsid w:val="07F2B11A"/>
    <w:rsid w:val="0810A68A"/>
    <w:rsid w:val="0813E653"/>
    <w:rsid w:val="083B2E4F"/>
    <w:rsid w:val="08E3AF60"/>
    <w:rsid w:val="09B09045"/>
    <w:rsid w:val="09E35BB8"/>
    <w:rsid w:val="0AA47BE6"/>
    <w:rsid w:val="0AD51A69"/>
    <w:rsid w:val="0ADA977C"/>
    <w:rsid w:val="0AE8F253"/>
    <w:rsid w:val="0B0B24B8"/>
    <w:rsid w:val="0B900595"/>
    <w:rsid w:val="0B9312C4"/>
    <w:rsid w:val="0BC4F5BD"/>
    <w:rsid w:val="0BEDF312"/>
    <w:rsid w:val="0BFE3090"/>
    <w:rsid w:val="0C083F0B"/>
    <w:rsid w:val="0C09F6D3"/>
    <w:rsid w:val="0C653C09"/>
    <w:rsid w:val="0C8FE684"/>
    <w:rsid w:val="0CC83ECC"/>
    <w:rsid w:val="0CD75389"/>
    <w:rsid w:val="0CE575B0"/>
    <w:rsid w:val="0D04EC79"/>
    <w:rsid w:val="0D7F2499"/>
    <w:rsid w:val="0DBEB12D"/>
    <w:rsid w:val="0DE201D6"/>
    <w:rsid w:val="0E0586F3"/>
    <w:rsid w:val="0E542C2A"/>
    <w:rsid w:val="0EA8F78C"/>
    <w:rsid w:val="0EAE2C56"/>
    <w:rsid w:val="0EC288DC"/>
    <w:rsid w:val="0F04D4CA"/>
    <w:rsid w:val="0F16F535"/>
    <w:rsid w:val="0FDF98C9"/>
    <w:rsid w:val="0FEFAE7C"/>
    <w:rsid w:val="10073CF8"/>
    <w:rsid w:val="101C4CA6"/>
    <w:rsid w:val="106E21EF"/>
    <w:rsid w:val="10AA36B5"/>
    <w:rsid w:val="10C79DCB"/>
    <w:rsid w:val="10E4B210"/>
    <w:rsid w:val="111573AB"/>
    <w:rsid w:val="1126E5D4"/>
    <w:rsid w:val="112ECEAC"/>
    <w:rsid w:val="116FF63D"/>
    <w:rsid w:val="11E0E6F5"/>
    <w:rsid w:val="11F0C024"/>
    <w:rsid w:val="120D3F38"/>
    <w:rsid w:val="123F326D"/>
    <w:rsid w:val="124DDBEC"/>
    <w:rsid w:val="126E3AA9"/>
    <w:rsid w:val="1283FE04"/>
    <w:rsid w:val="1298A26A"/>
    <w:rsid w:val="129CC968"/>
    <w:rsid w:val="12CD144D"/>
    <w:rsid w:val="12FDA104"/>
    <w:rsid w:val="134D8999"/>
    <w:rsid w:val="13883505"/>
    <w:rsid w:val="13952181"/>
    <w:rsid w:val="13966564"/>
    <w:rsid w:val="139F2136"/>
    <w:rsid w:val="13ED98B2"/>
    <w:rsid w:val="13F8318E"/>
    <w:rsid w:val="14391D40"/>
    <w:rsid w:val="14A5C2B8"/>
    <w:rsid w:val="14AD002C"/>
    <w:rsid w:val="14C51715"/>
    <w:rsid w:val="14FE5FA1"/>
    <w:rsid w:val="1522CD78"/>
    <w:rsid w:val="15279513"/>
    <w:rsid w:val="153DEC99"/>
    <w:rsid w:val="15442E88"/>
    <w:rsid w:val="1587BC11"/>
    <w:rsid w:val="158D2E61"/>
    <w:rsid w:val="15AA749F"/>
    <w:rsid w:val="15F20C8B"/>
    <w:rsid w:val="15F8FF51"/>
    <w:rsid w:val="16619391"/>
    <w:rsid w:val="168D14DF"/>
    <w:rsid w:val="16B98D4B"/>
    <w:rsid w:val="172C417D"/>
    <w:rsid w:val="175E558D"/>
    <w:rsid w:val="175F1E42"/>
    <w:rsid w:val="17C4BB22"/>
    <w:rsid w:val="18085FE1"/>
    <w:rsid w:val="18198B20"/>
    <w:rsid w:val="182F9FA3"/>
    <w:rsid w:val="18490466"/>
    <w:rsid w:val="18493C71"/>
    <w:rsid w:val="185AA68A"/>
    <w:rsid w:val="188DD7EE"/>
    <w:rsid w:val="18CE5AE1"/>
    <w:rsid w:val="18DC7B77"/>
    <w:rsid w:val="19171C51"/>
    <w:rsid w:val="1984B09A"/>
    <w:rsid w:val="198F8BBC"/>
    <w:rsid w:val="19D7CBD7"/>
    <w:rsid w:val="1A151F66"/>
    <w:rsid w:val="1A1814A9"/>
    <w:rsid w:val="1A6553F4"/>
    <w:rsid w:val="1ABC7B25"/>
    <w:rsid w:val="1AF7646B"/>
    <w:rsid w:val="1B8DE3D6"/>
    <w:rsid w:val="1C35DF20"/>
    <w:rsid w:val="1C420B84"/>
    <w:rsid w:val="1C7C0DFF"/>
    <w:rsid w:val="1D38986E"/>
    <w:rsid w:val="1D862A36"/>
    <w:rsid w:val="1E18808F"/>
    <w:rsid w:val="1E188458"/>
    <w:rsid w:val="1E1CE2A5"/>
    <w:rsid w:val="1E56BB1F"/>
    <w:rsid w:val="1EFDBDE4"/>
    <w:rsid w:val="1F16591A"/>
    <w:rsid w:val="1F518748"/>
    <w:rsid w:val="1F6F0DEB"/>
    <w:rsid w:val="1F8CDEF0"/>
    <w:rsid w:val="1F9A09A1"/>
    <w:rsid w:val="1F9F7802"/>
    <w:rsid w:val="1FBD4C0A"/>
    <w:rsid w:val="1FD7926C"/>
    <w:rsid w:val="1FE85EBE"/>
    <w:rsid w:val="20AFA058"/>
    <w:rsid w:val="20FB44AF"/>
    <w:rsid w:val="213D30F0"/>
    <w:rsid w:val="2154357D"/>
    <w:rsid w:val="217DC7D4"/>
    <w:rsid w:val="218E4F40"/>
    <w:rsid w:val="219E1091"/>
    <w:rsid w:val="21E5D9DC"/>
    <w:rsid w:val="21F8968B"/>
    <w:rsid w:val="22112194"/>
    <w:rsid w:val="22176120"/>
    <w:rsid w:val="2218ACF0"/>
    <w:rsid w:val="2250A266"/>
    <w:rsid w:val="22779CEC"/>
    <w:rsid w:val="22A6735C"/>
    <w:rsid w:val="22BE8EB7"/>
    <w:rsid w:val="235CFC79"/>
    <w:rsid w:val="23A80413"/>
    <w:rsid w:val="23ACC4CB"/>
    <w:rsid w:val="23D68164"/>
    <w:rsid w:val="23FC2EDC"/>
    <w:rsid w:val="24036C49"/>
    <w:rsid w:val="241790D3"/>
    <w:rsid w:val="241EE7B9"/>
    <w:rsid w:val="246094C7"/>
    <w:rsid w:val="24619075"/>
    <w:rsid w:val="24FE010C"/>
    <w:rsid w:val="252D348C"/>
    <w:rsid w:val="258021F6"/>
    <w:rsid w:val="25CF4D2B"/>
    <w:rsid w:val="26114947"/>
    <w:rsid w:val="2653EAFF"/>
    <w:rsid w:val="267D73C3"/>
    <w:rsid w:val="2692EA08"/>
    <w:rsid w:val="26DCC8E1"/>
    <w:rsid w:val="26ED1C81"/>
    <w:rsid w:val="274B4076"/>
    <w:rsid w:val="27756A62"/>
    <w:rsid w:val="27A9D960"/>
    <w:rsid w:val="27B3F15A"/>
    <w:rsid w:val="27BC526A"/>
    <w:rsid w:val="27DF0E68"/>
    <w:rsid w:val="27EDA968"/>
    <w:rsid w:val="2834401F"/>
    <w:rsid w:val="2854CFE1"/>
    <w:rsid w:val="286A6A10"/>
    <w:rsid w:val="28D0AD34"/>
    <w:rsid w:val="28F3CCC1"/>
    <w:rsid w:val="2936165C"/>
    <w:rsid w:val="2974B670"/>
    <w:rsid w:val="29C1226E"/>
    <w:rsid w:val="29F87B0E"/>
    <w:rsid w:val="2A0C6759"/>
    <w:rsid w:val="2A51C21A"/>
    <w:rsid w:val="2AB8664D"/>
    <w:rsid w:val="2ACE3697"/>
    <w:rsid w:val="2B01E22F"/>
    <w:rsid w:val="2B0F05CE"/>
    <w:rsid w:val="2B5F52C6"/>
    <w:rsid w:val="2C15170E"/>
    <w:rsid w:val="2CB022F4"/>
    <w:rsid w:val="2CC1F8CC"/>
    <w:rsid w:val="2CC353CA"/>
    <w:rsid w:val="2CEB92DB"/>
    <w:rsid w:val="2D56F4A3"/>
    <w:rsid w:val="2D9375B4"/>
    <w:rsid w:val="2DF57CDB"/>
    <w:rsid w:val="2E6ECF51"/>
    <w:rsid w:val="2EDA60DA"/>
    <w:rsid w:val="2F178863"/>
    <w:rsid w:val="2F54165C"/>
    <w:rsid w:val="2F9146F6"/>
    <w:rsid w:val="2FB0950D"/>
    <w:rsid w:val="2FBCD0C9"/>
    <w:rsid w:val="2FE8B2E7"/>
    <w:rsid w:val="2FEC713F"/>
    <w:rsid w:val="2FF12CB5"/>
    <w:rsid w:val="301CC3EB"/>
    <w:rsid w:val="3039F580"/>
    <w:rsid w:val="3074FE70"/>
    <w:rsid w:val="309401C1"/>
    <w:rsid w:val="30A624A5"/>
    <w:rsid w:val="30B831D1"/>
    <w:rsid w:val="3128A1C6"/>
    <w:rsid w:val="3131B78F"/>
    <w:rsid w:val="316B6654"/>
    <w:rsid w:val="31DCAFB1"/>
    <w:rsid w:val="32683559"/>
    <w:rsid w:val="327F3A8C"/>
    <w:rsid w:val="32869ED2"/>
    <w:rsid w:val="328DCF15"/>
    <w:rsid w:val="32B5046A"/>
    <w:rsid w:val="32BC5800"/>
    <w:rsid w:val="32BD65EB"/>
    <w:rsid w:val="32F3D09F"/>
    <w:rsid w:val="32FC57DE"/>
    <w:rsid w:val="33236F08"/>
    <w:rsid w:val="3381D318"/>
    <w:rsid w:val="33894761"/>
    <w:rsid w:val="33AC2F7D"/>
    <w:rsid w:val="33AD18D8"/>
    <w:rsid w:val="33FD9F22"/>
    <w:rsid w:val="343DAE42"/>
    <w:rsid w:val="3460B13A"/>
    <w:rsid w:val="34A9B00E"/>
    <w:rsid w:val="34E06B8D"/>
    <w:rsid w:val="3513975E"/>
    <w:rsid w:val="353F3585"/>
    <w:rsid w:val="3583D785"/>
    <w:rsid w:val="358847C6"/>
    <w:rsid w:val="35D2BA2D"/>
    <w:rsid w:val="36526FB7"/>
    <w:rsid w:val="36728965"/>
    <w:rsid w:val="367E8069"/>
    <w:rsid w:val="36916C00"/>
    <w:rsid w:val="36A95275"/>
    <w:rsid w:val="3729BA6B"/>
    <w:rsid w:val="373A0322"/>
    <w:rsid w:val="37448991"/>
    <w:rsid w:val="3754BF13"/>
    <w:rsid w:val="379C4039"/>
    <w:rsid w:val="37B1FAE0"/>
    <w:rsid w:val="37CBCB85"/>
    <w:rsid w:val="37D98AEA"/>
    <w:rsid w:val="3856468C"/>
    <w:rsid w:val="388CDA3A"/>
    <w:rsid w:val="389C8FB7"/>
    <w:rsid w:val="38B06B49"/>
    <w:rsid w:val="38B9A045"/>
    <w:rsid w:val="38BC1576"/>
    <w:rsid w:val="38F4AB70"/>
    <w:rsid w:val="3909DACC"/>
    <w:rsid w:val="390E3E6E"/>
    <w:rsid w:val="391E1A95"/>
    <w:rsid w:val="396A4D19"/>
    <w:rsid w:val="39AA0458"/>
    <w:rsid w:val="39E4B1D7"/>
    <w:rsid w:val="3A45C6C5"/>
    <w:rsid w:val="3A5970C4"/>
    <w:rsid w:val="3AA7ECEE"/>
    <w:rsid w:val="3ABAC4D3"/>
    <w:rsid w:val="3ABEACA5"/>
    <w:rsid w:val="3AC97279"/>
    <w:rsid w:val="3AE8C4B9"/>
    <w:rsid w:val="3AFB3DD1"/>
    <w:rsid w:val="3B0D968C"/>
    <w:rsid w:val="3B2D0FD4"/>
    <w:rsid w:val="3B5C6FBE"/>
    <w:rsid w:val="3B9636A2"/>
    <w:rsid w:val="3BB2C7FF"/>
    <w:rsid w:val="3BB9E80C"/>
    <w:rsid w:val="3BE9C374"/>
    <w:rsid w:val="3C519C1B"/>
    <w:rsid w:val="3CFDFAA9"/>
    <w:rsid w:val="3D23937F"/>
    <w:rsid w:val="3DED8BB9"/>
    <w:rsid w:val="3E0DCCF0"/>
    <w:rsid w:val="3E4153A3"/>
    <w:rsid w:val="3E6C9604"/>
    <w:rsid w:val="3E90F57E"/>
    <w:rsid w:val="3ECD9A8F"/>
    <w:rsid w:val="3ED3537E"/>
    <w:rsid w:val="3EE6833C"/>
    <w:rsid w:val="3EF54220"/>
    <w:rsid w:val="3EF5CDDC"/>
    <w:rsid w:val="3F15C19B"/>
    <w:rsid w:val="3F3C74B2"/>
    <w:rsid w:val="3F8B4681"/>
    <w:rsid w:val="3FC259F5"/>
    <w:rsid w:val="3FD72957"/>
    <w:rsid w:val="400E052B"/>
    <w:rsid w:val="40AF5CE8"/>
    <w:rsid w:val="40C5D68C"/>
    <w:rsid w:val="40C670FE"/>
    <w:rsid w:val="40D6EB46"/>
    <w:rsid w:val="40DFE2A3"/>
    <w:rsid w:val="40EAB1EC"/>
    <w:rsid w:val="41705D8A"/>
    <w:rsid w:val="41D57F4E"/>
    <w:rsid w:val="41F69DBB"/>
    <w:rsid w:val="4230E237"/>
    <w:rsid w:val="423523E5"/>
    <w:rsid w:val="426EE737"/>
    <w:rsid w:val="42A52AD6"/>
    <w:rsid w:val="42CEE394"/>
    <w:rsid w:val="42D1CF4C"/>
    <w:rsid w:val="43332E25"/>
    <w:rsid w:val="43588A37"/>
    <w:rsid w:val="43D6A91C"/>
    <w:rsid w:val="43EEB860"/>
    <w:rsid w:val="450F2474"/>
    <w:rsid w:val="45133DAC"/>
    <w:rsid w:val="4543D028"/>
    <w:rsid w:val="455506A5"/>
    <w:rsid w:val="45608502"/>
    <w:rsid w:val="45981586"/>
    <w:rsid w:val="45B6D32F"/>
    <w:rsid w:val="45D4796B"/>
    <w:rsid w:val="46237106"/>
    <w:rsid w:val="46563CD5"/>
    <w:rsid w:val="467D29E9"/>
    <w:rsid w:val="46A878D8"/>
    <w:rsid w:val="46BBD33B"/>
    <w:rsid w:val="46CCF565"/>
    <w:rsid w:val="46DF516F"/>
    <w:rsid w:val="46E16A62"/>
    <w:rsid w:val="47023B3A"/>
    <w:rsid w:val="48171F4E"/>
    <w:rsid w:val="4891949A"/>
    <w:rsid w:val="48B635FC"/>
    <w:rsid w:val="48C327FB"/>
    <w:rsid w:val="491F0116"/>
    <w:rsid w:val="49EA05FA"/>
    <w:rsid w:val="4A20880B"/>
    <w:rsid w:val="4A437B4A"/>
    <w:rsid w:val="4A8E1DF9"/>
    <w:rsid w:val="4A92196C"/>
    <w:rsid w:val="4ABAB60C"/>
    <w:rsid w:val="4ADE7CDF"/>
    <w:rsid w:val="4B3A5114"/>
    <w:rsid w:val="4B3C6CD3"/>
    <w:rsid w:val="4B8B3EBF"/>
    <w:rsid w:val="4BE47694"/>
    <w:rsid w:val="4C0E4D6C"/>
    <w:rsid w:val="4C4A32E8"/>
    <w:rsid w:val="4CA33E3F"/>
    <w:rsid w:val="4CC0CEE7"/>
    <w:rsid w:val="4D47FD07"/>
    <w:rsid w:val="4D9188E2"/>
    <w:rsid w:val="4DAA1DF0"/>
    <w:rsid w:val="4DCAC45B"/>
    <w:rsid w:val="4E3FA298"/>
    <w:rsid w:val="4E44FB1B"/>
    <w:rsid w:val="4E894C49"/>
    <w:rsid w:val="4EFBDB9D"/>
    <w:rsid w:val="4F311ADE"/>
    <w:rsid w:val="4F43C67D"/>
    <w:rsid w:val="4F4F0EC1"/>
    <w:rsid w:val="4F514EB3"/>
    <w:rsid w:val="4F902C39"/>
    <w:rsid w:val="4F9766BC"/>
    <w:rsid w:val="4FC59C35"/>
    <w:rsid w:val="4FDCB76A"/>
    <w:rsid w:val="5014A00F"/>
    <w:rsid w:val="50351118"/>
    <w:rsid w:val="503A7EC0"/>
    <w:rsid w:val="50529BBB"/>
    <w:rsid w:val="50611219"/>
    <w:rsid w:val="50953CD1"/>
    <w:rsid w:val="50D9303A"/>
    <w:rsid w:val="51596157"/>
    <w:rsid w:val="517189C0"/>
    <w:rsid w:val="51C224E4"/>
    <w:rsid w:val="521A33DA"/>
    <w:rsid w:val="522B8D04"/>
    <w:rsid w:val="52BDF396"/>
    <w:rsid w:val="52E92D20"/>
    <w:rsid w:val="53A50BD9"/>
    <w:rsid w:val="53E9A925"/>
    <w:rsid w:val="53EA84B6"/>
    <w:rsid w:val="5449469B"/>
    <w:rsid w:val="54CDF91F"/>
    <w:rsid w:val="54EF7013"/>
    <w:rsid w:val="55867D48"/>
    <w:rsid w:val="558EB5BC"/>
    <w:rsid w:val="559E4EAF"/>
    <w:rsid w:val="559EAACE"/>
    <w:rsid w:val="55E47511"/>
    <w:rsid w:val="55F01AA8"/>
    <w:rsid w:val="55F275F3"/>
    <w:rsid w:val="55F6CF84"/>
    <w:rsid w:val="562EAF1A"/>
    <w:rsid w:val="56A66BA6"/>
    <w:rsid w:val="572F44AD"/>
    <w:rsid w:val="5751E603"/>
    <w:rsid w:val="5757B62A"/>
    <w:rsid w:val="575FDAF9"/>
    <w:rsid w:val="5767FAC2"/>
    <w:rsid w:val="579507AD"/>
    <w:rsid w:val="584DFB85"/>
    <w:rsid w:val="5880214B"/>
    <w:rsid w:val="5896234B"/>
    <w:rsid w:val="58B8DF10"/>
    <w:rsid w:val="58F99E5C"/>
    <w:rsid w:val="58FE94AA"/>
    <w:rsid w:val="594D9C2A"/>
    <w:rsid w:val="59668E6F"/>
    <w:rsid w:val="596F5743"/>
    <w:rsid w:val="597B06AC"/>
    <w:rsid w:val="59E391B8"/>
    <w:rsid w:val="5A6C67C4"/>
    <w:rsid w:val="5A96E66C"/>
    <w:rsid w:val="5AEF2658"/>
    <w:rsid w:val="5AF598AC"/>
    <w:rsid w:val="5B1E7DE2"/>
    <w:rsid w:val="5B5FF09E"/>
    <w:rsid w:val="5B88C8AC"/>
    <w:rsid w:val="5BB50C87"/>
    <w:rsid w:val="5C0E24E5"/>
    <w:rsid w:val="5C137AC1"/>
    <w:rsid w:val="5C662FA7"/>
    <w:rsid w:val="5D2391CB"/>
    <w:rsid w:val="5D4287FB"/>
    <w:rsid w:val="5D82149C"/>
    <w:rsid w:val="5DA9DA5A"/>
    <w:rsid w:val="5DB3878E"/>
    <w:rsid w:val="5E075FC0"/>
    <w:rsid w:val="5E57EF31"/>
    <w:rsid w:val="5EBAA0F1"/>
    <w:rsid w:val="5EF3E3C3"/>
    <w:rsid w:val="5F22216B"/>
    <w:rsid w:val="5F23E8CE"/>
    <w:rsid w:val="5F740BE6"/>
    <w:rsid w:val="5FAD37E4"/>
    <w:rsid w:val="5FBC5F64"/>
    <w:rsid w:val="5FCA7EF0"/>
    <w:rsid w:val="5FCAFFAC"/>
    <w:rsid w:val="603B6163"/>
    <w:rsid w:val="603EEE2D"/>
    <w:rsid w:val="60BAA79C"/>
    <w:rsid w:val="60DEE67B"/>
    <w:rsid w:val="60E15BCB"/>
    <w:rsid w:val="60FA5ED9"/>
    <w:rsid w:val="60FE8F79"/>
    <w:rsid w:val="61E1B799"/>
    <w:rsid w:val="61E3D317"/>
    <w:rsid w:val="622C7EA9"/>
    <w:rsid w:val="624369A5"/>
    <w:rsid w:val="62513838"/>
    <w:rsid w:val="62711F76"/>
    <w:rsid w:val="6298DD5A"/>
    <w:rsid w:val="62D7ABEF"/>
    <w:rsid w:val="62EA5318"/>
    <w:rsid w:val="63405737"/>
    <w:rsid w:val="63479E63"/>
    <w:rsid w:val="634BEC4C"/>
    <w:rsid w:val="638027EF"/>
    <w:rsid w:val="6383EBB4"/>
    <w:rsid w:val="639AC86C"/>
    <w:rsid w:val="63A44F95"/>
    <w:rsid w:val="63CC6156"/>
    <w:rsid w:val="63EA2F81"/>
    <w:rsid w:val="6442A924"/>
    <w:rsid w:val="644759B4"/>
    <w:rsid w:val="6487A57C"/>
    <w:rsid w:val="64945183"/>
    <w:rsid w:val="650E8998"/>
    <w:rsid w:val="653E49D3"/>
    <w:rsid w:val="6567C746"/>
    <w:rsid w:val="65764B3C"/>
    <w:rsid w:val="659245C4"/>
    <w:rsid w:val="65B087EB"/>
    <w:rsid w:val="66E778C7"/>
    <w:rsid w:val="67132BF8"/>
    <w:rsid w:val="6770B875"/>
    <w:rsid w:val="67CDFC1A"/>
    <w:rsid w:val="686478C6"/>
    <w:rsid w:val="6883BAA2"/>
    <w:rsid w:val="6900376C"/>
    <w:rsid w:val="690A220A"/>
    <w:rsid w:val="692834A0"/>
    <w:rsid w:val="692F35EA"/>
    <w:rsid w:val="693A05D6"/>
    <w:rsid w:val="69426CB7"/>
    <w:rsid w:val="694B2645"/>
    <w:rsid w:val="69C2EB6D"/>
    <w:rsid w:val="69CEA1B9"/>
    <w:rsid w:val="69FEA83A"/>
    <w:rsid w:val="6A35361B"/>
    <w:rsid w:val="6A44B8A8"/>
    <w:rsid w:val="6A674199"/>
    <w:rsid w:val="6A6B24B2"/>
    <w:rsid w:val="6A7E1CD7"/>
    <w:rsid w:val="6AAC6706"/>
    <w:rsid w:val="6AB4775F"/>
    <w:rsid w:val="6AE7A1CF"/>
    <w:rsid w:val="6B74DA70"/>
    <w:rsid w:val="6BADCC34"/>
    <w:rsid w:val="6C0EBC8A"/>
    <w:rsid w:val="6C524354"/>
    <w:rsid w:val="6C6F9BFB"/>
    <w:rsid w:val="6C726A5B"/>
    <w:rsid w:val="6C77D4DE"/>
    <w:rsid w:val="6C7E3486"/>
    <w:rsid w:val="6CB4B369"/>
    <w:rsid w:val="6CC1D549"/>
    <w:rsid w:val="6CC4C5AF"/>
    <w:rsid w:val="6D406402"/>
    <w:rsid w:val="6D860699"/>
    <w:rsid w:val="6D88AE39"/>
    <w:rsid w:val="6D9991F8"/>
    <w:rsid w:val="6DCF423C"/>
    <w:rsid w:val="6DF2334C"/>
    <w:rsid w:val="6DFCB5A0"/>
    <w:rsid w:val="6E3E3313"/>
    <w:rsid w:val="6E4D3AE9"/>
    <w:rsid w:val="6E988CED"/>
    <w:rsid w:val="6EB871A7"/>
    <w:rsid w:val="6FF06459"/>
    <w:rsid w:val="703C08EA"/>
    <w:rsid w:val="70623C5C"/>
    <w:rsid w:val="707D9731"/>
    <w:rsid w:val="70877A33"/>
    <w:rsid w:val="70CC312B"/>
    <w:rsid w:val="714B833D"/>
    <w:rsid w:val="716ECAB8"/>
    <w:rsid w:val="7195421C"/>
    <w:rsid w:val="7212EDB0"/>
    <w:rsid w:val="724B3B5C"/>
    <w:rsid w:val="72C757A5"/>
    <w:rsid w:val="72E2E09C"/>
    <w:rsid w:val="72F919E8"/>
    <w:rsid w:val="730B28A3"/>
    <w:rsid w:val="73638AA9"/>
    <w:rsid w:val="73AE100B"/>
    <w:rsid w:val="73C6A9EE"/>
    <w:rsid w:val="73FDA259"/>
    <w:rsid w:val="74126687"/>
    <w:rsid w:val="744CACF9"/>
    <w:rsid w:val="74C701B7"/>
    <w:rsid w:val="757D1BEC"/>
    <w:rsid w:val="75A493AA"/>
    <w:rsid w:val="75F8A496"/>
    <w:rsid w:val="7645DAC1"/>
    <w:rsid w:val="76BEE284"/>
    <w:rsid w:val="76F499FB"/>
    <w:rsid w:val="77EA79DA"/>
    <w:rsid w:val="7823D283"/>
    <w:rsid w:val="78691147"/>
    <w:rsid w:val="787C8820"/>
    <w:rsid w:val="78C545D7"/>
    <w:rsid w:val="78D6C777"/>
    <w:rsid w:val="78E2C7FB"/>
    <w:rsid w:val="78E74E98"/>
    <w:rsid w:val="78EB1C36"/>
    <w:rsid w:val="78FAC006"/>
    <w:rsid w:val="78FDF3C0"/>
    <w:rsid w:val="79CEB035"/>
    <w:rsid w:val="7A00AEB3"/>
    <w:rsid w:val="7A11E7FD"/>
    <w:rsid w:val="7A1396D5"/>
    <w:rsid w:val="7A1E0F62"/>
    <w:rsid w:val="7A420772"/>
    <w:rsid w:val="7AA82203"/>
    <w:rsid w:val="7ACA97BD"/>
    <w:rsid w:val="7B6791B4"/>
    <w:rsid w:val="7B7D39F4"/>
    <w:rsid w:val="7BD76C42"/>
    <w:rsid w:val="7BF32E17"/>
    <w:rsid w:val="7C012DB5"/>
    <w:rsid w:val="7C130C40"/>
    <w:rsid w:val="7C319139"/>
    <w:rsid w:val="7C61D6B9"/>
    <w:rsid w:val="7DAAF92D"/>
    <w:rsid w:val="7DCAB1C5"/>
    <w:rsid w:val="7DFB4E2A"/>
    <w:rsid w:val="7ED6C2C3"/>
    <w:rsid w:val="7F2E5721"/>
    <w:rsid w:val="7F5089FA"/>
    <w:rsid w:val="7F53B300"/>
    <w:rsid w:val="7F6592A5"/>
    <w:rsid w:val="7F8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1B560269-AD62-4D4D-83CF-0E9601D4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2BFA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A4636E"/>
    <w:pPr>
      <w:keepNext/>
      <w:numPr>
        <w:numId w:val="7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7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A4636E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E7E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7E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7E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7E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7E9E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character" w:customStyle="1" w:styleId="normaltextrun">
    <w:name w:val="normaltextrun"/>
    <w:basedOn w:val="Predvolenpsmoodseku"/>
    <w:rsid w:val="00736057"/>
  </w:style>
  <w:style w:type="character" w:customStyle="1" w:styleId="eop">
    <w:name w:val="eop"/>
    <w:basedOn w:val="Predvolenpsmoodseku"/>
    <w:rsid w:val="00736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  <SharedWithUsers xmlns="6bac6a19-84be-449e-a436-65c606401d16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2.xml><?xml version="1.0" encoding="utf-8"?>
<ds:datastoreItem xmlns:ds="http://schemas.openxmlformats.org/officeDocument/2006/customXml" ds:itemID="{026DEF13-9FC1-4056-AE37-24ECED0B3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fa2abc-8bb8-4557-855c-e532cacb5122}" enabled="0" method="" siteId="{6dfa2abc-8bb8-4557-855c-e532cacb51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12</TotalTime>
  <Pages>2</Pages>
  <Words>494</Words>
  <Characters>2822</Characters>
  <Application>Microsoft Office Word</Application>
  <DocSecurity>0</DocSecurity>
  <Lines>23</Lines>
  <Paragraphs>6</Paragraphs>
  <ScaleCrop>false</ScaleCrop>
  <Company>Slovenska elektrizacna prenosova sustava, a.s.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Belanová Alena</cp:lastModifiedBy>
  <cp:revision>5102</cp:revision>
  <cp:lastPrinted>2025-09-19T09:21:00Z</cp:lastPrinted>
  <dcterms:created xsi:type="dcterms:W3CDTF">2024-08-17T15:59:00Z</dcterms:created>
  <dcterms:modified xsi:type="dcterms:W3CDTF">2026-08-26T15:41:00Z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  <property fmtid="{D5CDD505-2E9C-101B-9397-08002B2CF9AE}" pid="11" name="Order">
    <vt:r8>52400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