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60D" w14:textId="6237297B" w:rsidR="00DE3BB4" w:rsidRPr="00145666" w:rsidRDefault="00CD10A3" w:rsidP="003B3C5E">
      <w:pPr>
        <w:pStyle w:val="Nadpis3"/>
        <w:spacing w:after="120"/>
        <w:rPr>
          <w:rFonts w:cs="Arial"/>
        </w:rPr>
      </w:pPr>
      <w:bookmarkStart w:id="0" w:name="_Ref199484264"/>
      <w:r w:rsidRPr="001C0339">
        <w:rPr>
          <w:color w:val="auto"/>
        </w:rPr>
        <w:t>Príloha č</w:t>
      </w:r>
      <w:r w:rsidR="00DE6A85" w:rsidRPr="00145666">
        <w:rPr>
          <w:rFonts w:cs="Arial"/>
          <w:b w:val="0"/>
          <w:bCs/>
        </w:rPr>
        <w:t xml:space="preserve">. </w:t>
      </w:r>
      <w:r w:rsidR="00DE6A85" w:rsidRPr="001C0339">
        <w:rPr>
          <w:rFonts w:cs="Arial"/>
          <w:color w:val="auto"/>
        </w:rPr>
        <w:t>1</w:t>
      </w:r>
      <w:bookmarkEnd w:id="0"/>
    </w:p>
    <w:p w14:paraId="07D93E52" w14:textId="129DA507" w:rsidR="00DE6A85" w:rsidRDefault="00DE6A85" w:rsidP="008E63F2">
      <w:pPr>
        <w:pStyle w:val="Nadpis3"/>
        <w:spacing w:before="120"/>
      </w:pPr>
      <w:bookmarkStart w:id="1" w:name="_Hlk174956223"/>
      <w:r w:rsidRPr="00DE6A85">
        <w:t>Osoby poverené pre komunikáciu</w:t>
      </w:r>
    </w:p>
    <w:bookmarkEnd w:id="1"/>
    <w:p w14:paraId="1C64166F" w14:textId="77777777" w:rsidR="005A7759" w:rsidRPr="00C62EB8" w:rsidRDefault="005A7759" w:rsidP="00D048A6">
      <w:pPr>
        <w:pStyle w:val="Odsekzoznamu"/>
        <w:numPr>
          <w:ilvl w:val="0"/>
          <w:numId w:val="76"/>
        </w:numPr>
        <w:spacing w:after="120" w:line="240" w:lineRule="auto"/>
        <w:ind w:left="284" w:hanging="284"/>
        <w:rPr>
          <w:rFonts w:ascii="Arial" w:hAnsi="Arial" w:cs="Arial"/>
          <w:b/>
          <w:color w:val="1F3864" w:themeColor="accent1" w:themeShade="80"/>
        </w:rPr>
      </w:pPr>
      <w:r w:rsidRPr="00C62EB8">
        <w:rPr>
          <w:rFonts w:ascii="Arial" w:hAnsi="Arial" w:cs="Arial"/>
          <w:b/>
          <w:color w:val="1F3864" w:themeColor="accent1" w:themeShade="80"/>
        </w:rPr>
        <w:t xml:space="preserve">Fakturácia, platobný styk a finančné zabezpečenie </w:t>
      </w:r>
      <w:proofErr w:type="spellStart"/>
      <w:r w:rsidRPr="00C62EB8">
        <w:rPr>
          <w:rFonts w:ascii="Arial" w:hAnsi="Arial" w:cs="Arial"/>
          <w:b/>
          <w:color w:val="1F3864" w:themeColor="accent1" w:themeShade="80"/>
        </w:rPr>
        <w:t>PpS</w:t>
      </w:r>
      <w:proofErr w:type="spellEnd"/>
    </w:p>
    <w:p w14:paraId="27C1C931" w14:textId="37E2AB50" w:rsidR="00CA7E75" w:rsidRPr="00E00EDA" w:rsidRDefault="007A1A4A" w:rsidP="0044372A">
      <w:pPr>
        <w:spacing w:after="0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5576DA" w:rsidRPr="001527FE" w14:paraId="2898D998" w14:textId="77777777" w:rsidTr="000F0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55EF002" w14:textId="77777777" w:rsidR="005576DA" w:rsidRPr="00375F2E" w:rsidRDefault="005576DA" w:rsidP="000F09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bookmarkStart w:id="2" w:name="_Hlk174713527"/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62A34FF" w14:textId="77777777" w:rsidR="005576DA" w:rsidRPr="00375F2E" w:rsidRDefault="005576DA" w:rsidP="000F09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C400449" w14:textId="77777777" w:rsidR="005576DA" w:rsidRPr="00375F2E" w:rsidRDefault="005576DA" w:rsidP="000F09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EF142B5" w14:textId="77777777" w:rsidR="005576DA" w:rsidRPr="00375F2E" w:rsidRDefault="005576DA" w:rsidP="000F09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5576DA" w:rsidRPr="001527FE" w14:paraId="4C8C6830" w14:textId="77777777" w:rsidTr="00546EC1">
        <w:trPr>
          <w:trHeight w:val="575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6CC5" w14:textId="0B3A4B7A" w:rsidR="005576DA" w:rsidRPr="001527FE" w:rsidRDefault="005576DA" w:rsidP="005576DA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platobných vzťahov</w:t>
            </w: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7F28" w14:textId="1BD8ABA8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Zuzana Debnárová</w:t>
            </w: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47F1" w14:textId="77777777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2700</w:t>
            </w:r>
          </w:p>
          <w:p w14:paraId="0D500736" w14:textId="7E36C0EB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+421 907 803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 </w:t>
            </w: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590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68C0" w14:textId="0C76C874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zuzana.debnarova@sepsas.sk</w:t>
            </w:r>
          </w:p>
        </w:tc>
      </w:tr>
      <w:tr w:rsidR="005576DA" w:rsidRPr="001527FE" w14:paraId="5A3ED70C" w14:textId="77777777" w:rsidTr="00546EC1">
        <w:trPr>
          <w:trHeight w:val="56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85DC7E" w14:textId="0006C5D7" w:rsidR="005576DA" w:rsidRPr="001527FE" w:rsidRDefault="005576DA" w:rsidP="005576DA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fakturácie služieb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768AC8F" w14:textId="00348098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Anette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Interholzová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4C52DB" w14:textId="77777777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+421 2 5069 2472</w:t>
            </w:r>
          </w:p>
          <w:p w14:paraId="15B0BB2D" w14:textId="109712C4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+421 908 912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 </w:t>
            </w: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706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CEE" w14:textId="2252497A" w:rsidR="005576DA" w:rsidRPr="001527FE" w:rsidRDefault="005576DA" w:rsidP="005576D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anette.interholzova@sepsas.sk</w:t>
            </w:r>
          </w:p>
        </w:tc>
      </w:tr>
      <w:tr w:rsidR="005576DA" w:rsidRPr="001527FE" w14:paraId="192580C6" w14:textId="77777777" w:rsidTr="00546EC1">
        <w:trPr>
          <w:trHeight w:val="393"/>
        </w:trPr>
        <w:tc>
          <w:tcPr>
            <w:tcW w:w="358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CCD73A" w14:textId="77777777" w:rsidR="005576DA" w:rsidRPr="007A5B9C" w:rsidRDefault="005576DA" w:rsidP="005576DA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Poskytovateľovi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69AD2D" w14:textId="29B88432" w:rsidR="005576DA" w:rsidRPr="007A5B9C" w:rsidRDefault="001872AB" w:rsidP="005576DA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b/>
                <w:color w:val="2F5496" w:themeColor="accent1" w:themeShade="BF"/>
                <w:szCs w:val="18"/>
              </w:rPr>
              <w:t>fakturacia@sepsas.sk</w:t>
            </w:r>
          </w:p>
        </w:tc>
      </w:tr>
    </w:tbl>
    <w:p w14:paraId="1C495C32" w14:textId="77777777" w:rsidR="005576DA" w:rsidRDefault="005576DA" w:rsidP="001527F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B7CA43" w14:textId="77777777" w:rsidR="005814F3" w:rsidRDefault="005814F3" w:rsidP="001527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BD8F6C9" w14:textId="3655CD75" w:rsidR="008A06E7" w:rsidRPr="00E00EDA" w:rsidRDefault="008A06E7" w:rsidP="001527F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1527FE" w:rsidRPr="001527FE" w14:paraId="4BC8C1E3" w14:textId="77777777" w:rsidTr="00A7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2"/>
          <w:p w14:paraId="2CBBCCB2" w14:textId="77777777" w:rsidR="001527FE" w:rsidRPr="00375F2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A8916C" w14:textId="77777777" w:rsidR="001527FE" w:rsidRPr="00375F2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DF9E05" w14:textId="77777777" w:rsidR="001527FE" w:rsidRPr="00375F2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E1217" w14:textId="77777777" w:rsidR="001527FE" w:rsidRPr="00375F2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1527FE" w:rsidRPr="001527FE" w14:paraId="1C13C9AE" w14:textId="77777777" w:rsidTr="00A77E90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10E1" w14:textId="6BB5D901" w:rsidR="001527FE" w:rsidRPr="001527FE" w:rsidRDefault="001527FE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8BC3" w14:textId="0A01375E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0E43" w14:textId="7BA1D1F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F96F" w14:textId="189B46DA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527FE" w:rsidRPr="001527FE" w14:paraId="00D223F4" w14:textId="77777777" w:rsidTr="00A77E90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2CCE16" w14:textId="5AC32BB3" w:rsidR="001527FE" w:rsidRPr="001527FE" w:rsidRDefault="001527FE" w:rsidP="001527FE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EAEC78" w14:textId="49083417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7C8BC87" w14:textId="7D47DD7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5532" w14:textId="3A52DC9F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007930" w:rsidRPr="001527FE" w14:paraId="7FE02324" w14:textId="77777777" w:rsidTr="00A77E90">
        <w:trPr>
          <w:trHeight w:val="397"/>
        </w:trPr>
        <w:tc>
          <w:tcPr>
            <w:tcW w:w="358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B9F161" w14:textId="47A313A7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Poskytovateľovi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6DD063" w14:textId="027A077F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</w:p>
        </w:tc>
      </w:tr>
    </w:tbl>
    <w:p w14:paraId="3F165F0B" w14:textId="77777777" w:rsidR="005814F3" w:rsidRPr="002278C5" w:rsidRDefault="005814F3" w:rsidP="002278C5">
      <w:pPr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sk-SK"/>
        </w:rPr>
      </w:pPr>
    </w:p>
    <w:p w14:paraId="50FABCCA" w14:textId="77777777" w:rsidR="00662220" w:rsidRPr="009C6A28" w:rsidRDefault="00662220" w:rsidP="00D048A6">
      <w:pPr>
        <w:pStyle w:val="Odsekzoznamu"/>
        <w:numPr>
          <w:ilvl w:val="0"/>
          <w:numId w:val="76"/>
        </w:numPr>
        <w:spacing w:after="120" w:line="240" w:lineRule="auto"/>
        <w:ind w:left="284" w:hanging="284"/>
        <w:rPr>
          <w:rFonts w:ascii="Arial" w:hAnsi="Arial" w:cs="Arial"/>
          <w:b/>
          <w:color w:val="1F3864" w:themeColor="accent1" w:themeShade="80"/>
        </w:rPr>
      </w:pPr>
      <w:r w:rsidRPr="009C6A28">
        <w:rPr>
          <w:rFonts w:ascii="Arial" w:hAnsi="Arial" w:cs="Arial"/>
          <w:b/>
          <w:color w:val="1F3864" w:themeColor="accent1" w:themeShade="80"/>
        </w:rPr>
        <w:t>Kontrakt a prevod práv a povinností z Kontraktu</w:t>
      </w:r>
    </w:p>
    <w:p w14:paraId="230C3DE9" w14:textId="1991B8A8" w:rsidR="002278C5" w:rsidRPr="00E00EDA" w:rsidRDefault="002278C5" w:rsidP="002278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85499F" w:rsidRPr="001527FE" w14:paraId="4F06A570" w14:textId="77777777" w:rsidTr="00A7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22A812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C9692E2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8DA180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F796438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85499F" w:rsidRPr="001527FE" w14:paraId="5369D957" w14:textId="77777777" w:rsidTr="00A77E90">
        <w:trPr>
          <w:trHeight w:val="539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A582" w14:textId="1A135D19" w:rsidR="0085499F" w:rsidRPr="0085499F" w:rsidRDefault="0085499F">
            <w:pPr>
              <w:ind w:right="-7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85499F">
              <w:rPr>
                <w:rFonts w:ascii="Arial" w:eastAsia="Times New Roman" w:hAnsi="Arial" w:cs="Arial"/>
                <w:szCs w:val="18"/>
                <w:lang w:eastAsia="sk-SK"/>
              </w:rPr>
              <w:t>výkonný riaditeľ sekcie riadenia SED</w:t>
            </w: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54AD" w14:textId="134924D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Stanislav Prieložný</w:t>
            </w: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F1D9" w14:textId="41313A6B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+421 2 5069 3114</w:t>
            </w:r>
          </w:p>
          <w:p w14:paraId="03DC52A2" w14:textId="0CA1D38C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+421 907 725 354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C5FA" w14:textId="11F59F78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stanislav.prielozny@sepsas.sk</w:t>
            </w:r>
          </w:p>
        </w:tc>
      </w:tr>
      <w:tr w:rsidR="0085499F" w:rsidRPr="001527FE" w14:paraId="3DA0F7D9" w14:textId="77777777" w:rsidTr="00A77E90">
        <w:trPr>
          <w:trHeight w:val="57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3D06D" w14:textId="091E2035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95B3" w14:textId="48622E6F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2F1F" w14:textId="65CF4264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2BBEE565" w14:textId="21B5873D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26B6" w14:textId="394ECC1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</w:tbl>
    <w:p w14:paraId="45D6FEB2" w14:textId="77777777" w:rsidR="002278C5" w:rsidRPr="008B371D" w:rsidRDefault="002278C5" w:rsidP="00623396">
      <w:pPr>
        <w:tabs>
          <w:tab w:val="left" w:pos="6946"/>
        </w:tabs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55835EA7" w14:textId="639F556E" w:rsidR="002278C5" w:rsidRPr="00E00EDA" w:rsidRDefault="002278C5" w:rsidP="008B37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85499F" w:rsidRPr="001527FE" w14:paraId="0090D615" w14:textId="77777777" w:rsidTr="00A7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505FE5E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1FC4F50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77B90DF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A718890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85499F" w:rsidRPr="001527FE" w14:paraId="55E7E179" w14:textId="77777777" w:rsidTr="00A77E90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87F8" w14:textId="77777777" w:rsidR="0085499F" w:rsidRPr="001527FE" w:rsidRDefault="0085499F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129B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9D9F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CA61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5499F" w:rsidRPr="001527FE" w14:paraId="50A52610" w14:textId="77777777" w:rsidTr="00A77E90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D0EC" w14:textId="77777777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D224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71D7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18E0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436BB00" w14:textId="01272357" w:rsidR="004B1855" w:rsidRDefault="004B1855" w:rsidP="001F73C8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24CE5D10" w14:textId="77777777" w:rsidR="003E6206" w:rsidRPr="00807BA8" w:rsidRDefault="003E6206" w:rsidP="00D048A6">
      <w:pPr>
        <w:pStyle w:val="Odsekzoznamu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bookmarkStart w:id="3" w:name="_Hlk174713734"/>
      <w:r w:rsidRPr="00807BA8">
        <w:rPr>
          <w:rFonts w:ascii="Arial" w:hAnsi="Arial" w:cs="Arial"/>
          <w:b/>
          <w:color w:val="1F3864" w:themeColor="accent1" w:themeShade="80"/>
        </w:rPr>
        <w:t>Príprava prevádzky a správa Certifikátov</w:t>
      </w:r>
    </w:p>
    <w:p w14:paraId="218BB139" w14:textId="77777777" w:rsidR="001F73C8" w:rsidRPr="00E00EDA" w:rsidRDefault="001F73C8" w:rsidP="001F73C8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Na strane Prevádzkovateľa PS  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2939"/>
        <w:gridCol w:w="2298"/>
        <w:gridCol w:w="1845"/>
        <w:gridCol w:w="2804"/>
      </w:tblGrid>
      <w:tr w:rsidR="0085499F" w:rsidRPr="001527FE" w14:paraId="40CA9EB7" w14:textId="77777777" w:rsidTr="00745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3"/>
          <w:p w14:paraId="51523E3A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2A134E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33882D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BFC1550" w14:textId="77777777" w:rsidR="0085499F" w:rsidRPr="00375F2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9F0A01" w:rsidRPr="001527FE" w14:paraId="346A80B9" w14:textId="77777777" w:rsidTr="00745BFD">
        <w:trPr>
          <w:trHeight w:val="487"/>
        </w:trPr>
        <w:tc>
          <w:tcPr>
            <w:tcW w:w="14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A7AD" w14:textId="4B44203A" w:rsidR="009F0A01" w:rsidRPr="001527FE" w:rsidRDefault="009F0A01" w:rsidP="009F0A01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vedúci odboru prípravy </w:t>
            </w:r>
            <w:proofErr w:type="spellStart"/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5F7B" w14:textId="75ECF40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Miroslav Kret</w:t>
            </w: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DF8C" w14:textId="7FF692CF" w:rsidR="009F0A01" w:rsidRPr="001F73C8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+421 41 518 3321</w:t>
            </w:r>
          </w:p>
          <w:p w14:paraId="00FE3CA2" w14:textId="60EFED33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+421 917 864 551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D2C4" w14:textId="1532302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miroslav.kret@sepsas.sk</w:t>
            </w:r>
          </w:p>
        </w:tc>
      </w:tr>
      <w:tr w:rsidR="00B67166" w:rsidRPr="001527FE" w14:paraId="70DDC5C5" w14:textId="77777777" w:rsidTr="00745BFD">
        <w:trPr>
          <w:trHeight w:val="565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FE2D" w14:textId="3E81BA96" w:rsidR="00B67166" w:rsidRPr="001527FE" w:rsidRDefault="00B67166" w:rsidP="00B67166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F90C" w14:textId="40506D8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Ing. Peter </w:t>
            </w:r>
            <w:proofErr w:type="spellStart"/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Najdek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7A18" w14:textId="54584268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+421 41 518 3317</w:t>
            </w:r>
          </w:p>
          <w:p w14:paraId="21AC2A4D" w14:textId="5052D0B2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+421 917 864 529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2C" w14:textId="67DDC8D6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peter.najdek@sepsas.sk </w:t>
            </w:r>
          </w:p>
        </w:tc>
      </w:tr>
      <w:tr w:rsidR="00B67166" w:rsidRPr="001527FE" w14:paraId="52E7BF60" w14:textId="77777777" w:rsidTr="00745BFD">
        <w:trPr>
          <w:trHeight w:val="545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F64F" w14:textId="388E0FEF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2638" w14:textId="1D5AABE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Janka Kováčová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D798" w14:textId="62E4B204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+421 41 518 3344</w:t>
            </w:r>
          </w:p>
          <w:p w14:paraId="1974FB54" w14:textId="5195BFC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+421 907 872 128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75D8" w14:textId="2406684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janka.kovacova@sespas.sk</w:t>
            </w:r>
          </w:p>
        </w:tc>
      </w:tr>
      <w:tr w:rsidR="00B67166" w:rsidRPr="001527FE" w14:paraId="3A9C6E8E" w14:textId="77777777" w:rsidTr="00745BFD">
        <w:trPr>
          <w:trHeight w:val="543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AFE9" w14:textId="25B91B34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6100" w14:textId="5C488007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Ing. Jozef </w:t>
            </w:r>
            <w:proofErr w:type="spellStart"/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Čukan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E817" w14:textId="5EF3463A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+421 41 518 3346</w:t>
            </w:r>
          </w:p>
          <w:p w14:paraId="0F4E1173" w14:textId="03CAAECC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+421 915 669 641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1117" w14:textId="6A57C8C6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jozef.cukan@sepsas.sk</w:t>
            </w:r>
          </w:p>
        </w:tc>
      </w:tr>
      <w:tr w:rsidR="00B67166" w:rsidRPr="001527FE" w14:paraId="7A45FED9" w14:textId="77777777" w:rsidTr="00745BFD">
        <w:trPr>
          <w:trHeight w:val="397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81FC" w14:textId="0196E7A1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8301" w14:textId="583F63F1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Ing. Marek </w:t>
            </w:r>
            <w:proofErr w:type="spellStart"/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Šadibol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8AC4" w14:textId="2B0FBD78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+421 41 518 3349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D08" w14:textId="6E45975B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marek.sadibol@sepsas.sk</w:t>
            </w:r>
          </w:p>
        </w:tc>
      </w:tr>
      <w:tr w:rsidR="002C44B4" w:rsidRPr="001527FE" w14:paraId="4C9ABA6C" w14:textId="77777777" w:rsidTr="00745BFD">
        <w:trPr>
          <w:trHeight w:val="397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0E74" w14:textId="7D8B47D7" w:rsidR="002C44B4" w:rsidRPr="001F73C8" w:rsidRDefault="002C44B4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4505" w14:textId="589422C8" w:rsidR="002C44B4" w:rsidRPr="001F73C8" w:rsidRDefault="00DF19D5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DF19D5">
              <w:rPr>
                <w:rFonts w:ascii="Arial" w:eastAsia="Times New Roman" w:hAnsi="Arial" w:cs="Arial"/>
                <w:szCs w:val="18"/>
                <w:lang w:eastAsia="sk-SK"/>
              </w:rPr>
              <w:t>Ing. Jana Kadlecová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1769" w14:textId="641A3C4B" w:rsidR="00136D4A" w:rsidRPr="00136D4A" w:rsidRDefault="00136D4A" w:rsidP="00136D4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36D4A">
              <w:rPr>
                <w:rFonts w:ascii="Arial" w:eastAsia="Times New Roman" w:hAnsi="Arial" w:cs="Arial"/>
                <w:szCs w:val="18"/>
                <w:lang w:eastAsia="sk-SK"/>
              </w:rPr>
              <w:t>+421 41 518 3385</w:t>
            </w:r>
          </w:p>
          <w:p w14:paraId="1C6D923B" w14:textId="7275E54B" w:rsidR="002C44B4" w:rsidRPr="001F73C8" w:rsidRDefault="00136D4A" w:rsidP="00136D4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36D4A">
              <w:rPr>
                <w:rFonts w:ascii="Arial" w:eastAsia="Times New Roman" w:hAnsi="Arial" w:cs="Arial"/>
                <w:szCs w:val="18"/>
                <w:lang w:eastAsia="sk-SK"/>
              </w:rPr>
              <w:t>+421 918 920 209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AADD" w14:textId="2DEF60B8" w:rsidR="002C44B4" w:rsidRPr="001F73C8" w:rsidRDefault="00B2770E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2770E">
              <w:rPr>
                <w:rFonts w:ascii="Arial" w:eastAsia="Times New Roman" w:hAnsi="Arial" w:cs="Arial"/>
                <w:szCs w:val="18"/>
                <w:lang w:eastAsia="sk-SK"/>
              </w:rPr>
              <w:t>jana.kadlecova@sepsas.sk</w:t>
            </w:r>
          </w:p>
        </w:tc>
      </w:tr>
      <w:tr w:rsidR="002C44B4" w:rsidRPr="001527FE" w14:paraId="31414E3C" w14:textId="77777777" w:rsidTr="0087028A">
        <w:trPr>
          <w:trHeight w:val="583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37284F" w14:textId="16AFE9C9" w:rsidR="002C44B4" w:rsidRPr="001F73C8" w:rsidRDefault="00702E79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02E79">
              <w:rPr>
                <w:rFonts w:ascii="Arial" w:eastAsia="Times New Roman" w:hAnsi="Arial" w:cs="Arial"/>
                <w:szCs w:val="18"/>
                <w:lang w:eastAsia="sk-SK"/>
              </w:rPr>
              <w:lastRenderedPageBreak/>
              <w:t>technik prípravy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126A72" w14:textId="5A69F443" w:rsidR="002C44B4" w:rsidRPr="001F73C8" w:rsidRDefault="00100B03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00B03">
              <w:rPr>
                <w:rFonts w:ascii="Arial" w:eastAsia="Times New Roman" w:hAnsi="Arial" w:cs="Arial"/>
                <w:szCs w:val="18"/>
                <w:lang w:eastAsia="sk-SK"/>
              </w:rPr>
              <w:t xml:space="preserve">Ing. Simona </w:t>
            </w:r>
            <w:proofErr w:type="spellStart"/>
            <w:r w:rsidRPr="00100B03">
              <w:rPr>
                <w:rFonts w:ascii="Arial" w:eastAsia="Times New Roman" w:hAnsi="Arial" w:cs="Arial"/>
                <w:szCs w:val="18"/>
                <w:lang w:eastAsia="sk-SK"/>
              </w:rPr>
              <w:t>Lojeková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7AF7EF" w14:textId="1E91EEB2" w:rsidR="00E9264F" w:rsidRPr="00E9264F" w:rsidRDefault="00E9264F" w:rsidP="00E9264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E9264F">
              <w:rPr>
                <w:rFonts w:ascii="Arial" w:eastAsia="Times New Roman" w:hAnsi="Arial" w:cs="Arial"/>
                <w:szCs w:val="18"/>
                <w:lang w:eastAsia="sk-SK"/>
              </w:rPr>
              <w:t>+421 41 518 3323</w:t>
            </w:r>
          </w:p>
          <w:p w14:paraId="178A41C0" w14:textId="6286473E" w:rsidR="002C44B4" w:rsidRPr="001F73C8" w:rsidRDefault="00E9264F" w:rsidP="00E9264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E9264F">
              <w:rPr>
                <w:rFonts w:ascii="Arial" w:eastAsia="Times New Roman" w:hAnsi="Arial" w:cs="Arial"/>
                <w:szCs w:val="18"/>
                <w:lang w:eastAsia="sk-SK"/>
              </w:rPr>
              <w:t>+421 908 091 684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092E48" w14:textId="16AEA3CC" w:rsidR="002C44B4" w:rsidRPr="001F73C8" w:rsidRDefault="009557B9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9557B9">
              <w:rPr>
                <w:rFonts w:ascii="Arial" w:eastAsia="Times New Roman" w:hAnsi="Arial" w:cs="Arial"/>
                <w:szCs w:val="18"/>
                <w:lang w:eastAsia="sk-SK"/>
              </w:rPr>
              <w:t>simona.lojekova@sepsas.sk</w:t>
            </w:r>
          </w:p>
        </w:tc>
      </w:tr>
      <w:tr w:rsidR="00B67166" w:rsidRPr="001527FE" w14:paraId="624B2039" w14:textId="77777777" w:rsidTr="00A91CFA">
        <w:trPr>
          <w:trHeight w:val="397"/>
        </w:trPr>
        <w:tc>
          <w:tcPr>
            <w:tcW w:w="358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90517" w14:textId="011CF88D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 xml:space="preserve">spoločná e-mailová adresa pre prípravu prevádzky 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4F3D6" w14:textId="2F010064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denna_priprava@sepsas.sk</w:t>
            </w:r>
          </w:p>
        </w:tc>
      </w:tr>
      <w:tr w:rsidR="0004492E" w:rsidRPr="001527FE" w14:paraId="6A41EE89" w14:textId="77777777" w:rsidTr="00A91CFA">
        <w:trPr>
          <w:trHeight w:val="397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C6C588" w14:textId="76ED2D56" w:rsidR="0004492E" w:rsidRPr="007A5B9C" w:rsidRDefault="00DE1340" w:rsidP="00B67166">
            <w:pPr>
              <w:rPr>
                <w:rFonts w:ascii="Arial" w:hAnsi="Arial" w:cs="Arial"/>
                <w:color w:val="2F5496" w:themeColor="accent1" w:themeShade="BF"/>
                <w:szCs w:val="18"/>
              </w:rPr>
            </w:pPr>
            <w:r w:rsidRPr="00DE1340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</w:t>
            </w:r>
            <w:r w:rsidR="00077B52">
              <w:rPr>
                <w:rFonts w:ascii="Arial" w:hAnsi="Arial" w:cs="Arial"/>
                <w:color w:val="2F5496" w:themeColor="accent1" w:themeShade="BF"/>
                <w:szCs w:val="18"/>
              </w:rPr>
              <w:t xml:space="preserve"> správu</w:t>
            </w:r>
            <w:r w:rsidR="00393A97">
              <w:rPr>
                <w:rFonts w:ascii="Arial" w:hAnsi="Arial" w:cs="Arial"/>
                <w:color w:val="2F5496" w:themeColor="accent1" w:themeShade="BF"/>
                <w:szCs w:val="18"/>
              </w:rPr>
              <w:t xml:space="preserve"> certifikátov a postup predbežného schválenia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94B073" w14:textId="27FB6067" w:rsidR="0004492E" w:rsidRPr="007A5B9C" w:rsidRDefault="004F47B1" w:rsidP="00B67166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4F47B1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certifikaciapps@sepsas.sk</w:t>
            </w:r>
          </w:p>
        </w:tc>
      </w:tr>
    </w:tbl>
    <w:p w14:paraId="71962801" w14:textId="77777777" w:rsidR="003402B3" w:rsidRDefault="003402B3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012588F5" w14:textId="45769746" w:rsidR="003246F7" w:rsidRPr="00E00EDA" w:rsidRDefault="003246F7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3246F7" w:rsidRPr="003246F7" w14:paraId="685557EF" w14:textId="77777777" w:rsidTr="00CD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B53E98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E2F3B71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5081904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2B4ACC9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3246F7" w:rsidRPr="003246F7" w14:paraId="4A26010A" w14:textId="77777777" w:rsidTr="00CD1ADB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5F84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26D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EDE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7A5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08386CA3" w14:textId="77777777" w:rsidTr="00CD1ADB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BC64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276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D43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13F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480D112" w14:textId="77777777" w:rsidR="00DE5D35" w:rsidRPr="003246F7" w:rsidRDefault="00DE5D35" w:rsidP="00145666">
      <w:pPr>
        <w:rPr>
          <w:rFonts w:ascii="Arial" w:hAnsi="Arial" w:cs="Arial"/>
          <w:sz w:val="18"/>
          <w:szCs w:val="18"/>
        </w:rPr>
      </w:pPr>
    </w:p>
    <w:p w14:paraId="0980B1DB" w14:textId="77777777" w:rsidR="00773234" w:rsidRPr="00A352EE" w:rsidRDefault="00773234" w:rsidP="00D048A6">
      <w:pPr>
        <w:pStyle w:val="Odsekzoznamu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r w:rsidRPr="00DA2142">
        <w:rPr>
          <w:rFonts w:ascii="Arial" w:hAnsi="Arial" w:cs="Arial"/>
          <w:b/>
          <w:color w:val="1F3864" w:themeColor="accent1" w:themeShade="80"/>
        </w:rPr>
        <w:t>Technické</w:t>
      </w:r>
      <w:r w:rsidRPr="00A352EE">
        <w:rPr>
          <w:rFonts w:ascii="Arial" w:hAnsi="Arial" w:cs="Arial"/>
          <w:b/>
          <w:color w:val="1F3864" w:themeColor="accent1" w:themeShade="80"/>
        </w:rPr>
        <w:t xml:space="preserve"> hodnotenie a </w:t>
      </w:r>
      <w:r w:rsidRPr="00A352EE">
        <w:rPr>
          <w:rFonts w:ascii="Arial" w:hAnsi="Arial" w:cs="Arial"/>
          <w:b/>
          <w:bCs/>
          <w:color w:val="1F3864" w:themeColor="accent1" w:themeShade="80"/>
        </w:rPr>
        <w:t>kontrola</w:t>
      </w:r>
    </w:p>
    <w:p w14:paraId="4B7434DA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3A2FFD" w:rsidRPr="001527FE" w14:paraId="59F6BEE9" w14:textId="77777777" w:rsidTr="00CD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AA280" w14:textId="77777777" w:rsidR="003A2FFD" w:rsidRPr="00375F2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0A8E81C" w14:textId="77777777" w:rsidR="003A2FFD" w:rsidRPr="00375F2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DD4B51" w14:textId="77777777" w:rsidR="003A2FFD" w:rsidRPr="00375F2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9F57C3" w14:textId="77777777" w:rsidR="003A2FFD" w:rsidRPr="00375F2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3A2FFD" w:rsidRPr="001527FE" w14:paraId="22785BAD" w14:textId="77777777" w:rsidTr="00CD1ADB">
        <w:trPr>
          <w:trHeight w:val="463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E036" w14:textId="37D48253" w:rsidR="003A2FFD" w:rsidRPr="001527FE" w:rsidRDefault="003A2F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vedúci odb. štatistík a analýz</w:t>
            </w: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6337" w14:textId="0A736810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Stanislav Dudášik</w:t>
            </w: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F2B2" w14:textId="57A5B0E7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+421 41 518 3406</w:t>
            </w:r>
          </w:p>
          <w:p w14:paraId="2726EAD3" w14:textId="439C7B25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+421 907 817 269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7AF2" w14:textId="4236C071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stanislav.dudasik@sepsas.sk</w:t>
            </w:r>
          </w:p>
        </w:tc>
      </w:tr>
      <w:tr w:rsidR="003A2FFD" w:rsidRPr="001527FE" w14:paraId="693AE8E6" w14:textId="77777777" w:rsidTr="00CD1ADB">
        <w:trPr>
          <w:trHeight w:val="55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B371" w14:textId="6D4856A5" w:rsidR="003A2FFD" w:rsidRPr="001527FE" w:rsidRDefault="003A2FFD" w:rsidP="003A2FFD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EDB7" w14:textId="1B4C315E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Libor Beňo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5136" w14:textId="0A8077CC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+421 41 518 3302</w:t>
            </w:r>
          </w:p>
          <w:p w14:paraId="39DF9B3F" w14:textId="7DF54FB1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+421 915 401 019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5A5" w14:textId="7BAC7FCA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libor.beno@sepsas.sk</w:t>
            </w:r>
          </w:p>
        </w:tc>
      </w:tr>
      <w:tr w:rsidR="003A2FFD" w:rsidRPr="001527FE" w14:paraId="79D32845" w14:textId="77777777" w:rsidTr="00CD1ADB">
        <w:trPr>
          <w:trHeight w:val="54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B738" w14:textId="553172CE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95E4" w14:textId="60AF1219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Marek Andrejko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CD22" w14:textId="7D808A79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+421 41 518 3310</w:t>
            </w:r>
          </w:p>
          <w:p w14:paraId="6503D346" w14:textId="69C14354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+421 915 399 772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0203" w14:textId="43D4AF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marek.andrejko@sepsas.sk</w:t>
            </w:r>
          </w:p>
        </w:tc>
      </w:tr>
      <w:tr w:rsidR="003A2FFD" w:rsidRPr="001527FE" w14:paraId="4268F197" w14:textId="77777777" w:rsidTr="00CD1ADB">
        <w:trPr>
          <w:trHeight w:val="57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D095" w14:textId="44B240D5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C529" w14:textId="09FCC26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Ing. Peter </w:t>
            </w:r>
            <w:proofErr w:type="spellStart"/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Hančovský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C862" w14:textId="474D3B18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+421 41 518 3405</w:t>
            </w:r>
          </w:p>
          <w:p w14:paraId="16038219" w14:textId="1BFD36D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+421 908 054 807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C4E9" w14:textId="3C7978A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peter.hancovsky@sepsas.sk</w:t>
            </w:r>
          </w:p>
        </w:tc>
      </w:tr>
      <w:tr w:rsidR="003A2FFD" w:rsidRPr="001527FE" w14:paraId="4A8D0469" w14:textId="77777777" w:rsidTr="00CD1ADB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0A9E" w14:textId="2343E5E4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244B" w14:textId="194BC9B0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Petra Pekárová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539A" w14:textId="78E0DA5D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+421 41 518 3437</w:t>
            </w:r>
          </w:p>
          <w:p w14:paraId="1322235F" w14:textId="4049314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+421 915 401 822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A9FD" w14:textId="2E3CE9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petra.pekarova@sepsas.sk</w:t>
            </w:r>
          </w:p>
        </w:tc>
      </w:tr>
      <w:tr w:rsidR="003A2FFD" w:rsidRPr="001527FE" w14:paraId="4E53D7C5" w14:textId="77777777" w:rsidTr="00CD1ADB">
        <w:trPr>
          <w:trHeight w:val="41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0DC57B" w14:textId="36B33AFB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analytik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5DD841" w14:textId="68439F0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C0EC4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="00F01900">
              <w:rPr>
                <w:rFonts w:ascii="Arial" w:eastAsia="Times New Roman" w:hAnsi="Arial" w:cs="Arial"/>
                <w:szCs w:val="18"/>
                <w:lang w:eastAsia="sk-SK"/>
              </w:rPr>
              <w:t xml:space="preserve">Barbora </w:t>
            </w:r>
            <w:proofErr w:type="spellStart"/>
            <w:r w:rsidR="00F01900">
              <w:rPr>
                <w:rFonts w:ascii="Arial" w:eastAsia="Times New Roman" w:hAnsi="Arial" w:cs="Arial"/>
                <w:szCs w:val="18"/>
                <w:lang w:eastAsia="sk-SK"/>
              </w:rPr>
              <w:t>Lancová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954AC9" w14:textId="65260909" w:rsidR="003A2FFD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+421 41 518 3377</w:t>
            </w:r>
          </w:p>
          <w:p w14:paraId="1E3DDD8D" w14:textId="59DBEE46" w:rsidR="007F317A" w:rsidRPr="001527FE" w:rsidRDefault="007F317A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+421</w:t>
            </w:r>
            <w:r w:rsidR="00B77E3F">
              <w:rPr>
                <w:rFonts w:ascii="Arial" w:eastAsia="Times New Roman" w:hAnsi="Arial" w:cs="Arial"/>
                <w:szCs w:val="18"/>
                <w:lang w:eastAsia="sk-SK"/>
              </w:rPr>
              <w:t> 917</w:t>
            </w:r>
            <w:r w:rsidR="005965CA">
              <w:rPr>
                <w:rFonts w:ascii="Arial" w:eastAsia="Times New Roman" w:hAnsi="Arial" w:cs="Arial"/>
                <w:szCs w:val="18"/>
                <w:lang w:eastAsia="sk-SK"/>
              </w:rPr>
              <w:t> 343 302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3CF2" w14:textId="403AF4EC" w:rsidR="003A2FFD" w:rsidRPr="001527FE" w:rsidRDefault="00F01900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barbora</w:t>
            </w:r>
            <w:r w:rsidR="003A2FFD" w:rsidRPr="003246F7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lancova</w:t>
            </w:r>
            <w:r w:rsidR="003A2FFD" w:rsidRPr="003246F7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A5B9C" w:rsidRPr="007A5B9C" w14:paraId="69711502" w14:textId="77777777" w:rsidTr="00CD1ADB">
        <w:trPr>
          <w:trHeight w:val="397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EFE26" w14:textId="743937DC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technické hodnotenie a kontrolu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8AEA7" w14:textId="236ED5E3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hodnotenie@sepsas.sk</w:t>
            </w:r>
          </w:p>
        </w:tc>
      </w:tr>
    </w:tbl>
    <w:p w14:paraId="14B1D3E6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77DE035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3246F7" w:rsidRPr="003246F7" w14:paraId="42BFE3C3" w14:textId="77777777" w:rsidTr="00CD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BF3973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0B968A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99B1AF5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E65CEEC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3246F7" w:rsidRPr="003246F7" w14:paraId="7124A44C" w14:textId="77777777" w:rsidTr="00CD1ADB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9A3D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ED4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8655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18D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3FF3B3E8" w14:textId="77777777" w:rsidTr="00CD1ADB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F56A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BC7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528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F61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8146C5B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7217EE3F" w14:textId="77777777" w:rsidR="005A724A" w:rsidRPr="00E00EDA" w:rsidRDefault="005A724A" w:rsidP="00D048A6">
      <w:pPr>
        <w:pStyle w:val="Odsekzoznamu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r w:rsidRPr="00E00EDA">
        <w:rPr>
          <w:rFonts w:ascii="Arial" w:hAnsi="Arial" w:cs="Arial"/>
          <w:b/>
          <w:color w:val="1F3864" w:themeColor="accent1" w:themeShade="80"/>
        </w:rPr>
        <w:t>Obchodné hodnotenie a Kontrakty</w:t>
      </w:r>
    </w:p>
    <w:p w14:paraId="01A3235D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1E731E" w:rsidRPr="001527FE" w14:paraId="43F9BF61" w14:textId="77777777" w:rsidTr="00CD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B4B6A3B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73728B5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18856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3782A40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1E731E" w:rsidRPr="001527FE" w14:paraId="68F64EF8" w14:textId="77777777" w:rsidTr="00CD1ADB">
        <w:trPr>
          <w:trHeight w:val="501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B5D1" w14:textId="50013017" w:rsidR="001E731E" w:rsidRPr="001527FE" w:rsidRDefault="001E731E" w:rsidP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FB00" w14:textId="7D527E2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0B49" w14:textId="17F2EB24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6BA7BDFD" w14:textId="3ADCA3AC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81F5" w14:textId="014E100E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  <w:tr w:rsidR="001E731E" w:rsidRPr="001527FE" w14:paraId="40F602B4" w14:textId="77777777" w:rsidTr="00CD1ADB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7E6C" w14:textId="09C96EAF" w:rsidR="001E731E" w:rsidRPr="001527FE" w:rsidRDefault="00990727" w:rsidP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990727">
              <w:rPr>
                <w:rFonts w:ascii="Arial" w:eastAsia="Times New Roman" w:hAnsi="Arial" w:cs="Arial"/>
                <w:szCs w:val="18"/>
                <w:lang w:eastAsia="sk-SK"/>
              </w:rPr>
              <w:t>vedúci odboru podpory obchodu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D883" w14:textId="489E9BA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Štefan Korčak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3003" w14:textId="49C94871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+421 2 5069 2325</w:t>
            </w:r>
          </w:p>
          <w:p w14:paraId="33DB4804" w14:textId="106AC80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+421 917 267 801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9884" w14:textId="00079A7D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stefan.korcak@sepsas.sk</w:t>
            </w:r>
          </w:p>
        </w:tc>
      </w:tr>
      <w:tr w:rsidR="001E731E" w:rsidRPr="001527FE" w14:paraId="7C113B7A" w14:textId="77777777" w:rsidTr="00CD1AD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28BE2" w14:textId="1D62D16F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2470" w14:textId="0E8C197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Matej Štetka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0BD2" w14:textId="723E7F56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+421 2 5069 2487</w:t>
            </w:r>
          </w:p>
          <w:p w14:paraId="60E3721A" w14:textId="4B8370E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+421 905 267 968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429D" w14:textId="13100CF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matej.stetka@sepsas.sk</w:t>
            </w:r>
          </w:p>
        </w:tc>
      </w:tr>
      <w:tr w:rsidR="001E731E" w:rsidRPr="001527FE" w14:paraId="2D653EC6" w14:textId="77777777" w:rsidTr="00CD1ADB">
        <w:trPr>
          <w:trHeight w:val="566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AB3C" w14:textId="17815154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dispečer obchodného dispečingu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F6A3" w14:textId="0BD414FB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Ing. Michal </w:t>
            </w:r>
            <w:proofErr w:type="spellStart"/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Schmuck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89DB" w14:textId="2AD6907B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2441 +421 915 396 607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64C9" w14:textId="4E0FB88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michal.schmuck@sepsas.sk</w:t>
            </w:r>
          </w:p>
        </w:tc>
      </w:tr>
      <w:tr w:rsidR="001E731E" w:rsidRPr="001527FE" w14:paraId="44392CB1" w14:textId="77777777" w:rsidTr="00CD1ADB">
        <w:trPr>
          <w:trHeight w:val="54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25FDE9" w14:textId="3F121BCD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8A8E29" w14:textId="6D1D81C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Mgr. Peter Palkovič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B4B201" w14:textId="76229D8A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+421 2 5069 2795</w:t>
            </w:r>
          </w:p>
          <w:p w14:paraId="3D5668F0" w14:textId="181DD5D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+421 915 398 448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048A44" w14:textId="131AE137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peter.palkovic2@sepsas.sk</w:t>
            </w:r>
          </w:p>
        </w:tc>
      </w:tr>
      <w:tr w:rsidR="00DD12E5" w:rsidRPr="001527FE" w14:paraId="5CBD432D" w14:textId="77777777" w:rsidTr="00CD1ADB">
        <w:trPr>
          <w:trHeight w:val="367"/>
        </w:trPr>
        <w:tc>
          <w:tcPr>
            <w:tcW w:w="358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7A0C06" w14:textId="61B2D484" w:rsidR="00DD12E5" w:rsidRPr="003246F7" w:rsidRDefault="00B27F91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spoločná e-mailová adresa pre </w:t>
            </w:r>
            <w:r w:rsidR="00C229D9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obchodné </w:t>
            </w:r>
            <w: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hodnotenie a kontrakty</w:t>
            </w: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C18B8" w14:textId="0EB87A8E" w:rsidR="00DD12E5" w:rsidRPr="003246F7" w:rsidRDefault="00C72363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B49FF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podpora.obchodu@sepsas.sk</w:t>
            </w:r>
          </w:p>
        </w:tc>
      </w:tr>
    </w:tbl>
    <w:p w14:paraId="6F92F6A2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456A28CC" w14:textId="5010D28E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224"/>
        <w:gridCol w:w="1843"/>
        <w:gridCol w:w="2804"/>
      </w:tblGrid>
      <w:tr w:rsidR="003246F7" w:rsidRPr="003246F7" w14:paraId="51BFBDC1" w14:textId="77777777" w:rsidTr="00375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F79CFE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44EAE64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984FE62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1FB716" w14:textId="77777777" w:rsidR="003246F7" w:rsidRPr="00375F2E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3246F7" w:rsidRPr="003246F7" w14:paraId="5C7ADF52" w14:textId="77777777" w:rsidTr="003756E9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6B35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9EC7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1FEC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5C4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2F89B4B9" w14:textId="77777777" w:rsidTr="003756E9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359C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A64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789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2D0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7A2078DB" w14:textId="77777777" w:rsidR="00101E6E" w:rsidRDefault="00101E6E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4EFB2E17" w14:textId="77777777" w:rsidR="001922A8" w:rsidRPr="00E00EDA" w:rsidRDefault="001922A8" w:rsidP="00D048A6">
      <w:pPr>
        <w:pStyle w:val="Odsekzoznamu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r w:rsidRPr="00E00EDA">
        <w:rPr>
          <w:rFonts w:ascii="Arial" w:hAnsi="Arial" w:cs="Arial"/>
          <w:b/>
          <w:color w:val="1F3864" w:themeColor="accent1" w:themeShade="80"/>
        </w:rPr>
        <w:t xml:space="preserve">Zmluvné vzťahy </w:t>
      </w:r>
    </w:p>
    <w:p w14:paraId="77C8F99C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2547"/>
        <w:gridCol w:w="2602"/>
        <w:gridCol w:w="1797"/>
        <w:gridCol w:w="2940"/>
      </w:tblGrid>
      <w:tr w:rsidR="001223E3" w:rsidRPr="005523BA" w14:paraId="4E52BB1F" w14:textId="77777777" w:rsidTr="00681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D1F958E" w14:textId="77777777" w:rsidR="005523BA" w:rsidRPr="00375F2E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FB95276" w14:textId="77777777" w:rsidR="005523BA" w:rsidRPr="00375F2E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39D4599" w14:textId="77777777" w:rsidR="005523BA" w:rsidRPr="00375F2E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383B20E" w14:textId="77777777" w:rsidR="005523BA" w:rsidRPr="00375F2E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204944" w:rsidRPr="005523BA" w14:paraId="163069A4" w14:textId="77777777" w:rsidTr="00681248">
        <w:trPr>
          <w:trHeight w:val="501"/>
        </w:trPr>
        <w:tc>
          <w:tcPr>
            <w:tcW w:w="12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6DA6" w14:textId="014B3CD9" w:rsidR="005523BA" w:rsidRPr="001527FE" w:rsidRDefault="005523BA" w:rsidP="007A4A44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CD2B0E">
              <w:rPr>
                <w:rFonts w:ascii="Arial" w:eastAsia="Times New Roman" w:hAnsi="Arial" w:cs="Arial"/>
                <w:szCs w:val="18"/>
                <w:lang w:eastAsia="sk-SK"/>
              </w:rPr>
              <w:t>vedúc</w:t>
            </w:r>
            <w:r w:rsidR="00CC449A" w:rsidRPr="00CD2B0E">
              <w:rPr>
                <w:rFonts w:ascii="Arial" w:eastAsia="Times New Roman" w:hAnsi="Arial" w:cs="Arial"/>
                <w:szCs w:val="18"/>
                <w:lang w:eastAsia="sk-SK"/>
              </w:rPr>
              <w:t>a</w:t>
            </w:r>
            <w:r w:rsidRPr="00CD2B0E">
              <w:rPr>
                <w:rFonts w:ascii="Arial" w:eastAsia="Times New Roman" w:hAnsi="Arial" w:cs="Arial"/>
                <w:szCs w:val="18"/>
                <w:lang w:eastAsia="sk-SK"/>
              </w:rPr>
              <w:t xml:space="preserve"> odboru zmluvných záležitostí</w:t>
            </w:r>
          </w:p>
        </w:tc>
        <w:tc>
          <w:tcPr>
            <w:tcW w:w="13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6DE5" w14:textId="6FFA05B5" w:rsidR="005523BA" w:rsidRPr="005523BA" w:rsidRDefault="005523BA" w:rsidP="00CD2B0E">
            <w:pPr>
              <w:jc w:val="both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3756E9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Michaela Kečkéšová</w:t>
            </w:r>
          </w:p>
        </w:tc>
        <w:tc>
          <w:tcPr>
            <w:tcW w:w="9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DF4A" w14:textId="24D6C55A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+421 2 5069 2442</w:t>
            </w:r>
          </w:p>
          <w:p w14:paraId="0A3CD0E5" w14:textId="5C2313A4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+421 908 928 113</w:t>
            </w:r>
          </w:p>
        </w:tc>
        <w:tc>
          <w:tcPr>
            <w:tcW w:w="14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9BB6" w14:textId="352AF890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michaela.keckesova@sepsas.sk</w:t>
            </w:r>
          </w:p>
        </w:tc>
      </w:tr>
      <w:tr w:rsidR="00204944" w:rsidRPr="005523BA" w14:paraId="4A8D98FB" w14:textId="77777777" w:rsidTr="00681248">
        <w:trPr>
          <w:trHeight w:val="559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3510" w14:textId="7CA27DB3" w:rsidR="005523BA" w:rsidRPr="005523BA" w:rsidRDefault="00E560C0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E560C0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8DD8" w14:textId="3A801DF2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Alena Belanová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C822" w14:textId="5318297C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+421 2 5069 2208</w:t>
            </w:r>
          </w:p>
          <w:p w14:paraId="7C07A7C0" w14:textId="44606D89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+421 905 787 602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5A8C" w14:textId="3CD3DF1F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alena.belanova@sepsas.sk</w:t>
            </w:r>
          </w:p>
        </w:tc>
      </w:tr>
      <w:tr w:rsidR="00204944" w:rsidRPr="005523BA" w14:paraId="1FAAB2BE" w14:textId="77777777" w:rsidTr="00681248">
        <w:trPr>
          <w:trHeight w:val="559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C36F" w14:textId="2D31BF09" w:rsidR="00E560C0" w:rsidRPr="005523BA" w:rsidDel="00E560C0" w:rsidRDefault="00A9073B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ekonóm obchodnej činnosti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5BC7" w14:textId="3FE9F510" w:rsidR="00E560C0" w:rsidRPr="005523BA" w:rsidRDefault="00A9073B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Dana Fialová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8612" w14:textId="57852722" w:rsidR="005246FC" w:rsidRPr="005246FC" w:rsidRDefault="005246FC" w:rsidP="005246FC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D172D1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5069 2552</w:t>
            </w:r>
          </w:p>
          <w:p w14:paraId="7002D50E" w14:textId="6D28379A" w:rsidR="00E560C0" w:rsidRPr="005523BA" w:rsidRDefault="005246FC" w:rsidP="005246FC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+421 945 458 084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6C47" w14:textId="70290D17" w:rsidR="00E560C0" w:rsidRPr="005523BA" w:rsidRDefault="002C44B4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dana.fialova@sepsas.sk</w:t>
            </w:r>
          </w:p>
        </w:tc>
      </w:tr>
      <w:tr w:rsidR="00204944" w:rsidRPr="005523BA" w14:paraId="7FC45317" w14:textId="77777777" w:rsidTr="00681248">
        <w:trPr>
          <w:trHeight w:val="559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33CD" w14:textId="4887192C" w:rsidR="00B56274" w:rsidRDefault="00B56274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56274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D2AB2" w14:textId="4A2CBFDD" w:rsidR="00B56274" w:rsidRDefault="00CA0411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</w:t>
            </w:r>
            <w:r w:rsidR="006C2234">
              <w:rPr>
                <w:rFonts w:ascii="Arial" w:eastAsia="Times New Roman" w:hAnsi="Arial" w:cs="Arial"/>
                <w:szCs w:val="18"/>
                <w:lang w:eastAsia="sk-SK"/>
              </w:rPr>
              <w:t>gr</w:t>
            </w:r>
            <w:r w:rsidR="0076131E">
              <w:rPr>
                <w:rFonts w:ascii="Arial" w:eastAsia="Times New Roman" w:hAnsi="Arial" w:cs="Arial"/>
                <w:szCs w:val="18"/>
                <w:lang w:eastAsia="sk-SK"/>
              </w:rPr>
              <w:t xml:space="preserve">. Jana Fašungová, </w:t>
            </w:r>
            <w:r w:rsidR="00871F71">
              <w:rPr>
                <w:rFonts w:ascii="Arial" w:eastAsia="Times New Roman" w:hAnsi="Arial" w:cs="Arial"/>
                <w:szCs w:val="18"/>
                <w:lang w:eastAsia="sk-SK"/>
              </w:rPr>
              <w:t>LL.M.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C5CF" w14:textId="3C372BCE" w:rsidR="00B56274" w:rsidRPr="005246FC" w:rsidRDefault="00C37D3C" w:rsidP="005246FC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0239AD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5069 2</w:t>
            </w:r>
            <w:r w:rsidR="009358B7">
              <w:rPr>
                <w:rFonts w:ascii="Arial" w:eastAsia="Times New Roman" w:hAnsi="Arial" w:cs="Arial"/>
                <w:szCs w:val="18"/>
                <w:lang w:eastAsia="sk-SK"/>
              </w:rPr>
              <w:t>447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5331" w14:textId="40EF5A32" w:rsidR="00B56274" w:rsidRPr="002C44B4" w:rsidRDefault="00372C42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jana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 w:rsidR="00112241">
              <w:rPr>
                <w:rFonts w:ascii="Arial" w:eastAsia="Times New Roman" w:hAnsi="Arial" w:cs="Arial"/>
                <w:szCs w:val="18"/>
                <w:lang w:eastAsia="sk-SK"/>
              </w:rPr>
              <w:t>fasungova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204944" w:rsidRPr="005523BA" w14:paraId="63C394EC" w14:textId="77777777" w:rsidTr="00681248">
        <w:trPr>
          <w:trHeight w:val="559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0352D1" w14:textId="21EB2980" w:rsidR="00E45299" w:rsidRPr="00B56274" w:rsidRDefault="00E45299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8CE2BC" w14:textId="19118253" w:rsidR="00E45299" w:rsidRDefault="00E45299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Michaela Lechmanová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E312BA" w14:textId="0DA7C230" w:rsidR="00E45299" w:rsidRPr="005246FC" w:rsidRDefault="00DE2F91" w:rsidP="005246FC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+421</w:t>
            </w:r>
            <w:r w:rsidR="000239AD">
              <w:rPr>
                <w:rFonts w:ascii="Arial" w:eastAsia="Times New Roman" w:hAnsi="Arial" w:cs="Arial"/>
                <w:szCs w:val="18"/>
                <w:lang w:eastAsia="sk-SK"/>
              </w:rPr>
              <w:t xml:space="preserve"> 2</w:t>
            </w:r>
            <w:r w:rsidR="0075620E">
              <w:rPr>
                <w:rFonts w:ascii="Arial" w:eastAsia="Times New Roman" w:hAnsi="Arial" w:cs="Arial"/>
                <w:szCs w:val="18"/>
                <w:lang w:eastAsia="sk-SK"/>
              </w:rPr>
              <w:t xml:space="preserve"> 5069 2</w:t>
            </w:r>
            <w:r w:rsidR="00641036">
              <w:rPr>
                <w:rFonts w:ascii="Arial" w:eastAsia="Times New Roman" w:hAnsi="Arial" w:cs="Arial"/>
                <w:szCs w:val="18"/>
                <w:lang w:eastAsia="sk-SK"/>
              </w:rPr>
              <w:t>448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2789" w14:textId="631AE43F" w:rsidR="00E45299" w:rsidRDefault="00753308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michaela.lechmanova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1F5E57" w:rsidRPr="005523BA" w14:paraId="5774798A" w14:textId="77777777" w:rsidTr="003B0BFD">
        <w:trPr>
          <w:trHeight w:val="397"/>
        </w:trPr>
        <w:tc>
          <w:tcPr>
            <w:tcW w:w="351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311D52" w14:textId="445B73C4" w:rsidR="005F586C" w:rsidRPr="007A5B9C" w:rsidRDefault="005F586C" w:rsidP="005523BA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zmluvné vzťahy</w:t>
            </w:r>
          </w:p>
        </w:tc>
        <w:tc>
          <w:tcPr>
            <w:tcW w:w="14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3EA609" w14:textId="6A7C5C85" w:rsidR="005F586C" w:rsidRPr="007A5B9C" w:rsidRDefault="005F586C" w:rsidP="005523BA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zmluvy@sepsas.sk</w:t>
            </w:r>
          </w:p>
        </w:tc>
      </w:tr>
    </w:tbl>
    <w:p w14:paraId="7ABEB8AB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248D883F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2ACA516D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A1A3D7C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B5C5E4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775A1CE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6CD3DD8" w14:textId="77777777" w:rsidR="001E731E" w:rsidRPr="00375F2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1E731E" w:rsidRPr="001527FE" w14:paraId="5830A70D" w14:textId="77777777" w:rsidTr="003756E9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80CA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961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6F2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2EF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15CBBED9" w14:textId="77777777" w:rsidTr="003756E9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7816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C014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A22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42D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968C4CD" w14:textId="77777777" w:rsidR="005523BA" w:rsidRDefault="005523BA" w:rsidP="003246F7">
      <w:pPr>
        <w:tabs>
          <w:tab w:val="left" w:pos="6240"/>
        </w:tabs>
        <w:rPr>
          <w:rFonts w:ascii="Arial" w:hAnsi="Arial" w:cs="Arial"/>
        </w:rPr>
      </w:pPr>
    </w:p>
    <w:p w14:paraId="4D922921" w14:textId="77777777" w:rsidR="00EC1C86" w:rsidRPr="00E00EDA" w:rsidRDefault="00EC1C86" w:rsidP="00D048A6">
      <w:pPr>
        <w:pStyle w:val="Odsekzoznamu"/>
        <w:numPr>
          <w:ilvl w:val="0"/>
          <w:numId w:val="76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r w:rsidRPr="00E00EDA">
        <w:rPr>
          <w:rFonts w:ascii="Arial" w:hAnsi="Arial" w:cs="Arial"/>
          <w:b/>
          <w:color w:val="1F3864" w:themeColor="accent1" w:themeShade="80"/>
        </w:rPr>
        <w:t xml:space="preserve">Užívatelia s oprávnením vstupu do systému </w:t>
      </w:r>
      <w:proofErr w:type="spellStart"/>
      <w:r w:rsidRPr="00E00EDA">
        <w:rPr>
          <w:rFonts w:ascii="Arial" w:hAnsi="Arial" w:cs="Arial"/>
          <w:b/>
          <w:color w:val="1F3864" w:themeColor="accent1" w:themeShade="80"/>
        </w:rPr>
        <w:t>Damas</w:t>
      </w:r>
      <w:proofErr w:type="spellEnd"/>
      <w:r w:rsidRPr="00E00EDA">
        <w:rPr>
          <w:rFonts w:ascii="Arial" w:hAnsi="Arial" w:cs="Arial"/>
          <w:b/>
          <w:color w:val="1F3864" w:themeColor="accent1" w:themeShade="80"/>
        </w:rPr>
        <w:t xml:space="preserve"> Energy </w:t>
      </w:r>
    </w:p>
    <w:p w14:paraId="7030C31B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Administrátori systému na strane Prevádzkovateľa PS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112"/>
        <w:gridCol w:w="1815"/>
        <w:gridCol w:w="2944"/>
      </w:tblGrid>
      <w:tr w:rsidR="00B85E70" w:rsidRPr="001527FE" w14:paraId="4EBCC458" w14:textId="77777777" w:rsidTr="00F33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5214D" w14:textId="77777777" w:rsidR="00B85E70" w:rsidRPr="00375F2E" w:rsidRDefault="00B85E70" w:rsidP="00B85E7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4CB50D9" w14:textId="77777777" w:rsidR="00B85E70" w:rsidRPr="00375F2E" w:rsidRDefault="00B85E70" w:rsidP="00B85E7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6E998C8" w14:textId="77777777" w:rsidR="00B85E70" w:rsidRPr="00375F2E" w:rsidRDefault="00B85E70" w:rsidP="00B85E7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A97058D" w14:textId="77777777" w:rsidR="00B85E70" w:rsidRPr="00375F2E" w:rsidRDefault="00B85E70" w:rsidP="00B85E7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6C0EC4" w:rsidRPr="001527FE" w14:paraId="402B2330" w14:textId="77777777" w:rsidTr="00F33174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47A3" w14:textId="308D1122" w:rsidR="006C0EC4" w:rsidRPr="00F33174" w:rsidRDefault="00F3317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v</w:t>
            </w:r>
            <w:r w:rsidRPr="00F33174">
              <w:rPr>
                <w:rFonts w:ascii="Arial" w:eastAsia="Times New Roman" w:hAnsi="Arial" w:cs="Arial"/>
                <w:szCs w:val="18"/>
                <w:lang w:eastAsia="sk-SK"/>
              </w:rPr>
              <w:t>edúci odboru riadenia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2550" w14:textId="5B47B44E" w:rsidR="006C0EC4" w:rsidRPr="001527FE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</w:t>
            </w:r>
            <w:r w:rsidR="00F33174"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Michal </w:t>
            </w:r>
            <w:proofErr w:type="spellStart"/>
            <w:r w:rsidR="00F33174" w:rsidRPr="005523BA">
              <w:rPr>
                <w:rFonts w:ascii="Arial" w:eastAsia="Times New Roman" w:hAnsi="Arial" w:cs="Arial"/>
                <w:szCs w:val="18"/>
                <w:lang w:eastAsia="sk-SK"/>
              </w:rPr>
              <w:t>Bombara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09DA" w14:textId="68DCF810" w:rsidR="006C0EC4" w:rsidRPr="001527FE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+421 2 5069 </w:t>
            </w:r>
            <w:r w:rsidR="00F33174"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2778 </w:t>
            </w: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</w:t>
            </w:r>
            <w:r w:rsidR="00F33174"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 915 291 837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BD25" w14:textId="002574F4" w:rsidR="006C0EC4" w:rsidRPr="001527FE" w:rsidRDefault="00F3317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michal.bombara</w:t>
            </w:r>
            <w:r w:rsidR="006C0EC4" w:rsidRPr="005523BA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F33174" w:rsidRPr="001527FE" w14:paraId="1E2F1ABC" w14:textId="77777777" w:rsidTr="00F33174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1438" w14:textId="15A342A1" w:rsidR="00F33174" w:rsidRPr="005523BA" w:rsidRDefault="00F33174" w:rsidP="00F3317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A09B" w14:textId="333FE9FD" w:rsidR="00F33174" w:rsidRPr="005523BA" w:rsidRDefault="00F33174" w:rsidP="00F3317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Peter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Čišecký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E09" w14:textId="77777777" w:rsidR="00F33174" w:rsidRPr="005523BA" w:rsidRDefault="00F33174" w:rsidP="00F3317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+421 2 5069 2606</w:t>
            </w:r>
          </w:p>
          <w:p w14:paraId="495E2250" w14:textId="472451EA" w:rsidR="00F33174" w:rsidRPr="005523BA" w:rsidRDefault="00F33174" w:rsidP="00F3317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+421 917 108 691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4642" w14:textId="57676542" w:rsidR="00F33174" w:rsidRPr="005523BA" w:rsidRDefault="00F33174" w:rsidP="00F3317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peter.cisecky@sepsas.sk</w:t>
            </w:r>
          </w:p>
        </w:tc>
      </w:tr>
      <w:tr w:rsidR="008C4D8C" w:rsidRPr="001527FE" w14:paraId="60FC6001" w14:textId="77777777" w:rsidTr="00AC5862">
        <w:trPr>
          <w:trHeight w:val="429"/>
        </w:trPr>
        <w:tc>
          <w:tcPr>
            <w:tcW w:w="351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87031A" w14:textId="6B948E4F" w:rsidR="008C4D8C" w:rsidRPr="00686F64" w:rsidRDefault="008C4D8C" w:rsidP="006C0EC4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</w:t>
            </w:r>
            <w:r w:rsidR="005622FF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pre správu užívateľských účtov a certifikátov</w:t>
            </w:r>
          </w:p>
        </w:tc>
        <w:tc>
          <w:tcPr>
            <w:tcW w:w="14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8EC3DA" w14:textId="4C8739B1" w:rsidR="008C4D8C" w:rsidRPr="00686F64" w:rsidRDefault="002617BA" w:rsidP="006C0EC4">
            <w:pP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</w:pPr>
            <w:r w:rsidRPr="002617BA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damas_registration@sepsas.sk</w:t>
            </w:r>
            <w:r w:rsidRPr="00686F64" w:rsidDel="002617BA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 xml:space="preserve"> </w:t>
            </w:r>
          </w:p>
        </w:tc>
      </w:tr>
    </w:tbl>
    <w:p w14:paraId="7C3A7AAF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A81979D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Užívatelia oprávnení na vstup do modulu </w:t>
      </w:r>
      <w:proofErr w:type="spellStart"/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PpS</w:t>
      </w:r>
      <w:proofErr w:type="spellEnd"/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v systému </w:t>
      </w:r>
      <w:proofErr w:type="spellStart"/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DaE</w:t>
      </w:r>
      <w:proofErr w:type="spellEnd"/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na strane Poskytovateľa</w:t>
      </w:r>
    </w:p>
    <w:tbl>
      <w:tblPr>
        <w:tblStyle w:val="Zmlvykontakty1"/>
        <w:tblW w:w="5134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FF7085" w:rsidRPr="001527FE" w14:paraId="1BE8E2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FEB77F3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65B4C5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3D4970C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DB38B03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1E731E" w:rsidRPr="001527FE" w14:paraId="011241D5" w14:textId="77777777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4AB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840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ED90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922B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64DD2FE9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436C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652B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0D4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5F8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FAF8D9B" w14:textId="77777777" w:rsidR="006F25F9" w:rsidRDefault="006F25F9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02DD5F13" w14:textId="77777777" w:rsidR="00AC5862" w:rsidRDefault="00AC5862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5072D748" w14:textId="77777777" w:rsidR="00AC5862" w:rsidRDefault="00AC5862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76E331C5" w14:textId="77777777" w:rsidR="008F6B12" w:rsidRDefault="008F6B12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7C61DC89" w14:textId="77777777" w:rsidR="00751F03" w:rsidRDefault="00751F03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6602A949" w14:textId="77777777" w:rsidR="00247AFA" w:rsidRDefault="00247AF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24E3104D" w14:textId="01951C7F" w:rsidR="005523BA" w:rsidRPr="002F134F" w:rsidRDefault="005523BA" w:rsidP="00D048A6">
      <w:pPr>
        <w:pStyle w:val="Odsekzoznamu"/>
        <w:numPr>
          <w:ilvl w:val="0"/>
          <w:numId w:val="76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color w:val="1F3864" w:themeColor="accent1" w:themeShade="80"/>
        </w:rPr>
      </w:pPr>
      <w:r w:rsidRPr="00965AFD">
        <w:rPr>
          <w:rFonts w:ascii="Arial" w:hAnsi="Arial" w:cs="Arial"/>
          <w:b/>
          <w:color w:val="1F3864" w:themeColor="accent1" w:themeShade="80"/>
        </w:rPr>
        <w:lastRenderedPageBreak/>
        <w:t>Aktiváci</w:t>
      </w:r>
      <w:r w:rsidR="00305CF7" w:rsidRPr="00965AFD">
        <w:rPr>
          <w:rFonts w:ascii="Arial" w:hAnsi="Arial" w:cs="Arial"/>
          <w:b/>
          <w:color w:val="1F3864" w:themeColor="accent1" w:themeShade="80"/>
        </w:rPr>
        <w:t>a</w:t>
      </w:r>
      <w:r w:rsidRPr="00965AFD">
        <w:rPr>
          <w:rFonts w:ascii="Arial" w:hAnsi="Arial" w:cs="Arial"/>
          <w:b/>
          <w:color w:val="1F3864" w:themeColor="accent1" w:themeShade="80"/>
        </w:rPr>
        <w:t xml:space="preserve"> </w:t>
      </w:r>
      <w:proofErr w:type="spellStart"/>
      <w:r w:rsidRPr="00965AFD">
        <w:rPr>
          <w:rFonts w:ascii="Arial" w:hAnsi="Arial" w:cs="Arial"/>
          <w:b/>
          <w:color w:val="1F3864" w:themeColor="accent1" w:themeShade="80"/>
        </w:rPr>
        <w:t>PpS</w:t>
      </w:r>
      <w:proofErr w:type="spellEnd"/>
    </w:p>
    <w:p w14:paraId="35F51910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D26B2D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077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1980"/>
        <w:gridCol w:w="2174"/>
        <w:gridCol w:w="1793"/>
        <w:gridCol w:w="1666"/>
        <w:gridCol w:w="2163"/>
      </w:tblGrid>
      <w:tr w:rsidR="002E79E6" w:rsidRPr="001527FE" w14:paraId="2D0883A7" w14:textId="77777777" w:rsidTr="007A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5765DA1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F2A880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0372D7D" w14:textId="77777777" w:rsidR="00FF7085" w:rsidRPr="00375F2E" w:rsidRDefault="00FF7085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A693DC" w14:textId="6C276831" w:rsidR="00FF7085" w:rsidRPr="00375F2E" w:rsidRDefault="003A0222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Fax</w:t>
            </w:r>
            <w:r w:rsidR="00A32205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/telefón cez energetické linky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FD8D8F9" w14:textId="5A1D929A" w:rsidR="00FF7085" w:rsidRPr="00375F2E" w:rsidRDefault="009979BC" w:rsidP="00FF7085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CA07FD" w:rsidRPr="001527FE" w14:paraId="41240C63" w14:textId="77777777" w:rsidTr="007A3279">
        <w:trPr>
          <w:trHeight w:val="501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642D" w14:textId="22E62AB9" w:rsidR="00CA07FD" w:rsidRPr="001527FE" w:rsidRDefault="00CA07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vedúci odboru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E943" w14:textId="6180B4F8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Pavel Vico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3ACD" w14:textId="0436149C" w:rsidR="00CA07FD" w:rsidRPr="005523BA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+421 41 518 3367</w:t>
            </w:r>
          </w:p>
          <w:p w14:paraId="56354CE6" w14:textId="4200147F" w:rsidR="00CA07FD" w:rsidRPr="001527FE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+421 907 889 017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6E9A" w14:textId="77777777" w:rsidR="00CA07FD" w:rsidRPr="005523BA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0080" w14:textId="62276D6A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pavel.vico@sepsas.sk</w:t>
            </w:r>
          </w:p>
        </w:tc>
      </w:tr>
      <w:tr w:rsidR="00142E64" w:rsidRPr="001527FE" w14:paraId="6EB21114" w14:textId="77777777" w:rsidTr="007A3279">
        <w:trPr>
          <w:trHeight w:val="551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FC4C" w14:textId="76635DF7" w:rsidR="00142E64" w:rsidRPr="001527FE" w:rsidRDefault="00142E64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AA47" w14:textId="611A6BFB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Martin Duch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760D6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476282A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B8E783E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F4F0E62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89E4BA0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9A87011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C963CA4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0988F6F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A1D2E86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72D9548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A22382C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1A35311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74BF628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B9B0EE8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106278E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7021DD5" w14:textId="77777777" w:rsidR="0098401E" w:rsidRDefault="009840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CDA11EF" w14:textId="34B4CE4F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+421 41 518 3333</w:t>
            </w:r>
          </w:p>
          <w:p w14:paraId="34EEE9F2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C91C6E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F8750AD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52EB365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BA50C85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5DE3A9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9795DAF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00BE555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369B0CA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8B01717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672AF7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8C12C9C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5D93D1A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A0A05E1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D90771B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A363601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CC28D1E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2678CA7" w14:textId="3079E8B3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39573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78F16C0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2DD0240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24AFD02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BCD26A9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97793CB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6DC66AF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B6EDAAD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25135F3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0BE35DD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37629B9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91DCC57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8E1F6F1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CDBA6EA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FE54197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998653F" w14:textId="77777777" w:rsidR="00142E64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A1C099B" w14:textId="453CFE05" w:rsidR="00142E64" w:rsidRPr="005523BA" w:rsidRDefault="00142E64" w:rsidP="007A3279">
            <w:pPr>
              <w:ind w:hanging="105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</w:t>
            </w:r>
            <w:r w:rsidR="00996CC3">
              <w:rPr>
                <w:rFonts w:ascii="Arial" w:eastAsia="Times New Roman" w:hAnsi="Arial" w:cs="Arial"/>
                <w:szCs w:val="18"/>
                <w:lang w:eastAsia="sk-SK"/>
              </w:rPr>
              <w:t> </w:t>
            </w: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562</w:t>
            </w:r>
            <w:r w:rsidR="00996CC3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4232</w:t>
            </w:r>
          </w:p>
          <w:p w14:paraId="58E2423A" w14:textId="77777777" w:rsidR="00142E64" w:rsidRPr="001527FE" w:rsidRDefault="00142E64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/ 75763333</w:t>
            </w:r>
          </w:p>
          <w:p w14:paraId="7B139FBB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AE3C205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E9701AC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22804BF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44ABE06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268AD37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4CA0A4B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5F9CDFE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B604E95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8B384A4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9F4719A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1B6FB9C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3DF6146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BA3667D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69F9BC2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4272CDB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DF09D1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4794EB7" w14:textId="18DFCDB7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AEAF4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ED97F54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7FB4AAA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1778F25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56DB3E6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23899B9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DF1BB4C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B3F64AA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60F895A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696A3B01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9764DFF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560CDE6B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0B999B5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BB3D0B0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7B37619" w14:textId="77777777" w:rsidR="00142E64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75C86A5" w14:textId="1612FE55" w:rsidR="00142E64" w:rsidRDefault="00142E64" w:rsidP="00DD3504">
            <w:pPr>
              <w:ind w:right="-105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dispatcher@sepsas.sk</w:t>
            </w:r>
          </w:p>
          <w:p w14:paraId="03A6186D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603AEB8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6528743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71BD494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1B7174C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380576CE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44AB9F84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7136D43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F5362CF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0D024CE9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C4D327B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896562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A72E15E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43CA187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750D6B5E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1EDCDF40" w14:textId="77777777" w:rsidR="00142E64" w:rsidRDefault="00142E64" w:rsidP="005E27A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  <w:p w14:paraId="298BAE7F" w14:textId="5CE3950F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2D64000F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2F64" w14:textId="76847595" w:rsidR="00142E64" w:rsidRPr="001F73C8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E45F" w14:textId="7AD3A004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Ján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Kucharčík</w:t>
            </w:r>
            <w:proofErr w:type="spellEnd"/>
          </w:p>
        </w:tc>
        <w:tc>
          <w:tcPr>
            <w:tcW w:w="917" w:type="pct"/>
            <w:vMerge/>
          </w:tcPr>
          <w:p w14:paraId="0E5EE5A3" w14:textId="7AA14587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533C0B44" w14:textId="088AF0FF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699C5489" w14:textId="013A03CA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3ECA9127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960E" w14:textId="4DBD051F" w:rsidR="00142E64" w:rsidRPr="005523BA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5C9E" w14:textId="67E534BB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Pavol Závodský</w:t>
            </w:r>
          </w:p>
        </w:tc>
        <w:tc>
          <w:tcPr>
            <w:tcW w:w="917" w:type="pct"/>
            <w:vMerge/>
          </w:tcPr>
          <w:p w14:paraId="25B708D2" w14:textId="6AAA8669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2132071E" w14:textId="3AFAF80D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79DA17A8" w14:textId="3863D1EE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114669ED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8978" w14:textId="1C5F9AAB" w:rsidR="00142E64" w:rsidRPr="005523BA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8395" w14:textId="6A82D102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Richard Kováčik</w:t>
            </w:r>
          </w:p>
        </w:tc>
        <w:tc>
          <w:tcPr>
            <w:tcW w:w="917" w:type="pct"/>
            <w:vMerge/>
          </w:tcPr>
          <w:p w14:paraId="61B2AD70" w14:textId="6271F6A2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47940BAC" w14:textId="2321E86B" w:rsidR="00142E64" w:rsidRPr="001527FE" w:rsidRDefault="00142E64" w:rsidP="00D75E7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1EB49860" w14:textId="0DF7F249" w:rsidR="00142E64" w:rsidRPr="001527FE" w:rsidRDefault="00142E6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28A2B4DE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9B2D" w14:textId="34D1933B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B9DC" w14:textId="3B52E5F2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Rastislav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Šmidovič</w:t>
            </w:r>
            <w:proofErr w:type="spellEnd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, PhD.    </w:t>
            </w:r>
          </w:p>
        </w:tc>
        <w:tc>
          <w:tcPr>
            <w:tcW w:w="917" w:type="pct"/>
            <w:vMerge/>
          </w:tcPr>
          <w:p w14:paraId="791BDC59" w14:textId="793B5AA6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2F149B36" w14:textId="0415E1AD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3CE141B6" w14:textId="20A29111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14:paraId="139E8CEC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F877" w14:textId="77108312" w:rsidR="00142E64" w:rsidRDefault="00142E64" w:rsidP="423523E5">
            <w:pPr>
              <w:rPr>
                <w:rFonts w:ascii="Arial" w:eastAsia="Times New Roman" w:hAnsi="Arial" w:cs="Arial"/>
                <w:lang w:eastAsia="sk-SK"/>
              </w:rPr>
            </w:pPr>
            <w:r w:rsidRPr="423523E5">
              <w:rPr>
                <w:rFonts w:ascii="Arial" w:eastAsia="Times New Roman" w:hAnsi="Arial" w:cs="Arial"/>
                <w:lang w:eastAsia="sk-SK"/>
              </w:rPr>
              <w:t xml:space="preserve">dispečer ŠD riadenia </w:t>
            </w:r>
            <w:proofErr w:type="spellStart"/>
            <w:r w:rsidRPr="423523E5">
              <w:rPr>
                <w:rFonts w:ascii="Arial" w:eastAsia="Times New Roman" w:hAnsi="Arial" w:cs="Arial"/>
                <w:lang w:eastAsia="sk-SK"/>
              </w:rPr>
              <w:t>PpS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EA24" w14:textId="45641313" w:rsidR="00142E64" w:rsidRDefault="00142E64" w:rsidP="423523E5">
            <w:pPr>
              <w:rPr>
                <w:rFonts w:ascii="Arial" w:eastAsia="Times New Roman" w:hAnsi="Arial" w:cs="Arial"/>
                <w:lang w:eastAsia="sk-SK"/>
              </w:rPr>
            </w:pPr>
            <w:r w:rsidRPr="423523E5">
              <w:rPr>
                <w:rFonts w:ascii="Arial" w:eastAsia="Times New Roman" w:hAnsi="Arial" w:cs="Arial"/>
                <w:lang w:eastAsia="sk-SK"/>
              </w:rPr>
              <w:t xml:space="preserve">Ing. Štefan </w:t>
            </w:r>
            <w:proofErr w:type="spellStart"/>
            <w:r w:rsidRPr="423523E5">
              <w:rPr>
                <w:rFonts w:ascii="Arial" w:eastAsia="Times New Roman" w:hAnsi="Arial" w:cs="Arial"/>
                <w:lang w:eastAsia="sk-SK"/>
              </w:rPr>
              <w:t>Cingel</w:t>
            </w:r>
            <w:proofErr w:type="spellEnd"/>
          </w:p>
        </w:tc>
        <w:tc>
          <w:tcPr>
            <w:tcW w:w="917" w:type="pct"/>
            <w:vMerge/>
          </w:tcPr>
          <w:p w14:paraId="7BD8076B" w14:textId="77777777" w:rsidR="00142E64" w:rsidRDefault="00142E64"/>
        </w:tc>
        <w:tc>
          <w:tcPr>
            <w:tcW w:w="852" w:type="pct"/>
            <w:vMerge/>
          </w:tcPr>
          <w:p w14:paraId="5673D6EF" w14:textId="77777777" w:rsidR="00142E64" w:rsidRDefault="00142E64"/>
        </w:tc>
        <w:tc>
          <w:tcPr>
            <w:tcW w:w="1106" w:type="pct"/>
            <w:vMerge/>
          </w:tcPr>
          <w:p w14:paraId="37AAA3C7" w14:textId="77777777" w:rsidR="00142E64" w:rsidRDefault="00142E64"/>
        </w:tc>
      </w:tr>
      <w:tr w:rsidR="00142E64" w:rsidRPr="001527FE" w14:paraId="15CD8C86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B7FB" w14:textId="214D7E73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D6FA" w14:textId="671040F3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Patrik Široký</w:t>
            </w:r>
          </w:p>
        </w:tc>
        <w:tc>
          <w:tcPr>
            <w:tcW w:w="917" w:type="pct"/>
            <w:vMerge/>
          </w:tcPr>
          <w:p w14:paraId="20E5F08A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5D730FE9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3049AF0F" w14:textId="1FB42819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0B74911D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2965" w14:textId="6BD925E8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B926" w14:textId="33E1BDCE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Radovan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Maslík</w:t>
            </w:r>
            <w:proofErr w:type="spellEnd"/>
          </w:p>
        </w:tc>
        <w:tc>
          <w:tcPr>
            <w:tcW w:w="917" w:type="pct"/>
            <w:vMerge/>
          </w:tcPr>
          <w:p w14:paraId="5C60ACC7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10722A9C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03D131EA" w14:textId="60FE222E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284E3391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E019" w14:textId="31DA150F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E583" w14:textId="6DE6656B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Oravec</w:t>
            </w:r>
          </w:p>
        </w:tc>
        <w:tc>
          <w:tcPr>
            <w:tcW w:w="917" w:type="pct"/>
            <w:vMerge/>
          </w:tcPr>
          <w:p w14:paraId="4F33C8E7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42E5D4BD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10AF1891" w14:textId="3EA45F39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59251647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EEAA" w14:textId="71837479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9B4A" w14:textId="59E71B1A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Michal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Šutek</w:t>
            </w:r>
            <w:proofErr w:type="spellEnd"/>
          </w:p>
        </w:tc>
        <w:tc>
          <w:tcPr>
            <w:tcW w:w="917" w:type="pct"/>
            <w:vMerge/>
          </w:tcPr>
          <w:p w14:paraId="51CD542D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16835BCA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4D232A93" w14:textId="54748E49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2FA06FE2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3E76" w14:textId="1E382252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0D23" w14:textId="538D2C53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Sivka</w:t>
            </w:r>
          </w:p>
        </w:tc>
        <w:tc>
          <w:tcPr>
            <w:tcW w:w="917" w:type="pct"/>
            <w:vMerge/>
          </w:tcPr>
          <w:p w14:paraId="2545AA25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2287AC60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7C9D0A48" w14:textId="5CAAE10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14:paraId="2975FAD1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E42B" w14:textId="179675C3" w:rsidR="00142E64" w:rsidRDefault="00142E64" w:rsidP="423523E5">
            <w:pPr>
              <w:rPr>
                <w:rFonts w:ascii="Arial" w:eastAsia="Times New Roman" w:hAnsi="Arial" w:cs="Arial"/>
                <w:lang w:eastAsia="sk-SK"/>
              </w:rPr>
            </w:pPr>
            <w:r w:rsidRPr="423523E5">
              <w:rPr>
                <w:rFonts w:ascii="Arial" w:eastAsia="Times New Roman" w:hAnsi="Arial" w:cs="Arial"/>
                <w:lang w:eastAsia="sk-SK"/>
              </w:rPr>
              <w:t>dispečer ŠD riadenia ES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6EE1" w14:textId="61E9D72C" w:rsidR="00142E64" w:rsidRDefault="00142E64" w:rsidP="423523E5">
            <w:pPr>
              <w:rPr>
                <w:rFonts w:ascii="Arial" w:eastAsia="Times New Roman" w:hAnsi="Arial" w:cs="Arial"/>
                <w:lang w:eastAsia="sk-SK"/>
              </w:rPr>
            </w:pPr>
            <w:r w:rsidRPr="423523E5">
              <w:rPr>
                <w:rFonts w:ascii="Arial" w:eastAsia="Times New Roman" w:hAnsi="Arial" w:cs="Arial"/>
                <w:lang w:eastAsia="sk-SK"/>
              </w:rPr>
              <w:t xml:space="preserve">Ing. Štefan </w:t>
            </w:r>
            <w:proofErr w:type="spellStart"/>
            <w:r w:rsidRPr="423523E5">
              <w:rPr>
                <w:rFonts w:ascii="Arial" w:eastAsia="Times New Roman" w:hAnsi="Arial" w:cs="Arial"/>
                <w:lang w:eastAsia="sk-SK"/>
              </w:rPr>
              <w:t>Šidelský</w:t>
            </w:r>
            <w:proofErr w:type="spellEnd"/>
          </w:p>
        </w:tc>
        <w:tc>
          <w:tcPr>
            <w:tcW w:w="917" w:type="pct"/>
            <w:vMerge/>
          </w:tcPr>
          <w:p w14:paraId="314943C8" w14:textId="77777777" w:rsidR="00142E64" w:rsidRDefault="00142E64"/>
        </w:tc>
        <w:tc>
          <w:tcPr>
            <w:tcW w:w="852" w:type="pct"/>
            <w:vMerge/>
          </w:tcPr>
          <w:p w14:paraId="02138713" w14:textId="77777777" w:rsidR="00142E64" w:rsidRDefault="00142E64"/>
        </w:tc>
        <w:tc>
          <w:tcPr>
            <w:tcW w:w="1106" w:type="pct"/>
            <w:vMerge/>
          </w:tcPr>
          <w:p w14:paraId="3B6836F2" w14:textId="77777777" w:rsidR="00142E64" w:rsidRDefault="00142E64"/>
        </w:tc>
      </w:tr>
      <w:tr w:rsidR="00142E64" w:rsidRPr="001527FE" w14:paraId="6EC8D63F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2B7A" w14:textId="60EE06EA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9C85" w14:textId="072A0AC0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Oliver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Knapp</w:t>
            </w:r>
            <w:proofErr w:type="spellEnd"/>
          </w:p>
        </w:tc>
        <w:tc>
          <w:tcPr>
            <w:tcW w:w="917" w:type="pct"/>
            <w:vMerge/>
          </w:tcPr>
          <w:p w14:paraId="7FDB72CE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4C7213FC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20D03688" w14:textId="480394D9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0BC5B11B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9664" w14:textId="01F62E84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45A2" w14:textId="24D59C68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Marián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Jurašík</w:t>
            </w:r>
            <w:proofErr w:type="spellEnd"/>
          </w:p>
        </w:tc>
        <w:tc>
          <w:tcPr>
            <w:tcW w:w="917" w:type="pct"/>
            <w:vMerge/>
          </w:tcPr>
          <w:p w14:paraId="5C6D2061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09BFC23A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618022D8" w14:textId="41FFB496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5D6D81EE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295" w14:textId="3E929050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F9D9" w14:textId="17DB4CBF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Bc. Marek Rybárik</w:t>
            </w:r>
          </w:p>
        </w:tc>
        <w:tc>
          <w:tcPr>
            <w:tcW w:w="917" w:type="pct"/>
            <w:vMerge/>
          </w:tcPr>
          <w:p w14:paraId="3D74CAC1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51130BCD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44932E8C" w14:textId="6C569806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7CA6CC44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4BD2" w14:textId="4CCD06F3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74A8" w14:textId="003E3BEE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Matej </w:t>
            </w:r>
            <w:proofErr w:type="spellStart"/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Bandík</w:t>
            </w:r>
            <w:proofErr w:type="spellEnd"/>
          </w:p>
        </w:tc>
        <w:tc>
          <w:tcPr>
            <w:tcW w:w="917" w:type="pct"/>
            <w:vMerge/>
          </w:tcPr>
          <w:p w14:paraId="7BE921CD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46E53766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39C2AE55" w14:textId="3A681B1F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42E64" w:rsidRPr="001527FE" w14:paraId="7EFC926E" w14:textId="77777777" w:rsidTr="007A3279">
        <w:trPr>
          <w:trHeight w:val="55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7E72B3" w14:textId="224E6954" w:rsidR="00142E64" w:rsidRPr="005523BA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02E350" w14:textId="3F69E2CF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Peter Brnčal</w:t>
            </w:r>
          </w:p>
        </w:tc>
        <w:tc>
          <w:tcPr>
            <w:tcW w:w="917" w:type="pct"/>
            <w:vMerge/>
          </w:tcPr>
          <w:p w14:paraId="0CD76D4D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2" w:type="pct"/>
            <w:vMerge/>
          </w:tcPr>
          <w:p w14:paraId="2BD69F1F" w14:textId="77777777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106" w:type="pct"/>
            <w:vMerge/>
          </w:tcPr>
          <w:p w14:paraId="3F88D267" w14:textId="0DC724AC" w:rsidR="00142E64" w:rsidRPr="001527FE" w:rsidRDefault="00142E6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C90EEF" w:rsidRPr="001527FE" w14:paraId="60512F5F" w14:textId="77777777" w:rsidTr="0098401E">
        <w:trPr>
          <w:trHeight w:val="397"/>
        </w:trPr>
        <w:tc>
          <w:tcPr>
            <w:tcW w:w="3894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3CD608" w14:textId="54CD9C1E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spoločná e-mailová adresa pre aktiváciu </w:t>
            </w:r>
            <w:proofErr w:type="spellStart"/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PpS</w:t>
            </w:r>
            <w:proofErr w:type="spellEnd"/>
          </w:p>
        </w:tc>
        <w:tc>
          <w:tcPr>
            <w:tcW w:w="110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4403C4" w14:textId="4D4BEFD6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dispatcher@sepsas.sk</w:t>
            </w:r>
          </w:p>
        </w:tc>
      </w:tr>
    </w:tbl>
    <w:p w14:paraId="10A82CAB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EC649D4" w14:textId="77777777" w:rsidR="005523BA" w:rsidRPr="00CB0776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CB0776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077" w:type="pct"/>
        <w:tblBorders>
          <w:top w:val="single" w:sz="4" w:space="0" w:color="44546A" w:themeColor="text2"/>
          <w:left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2398"/>
        <w:gridCol w:w="1710"/>
        <w:gridCol w:w="1844"/>
        <w:gridCol w:w="1699"/>
        <w:gridCol w:w="2125"/>
      </w:tblGrid>
      <w:tr w:rsidR="004F1320" w:rsidRPr="001527FE" w14:paraId="5977C543" w14:textId="77777777" w:rsidTr="00796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9F26A61" w14:textId="77777777" w:rsidR="004F1320" w:rsidRPr="00375F2E" w:rsidRDefault="004F1320" w:rsidP="004F132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Funkcia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E7D725" w14:textId="77777777" w:rsidR="004F1320" w:rsidRPr="00375F2E" w:rsidRDefault="004F1320" w:rsidP="004F132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Meno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559FD" w14:textId="77777777" w:rsidR="004F1320" w:rsidRPr="00375F2E" w:rsidRDefault="004F1320" w:rsidP="004F132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Telefón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9CA3DEA" w14:textId="0E5BFBC8" w:rsidR="004F1320" w:rsidRPr="00375F2E" w:rsidRDefault="006845D5" w:rsidP="004F132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Fax/telefón cez energetické linky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B60F59" w14:textId="4BA394E8" w:rsidR="004F1320" w:rsidRPr="00375F2E" w:rsidRDefault="006845D5" w:rsidP="004F1320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  <w:t>e-mail</w:t>
            </w:r>
          </w:p>
        </w:tc>
      </w:tr>
      <w:tr w:rsidR="008C7488" w:rsidRPr="001527FE" w14:paraId="0536459D" w14:textId="77777777" w:rsidTr="00796DE5">
        <w:trPr>
          <w:trHeight w:val="371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85F6" w14:textId="5FF2F1E0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1A6B" w14:textId="7D5278D8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A2EC" w14:textId="75B35F0D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F95F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8FD9" w14:textId="33C6CF2F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C7488" w:rsidRPr="001527FE" w14:paraId="6791057B" w14:textId="77777777" w:rsidTr="00796DE5">
        <w:trPr>
          <w:trHeight w:val="425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721D" w14:textId="77777777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D9494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EE00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2FC5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7422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4A623697" w14:textId="3ACEA54F" w:rsidR="00D01F48" w:rsidRPr="00FF7C8C" w:rsidRDefault="00D01F48" w:rsidP="00247AFA">
      <w:pPr>
        <w:pStyle w:val="Nadpis3"/>
        <w:spacing w:after="120"/>
        <w:rPr>
          <w:rFonts w:cs="Arial"/>
          <w:iCs/>
          <w:color w:val="C00000"/>
          <w:sz w:val="20"/>
          <w:szCs w:val="20"/>
        </w:rPr>
      </w:pPr>
    </w:p>
    <w:sectPr w:rsidR="00D01F48" w:rsidRPr="00FF7C8C" w:rsidSect="000A4178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7CBA" w14:textId="77777777" w:rsidR="00B213A6" w:rsidRDefault="00B213A6" w:rsidP="003375EB">
      <w:pPr>
        <w:spacing w:after="0" w:line="240" w:lineRule="auto"/>
      </w:pPr>
      <w:r>
        <w:separator/>
      </w:r>
    </w:p>
  </w:endnote>
  <w:endnote w:type="continuationSeparator" w:id="0">
    <w:p w14:paraId="0B5AA2A1" w14:textId="77777777" w:rsidR="00B213A6" w:rsidRDefault="00B213A6" w:rsidP="003375EB">
      <w:pPr>
        <w:spacing w:after="0" w:line="240" w:lineRule="auto"/>
      </w:pPr>
      <w:r>
        <w:continuationSeparator/>
      </w:r>
    </w:p>
  </w:endnote>
  <w:endnote w:type="continuationNotice" w:id="1">
    <w:p w14:paraId="214B8708" w14:textId="77777777" w:rsidR="00B213A6" w:rsidRDefault="00B213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ECB7" w14:textId="161AB7FA" w:rsidR="00315A4C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 w:rsidRPr="006123B3">
      <w:rPr>
        <w:rFonts w:ascii="Arial" w:hAnsi="Arial" w:cs="Arial"/>
        <w:sz w:val="18"/>
        <w:szCs w:val="18"/>
      </w:rPr>
      <w:t>Príloha č.</w:t>
    </w:r>
    <w:r>
      <w:rPr>
        <w:rFonts w:ascii="Arial" w:hAnsi="Arial" w:cs="Arial"/>
        <w:sz w:val="18"/>
        <w:szCs w:val="18"/>
      </w:rPr>
      <w:t xml:space="preserve"> 1 </w:t>
    </w:r>
  </w:p>
  <w:p w14:paraId="0AD02205" w14:textId="215A1E6C" w:rsidR="00315A4C" w:rsidRPr="006123B3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k </w:t>
    </w:r>
    <w:r w:rsidRPr="006123B3">
      <w:rPr>
        <w:rFonts w:ascii="Arial" w:hAnsi="Arial" w:cs="Arial"/>
        <w:sz w:val="18"/>
        <w:szCs w:val="18"/>
      </w:rPr>
      <w:t>Rámcov</w:t>
    </w:r>
    <w:r>
      <w:rPr>
        <w:rFonts w:ascii="Arial" w:hAnsi="Arial" w:cs="Arial"/>
        <w:sz w:val="18"/>
        <w:szCs w:val="18"/>
      </w:rPr>
      <w:t>ej</w:t>
    </w:r>
    <w:r w:rsidRPr="006123B3">
      <w:rPr>
        <w:rFonts w:ascii="Arial" w:hAnsi="Arial" w:cs="Arial"/>
        <w:sz w:val="18"/>
        <w:szCs w:val="18"/>
      </w:rPr>
      <w:t xml:space="preserve"> zmluv</w:t>
    </w:r>
    <w:r>
      <w:rPr>
        <w:rFonts w:ascii="Arial" w:hAnsi="Arial" w:cs="Arial"/>
        <w:sz w:val="18"/>
        <w:szCs w:val="18"/>
      </w:rPr>
      <w:t>e</w:t>
    </w:r>
    <w:r w:rsidRPr="006123B3">
      <w:rPr>
        <w:rFonts w:ascii="Arial" w:hAnsi="Arial" w:cs="Arial"/>
        <w:sz w:val="18"/>
        <w:szCs w:val="18"/>
      </w:rPr>
      <w:t xml:space="preserve"> o poskytovaní podporných služieb a dodávke regulačnej elektriny</w:t>
    </w:r>
    <w:r>
      <w:rPr>
        <w:rFonts w:ascii="Arial" w:hAnsi="Arial" w:cs="Arial"/>
        <w:sz w:val="18"/>
        <w:szCs w:val="18"/>
      </w:rPr>
      <w:t xml:space="preserve"> na rok 2027</w:t>
    </w:r>
    <w:r w:rsidRPr="006123B3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                </w:t>
    </w:r>
    <w:r w:rsidRPr="006123B3">
      <w:rPr>
        <w:rFonts w:ascii="Arial" w:hAnsi="Arial" w:cs="Arial"/>
        <w:sz w:val="18"/>
        <w:szCs w:val="18"/>
      </w:rPr>
      <w:t>str.</w:t>
    </w:r>
    <w:r>
      <w:rPr>
        <w:rFonts w:ascii="Arial" w:hAnsi="Arial" w:cs="Arial"/>
        <w:sz w:val="18"/>
        <w:szCs w:val="18"/>
      </w:rPr>
      <w:t xml:space="preserve">: </w:t>
    </w:r>
    <w:r w:rsidR="00AB0D6B">
      <w:rPr>
        <w:rFonts w:ascii="Arial" w:hAnsi="Arial" w:cs="Arial"/>
        <w:sz w:val="18"/>
        <w:szCs w:val="18"/>
      </w:rPr>
      <w:fldChar w:fldCharType="begin"/>
    </w:r>
    <w:r w:rsidR="00AB0D6B">
      <w:rPr>
        <w:rFonts w:ascii="Arial" w:hAnsi="Arial" w:cs="Arial"/>
        <w:sz w:val="18"/>
        <w:szCs w:val="18"/>
      </w:rPr>
      <w:instrText xml:space="preserve"> PAGE  \* Arabic  \* MERGEFORMAT </w:instrText>
    </w:r>
    <w:r w:rsidR="00AB0D6B">
      <w:rPr>
        <w:rFonts w:ascii="Arial" w:hAnsi="Arial" w:cs="Arial"/>
        <w:sz w:val="18"/>
        <w:szCs w:val="18"/>
      </w:rPr>
      <w:fldChar w:fldCharType="separate"/>
    </w:r>
    <w:r w:rsidR="00AB0D6B">
      <w:rPr>
        <w:rFonts w:ascii="Arial" w:hAnsi="Arial" w:cs="Arial"/>
        <w:noProof/>
        <w:sz w:val="18"/>
        <w:szCs w:val="18"/>
      </w:rPr>
      <w:t>1</w:t>
    </w:r>
    <w:r w:rsidR="00AB0D6B">
      <w:rPr>
        <w:rFonts w:ascii="Arial" w:hAnsi="Arial" w:cs="Arial"/>
        <w:sz w:val="18"/>
        <w:szCs w:val="18"/>
      </w:rPr>
      <w:fldChar w:fldCharType="end"/>
    </w:r>
    <w:r w:rsidRPr="006123B3">
      <w:rPr>
        <w:rFonts w:ascii="Arial" w:hAnsi="Arial" w:cs="Arial"/>
        <w:sz w:val="18"/>
        <w:szCs w:val="18"/>
      </w:rPr>
      <w:t>/</w:t>
    </w:r>
    <w:r w:rsidR="00AB0D6B">
      <w:rPr>
        <w:rFonts w:ascii="Arial" w:hAnsi="Arial" w:cs="Arial"/>
        <w:sz w:val="18"/>
        <w:szCs w:val="18"/>
      </w:rPr>
      <w:fldChar w:fldCharType="begin"/>
    </w:r>
    <w:r w:rsidR="00AB0D6B">
      <w:rPr>
        <w:rFonts w:ascii="Arial" w:hAnsi="Arial" w:cs="Arial"/>
        <w:sz w:val="18"/>
        <w:szCs w:val="18"/>
      </w:rPr>
      <w:instrText xml:space="preserve"> SECTIONPAGES  \* Arabic  \* MERGEFORMAT </w:instrText>
    </w:r>
    <w:r w:rsidR="00AB0D6B">
      <w:rPr>
        <w:rFonts w:ascii="Arial" w:hAnsi="Arial" w:cs="Arial"/>
        <w:sz w:val="18"/>
        <w:szCs w:val="18"/>
      </w:rPr>
      <w:fldChar w:fldCharType="separate"/>
    </w:r>
    <w:r w:rsidR="004F51AB">
      <w:rPr>
        <w:rFonts w:ascii="Arial" w:hAnsi="Arial" w:cs="Arial"/>
        <w:noProof/>
        <w:sz w:val="18"/>
        <w:szCs w:val="18"/>
      </w:rPr>
      <w:t>4</w:t>
    </w:r>
    <w:r w:rsidR="00AB0D6B">
      <w:rPr>
        <w:rFonts w:ascii="Arial" w:hAnsi="Arial" w:cs="Arial"/>
        <w:sz w:val="18"/>
        <w:szCs w:val="18"/>
      </w:rPr>
      <w:fldChar w:fldCharType="end"/>
    </w:r>
  </w:p>
  <w:p w14:paraId="6DB5BEC1" w14:textId="77777777" w:rsidR="00315A4C" w:rsidRPr="00A24C2E" w:rsidRDefault="00315A4C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ECA8" w14:textId="77777777" w:rsidR="00B213A6" w:rsidRDefault="00B213A6" w:rsidP="003375EB">
      <w:pPr>
        <w:spacing w:after="0" w:line="240" w:lineRule="auto"/>
      </w:pPr>
      <w:r>
        <w:separator/>
      </w:r>
    </w:p>
  </w:footnote>
  <w:footnote w:type="continuationSeparator" w:id="0">
    <w:p w14:paraId="6E835A8B" w14:textId="77777777" w:rsidR="00B213A6" w:rsidRDefault="00B213A6" w:rsidP="003375EB">
      <w:pPr>
        <w:spacing w:after="0" w:line="240" w:lineRule="auto"/>
      </w:pPr>
      <w:r>
        <w:continuationSeparator/>
      </w:r>
    </w:p>
  </w:footnote>
  <w:footnote w:type="continuationNotice" w:id="1">
    <w:p w14:paraId="60B3F064" w14:textId="77777777" w:rsidR="00B213A6" w:rsidRDefault="00B213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B645" w14:textId="79207CF8" w:rsidR="000A4178" w:rsidRDefault="004F51AB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673937" wp14:editId="090AEE6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05553" cy="613832"/>
          <wp:effectExtent l="0" t="0" r="0" b="0"/>
          <wp:wrapNone/>
          <wp:docPr id="1386933326" name="Obrázok 1386933326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CFF"/>
    <w:multiLevelType w:val="hybridMultilevel"/>
    <w:tmpl w:val="6AF80F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06E36785"/>
    <w:multiLevelType w:val="hybridMultilevel"/>
    <w:tmpl w:val="9A0AD64A"/>
    <w:lvl w:ilvl="0" w:tplc="628E3B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1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B28B7"/>
    <w:multiLevelType w:val="multilevel"/>
    <w:tmpl w:val="BC441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455192C"/>
    <w:multiLevelType w:val="hybridMultilevel"/>
    <w:tmpl w:val="DD7468F8"/>
    <w:lvl w:ilvl="0" w:tplc="7ABC0DC6">
      <w:start w:val="1"/>
      <w:numFmt w:val="decimal"/>
      <w:lvlText w:val="%1."/>
      <w:lvlJc w:val="left"/>
      <w:pPr>
        <w:ind w:left="1020" w:hanging="360"/>
      </w:pPr>
    </w:lvl>
    <w:lvl w:ilvl="1" w:tplc="BE74EF22">
      <w:start w:val="1"/>
      <w:numFmt w:val="decimal"/>
      <w:lvlText w:val="%2."/>
      <w:lvlJc w:val="left"/>
      <w:pPr>
        <w:ind w:left="1020" w:hanging="360"/>
      </w:pPr>
    </w:lvl>
    <w:lvl w:ilvl="2" w:tplc="B1B4B8E4">
      <w:start w:val="1"/>
      <w:numFmt w:val="decimal"/>
      <w:lvlText w:val="%3."/>
      <w:lvlJc w:val="left"/>
      <w:pPr>
        <w:ind w:left="1020" w:hanging="360"/>
      </w:pPr>
    </w:lvl>
    <w:lvl w:ilvl="3" w:tplc="83DE7232">
      <w:start w:val="1"/>
      <w:numFmt w:val="decimal"/>
      <w:lvlText w:val="%4."/>
      <w:lvlJc w:val="left"/>
      <w:pPr>
        <w:ind w:left="1020" w:hanging="360"/>
      </w:pPr>
    </w:lvl>
    <w:lvl w:ilvl="4" w:tplc="839EADF2">
      <w:start w:val="1"/>
      <w:numFmt w:val="decimal"/>
      <w:lvlText w:val="%5."/>
      <w:lvlJc w:val="left"/>
      <w:pPr>
        <w:ind w:left="1020" w:hanging="360"/>
      </w:pPr>
    </w:lvl>
    <w:lvl w:ilvl="5" w:tplc="C592E9DC">
      <w:start w:val="1"/>
      <w:numFmt w:val="decimal"/>
      <w:lvlText w:val="%6."/>
      <w:lvlJc w:val="left"/>
      <w:pPr>
        <w:ind w:left="1020" w:hanging="360"/>
      </w:pPr>
    </w:lvl>
    <w:lvl w:ilvl="6" w:tplc="1EFAE5E4">
      <w:start w:val="1"/>
      <w:numFmt w:val="decimal"/>
      <w:lvlText w:val="%7."/>
      <w:lvlJc w:val="left"/>
      <w:pPr>
        <w:ind w:left="1020" w:hanging="360"/>
      </w:pPr>
    </w:lvl>
    <w:lvl w:ilvl="7" w:tplc="049C54A2">
      <w:start w:val="1"/>
      <w:numFmt w:val="decimal"/>
      <w:lvlText w:val="%8."/>
      <w:lvlJc w:val="left"/>
      <w:pPr>
        <w:ind w:left="1020" w:hanging="360"/>
      </w:pPr>
    </w:lvl>
    <w:lvl w:ilvl="8" w:tplc="3604892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91F37"/>
    <w:multiLevelType w:val="hybridMultilevel"/>
    <w:tmpl w:val="7850F556"/>
    <w:lvl w:ilvl="0" w:tplc="89DC274E">
      <w:start w:val="1"/>
      <w:numFmt w:val="decimal"/>
      <w:lvlText w:val="%1."/>
      <w:lvlJc w:val="left"/>
      <w:pPr>
        <w:ind w:left="1020" w:hanging="360"/>
      </w:pPr>
    </w:lvl>
    <w:lvl w:ilvl="1" w:tplc="4788B1EC">
      <w:start w:val="1"/>
      <w:numFmt w:val="decimal"/>
      <w:lvlText w:val="%2."/>
      <w:lvlJc w:val="left"/>
      <w:pPr>
        <w:ind w:left="1020" w:hanging="360"/>
      </w:pPr>
    </w:lvl>
    <w:lvl w:ilvl="2" w:tplc="602A9B5C">
      <w:start w:val="1"/>
      <w:numFmt w:val="decimal"/>
      <w:lvlText w:val="%3."/>
      <w:lvlJc w:val="left"/>
      <w:pPr>
        <w:ind w:left="1020" w:hanging="360"/>
      </w:pPr>
    </w:lvl>
    <w:lvl w:ilvl="3" w:tplc="BACC9E54">
      <w:start w:val="1"/>
      <w:numFmt w:val="decimal"/>
      <w:lvlText w:val="%4."/>
      <w:lvlJc w:val="left"/>
      <w:pPr>
        <w:ind w:left="1020" w:hanging="360"/>
      </w:pPr>
    </w:lvl>
    <w:lvl w:ilvl="4" w:tplc="6370340A">
      <w:start w:val="1"/>
      <w:numFmt w:val="decimal"/>
      <w:lvlText w:val="%5."/>
      <w:lvlJc w:val="left"/>
      <w:pPr>
        <w:ind w:left="1020" w:hanging="360"/>
      </w:pPr>
    </w:lvl>
    <w:lvl w:ilvl="5" w:tplc="B406E34C">
      <w:start w:val="1"/>
      <w:numFmt w:val="decimal"/>
      <w:lvlText w:val="%6."/>
      <w:lvlJc w:val="left"/>
      <w:pPr>
        <w:ind w:left="1020" w:hanging="360"/>
      </w:pPr>
    </w:lvl>
    <w:lvl w:ilvl="6" w:tplc="6032F8C4">
      <w:start w:val="1"/>
      <w:numFmt w:val="decimal"/>
      <w:lvlText w:val="%7."/>
      <w:lvlJc w:val="left"/>
      <w:pPr>
        <w:ind w:left="1020" w:hanging="360"/>
      </w:pPr>
    </w:lvl>
    <w:lvl w:ilvl="7" w:tplc="1C98486E">
      <w:start w:val="1"/>
      <w:numFmt w:val="decimal"/>
      <w:lvlText w:val="%8."/>
      <w:lvlJc w:val="left"/>
      <w:pPr>
        <w:ind w:left="1020" w:hanging="360"/>
      </w:pPr>
    </w:lvl>
    <w:lvl w:ilvl="8" w:tplc="38D47EA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A43C8"/>
    <w:multiLevelType w:val="hybridMultilevel"/>
    <w:tmpl w:val="CD027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F59BC"/>
    <w:multiLevelType w:val="hybridMultilevel"/>
    <w:tmpl w:val="350207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30DAE"/>
    <w:multiLevelType w:val="hybridMultilevel"/>
    <w:tmpl w:val="1414A558"/>
    <w:lvl w:ilvl="0" w:tplc="C73E156A">
      <w:start w:val="1"/>
      <w:numFmt w:val="decimal"/>
      <w:lvlText w:val="%1."/>
      <w:lvlJc w:val="left"/>
      <w:pPr>
        <w:ind w:left="1020" w:hanging="360"/>
      </w:pPr>
    </w:lvl>
    <w:lvl w:ilvl="1" w:tplc="CBCCF4BE">
      <w:start w:val="1"/>
      <w:numFmt w:val="decimal"/>
      <w:lvlText w:val="%2."/>
      <w:lvlJc w:val="left"/>
      <w:pPr>
        <w:ind w:left="1020" w:hanging="360"/>
      </w:pPr>
    </w:lvl>
    <w:lvl w:ilvl="2" w:tplc="E564F2BC">
      <w:start w:val="1"/>
      <w:numFmt w:val="decimal"/>
      <w:lvlText w:val="%3."/>
      <w:lvlJc w:val="left"/>
      <w:pPr>
        <w:ind w:left="1020" w:hanging="360"/>
      </w:pPr>
    </w:lvl>
    <w:lvl w:ilvl="3" w:tplc="E07A6C56">
      <w:start w:val="1"/>
      <w:numFmt w:val="decimal"/>
      <w:lvlText w:val="%4."/>
      <w:lvlJc w:val="left"/>
      <w:pPr>
        <w:ind w:left="1020" w:hanging="360"/>
      </w:pPr>
    </w:lvl>
    <w:lvl w:ilvl="4" w:tplc="9ACE47D0">
      <w:start w:val="1"/>
      <w:numFmt w:val="decimal"/>
      <w:lvlText w:val="%5."/>
      <w:lvlJc w:val="left"/>
      <w:pPr>
        <w:ind w:left="1020" w:hanging="360"/>
      </w:pPr>
    </w:lvl>
    <w:lvl w:ilvl="5" w:tplc="45E85878">
      <w:start w:val="1"/>
      <w:numFmt w:val="decimal"/>
      <w:lvlText w:val="%6."/>
      <w:lvlJc w:val="left"/>
      <w:pPr>
        <w:ind w:left="1020" w:hanging="360"/>
      </w:pPr>
    </w:lvl>
    <w:lvl w:ilvl="6" w:tplc="71A4215E">
      <w:start w:val="1"/>
      <w:numFmt w:val="decimal"/>
      <w:lvlText w:val="%7."/>
      <w:lvlJc w:val="left"/>
      <w:pPr>
        <w:ind w:left="1020" w:hanging="360"/>
      </w:pPr>
    </w:lvl>
    <w:lvl w:ilvl="7" w:tplc="8228B6EE">
      <w:start w:val="1"/>
      <w:numFmt w:val="decimal"/>
      <w:lvlText w:val="%8."/>
      <w:lvlJc w:val="left"/>
      <w:pPr>
        <w:ind w:left="1020" w:hanging="360"/>
      </w:pPr>
    </w:lvl>
    <w:lvl w:ilvl="8" w:tplc="51EA142A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3F7D67B9"/>
    <w:multiLevelType w:val="hybridMultilevel"/>
    <w:tmpl w:val="CD02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4BF94625"/>
    <w:multiLevelType w:val="hybridMultilevel"/>
    <w:tmpl w:val="7AEE6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4F815BE1"/>
    <w:multiLevelType w:val="hybridMultilevel"/>
    <w:tmpl w:val="2B96A2B4"/>
    <w:lvl w:ilvl="0" w:tplc="64FA5A6C">
      <w:start w:val="1"/>
      <w:numFmt w:val="decimal"/>
      <w:lvlText w:val="%1."/>
      <w:lvlJc w:val="left"/>
      <w:pPr>
        <w:ind w:left="1020" w:hanging="360"/>
      </w:pPr>
    </w:lvl>
    <w:lvl w:ilvl="1" w:tplc="4302305E">
      <w:start w:val="1"/>
      <w:numFmt w:val="decimal"/>
      <w:lvlText w:val="%2."/>
      <w:lvlJc w:val="left"/>
      <w:pPr>
        <w:ind w:left="1020" w:hanging="360"/>
      </w:pPr>
    </w:lvl>
    <w:lvl w:ilvl="2" w:tplc="E0DCE93E">
      <w:start w:val="1"/>
      <w:numFmt w:val="decimal"/>
      <w:lvlText w:val="%3."/>
      <w:lvlJc w:val="left"/>
      <w:pPr>
        <w:ind w:left="1020" w:hanging="360"/>
      </w:pPr>
    </w:lvl>
    <w:lvl w:ilvl="3" w:tplc="92B00E62">
      <w:start w:val="1"/>
      <w:numFmt w:val="decimal"/>
      <w:lvlText w:val="%4."/>
      <w:lvlJc w:val="left"/>
      <w:pPr>
        <w:ind w:left="1020" w:hanging="360"/>
      </w:pPr>
    </w:lvl>
    <w:lvl w:ilvl="4" w:tplc="34306906">
      <w:start w:val="1"/>
      <w:numFmt w:val="decimal"/>
      <w:lvlText w:val="%5."/>
      <w:lvlJc w:val="left"/>
      <w:pPr>
        <w:ind w:left="1020" w:hanging="360"/>
      </w:pPr>
    </w:lvl>
    <w:lvl w:ilvl="5" w:tplc="717C4168">
      <w:start w:val="1"/>
      <w:numFmt w:val="decimal"/>
      <w:lvlText w:val="%6."/>
      <w:lvlJc w:val="left"/>
      <w:pPr>
        <w:ind w:left="1020" w:hanging="360"/>
      </w:pPr>
    </w:lvl>
    <w:lvl w:ilvl="6" w:tplc="C726B20C">
      <w:start w:val="1"/>
      <w:numFmt w:val="decimal"/>
      <w:lvlText w:val="%7."/>
      <w:lvlJc w:val="left"/>
      <w:pPr>
        <w:ind w:left="1020" w:hanging="360"/>
      </w:pPr>
    </w:lvl>
    <w:lvl w:ilvl="7" w:tplc="FA9249A4">
      <w:start w:val="1"/>
      <w:numFmt w:val="decimal"/>
      <w:lvlText w:val="%8."/>
      <w:lvlJc w:val="left"/>
      <w:pPr>
        <w:ind w:left="1020" w:hanging="360"/>
      </w:pPr>
    </w:lvl>
    <w:lvl w:ilvl="8" w:tplc="8D44D65A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35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81C64"/>
    <w:multiLevelType w:val="hybridMultilevel"/>
    <w:tmpl w:val="AEC65D0C"/>
    <w:lvl w:ilvl="0" w:tplc="2C4CB1DA">
      <w:start w:val="1"/>
      <w:numFmt w:val="decimal"/>
      <w:lvlText w:val="%1."/>
      <w:lvlJc w:val="left"/>
      <w:pPr>
        <w:ind w:left="1020" w:hanging="360"/>
      </w:pPr>
    </w:lvl>
    <w:lvl w:ilvl="1" w:tplc="693242F4">
      <w:start w:val="1"/>
      <w:numFmt w:val="decimal"/>
      <w:lvlText w:val="%2."/>
      <w:lvlJc w:val="left"/>
      <w:pPr>
        <w:ind w:left="1020" w:hanging="360"/>
      </w:pPr>
    </w:lvl>
    <w:lvl w:ilvl="2" w:tplc="1D50C6F6">
      <w:start w:val="1"/>
      <w:numFmt w:val="decimal"/>
      <w:lvlText w:val="%3."/>
      <w:lvlJc w:val="left"/>
      <w:pPr>
        <w:ind w:left="1020" w:hanging="360"/>
      </w:pPr>
    </w:lvl>
    <w:lvl w:ilvl="3" w:tplc="52201FF4">
      <w:start w:val="1"/>
      <w:numFmt w:val="decimal"/>
      <w:lvlText w:val="%4."/>
      <w:lvlJc w:val="left"/>
      <w:pPr>
        <w:ind w:left="1020" w:hanging="360"/>
      </w:pPr>
    </w:lvl>
    <w:lvl w:ilvl="4" w:tplc="202EE348">
      <w:start w:val="1"/>
      <w:numFmt w:val="decimal"/>
      <w:lvlText w:val="%5."/>
      <w:lvlJc w:val="left"/>
      <w:pPr>
        <w:ind w:left="1020" w:hanging="360"/>
      </w:pPr>
    </w:lvl>
    <w:lvl w:ilvl="5" w:tplc="CF020AD6">
      <w:start w:val="1"/>
      <w:numFmt w:val="decimal"/>
      <w:lvlText w:val="%6."/>
      <w:lvlJc w:val="left"/>
      <w:pPr>
        <w:ind w:left="1020" w:hanging="360"/>
      </w:pPr>
    </w:lvl>
    <w:lvl w:ilvl="6" w:tplc="15AE2958">
      <w:start w:val="1"/>
      <w:numFmt w:val="decimal"/>
      <w:lvlText w:val="%7."/>
      <w:lvlJc w:val="left"/>
      <w:pPr>
        <w:ind w:left="1020" w:hanging="360"/>
      </w:pPr>
    </w:lvl>
    <w:lvl w:ilvl="7" w:tplc="98905226">
      <w:start w:val="1"/>
      <w:numFmt w:val="decimal"/>
      <w:lvlText w:val="%8."/>
      <w:lvlJc w:val="left"/>
      <w:pPr>
        <w:ind w:left="1020" w:hanging="360"/>
      </w:pPr>
    </w:lvl>
    <w:lvl w:ilvl="8" w:tplc="EF04EDBA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5D1EE6"/>
    <w:multiLevelType w:val="hybridMultilevel"/>
    <w:tmpl w:val="0DF842AA"/>
    <w:lvl w:ilvl="0" w:tplc="041B0017">
      <w:start w:val="1"/>
      <w:numFmt w:val="lowerLetter"/>
      <w:lvlText w:val="%1)"/>
      <w:lvlJc w:val="left"/>
      <w:pPr>
        <w:ind w:left="2190" w:hanging="360"/>
      </w:pPr>
    </w:lvl>
    <w:lvl w:ilvl="1" w:tplc="041B0019" w:tentative="1">
      <w:start w:val="1"/>
      <w:numFmt w:val="lowerLetter"/>
      <w:lvlText w:val="%2."/>
      <w:lvlJc w:val="left"/>
      <w:pPr>
        <w:ind w:left="2910" w:hanging="360"/>
      </w:pPr>
    </w:lvl>
    <w:lvl w:ilvl="2" w:tplc="041B001B" w:tentative="1">
      <w:start w:val="1"/>
      <w:numFmt w:val="lowerRoman"/>
      <w:lvlText w:val="%3."/>
      <w:lvlJc w:val="right"/>
      <w:pPr>
        <w:ind w:left="3630" w:hanging="180"/>
      </w:pPr>
    </w:lvl>
    <w:lvl w:ilvl="3" w:tplc="041B000F" w:tentative="1">
      <w:start w:val="1"/>
      <w:numFmt w:val="decimal"/>
      <w:lvlText w:val="%4."/>
      <w:lvlJc w:val="left"/>
      <w:pPr>
        <w:ind w:left="4350" w:hanging="360"/>
      </w:pPr>
    </w:lvl>
    <w:lvl w:ilvl="4" w:tplc="041B0019" w:tentative="1">
      <w:start w:val="1"/>
      <w:numFmt w:val="lowerLetter"/>
      <w:lvlText w:val="%5."/>
      <w:lvlJc w:val="left"/>
      <w:pPr>
        <w:ind w:left="5070" w:hanging="360"/>
      </w:pPr>
    </w:lvl>
    <w:lvl w:ilvl="5" w:tplc="041B001B" w:tentative="1">
      <w:start w:val="1"/>
      <w:numFmt w:val="lowerRoman"/>
      <w:lvlText w:val="%6."/>
      <w:lvlJc w:val="right"/>
      <w:pPr>
        <w:ind w:left="5790" w:hanging="180"/>
      </w:pPr>
    </w:lvl>
    <w:lvl w:ilvl="6" w:tplc="041B000F" w:tentative="1">
      <w:start w:val="1"/>
      <w:numFmt w:val="decimal"/>
      <w:lvlText w:val="%7."/>
      <w:lvlJc w:val="left"/>
      <w:pPr>
        <w:ind w:left="6510" w:hanging="360"/>
      </w:pPr>
    </w:lvl>
    <w:lvl w:ilvl="7" w:tplc="041B0019" w:tentative="1">
      <w:start w:val="1"/>
      <w:numFmt w:val="lowerLetter"/>
      <w:lvlText w:val="%8."/>
      <w:lvlJc w:val="left"/>
      <w:pPr>
        <w:ind w:left="7230" w:hanging="360"/>
      </w:pPr>
    </w:lvl>
    <w:lvl w:ilvl="8" w:tplc="041B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3" w15:restartNumberingAfterBreak="0">
    <w:nsid w:val="59DC07B8"/>
    <w:multiLevelType w:val="multilevel"/>
    <w:tmpl w:val="4CEC503C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44" w15:restartNumberingAfterBreak="0">
    <w:nsid w:val="5A6E0676"/>
    <w:multiLevelType w:val="hybridMultilevel"/>
    <w:tmpl w:val="9130607A"/>
    <w:lvl w:ilvl="0" w:tplc="22F8FD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725EA8"/>
    <w:multiLevelType w:val="hybridMultilevel"/>
    <w:tmpl w:val="33EA297E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8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9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C73F0"/>
    <w:multiLevelType w:val="hybridMultilevel"/>
    <w:tmpl w:val="29E0CF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7D81026"/>
    <w:multiLevelType w:val="hybridMultilevel"/>
    <w:tmpl w:val="46DA831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5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61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40"/>
  </w:num>
  <w:num w:numId="2" w16cid:durableId="1928272577">
    <w:abstractNumId w:val="45"/>
  </w:num>
  <w:num w:numId="3" w16cid:durableId="455371062">
    <w:abstractNumId w:val="20"/>
  </w:num>
  <w:num w:numId="4" w16cid:durableId="731543611">
    <w:abstractNumId w:val="13"/>
  </w:num>
  <w:num w:numId="5" w16cid:durableId="1211189821">
    <w:abstractNumId w:val="43"/>
  </w:num>
  <w:num w:numId="6" w16cid:durableId="1792940490">
    <w:abstractNumId w:val="1"/>
  </w:num>
  <w:num w:numId="7" w16cid:durableId="260259199">
    <w:abstractNumId w:val="43"/>
  </w:num>
  <w:num w:numId="8" w16cid:durableId="957874233">
    <w:abstractNumId w:val="34"/>
  </w:num>
  <w:num w:numId="9" w16cid:durableId="1057515661">
    <w:abstractNumId w:val="36"/>
  </w:num>
  <w:num w:numId="10" w16cid:durableId="141586343">
    <w:abstractNumId w:val="52"/>
  </w:num>
  <w:num w:numId="11" w16cid:durableId="1351952440">
    <w:abstractNumId w:val="14"/>
  </w:num>
  <w:num w:numId="12" w16cid:durableId="1983193523">
    <w:abstractNumId w:val="59"/>
  </w:num>
  <w:num w:numId="13" w16cid:durableId="695158209">
    <w:abstractNumId w:val="41"/>
  </w:num>
  <w:num w:numId="14" w16cid:durableId="952174923">
    <w:abstractNumId w:val="28"/>
  </w:num>
  <w:num w:numId="15" w16cid:durableId="2021858785">
    <w:abstractNumId w:val="61"/>
  </w:num>
  <w:num w:numId="16" w16cid:durableId="1823497516">
    <w:abstractNumId w:val="17"/>
  </w:num>
  <w:num w:numId="17" w16cid:durableId="268246894">
    <w:abstractNumId w:val="58"/>
  </w:num>
  <w:num w:numId="18" w16cid:durableId="1626232885">
    <w:abstractNumId w:val="16"/>
  </w:num>
  <w:num w:numId="19" w16cid:durableId="272787288">
    <w:abstractNumId w:val="12"/>
  </w:num>
  <w:num w:numId="20" w16cid:durableId="917858723">
    <w:abstractNumId w:val="48"/>
  </w:num>
  <w:num w:numId="21" w16cid:durableId="1149632749">
    <w:abstractNumId w:val="56"/>
  </w:num>
  <w:num w:numId="22" w16cid:durableId="343020621">
    <w:abstractNumId w:val="60"/>
  </w:num>
  <w:num w:numId="23" w16cid:durableId="58987395">
    <w:abstractNumId w:val="32"/>
  </w:num>
  <w:num w:numId="24" w16cid:durableId="412626911">
    <w:abstractNumId w:val="38"/>
  </w:num>
  <w:num w:numId="25" w16cid:durableId="2085951839">
    <w:abstractNumId w:val="21"/>
  </w:num>
  <w:num w:numId="26" w16cid:durableId="1892031701">
    <w:abstractNumId w:val="29"/>
  </w:num>
  <w:num w:numId="27" w16cid:durableId="281154978">
    <w:abstractNumId w:val="43"/>
  </w:num>
  <w:num w:numId="28" w16cid:durableId="1538081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55"/>
  </w:num>
  <w:num w:numId="30" w16cid:durableId="907232898">
    <w:abstractNumId w:val="43"/>
  </w:num>
  <w:num w:numId="31" w16cid:durableId="463886749">
    <w:abstractNumId w:val="43"/>
  </w:num>
  <w:num w:numId="32" w16cid:durableId="423917641">
    <w:abstractNumId w:val="43"/>
  </w:num>
  <w:num w:numId="33" w16cid:durableId="496305068">
    <w:abstractNumId w:val="43"/>
  </w:num>
  <w:num w:numId="34" w16cid:durableId="13301344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43"/>
  </w:num>
  <w:num w:numId="36" w16cid:durableId="31614455">
    <w:abstractNumId w:val="43"/>
  </w:num>
  <w:num w:numId="37" w16cid:durableId="790712531">
    <w:abstractNumId w:val="43"/>
  </w:num>
  <w:num w:numId="38" w16cid:durableId="716471226">
    <w:abstractNumId w:val="43"/>
  </w:num>
  <w:num w:numId="39" w16cid:durableId="1319844496">
    <w:abstractNumId w:val="43"/>
  </w:num>
  <w:num w:numId="40" w16cid:durableId="546378407">
    <w:abstractNumId w:val="43"/>
  </w:num>
  <w:num w:numId="41" w16cid:durableId="1630739959">
    <w:abstractNumId w:val="43"/>
  </w:num>
  <w:num w:numId="42" w16cid:durableId="1942445958">
    <w:abstractNumId w:val="43"/>
  </w:num>
  <w:num w:numId="43" w16cid:durableId="1762674861">
    <w:abstractNumId w:val="39"/>
  </w:num>
  <w:num w:numId="44" w16cid:durableId="1744838252">
    <w:abstractNumId w:val="49"/>
  </w:num>
  <w:num w:numId="45" w16cid:durableId="1231039683">
    <w:abstractNumId w:val="50"/>
  </w:num>
  <w:num w:numId="46" w16cid:durableId="695278437">
    <w:abstractNumId w:val="19"/>
  </w:num>
  <w:num w:numId="47" w16cid:durableId="2066567474">
    <w:abstractNumId w:val="25"/>
  </w:num>
  <w:num w:numId="48" w16cid:durableId="1614820710">
    <w:abstractNumId w:val="35"/>
  </w:num>
  <w:num w:numId="49" w16cid:durableId="1158963998">
    <w:abstractNumId w:val="31"/>
  </w:num>
  <w:num w:numId="50" w16cid:durableId="1592661717">
    <w:abstractNumId w:val="9"/>
  </w:num>
  <w:num w:numId="51" w16cid:durableId="1563100840">
    <w:abstractNumId w:val="4"/>
  </w:num>
  <w:num w:numId="52" w16cid:durableId="604191577">
    <w:abstractNumId w:val="8"/>
  </w:num>
  <w:num w:numId="53" w16cid:durableId="1713504870">
    <w:abstractNumId w:val="43"/>
  </w:num>
  <w:num w:numId="54" w16cid:durableId="615867766">
    <w:abstractNumId w:val="10"/>
  </w:num>
  <w:num w:numId="55" w16cid:durableId="1729449998">
    <w:abstractNumId w:val="54"/>
  </w:num>
  <w:num w:numId="56" w16cid:durableId="320962274">
    <w:abstractNumId w:val="6"/>
  </w:num>
  <w:num w:numId="57" w16cid:durableId="2069258313">
    <w:abstractNumId w:val="5"/>
  </w:num>
  <w:num w:numId="58" w16cid:durableId="449055126">
    <w:abstractNumId w:val="2"/>
  </w:num>
  <w:num w:numId="59" w16cid:durableId="1758552758">
    <w:abstractNumId w:val="11"/>
  </w:num>
  <w:num w:numId="60" w16cid:durableId="1502769962">
    <w:abstractNumId w:val="57"/>
  </w:num>
  <w:num w:numId="61" w16cid:durableId="747311734">
    <w:abstractNumId w:val="43"/>
  </w:num>
  <w:num w:numId="62" w16cid:durableId="2050374528">
    <w:abstractNumId w:val="43"/>
  </w:num>
  <w:num w:numId="63" w16cid:durableId="834951391">
    <w:abstractNumId w:val="43"/>
  </w:num>
  <w:num w:numId="64" w16cid:durableId="683022266">
    <w:abstractNumId w:val="43"/>
  </w:num>
  <w:num w:numId="65" w16cid:durableId="120461487">
    <w:abstractNumId w:val="43"/>
  </w:num>
  <w:num w:numId="66" w16cid:durableId="483008604">
    <w:abstractNumId w:val="43"/>
  </w:num>
  <w:num w:numId="67" w16cid:durableId="321784180">
    <w:abstractNumId w:val="43"/>
  </w:num>
  <w:num w:numId="68" w16cid:durableId="168257259">
    <w:abstractNumId w:val="43"/>
  </w:num>
  <w:num w:numId="69" w16cid:durableId="1584142774">
    <w:abstractNumId w:val="43"/>
  </w:num>
  <w:num w:numId="70" w16cid:durableId="1452556477">
    <w:abstractNumId w:val="47"/>
  </w:num>
  <w:num w:numId="71" w16cid:durableId="1377654689">
    <w:abstractNumId w:val="7"/>
  </w:num>
  <w:num w:numId="72" w16cid:durableId="1059792801">
    <w:abstractNumId w:val="43"/>
  </w:num>
  <w:num w:numId="73" w16cid:durableId="1808350666">
    <w:abstractNumId w:val="22"/>
  </w:num>
  <w:num w:numId="74" w16cid:durableId="1752696615">
    <w:abstractNumId w:val="43"/>
  </w:num>
  <w:num w:numId="75" w16cid:durableId="809177239">
    <w:abstractNumId w:val="43"/>
  </w:num>
  <w:num w:numId="76" w16cid:durableId="899830884">
    <w:abstractNumId w:val="27"/>
  </w:num>
  <w:num w:numId="77" w16cid:durableId="348219844">
    <w:abstractNumId w:val="43"/>
  </w:num>
  <w:num w:numId="78" w16cid:durableId="42605187">
    <w:abstractNumId w:val="43"/>
  </w:num>
  <w:num w:numId="79" w16cid:durableId="463550112">
    <w:abstractNumId w:val="42"/>
  </w:num>
  <w:num w:numId="80" w16cid:durableId="13989414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15589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66823972">
    <w:abstractNumId w:val="30"/>
  </w:num>
  <w:num w:numId="83" w16cid:durableId="441189547">
    <w:abstractNumId w:val="3"/>
  </w:num>
  <w:num w:numId="84" w16cid:durableId="894663321">
    <w:abstractNumId w:val="44"/>
  </w:num>
  <w:num w:numId="85" w16cid:durableId="901133585">
    <w:abstractNumId w:val="43"/>
  </w:num>
  <w:num w:numId="86" w16cid:durableId="452288150">
    <w:abstractNumId w:val="24"/>
  </w:num>
  <w:num w:numId="87" w16cid:durableId="782072762">
    <w:abstractNumId w:val="51"/>
  </w:num>
  <w:num w:numId="88" w16cid:durableId="963728718">
    <w:abstractNumId w:val="46"/>
  </w:num>
  <w:num w:numId="89" w16cid:durableId="561674780">
    <w:abstractNumId w:val="53"/>
  </w:num>
  <w:num w:numId="90" w16cid:durableId="369770474">
    <w:abstractNumId w:val="0"/>
  </w:num>
  <w:num w:numId="91" w16cid:durableId="322272954">
    <w:abstractNumId w:val="15"/>
  </w:num>
  <w:num w:numId="92" w16cid:durableId="1590383904">
    <w:abstractNumId w:val="18"/>
  </w:num>
  <w:num w:numId="93" w16cid:durableId="28072595">
    <w:abstractNumId w:val="26"/>
  </w:num>
  <w:num w:numId="94" w16cid:durableId="1074550663">
    <w:abstractNumId w:val="37"/>
  </w:num>
  <w:num w:numId="95" w16cid:durableId="1549339705">
    <w:abstractNumId w:val="33"/>
  </w:num>
  <w:num w:numId="96" w16cid:durableId="1844666219">
    <w:abstractNumId w:val="4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629"/>
    <w:rsid w:val="0000079E"/>
    <w:rsid w:val="000007C7"/>
    <w:rsid w:val="00000845"/>
    <w:rsid w:val="000008CE"/>
    <w:rsid w:val="0000092D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973"/>
    <w:rsid w:val="00001AB7"/>
    <w:rsid w:val="00001E5A"/>
    <w:rsid w:val="00001F4B"/>
    <w:rsid w:val="00001F74"/>
    <w:rsid w:val="00001FED"/>
    <w:rsid w:val="00002170"/>
    <w:rsid w:val="00002266"/>
    <w:rsid w:val="000023A1"/>
    <w:rsid w:val="000024E8"/>
    <w:rsid w:val="00002B74"/>
    <w:rsid w:val="00002D28"/>
    <w:rsid w:val="00002ECD"/>
    <w:rsid w:val="000034A1"/>
    <w:rsid w:val="00003646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09"/>
    <w:rsid w:val="00004858"/>
    <w:rsid w:val="00004892"/>
    <w:rsid w:val="00004911"/>
    <w:rsid w:val="000049C9"/>
    <w:rsid w:val="00004FE4"/>
    <w:rsid w:val="00005066"/>
    <w:rsid w:val="00005286"/>
    <w:rsid w:val="0000536B"/>
    <w:rsid w:val="00005441"/>
    <w:rsid w:val="000054F8"/>
    <w:rsid w:val="0000567A"/>
    <w:rsid w:val="000057D3"/>
    <w:rsid w:val="000058A5"/>
    <w:rsid w:val="00005A93"/>
    <w:rsid w:val="00005AE3"/>
    <w:rsid w:val="00005BAD"/>
    <w:rsid w:val="00005C39"/>
    <w:rsid w:val="00005C59"/>
    <w:rsid w:val="00005CCA"/>
    <w:rsid w:val="00005D3A"/>
    <w:rsid w:val="00005F96"/>
    <w:rsid w:val="00006297"/>
    <w:rsid w:val="0000649B"/>
    <w:rsid w:val="000064CA"/>
    <w:rsid w:val="000064FB"/>
    <w:rsid w:val="000065BE"/>
    <w:rsid w:val="0000687A"/>
    <w:rsid w:val="00006B11"/>
    <w:rsid w:val="00006BDF"/>
    <w:rsid w:val="00006C53"/>
    <w:rsid w:val="00006E79"/>
    <w:rsid w:val="00006E8C"/>
    <w:rsid w:val="00006F26"/>
    <w:rsid w:val="00007141"/>
    <w:rsid w:val="000073D0"/>
    <w:rsid w:val="00007471"/>
    <w:rsid w:val="00007930"/>
    <w:rsid w:val="00007B5C"/>
    <w:rsid w:val="00007B9D"/>
    <w:rsid w:val="00007BC4"/>
    <w:rsid w:val="00007FC1"/>
    <w:rsid w:val="00010078"/>
    <w:rsid w:val="00010156"/>
    <w:rsid w:val="000101F6"/>
    <w:rsid w:val="0001040E"/>
    <w:rsid w:val="0001060E"/>
    <w:rsid w:val="00010804"/>
    <w:rsid w:val="0001084A"/>
    <w:rsid w:val="000108C1"/>
    <w:rsid w:val="000108F7"/>
    <w:rsid w:val="00010A36"/>
    <w:rsid w:val="00010A61"/>
    <w:rsid w:val="00010AAF"/>
    <w:rsid w:val="00011277"/>
    <w:rsid w:val="00011320"/>
    <w:rsid w:val="00011386"/>
    <w:rsid w:val="0001147F"/>
    <w:rsid w:val="000114EC"/>
    <w:rsid w:val="00011660"/>
    <w:rsid w:val="00011743"/>
    <w:rsid w:val="00011994"/>
    <w:rsid w:val="0001199B"/>
    <w:rsid w:val="000119BE"/>
    <w:rsid w:val="00011CB0"/>
    <w:rsid w:val="00011D0E"/>
    <w:rsid w:val="00011D57"/>
    <w:rsid w:val="00011E9C"/>
    <w:rsid w:val="00012042"/>
    <w:rsid w:val="0001212B"/>
    <w:rsid w:val="000122DC"/>
    <w:rsid w:val="0001265E"/>
    <w:rsid w:val="000127E8"/>
    <w:rsid w:val="0001283D"/>
    <w:rsid w:val="000128B1"/>
    <w:rsid w:val="00012976"/>
    <w:rsid w:val="00012AA1"/>
    <w:rsid w:val="00012DBF"/>
    <w:rsid w:val="00012DE0"/>
    <w:rsid w:val="00013006"/>
    <w:rsid w:val="00013023"/>
    <w:rsid w:val="000136BF"/>
    <w:rsid w:val="000136E6"/>
    <w:rsid w:val="000137BE"/>
    <w:rsid w:val="00013A28"/>
    <w:rsid w:val="00013A29"/>
    <w:rsid w:val="00013D9B"/>
    <w:rsid w:val="00014009"/>
    <w:rsid w:val="000140FE"/>
    <w:rsid w:val="000144D9"/>
    <w:rsid w:val="00014574"/>
    <w:rsid w:val="000145A2"/>
    <w:rsid w:val="000145BA"/>
    <w:rsid w:val="000147C5"/>
    <w:rsid w:val="00014853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D15"/>
    <w:rsid w:val="00015F11"/>
    <w:rsid w:val="00015F92"/>
    <w:rsid w:val="00016064"/>
    <w:rsid w:val="000161BF"/>
    <w:rsid w:val="00016378"/>
    <w:rsid w:val="00016579"/>
    <w:rsid w:val="00016A70"/>
    <w:rsid w:val="00016BB8"/>
    <w:rsid w:val="00016CCD"/>
    <w:rsid w:val="00016D5E"/>
    <w:rsid w:val="00016E5E"/>
    <w:rsid w:val="00016E88"/>
    <w:rsid w:val="00016FA5"/>
    <w:rsid w:val="00016FC2"/>
    <w:rsid w:val="000174DE"/>
    <w:rsid w:val="00017662"/>
    <w:rsid w:val="000177CE"/>
    <w:rsid w:val="0001795F"/>
    <w:rsid w:val="000179AF"/>
    <w:rsid w:val="000179F8"/>
    <w:rsid w:val="00017A02"/>
    <w:rsid w:val="00017C00"/>
    <w:rsid w:val="00017EE7"/>
    <w:rsid w:val="00017FB5"/>
    <w:rsid w:val="00020674"/>
    <w:rsid w:val="0002068D"/>
    <w:rsid w:val="00020A26"/>
    <w:rsid w:val="00020AF0"/>
    <w:rsid w:val="00020D79"/>
    <w:rsid w:val="00021122"/>
    <w:rsid w:val="0002150F"/>
    <w:rsid w:val="00021753"/>
    <w:rsid w:val="00021C28"/>
    <w:rsid w:val="00021E75"/>
    <w:rsid w:val="00021FAB"/>
    <w:rsid w:val="00021FB0"/>
    <w:rsid w:val="000220DA"/>
    <w:rsid w:val="000221C7"/>
    <w:rsid w:val="000221CF"/>
    <w:rsid w:val="000222D0"/>
    <w:rsid w:val="0002230A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07C"/>
    <w:rsid w:val="00023353"/>
    <w:rsid w:val="000234CC"/>
    <w:rsid w:val="00023584"/>
    <w:rsid w:val="0002386E"/>
    <w:rsid w:val="000238A4"/>
    <w:rsid w:val="00023969"/>
    <w:rsid w:val="000239AD"/>
    <w:rsid w:val="00023AD4"/>
    <w:rsid w:val="00023CA1"/>
    <w:rsid w:val="000241C7"/>
    <w:rsid w:val="00024510"/>
    <w:rsid w:val="00024560"/>
    <w:rsid w:val="000246EE"/>
    <w:rsid w:val="000248C5"/>
    <w:rsid w:val="000249BB"/>
    <w:rsid w:val="00024A1E"/>
    <w:rsid w:val="00024C14"/>
    <w:rsid w:val="00024D48"/>
    <w:rsid w:val="00024FBC"/>
    <w:rsid w:val="000251A5"/>
    <w:rsid w:val="0002520C"/>
    <w:rsid w:val="000252CA"/>
    <w:rsid w:val="00025315"/>
    <w:rsid w:val="00025621"/>
    <w:rsid w:val="00025944"/>
    <w:rsid w:val="00025976"/>
    <w:rsid w:val="00025B98"/>
    <w:rsid w:val="00025C36"/>
    <w:rsid w:val="000261CA"/>
    <w:rsid w:val="0002624E"/>
    <w:rsid w:val="00026451"/>
    <w:rsid w:val="00026519"/>
    <w:rsid w:val="00026845"/>
    <w:rsid w:val="00026882"/>
    <w:rsid w:val="0002691A"/>
    <w:rsid w:val="00026A77"/>
    <w:rsid w:val="00026B95"/>
    <w:rsid w:val="00026DAD"/>
    <w:rsid w:val="00026F7D"/>
    <w:rsid w:val="000272AF"/>
    <w:rsid w:val="000273CA"/>
    <w:rsid w:val="000274C4"/>
    <w:rsid w:val="000275BB"/>
    <w:rsid w:val="000275CC"/>
    <w:rsid w:val="00027645"/>
    <w:rsid w:val="000277CD"/>
    <w:rsid w:val="0002785C"/>
    <w:rsid w:val="00027CEF"/>
    <w:rsid w:val="00027D91"/>
    <w:rsid w:val="00027E6A"/>
    <w:rsid w:val="000301EC"/>
    <w:rsid w:val="00030315"/>
    <w:rsid w:val="00030349"/>
    <w:rsid w:val="000303DA"/>
    <w:rsid w:val="000304A5"/>
    <w:rsid w:val="0003053A"/>
    <w:rsid w:val="0003059C"/>
    <w:rsid w:val="00030678"/>
    <w:rsid w:val="0003067D"/>
    <w:rsid w:val="000306C3"/>
    <w:rsid w:val="0003071E"/>
    <w:rsid w:val="0003073E"/>
    <w:rsid w:val="00030A9C"/>
    <w:rsid w:val="00030AB5"/>
    <w:rsid w:val="00030FFE"/>
    <w:rsid w:val="0003101F"/>
    <w:rsid w:val="0003108A"/>
    <w:rsid w:val="0003112D"/>
    <w:rsid w:val="00031208"/>
    <w:rsid w:val="000315E2"/>
    <w:rsid w:val="0003164C"/>
    <w:rsid w:val="000318C6"/>
    <w:rsid w:val="00031BE0"/>
    <w:rsid w:val="00031C92"/>
    <w:rsid w:val="00031F8A"/>
    <w:rsid w:val="000320E2"/>
    <w:rsid w:val="000320F9"/>
    <w:rsid w:val="00032190"/>
    <w:rsid w:val="000322C7"/>
    <w:rsid w:val="000323D0"/>
    <w:rsid w:val="00032407"/>
    <w:rsid w:val="00032411"/>
    <w:rsid w:val="00032420"/>
    <w:rsid w:val="00032717"/>
    <w:rsid w:val="00032980"/>
    <w:rsid w:val="000329B7"/>
    <w:rsid w:val="00032A10"/>
    <w:rsid w:val="00032C6E"/>
    <w:rsid w:val="00032CAA"/>
    <w:rsid w:val="00032EEA"/>
    <w:rsid w:val="0003300E"/>
    <w:rsid w:val="0003320E"/>
    <w:rsid w:val="00033483"/>
    <w:rsid w:val="000334EC"/>
    <w:rsid w:val="000336AC"/>
    <w:rsid w:val="00033716"/>
    <w:rsid w:val="00033F98"/>
    <w:rsid w:val="00034322"/>
    <w:rsid w:val="00034508"/>
    <w:rsid w:val="00034727"/>
    <w:rsid w:val="00034812"/>
    <w:rsid w:val="00034B70"/>
    <w:rsid w:val="00034C5C"/>
    <w:rsid w:val="00034C73"/>
    <w:rsid w:val="00034E74"/>
    <w:rsid w:val="00035021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7"/>
    <w:rsid w:val="0003676E"/>
    <w:rsid w:val="000367CF"/>
    <w:rsid w:val="00036A86"/>
    <w:rsid w:val="00036EAF"/>
    <w:rsid w:val="00036EEE"/>
    <w:rsid w:val="00036F3C"/>
    <w:rsid w:val="0003732A"/>
    <w:rsid w:val="000375E5"/>
    <w:rsid w:val="000376F6"/>
    <w:rsid w:val="00037935"/>
    <w:rsid w:val="00037C98"/>
    <w:rsid w:val="00037D6C"/>
    <w:rsid w:val="00037FC0"/>
    <w:rsid w:val="0004004C"/>
    <w:rsid w:val="0004015D"/>
    <w:rsid w:val="000401BF"/>
    <w:rsid w:val="00040226"/>
    <w:rsid w:val="00040361"/>
    <w:rsid w:val="000403FD"/>
    <w:rsid w:val="00040516"/>
    <w:rsid w:val="000406C9"/>
    <w:rsid w:val="0004071C"/>
    <w:rsid w:val="0004072B"/>
    <w:rsid w:val="00040765"/>
    <w:rsid w:val="000407DC"/>
    <w:rsid w:val="00040967"/>
    <w:rsid w:val="00040E48"/>
    <w:rsid w:val="00040ECC"/>
    <w:rsid w:val="0004108D"/>
    <w:rsid w:val="0004115C"/>
    <w:rsid w:val="000411C6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0AC"/>
    <w:rsid w:val="00042300"/>
    <w:rsid w:val="0004244F"/>
    <w:rsid w:val="000427F4"/>
    <w:rsid w:val="00042A13"/>
    <w:rsid w:val="00042AD2"/>
    <w:rsid w:val="00042D1F"/>
    <w:rsid w:val="00042E6B"/>
    <w:rsid w:val="00042F1C"/>
    <w:rsid w:val="000432CC"/>
    <w:rsid w:val="00043572"/>
    <w:rsid w:val="000436BF"/>
    <w:rsid w:val="0004385D"/>
    <w:rsid w:val="00043A52"/>
    <w:rsid w:val="00043DB5"/>
    <w:rsid w:val="00043DCA"/>
    <w:rsid w:val="00043DFB"/>
    <w:rsid w:val="00043FC5"/>
    <w:rsid w:val="00044148"/>
    <w:rsid w:val="0004417E"/>
    <w:rsid w:val="0004421A"/>
    <w:rsid w:val="000447D0"/>
    <w:rsid w:val="0004492E"/>
    <w:rsid w:val="00044A79"/>
    <w:rsid w:val="00044B30"/>
    <w:rsid w:val="00044B6B"/>
    <w:rsid w:val="00044FB3"/>
    <w:rsid w:val="000450A2"/>
    <w:rsid w:val="00045128"/>
    <w:rsid w:val="0004537D"/>
    <w:rsid w:val="00045807"/>
    <w:rsid w:val="000459A3"/>
    <w:rsid w:val="000459F2"/>
    <w:rsid w:val="00045AF6"/>
    <w:rsid w:val="00045B06"/>
    <w:rsid w:val="00045B47"/>
    <w:rsid w:val="00045B94"/>
    <w:rsid w:val="00045BCC"/>
    <w:rsid w:val="00045D25"/>
    <w:rsid w:val="00045E20"/>
    <w:rsid w:val="00045ED3"/>
    <w:rsid w:val="00046B9D"/>
    <w:rsid w:val="00046CD0"/>
    <w:rsid w:val="00047000"/>
    <w:rsid w:val="000470DA"/>
    <w:rsid w:val="0004741E"/>
    <w:rsid w:val="00047562"/>
    <w:rsid w:val="000475F9"/>
    <w:rsid w:val="00047669"/>
    <w:rsid w:val="00047803"/>
    <w:rsid w:val="000478C9"/>
    <w:rsid w:val="00047BA5"/>
    <w:rsid w:val="00050117"/>
    <w:rsid w:val="0005016A"/>
    <w:rsid w:val="00050550"/>
    <w:rsid w:val="000509DA"/>
    <w:rsid w:val="00050B20"/>
    <w:rsid w:val="00050B56"/>
    <w:rsid w:val="00050CE9"/>
    <w:rsid w:val="000510F8"/>
    <w:rsid w:val="000515CA"/>
    <w:rsid w:val="000518BA"/>
    <w:rsid w:val="00051A33"/>
    <w:rsid w:val="00051ABC"/>
    <w:rsid w:val="00051BD5"/>
    <w:rsid w:val="00051D5A"/>
    <w:rsid w:val="00051DF2"/>
    <w:rsid w:val="00051E5D"/>
    <w:rsid w:val="00051EBA"/>
    <w:rsid w:val="0005249F"/>
    <w:rsid w:val="00052985"/>
    <w:rsid w:val="00052A4A"/>
    <w:rsid w:val="00052A85"/>
    <w:rsid w:val="00052AB3"/>
    <w:rsid w:val="00052CF1"/>
    <w:rsid w:val="000531B8"/>
    <w:rsid w:val="0005324A"/>
    <w:rsid w:val="000532C2"/>
    <w:rsid w:val="00053530"/>
    <w:rsid w:val="00053967"/>
    <w:rsid w:val="00053A12"/>
    <w:rsid w:val="00053A3A"/>
    <w:rsid w:val="00053A46"/>
    <w:rsid w:val="00053A97"/>
    <w:rsid w:val="00053B3C"/>
    <w:rsid w:val="00053D19"/>
    <w:rsid w:val="0005405E"/>
    <w:rsid w:val="0005420D"/>
    <w:rsid w:val="00054508"/>
    <w:rsid w:val="00054694"/>
    <w:rsid w:val="0005493E"/>
    <w:rsid w:val="0005495B"/>
    <w:rsid w:val="000549CF"/>
    <w:rsid w:val="00054A92"/>
    <w:rsid w:val="00054CBC"/>
    <w:rsid w:val="00054F1C"/>
    <w:rsid w:val="00055385"/>
    <w:rsid w:val="000554B8"/>
    <w:rsid w:val="000557A5"/>
    <w:rsid w:val="000559A2"/>
    <w:rsid w:val="00055A9C"/>
    <w:rsid w:val="00055D09"/>
    <w:rsid w:val="000562EE"/>
    <w:rsid w:val="00056C7E"/>
    <w:rsid w:val="00056D7A"/>
    <w:rsid w:val="00056E45"/>
    <w:rsid w:val="0005749A"/>
    <w:rsid w:val="000575DD"/>
    <w:rsid w:val="000576B4"/>
    <w:rsid w:val="000577EC"/>
    <w:rsid w:val="0005787C"/>
    <w:rsid w:val="000578FA"/>
    <w:rsid w:val="00057A39"/>
    <w:rsid w:val="00057A5F"/>
    <w:rsid w:val="00057B6B"/>
    <w:rsid w:val="00057DB1"/>
    <w:rsid w:val="00057E68"/>
    <w:rsid w:val="00057ED6"/>
    <w:rsid w:val="00057F2D"/>
    <w:rsid w:val="000601C3"/>
    <w:rsid w:val="000602A7"/>
    <w:rsid w:val="000604E4"/>
    <w:rsid w:val="00060B5C"/>
    <w:rsid w:val="00061307"/>
    <w:rsid w:val="000616E2"/>
    <w:rsid w:val="0006172F"/>
    <w:rsid w:val="00061BC6"/>
    <w:rsid w:val="00061D3A"/>
    <w:rsid w:val="00061EC2"/>
    <w:rsid w:val="00061F6F"/>
    <w:rsid w:val="000621D7"/>
    <w:rsid w:val="00062213"/>
    <w:rsid w:val="000628FA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4E2"/>
    <w:rsid w:val="000644FA"/>
    <w:rsid w:val="000645C3"/>
    <w:rsid w:val="000645F9"/>
    <w:rsid w:val="00064761"/>
    <w:rsid w:val="00064FA6"/>
    <w:rsid w:val="0006503B"/>
    <w:rsid w:val="000651AC"/>
    <w:rsid w:val="0006521F"/>
    <w:rsid w:val="0006544A"/>
    <w:rsid w:val="00065788"/>
    <w:rsid w:val="0006587E"/>
    <w:rsid w:val="00065A21"/>
    <w:rsid w:val="00065B5C"/>
    <w:rsid w:val="00065C31"/>
    <w:rsid w:val="00065C6F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D34"/>
    <w:rsid w:val="00066EA8"/>
    <w:rsid w:val="00066EAB"/>
    <w:rsid w:val="00066F81"/>
    <w:rsid w:val="000670E6"/>
    <w:rsid w:val="0006718D"/>
    <w:rsid w:val="00067213"/>
    <w:rsid w:val="00067746"/>
    <w:rsid w:val="00067759"/>
    <w:rsid w:val="000677F4"/>
    <w:rsid w:val="00067932"/>
    <w:rsid w:val="00067D49"/>
    <w:rsid w:val="00067DDD"/>
    <w:rsid w:val="00067E68"/>
    <w:rsid w:val="0007017D"/>
    <w:rsid w:val="00070185"/>
    <w:rsid w:val="00070669"/>
    <w:rsid w:val="0007069A"/>
    <w:rsid w:val="00070B32"/>
    <w:rsid w:val="00070C70"/>
    <w:rsid w:val="00070F8A"/>
    <w:rsid w:val="000711E4"/>
    <w:rsid w:val="0007130D"/>
    <w:rsid w:val="000713EF"/>
    <w:rsid w:val="00071712"/>
    <w:rsid w:val="00071718"/>
    <w:rsid w:val="0007176D"/>
    <w:rsid w:val="000719BC"/>
    <w:rsid w:val="000719BD"/>
    <w:rsid w:val="00071A15"/>
    <w:rsid w:val="00071CFE"/>
    <w:rsid w:val="00071DD3"/>
    <w:rsid w:val="00071E2D"/>
    <w:rsid w:val="00071EAD"/>
    <w:rsid w:val="00071FF0"/>
    <w:rsid w:val="00072154"/>
    <w:rsid w:val="000721F9"/>
    <w:rsid w:val="00072203"/>
    <w:rsid w:val="0007240C"/>
    <w:rsid w:val="00072507"/>
    <w:rsid w:val="000725ED"/>
    <w:rsid w:val="00072693"/>
    <w:rsid w:val="000727C4"/>
    <w:rsid w:val="000727D5"/>
    <w:rsid w:val="00072D52"/>
    <w:rsid w:val="00072D59"/>
    <w:rsid w:val="00072E13"/>
    <w:rsid w:val="00072E74"/>
    <w:rsid w:val="00072EB3"/>
    <w:rsid w:val="00072F0F"/>
    <w:rsid w:val="00073020"/>
    <w:rsid w:val="0007303E"/>
    <w:rsid w:val="00073214"/>
    <w:rsid w:val="000733B1"/>
    <w:rsid w:val="0007350B"/>
    <w:rsid w:val="00073667"/>
    <w:rsid w:val="000737D9"/>
    <w:rsid w:val="00073AA0"/>
    <w:rsid w:val="00073DCF"/>
    <w:rsid w:val="00073E44"/>
    <w:rsid w:val="00074181"/>
    <w:rsid w:val="000741C2"/>
    <w:rsid w:val="0007439D"/>
    <w:rsid w:val="000744B5"/>
    <w:rsid w:val="000744FD"/>
    <w:rsid w:val="0007450A"/>
    <w:rsid w:val="00074594"/>
    <w:rsid w:val="00074609"/>
    <w:rsid w:val="00074822"/>
    <w:rsid w:val="00074A13"/>
    <w:rsid w:val="00074CB3"/>
    <w:rsid w:val="00074E88"/>
    <w:rsid w:val="000752A2"/>
    <w:rsid w:val="0007536F"/>
    <w:rsid w:val="0007570B"/>
    <w:rsid w:val="00075724"/>
    <w:rsid w:val="000757EC"/>
    <w:rsid w:val="0007588C"/>
    <w:rsid w:val="0007588D"/>
    <w:rsid w:val="000758EA"/>
    <w:rsid w:val="00075AD6"/>
    <w:rsid w:val="00075CE3"/>
    <w:rsid w:val="00075D8A"/>
    <w:rsid w:val="00075E2F"/>
    <w:rsid w:val="00075E78"/>
    <w:rsid w:val="00075EAF"/>
    <w:rsid w:val="000760F0"/>
    <w:rsid w:val="00076270"/>
    <w:rsid w:val="000764BA"/>
    <w:rsid w:val="0007683A"/>
    <w:rsid w:val="00076903"/>
    <w:rsid w:val="00076A2C"/>
    <w:rsid w:val="00076BB5"/>
    <w:rsid w:val="00076C47"/>
    <w:rsid w:val="00076C8D"/>
    <w:rsid w:val="00076D7A"/>
    <w:rsid w:val="00076F82"/>
    <w:rsid w:val="00076FB3"/>
    <w:rsid w:val="000770A6"/>
    <w:rsid w:val="000771D6"/>
    <w:rsid w:val="000772A1"/>
    <w:rsid w:val="0007733E"/>
    <w:rsid w:val="0007745E"/>
    <w:rsid w:val="0007755A"/>
    <w:rsid w:val="0007756F"/>
    <w:rsid w:val="00077581"/>
    <w:rsid w:val="000778BD"/>
    <w:rsid w:val="00077955"/>
    <w:rsid w:val="00077ABB"/>
    <w:rsid w:val="00077AC5"/>
    <w:rsid w:val="00077B16"/>
    <w:rsid w:val="00077B52"/>
    <w:rsid w:val="00077CD6"/>
    <w:rsid w:val="00077E45"/>
    <w:rsid w:val="000800AD"/>
    <w:rsid w:val="00080111"/>
    <w:rsid w:val="00080225"/>
    <w:rsid w:val="00080518"/>
    <w:rsid w:val="0008076A"/>
    <w:rsid w:val="00080C69"/>
    <w:rsid w:val="00080F95"/>
    <w:rsid w:val="00081332"/>
    <w:rsid w:val="0008195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39"/>
    <w:rsid w:val="00082A6F"/>
    <w:rsid w:val="00082AD6"/>
    <w:rsid w:val="00082B3C"/>
    <w:rsid w:val="00082D18"/>
    <w:rsid w:val="00082E59"/>
    <w:rsid w:val="00082EB6"/>
    <w:rsid w:val="000833DB"/>
    <w:rsid w:val="000835A7"/>
    <w:rsid w:val="00083779"/>
    <w:rsid w:val="00083923"/>
    <w:rsid w:val="000839F0"/>
    <w:rsid w:val="00083AF3"/>
    <w:rsid w:val="00083C36"/>
    <w:rsid w:val="00083C4F"/>
    <w:rsid w:val="00083CFC"/>
    <w:rsid w:val="00083E08"/>
    <w:rsid w:val="000844DC"/>
    <w:rsid w:val="000846C7"/>
    <w:rsid w:val="00084AA7"/>
    <w:rsid w:val="00084C17"/>
    <w:rsid w:val="00084CB8"/>
    <w:rsid w:val="00084CBB"/>
    <w:rsid w:val="00084D15"/>
    <w:rsid w:val="00084F16"/>
    <w:rsid w:val="00084F9E"/>
    <w:rsid w:val="0008555D"/>
    <w:rsid w:val="00085861"/>
    <w:rsid w:val="00085971"/>
    <w:rsid w:val="00085D7D"/>
    <w:rsid w:val="00085FAA"/>
    <w:rsid w:val="00085FBE"/>
    <w:rsid w:val="00086151"/>
    <w:rsid w:val="0008625F"/>
    <w:rsid w:val="0008630F"/>
    <w:rsid w:val="00086388"/>
    <w:rsid w:val="000869DA"/>
    <w:rsid w:val="00086D45"/>
    <w:rsid w:val="00086D9C"/>
    <w:rsid w:val="00086F54"/>
    <w:rsid w:val="00086FB0"/>
    <w:rsid w:val="000871C5"/>
    <w:rsid w:val="0008730B"/>
    <w:rsid w:val="00087318"/>
    <w:rsid w:val="00087323"/>
    <w:rsid w:val="000876FA"/>
    <w:rsid w:val="000879B2"/>
    <w:rsid w:val="00087B77"/>
    <w:rsid w:val="00087BA7"/>
    <w:rsid w:val="00087C61"/>
    <w:rsid w:val="00087D56"/>
    <w:rsid w:val="00087E6B"/>
    <w:rsid w:val="0009000F"/>
    <w:rsid w:val="00090168"/>
    <w:rsid w:val="000901D6"/>
    <w:rsid w:val="000902AB"/>
    <w:rsid w:val="00090308"/>
    <w:rsid w:val="0009031D"/>
    <w:rsid w:val="000904CC"/>
    <w:rsid w:val="00090759"/>
    <w:rsid w:val="00090785"/>
    <w:rsid w:val="000909BB"/>
    <w:rsid w:val="00090DC9"/>
    <w:rsid w:val="00090E85"/>
    <w:rsid w:val="00090EB0"/>
    <w:rsid w:val="00090FA5"/>
    <w:rsid w:val="000912CB"/>
    <w:rsid w:val="00091392"/>
    <w:rsid w:val="000913E3"/>
    <w:rsid w:val="000913FD"/>
    <w:rsid w:val="00091466"/>
    <w:rsid w:val="00091565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317"/>
    <w:rsid w:val="0009243D"/>
    <w:rsid w:val="0009247A"/>
    <w:rsid w:val="00092769"/>
    <w:rsid w:val="000927BC"/>
    <w:rsid w:val="0009285C"/>
    <w:rsid w:val="00092872"/>
    <w:rsid w:val="00092879"/>
    <w:rsid w:val="00092B81"/>
    <w:rsid w:val="00092DE9"/>
    <w:rsid w:val="00092EAF"/>
    <w:rsid w:val="00092F67"/>
    <w:rsid w:val="00093000"/>
    <w:rsid w:val="0009318E"/>
    <w:rsid w:val="0009323C"/>
    <w:rsid w:val="00093260"/>
    <w:rsid w:val="0009343F"/>
    <w:rsid w:val="0009362E"/>
    <w:rsid w:val="0009371F"/>
    <w:rsid w:val="000937A6"/>
    <w:rsid w:val="0009382B"/>
    <w:rsid w:val="00093844"/>
    <w:rsid w:val="00093AF0"/>
    <w:rsid w:val="00093E12"/>
    <w:rsid w:val="00093F8E"/>
    <w:rsid w:val="0009410D"/>
    <w:rsid w:val="00094204"/>
    <w:rsid w:val="000943CA"/>
    <w:rsid w:val="0009443C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00A"/>
    <w:rsid w:val="000952B8"/>
    <w:rsid w:val="000953AC"/>
    <w:rsid w:val="000955E6"/>
    <w:rsid w:val="000956D2"/>
    <w:rsid w:val="000957BD"/>
    <w:rsid w:val="0009596D"/>
    <w:rsid w:val="000959EB"/>
    <w:rsid w:val="00095C20"/>
    <w:rsid w:val="00095DDA"/>
    <w:rsid w:val="00096259"/>
    <w:rsid w:val="00096394"/>
    <w:rsid w:val="00096943"/>
    <w:rsid w:val="00096A56"/>
    <w:rsid w:val="00096A76"/>
    <w:rsid w:val="00096BEA"/>
    <w:rsid w:val="00096DEF"/>
    <w:rsid w:val="00096FF4"/>
    <w:rsid w:val="00097309"/>
    <w:rsid w:val="00097406"/>
    <w:rsid w:val="0009782D"/>
    <w:rsid w:val="000979A3"/>
    <w:rsid w:val="00097D61"/>
    <w:rsid w:val="00097DAA"/>
    <w:rsid w:val="00097EE8"/>
    <w:rsid w:val="000A01D5"/>
    <w:rsid w:val="000A0296"/>
    <w:rsid w:val="000A042D"/>
    <w:rsid w:val="000A04B0"/>
    <w:rsid w:val="000A05DD"/>
    <w:rsid w:val="000A06B0"/>
    <w:rsid w:val="000A0CCD"/>
    <w:rsid w:val="000A0E38"/>
    <w:rsid w:val="000A11E4"/>
    <w:rsid w:val="000A13A8"/>
    <w:rsid w:val="000A152F"/>
    <w:rsid w:val="000A15B7"/>
    <w:rsid w:val="000A17E3"/>
    <w:rsid w:val="000A19E1"/>
    <w:rsid w:val="000A1A27"/>
    <w:rsid w:val="000A1DD4"/>
    <w:rsid w:val="000A1E43"/>
    <w:rsid w:val="000A1FF9"/>
    <w:rsid w:val="000A2109"/>
    <w:rsid w:val="000A22D6"/>
    <w:rsid w:val="000A235C"/>
    <w:rsid w:val="000A2486"/>
    <w:rsid w:val="000A2752"/>
    <w:rsid w:val="000A2A6B"/>
    <w:rsid w:val="000A2AA8"/>
    <w:rsid w:val="000A2CB7"/>
    <w:rsid w:val="000A3097"/>
    <w:rsid w:val="000A32B3"/>
    <w:rsid w:val="000A345D"/>
    <w:rsid w:val="000A349E"/>
    <w:rsid w:val="000A34C4"/>
    <w:rsid w:val="000A36CB"/>
    <w:rsid w:val="000A37C2"/>
    <w:rsid w:val="000A3873"/>
    <w:rsid w:val="000A3A13"/>
    <w:rsid w:val="000A3B62"/>
    <w:rsid w:val="000A3D8C"/>
    <w:rsid w:val="000A3DD7"/>
    <w:rsid w:val="000A3FC0"/>
    <w:rsid w:val="000A4178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4F3E"/>
    <w:rsid w:val="000A5193"/>
    <w:rsid w:val="000A53D6"/>
    <w:rsid w:val="000A547F"/>
    <w:rsid w:val="000A5BFF"/>
    <w:rsid w:val="000A5C47"/>
    <w:rsid w:val="000A5CA8"/>
    <w:rsid w:val="000A5DA6"/>
    <w:rsid w:val="000A5E91"/>
    <w:rsid w:val="000A6052"/>
    <w:rsid w:val="000A63ED"/>
    <w:rsid w:val="000A64D0"/>
    <w:rsid w:val="000A6609"/>
    <w:rsid w:val="000A6B36"/>
    <w:rsid w:val="000A6DD3"/>
    <w:rsid w:val="000A6F8A"/>
    <w:rsid w:val="000A6FA8"/>
    <w:rsid w:val="000A7089"/>
    <w:rsid w:val="000A71FC"/>
    <w:rsid w:val="000A72A4"/>
    <w:rsid w:val="000A72A5"/>
    <w:rsid w:val="000A739A"/>
    <w:rsid w:val="000A73E7"/>
    <w:rsid w:val="000A751B"/>
    <w:rsid w:val="000A7572"/>
    <w:rsid w:val="000A7617"/>
    <w:rsid w:val="000A7706"/>
    <w:rsid w:val="000A78A7"/>
    <w:rsid w:val="000A78F4"/>
    <w:rsid w:val="000A7CEE"/>
    <w:rsid w:val="000A7D5B"/>
    <w:rsid w:val="000A7EFA"/>
    <w:rsid w:val="000B00CA"/>
    <w:rsid w:val="000B0381"/>
    <w:rsid w:val="000B04A0"/>
    <w:rsid w:val="000B0613"/>
    <w:rsid w:val="000B077E"/>
    <w:rsid w:val="000B0845"/>
    <w:rsid w:val="000B08AA"/>
    <w:rsid w:val="000B095C"/>
    <w:rsid w:val="000B0974"/>
    <w:rsid w:val="000B09D4"/>
    <w:rsid w:val="000B0A1F"/>
    <w:rsid w:val="000B0BCF"/>
    <w:rsid w:val="000B0D27"/>
    <w:rsid w:val="000B0F1D"/>
    <w:rsid w:val="000B125F"/>
    <w:rsid w:val="000B12C8"/>
    <w:rsid w:val="000B1483"/>
    <w:rsid w:val="000B14B7"/>
    <w:rsid w:val="000B17E8"/>
    <w:rsid w:val="000B1810"/>
    <w:rsid w:val="000B1844"/>
    <w:rsid w:val="000B189A"/>
    <w:rsid w:val="000B198C"/>
    <w:rsid w:val="000B1C50"/>
    <w:rsid w:val="000B1C5C"/>
    <w:rsid w:val="000B1F68"/>
    <w:rsid w:val="000B21A9"/>
    <w:rsid w:val="000B228F"/>
    <w:rsid w:val="000B2417"/>
    <w:rsid w:val="000B245F"/>
    <w:rsid w:val="000B24FB"/>
    <w:rsid w:val="000B2617"/>
    <w:rsid w:val="000B2683"/>
    <w:rsid w:val="000B26D4"/>
    <w:rsid w:val="000B2745"/>
    <w:rsid w:val="000B27B8"/>
    <w:rsid w:val="000B2820"/>
    <w:rsid w:val="000B2A06"/>
    <w:rsid w:val="000B2C59"/>
    <w:rsid w:val="000B2D3D"/>
    <w:rsid w:val="000B2FB1"/>
    <w:rsid w:val="000B30DD"/>
    <w:rsid w:val="000B3118"/>
    <w:rsid w:val="000B31D1"/>
    <w:rsid w:val="000B34C6"/>
    <w:rsid w:val="000B351A"/>
    <w:rsid w:val="000B3557"/>
    <w:rsid w:val="000B36AB"/>
    <w:rsid w:val="000B36EA"/>
    <w:rsid w:val="000B39A4"/>
    <w:rsid w:val="000B3CD1"/>
    <w:rsid w:val="000B3D0A"/>
    <w:rsid w:val="000B3DD1"/>
    <w:rsid w:val="000B3DFD"/>
    <w:rsid w:val="000B3EE6"/>
    <w:rsid w:val="000B438B"/>
    <w:rsid w:val="000B4438"/>
    <w:rsid w:val="000B45C7"/>
    <w:rsid w:val="000B4647"/>
    <w:rsid w:val="000B4819"/>
    <w:rsid w:val="000B4926"/>
    <w:rsid w:val="000B4980"/>
    <w:rsid w:val="000B4A4D"/>
    <w:rsid w:val="000B4B7D"/>
    <w:rsid w:val="000B4E2F"/>
    <w:rsid w:val="000B5439"/>
    <w:rsid w:val="000B547E"/>
    <w:rsid w:val="000B54ED"/>
    <w:rsid w:val="000B557B"/>
    <w:rsid w:val="000B58EA"/>
    <w:rsid w:val="000B5C15"/>
    <w:rsid w:val="000B5DC0"/>
    <w:rsid w:val="000B6037"/>
    <w:rsid w:val="000B61D9"/>
    <w:rsid w:val="000B61F3"/>
    <w:rsid w:val="000B642E"/>
    <w:rsid w:val="000B6829"/>
    <w:rsid w:val="000B686B"/>
    <w:rsid w:val="000B6E39"/>
    <w:rsid w:val="000B712D"/>
    <w:rsid w:val="000B7209"/>
    <w:rsid w:val="000B752B"/>
    <w:rsid w:val="000B76A9"/>
    <w:rsid w:val="000B79F4"/>
    <w:rsid w:val="000B79F6"/>
    <w:rsid w:val="000B7B22"/>
    <w:rsid w:val="000B7C61"/>
    <w:rsid w:val="000C015A"/>
    <w:rsid w:val="000C0291"/>
    <w:rsid w:val="000C047A"/>
    <w:rsid w:val="000C054C"/>
    <w:rsid w:val="000C0573"/>
    <w:rsid w:val="000C05B6"/>
    <w:rsid w:val="000C0686"/>
    <w:rsid w:val="000C074E"/>
    <w:rsid w:val="000C0A33"/>
    <w:rsid w:val="000C0C3C"/>
    <w:rsid w:val="000C0E69"/>
    <w:rsid w:val="000C0F81"/>
    <w:rsid w:val="000C13E2"/>
    <w:rsid w:val="000C141A"/>
    <w:rsid w:val="000C163F"/>
    <w:rsid w:val="000C16DC"/>
    <w:rsid w:val="000C1725"/>
    <w:rsid w:val="000C18E6"/>
    <w:rsid w:val="000C18EE"/>
    <w:rsid w:val="000C1CC4"/>
    <w:rsid w:val="000C20E8"/>
    <w:rsid w:val="000C2126"/>
    <w:rsid w:val="000C25A0"/>
    <w:rsid w:val="000C2823"/>
    <w:rsid w:val="000C2985"/>
    <w:rsid w:val="000C2B6D"/>
    <w:rsid w:val="000C2C29"/>
    <w:rsid w:val="000C2E70"/>
    <w:rsid w:val="000C2F1D"/>
    <w:rsid w:val="000C2F99"/>
    <w:rsid w:val="000C30D4"/>
    <w:rsid w:val="000C32D3"/>
    <w:rsid w:val="000C368B"/>
    <w:rsid w:val="000C3748"/>
    <w:rsid w:val="000C396A"/>
    <w:rsid w:val="000C3C63"/>
    <w:rsid w:val="000C3D6D"/>
    <w:rsid w:val="000C4005"/>
    <w:rsid w:val="000C4076"/>
    <w:rsid w:val="000C4293"/>
    <w:rsid w:val="000C42A5"/>
    <w:rsid w:val="000C444D"/>
    <w:rsid w:val="000C445D"/>
    <w:rsid w:val="000C451A"/>
    <w:rsid w:val="000C45B0"/>
    <w:rsid w:val="000C4740"/>
    <w:rsid w:val="000C4963"/>
    <w:rsid w:val="000C4A7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C3E"/>
    <w:rsid w:val="000C5CA8"/>
    <w:rsid w:val="000C5E6C"/>
    <w:rsid w:val="000C605C"/>
    <w:rsid w:val="000C6147"/>
    <w:rsid w:val="000C624F"/>
    <w:rsid w:val="000C62BA"/>
    <w:rsid w:val="000C62F2"/>
    <w:rsid w:val="000C6311"/>
    <w:rsid w:val="000C6A7A"/>
    <w:rsid w:val="000C6B51"/>
    <w:rsid w:val="000C6CA7"/>
    <w:rsid w:val="000C6D82"/>
    <w:rsid w:val="000C6D8A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16"/>
    <w:rsid w:val="000C7952"/>
    <w:rsid w:val="000C79D5"/>
    <w:rsid w:val="000C7BED"/>
    <w:rsid w:val="000C7D5D"/>
    <w:rsid w:val="000C7EE3"/>
    <w:rsid w:val="000C7F49"/>
    <w:rsid w:val="000D00EA"/>
    <w:rsid w:val="000D0318"/>
    <w:rsid w:val="000D049D"/>
    <w:rsid w:val="000D050A"/>
    <w:rsid w:val="000D0583"/>
    <w:rsid w:val="000D0689"/>
    <w:rsid w:val="000D0741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398"/>
    <w:rsid w:val="000D1408"/>
    <w:rsid w:val="000D1627"/>
    <w:rsid w:val="000D177B"/>
    <w:rsid w:val="000D17D1"/>
    <w:rsid w:val="000D1A37"/>
    <w:rsid w:val="000D1B7D"/>
    <w:rsid w:val="000D1EFC"/>
    <w:rsid w:val="000D1F15"/>
    <w:rsid w:val="000D1F55"/>
    <w:rsid w:val="000D22ED"/>
    <w:rsid w:val="000D242E"/>
    <w:rsid w:val="000D290E"/>
    <w:rsid w:val="000D2B61"/>
    <w:rsid w:val="000D2CE0"/>
    <w:rsid w:val="000D2D00"/>
    <w:rsid w:val="000D2DF7"/>
    <w:rsid w:val="000D2F39"/>
    <w:rsid w:val="000D3254"/>
    <w:rsid w:val="000D3542"/>
    <w:rsid w:val="000D361F"/>
    <w:rsid w:val="000D3633"/>
    <w:rsid w:val="000D3823"/>
    <w:rsid w:val="000D38B5"/>
    <w:rsid w:val="000D3C5A"/>
    <w:rsid w:val="000D3CC1"/>
    <w:rsid w:val="000D3E7F"/>
    <w:rsid w:val="000D3F8A"/>
    <w:rsid w:val="000D40D0"/>
    <w:rsid w:val="000D43B4"/>
    <w:rsid w:val="000D4731"/>
    <w:rsid w:val="000D4886"/>
    <w:rsid w:val="000D492B"/>
    <w:rsid w:val="000D4A82"/>
    <w:rsid w:val="000D4C24"/>
    <w:rsid w:val="000D4D27"/>
    <w:rsid w:val="000D4ECA"/>
    <w:rsid w:val="000D4F9F"/>
    <w:rsid w:val="000D5220"/>
    <w:rsid w:val="000D539B"/>
    <w:rsid w:val="000D5463"/>
    <w:rsid w:val="000D5651"/>
    <w:rsid w:val="000D5797"/>
    <w:rsid w:val="000D5866"/>
    <w:rsid w:val="000D588D"/>
    <w:rsid w:val="000D59A6"/>
    <w:rsid w:val="000D5A3B"/>
    <w:rsid w:val="000D5A5C"/>
    <w:rsid w:val="000D5B00"/>
    <w:rsid w:val="000D5C4E"/>
    <w:rsid w:val="000D5C5A"/>
    <w:rsid w:val="000D5D7E"/>
    <w:rsid w:val="000D5F77"/>
    <w:rsid w:val="000D6138"/>
    <w:rsid w:val="000D614A"/>
    <w:rsid w:val="000D645F"/>
    <w:rsid w:val="000D65D4"/>
    <w:rsid w:val="000D6704"/>
    <w:rsid w:val="000D6799"/>
    <w:rsid w:val="000D68FD"/>
    <w:rsid w:val="000D6A05"/>
    <w:rsid w:val="000D745F"/>
    <w:rsid w:val="000D7949"/>
    <w:rsid w:val="000D79A8"/>
    <w:rsid w:val="000D7AC2"/>
    <w:rsid w:val="000D7EA6"/>
    <w:rsid w:val="000D7F1E"/>
    <w:rsid w:val="000E0050"/>
    <w:rsid w:val="000E01F7"/>
    <w:rsid w:val="000E0378"/>
    <w:rsid w:val="000E0429"/>
    <w:rsid w:val="000E0495"/>
    <w:rsid w:val="000E06A6"/>
    <w:rsid w:val="000E096C"/>
    <w:rsid w:val="000E0A0A"/>
    <w:rsid w:val="000E0A9A"/>
    <w:rsid w:val="000E0B65"/>
    <w:rsid w:val="000E0C86"/>
    <w:rsid w:val="000E0D11"/>
    <w:rsid w:val="000E0E0E"/>
    <w:rsid w:val="000E0E3C"/>
    <w:rsid w:val="000E0E68"/>
    <w:rsid w:val="000E1030"/>
    <w:rsid w:val="000E12D0"/>
    <w:rsid w:val="000E1360"/>
    <w:rsid w:val="000E139F"/>
    <w:rsid w:val="000E13DA"/>
    <w:rsid w:val="000E1459"/>
    <w:rsid w:val="000E146D"/>
    <w:rsid w:val="000E17AF"/>
    <w:rsid w:val="000E184E"/>
    <w:rsid w:val="000E190E"/>
    <w:rsid w:val="000E1F61"/>
    <w:rsid w:val="000E2667"/>
    <w:rsid w:val="000E26DB"/>
    <w:rsid w:val="000E2957"/>
    <w:rsid w:val="000E2BD7"/>
    <w:rsid w:val="000E2C7F"/>
    <w:rsid w:val="000E2CB3"/>
    <w:rsid w:val="000E3079"/>
    <w:rsid w:val="000E30E2"/>
    <w:rsid w:val="000E31A1"/>
    <w:rsid w:val="000E33D2"/>
    <w:rsid w:val="000E36C8"/>
    <w:rsid w:val="000E385B"/>
    <w:rsid w:val="000E3890"/>
    <w:rsid w:val="000E393F"/>
    <w:rsid w:val="000E3D92"/>
    <w:rsid w:val="000E3E46"/>
    <w:rsid w:val="000E3EA7"/>
    <w:rsid w:val="000E3F50"/>
    <w:rsid w:val="000E3FF5"/>
    <w:rsid w:val="000E402E"/>
    <w:rsid w:val="000E4114"/>
    <w:rsid w:val="000E423E"/>
    <w:rsid w:val="000E429E"/>
    <w:rsid w:val="000E443A"/>
    <w:rsid w:val="000E4CE9"/>
    <w:rsid w:val="000E4DFB"/>
    <w:rsid w:val="000E5394"/>
    <w:rsid w:val="000E546F"/>
    <w:rsid w:val="000E5711"/>
    <w:rsid w:val="000E5A15"/>
    <w:rsid w:val="000E5A26"/>
    <w:rsid w:val="000E5CCA"/>
    <w:rsid w:val="000E5CD5"/>
    <w:rsid w:val="000E5D85"/>
    <w:rsid w:val="000E61B4"/>
    <w:rsid w:val="000E61E4"/>
    <w:rsid w:val="000E622B"/>
    <w:rsid w:val="000E62BF"/>
    <w:rsid w:val="000E64CD"/>
    <w:rsid w:val="000E6530"/>
    <w:rsid w:val="000E664B"/>
    <w:rsid w:val="000E6832"/>
    <w:rsid w:val="000E683C"/>
    <w:rsid w:val="000E6B02"/>
    <w:rsid w:val="000E6B29"/>
    <w:rsid w:val="000E6CC0"/>
    <w:rsid w:val="000E6F35"/>
    <w:rsid w:val="000E721C"/>
    <w:rsid w:val="000E7271"/>
    <w:rsid w:val="000E73AD"/>
    <w:rsid w:val="000E73B0"/>
    <w:rsid w:val="000E79A3"/>
    <w:rsid w:val="000F0003"/>
    <w:rsid w:val="000F0034"/>
    <w:rsid w:val="000F03AE"/>
    <w:rsid w:val="000F052D"/>
    <w:rsid w:val="000F05C5"/>
    <w:rsid w:val="000F05FF"/>
    <w:rsid w:val="000F064F"/>
    <w:rsid w:val="000F0689"/>
    <w:rsid w:val="000F07E3"/>
    <w:rsid w:val="000F09FE"/>
    <w:rsid w:val="000F0B34"/>
    <w:rsid w:val="000F0B6E"/>
    <w:rsid w:val="000F0B9F"/>
    <w:rsid w:val="000F0CC4"/>
    <w:rsid w:val="000F10CC"/>
    <w:rsid w:val="000F1385"/>
    <w:rsid w:val="000F15F5"/>
    <w:rsid w:val="000F160B"/>
    <w:rsid w:val="000F1666"/>
    <w:rsid w:val="000F169D"/>
    <w:rsid w:val="000F180B"/>
    <w:rsid w:val="000F1869"/>
    <w:rsid w:val="000F19C3"/>
    <w:rsid w:val="000F1AFF"/>
    <w:rsid w:val="000F1C87"/>
    <w:rsid w:val="000F1D6E"/>
    <w:rsid w:val="000F2710"/>
    <w:rsid w:val="000F29E3"/>
    <w:rsid w:val="000F2A96"/>
    <w:rsid w:val="000F2B24"/>
    <w:rsid w:val="000F2B97"/>
    <w:rsid w:val="000F2C08"/>
    <w:rsid w:val="000F2CAE"/>
    <w:rsid w:val="000F2D21"/>
    <w:rsid w:val="000F2E03"/>
    <w:rsid w:val="000F2F70"/>
    <w:rsid w:val="000F2FEF"/>
    <w:rsid w:val="000F3129"/>
    <w:rsid w:val="000F31B2"/>
    <w:rsid w:val="000F336F"/>
    <w:rsid w:val="000F3631"/>
    <w:rsid w:val="000F3783"/>
    <w:rsid w:val="000F3AEF"/>
    <w:rsid w:val="000F3AF4"/>
    <w:rsid w:val="000F3B2E"/>
    <w:rsid w:val="000F3DAB"/>
    <w:rsid w:val="000F3E1D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71C"/>
    <w:rsid w:val="000F4825"/>
    <w:rsid w:val="000F4927"/>
    <w:rsid w:val="000F4A28"/>
    <w:rsid w:val="000F4D54"/>
    <w:rsid w:val="000F4D87"/>
    <w:rsid w:val="000F4E8A"/>
    <w:rsid w:val="000F5199"/>
    <w:rsid w:val="000F51E5"/>
    <w:rsid w:val="000F539B"/>
    <w:rsid w:val="000F5489"/>
    <w:rsid w:val="000F568F"/>
    <w:rsid w:val="000F569D"/>
    <w:rsid w:val="000F58BF"/>
    <w:rsid w:val="000F5A0B"/>
    <w:rsid w:val="000F5CB5"/>
    <w:rsid w:val="000F5CF8"/>
    <w:rsid w:val="000F5D37"/>
    <w:rsid w:val="000F6163"/>
    <w:rsid w:val="000F619D"/>
    <w:rsid w:val="000F6200"/>
    <w:rsid w:val="000F622F"/>
    <w:rsid w:val="000F6611"/>
    <w:rsid w:val="000F6782"/>
    <w:rsid w:val="000F69F5"/>
    <w:rsid w:val="000F6A95"/>
    <w:rsid w:val="000F6F59"/>
    <w:rsid w:val="000F700A"/>
    <w:rsid w:val="000F7170"/>
    <w:rsid w:val="000F765E"/>
    <w:rsid w:val="000F7837"/>
    <w:rsid w:val="000F7920"/>
    <w:rsid w:val="000F7BEA"/>
    <w:rsid w:val="000F7C7C"/>
    <w:rsid w:val="000F7D12"/>
    <w:rsid w:val="000F7D90"/>
    <w:rsid w:val="00100126"/>
    <w:rsid w:val="00100283"/>
    <w:rsid w:val="001003AF"/>
    <w:rsid w:val="00100517"/>
    <w:rsid w:val="00100628"/>
    <w:rsid w:val="00100655"/>
    <w:rsid w:val="00100759"/>
    <w:rsid w:val="001008CE"/>
    <w:rsid w:val="001009B7"/>
    <w:rsid w:val="001009C7"/>
    <w:rsid w:val="00100A79"/>
    <w:rsid w:val="00100B03"/>
    <w:rsid w:val="00100C77"/>
    <w:rsid w:val="00100C8C"/>
    <w:rsid w:val="00100E92"/>
    <w:rsid w:val="00101328"/>
    <w:rsid w:val="00101329"/>
    <w:rsid w:val="0010157D"/>
    <w:rsid w:val="001015E7"/>
    <w:rsid w:val="00101640"/>
    <w:rsid w:val="0010167C"/>
    <w:rsid w:val="00101897"/>
    <w:rsid w:val="00101899"/>
    <w:rsid w:val="00101A4C"/>
    <w:rsid w:val="00101E6E"/>
    <w:rsid w:val="00101F5E"/>
    <w:rsid w:val="00101F6A"/>
    <w:rsid w:val="00102013"/>
    <w:rsid w:val="00102447"/>
    <w:rsid w:val="001025A7"/>
    <w:rsid w:val="001025B2"/>
    <w:rsid w:val="00102A24"/>
    <w:rsid w:val="00102A26"/>
    <w:rsid w:val="00102B75"/>
    <w:rsid w:val="00102B88"/>
    <w:rsid w:val="00102BC7"/>
    <w:rsid w:val="00102E26"/>
    <w:rsid w:val="0010368B"/>
    <w:rsid w:val="001036DE"/>
    <w:rsid w:val="00103A59"/>
    <w:rsid w:val="00103E12"/>
    <w:rsid w:val="00103E43"/>
    <w:rsid w:val="001040A4"/>
    <w:rsid w:val="00104209"/>
    <w:rsid w:val="00104575"/>
    <w:rsid w:val="00104790"/>
    <w:rsid w:val="00104A5F"/>
    <w:rsid w:val="00104C2D"/>
    <w:rsid w:val="00104C83"/>
    <w:rsid w:val="00104DB2"/>
    <w:rsid w:val="00104FFF"/>
    <w:rsid w:val="0010533F"/>
    <w:rsid w:val="001053FF"/>
    <w:rsid w:val="00105428"/>
    <w:rsid w:val="0010546B"/>
    <w:rsid w:val="001054F2"/>
    <w:rsid w:val="00105538"/>
    <w:rsid w:val="001059F8"/>
    <w:rsid w:val="00105C75"/>
    <w:rsid w:val="00105DD5"/>
    <w:rsid w:val="00106062"/>
    <w:rsid w:val="0010609F"/>
    <w:rsid w:val="001060CB"/>
    <w:rsid w:val="0010611B"/>
    <w:rsid w:val="00106278"/>
    <w:rsid w:val="001064F3"/>
    <w:rsid w:val="0010665C"/>
    <w:rsid w:val="0010677B"/>
    <w:rsid w:val="00107501"/>
    <w:rsid w:val="0010770A"/>
    <w:rsid w:val="001079CD"/>
    <w:rsid w:val="00107BFA"/>
    <w:rsid w:val="00107C67"/>
    <w:rsid w:val="00107D20"/>
    <w:rsid w:val="00107E99"/>
    <w:rsid w:val="00107EBC"/>
    <w:rsid w:val="00107ED9"/>
    <w:rsid w:val="001100C6"/>
    <w:rsid w:val="0011016C"/>
    <w:rsid w:val="00110317"/>
    <w:rsid w:val="00110674"/>
    <w:rsid w:val="001106C8"/>
    <w:rsid w:val="001108E1"/>
    <w:rsid w:val="00110996"/>
    <w:rsid w:val="00110AA5"/>
    <w:rsid w:val="00110CBB"/>
    <w:rsid w:val="00111062"/>
    <w:rsid w:val="00111108"/>
    <w:rsid w:val="00111444"/>
    <w:rsid w:val="00111626"/>
    <w:rsid w:val="0011185C"/>
    <w:rsid w:val="00111976"/>
    <w:rsid w:val="00111B73"/>
    <w:rsid w:val="001120A9"/>
    <w:rsid w:val="001120D2"/>
    <w:rsid w:val="00112241"/>
    <w:rsid w:val="00112783"/>
    <w:rsid w:val="001128D1"/>
    <w:rsid w:val="0011291E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977"/>
    <w:rsid w:val="00113ABD"/>
    <w:rsid w:val="00113D18"/>
    <w:rsid w:val="00113E0F"/>
    <w:rsid w:val="00114310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3E"/>
    <w:rsid w:val="001155A2"/>
    <w:rsid w:val="00115694"/>
    <w:rsid w:val="00115731"/>
    <w:rsid w:val="001157A4"/>
    <w:rsid w:val="00115A2E"/>
    <w:rsid w:val="00115A98"/>
    <w:rsid w:val="00115CCD"/>
    <w:rsid w:val="00115CFF"/>
    <w:rsid w:val="00115ED2"/>
    <w:rsid w:val="00116162"/>
    <w:rsid w:val="001162A4"/>
    <w:rsid w:val="0011632B"/>
    <w:rsid w:val="0011645E"/>
    <w:rsid w:val="0011674D"/>
    <w:rsid w:val="001168A3"/>
    <w:rsid w:val="001168A8"/>
    <w:rsid w:val="00116984"/>
    <w:rsid w:val="001169F9"/>
    <w:rsid w:val="00116A21"/>
    <w:rsid w:val="00116A70"/>
    <w:rsid w:val="00116F19"/>
    <w:rsid w:val="00116F51"/>
    <w:rsid w:val="00117106"/>
    <w:rsid w:val="00117475"/>
    <w:rsid w:val="00117547"/>
    <w:rsid w:val="001175F7"/>
    <w:rsid w:val="0011767B"/>
    <w:rsid w:val="00117748"/>
    <w:rsid w:val="001177F3"/>
    <w:rsid w:val="00117806"/>
    <w:rsid w:val="001178A9"/>
    <w:rsid w:val="001178FC"/>
    <w:rsid w:val="00117C10"/>
    <w:rsid w:val="00117EAE"/>
    <w:rsid w:val="00117ED3"/>
    <w:rsid w:val="00117F6B"/>
    <w:rsid w:val="0012006C"/>
    <w:rsid w:val="0012007E"/>
    <w:rsid w:val="001202EA"/>
    <w:rsid w:val="00120311"/>
    <w:rsid w:val="0012048B"/>
    <w:rsid w:val="001204F6"/>
    <w:rsid w:val="0012053D"/>
    <w:rsid w:val="001205E4"/>
    <w:rsid w:val="001209F1"/>
    <w:rsid w:val="00120B3C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72"/>
    <w:rsid w:val="00121ED8"/>
    <w:rsid w:val="00121F2F"/>
    <w:rsid w:val="00121F6F"/>
    <w:rsid w:val="00121F8C"/>
    <w:rsid w:val="0012220F"/>
    <w:rsid w:val="0012230A"/>
    <w:rsid w:val="001223E3"/>
    <w:rsid w:val="0012267E"/>
    <w:rsid w:val="001227EF"/>
    <w:rsid w:val="00122829"/>
    <w:rsid w:val="00122B97"/>
    <w:rsid w:val="00122D86"/>
    <w:rsid w:val="00123041"/>
    <w:rsid w:val="00123067"/>
    <w:rsid w:val="001231B9"/>
    <w:rsid w:val="00123270"/>
    <w:rsid w:val="0012342D"/>
    <w:rsid w:val="0012349A"/>
    <w:rsid w:val="00123529"/>
    <w:rsid w:val="00123669"/>
    <w:rsid w:val="00123A00"/>
    <w:rsid w:val="00123D5F"/>
    <w:rsid w:val="00123F49"/>
    <w:rsid w:val="00123F88"/>
    <w:rsid w:val="0012433B"/>
    <w:rsid w:val="00124735"/>
    <w:rsid w:val="00124799"/>
    <w:rsid w:val="001247F9"/>
    <w:rsid w:val="00124D76"/>
    <w:rsid w:val="00124D8A"/>
    <w:rsid w:val="00124DCC"/>
    <w:rsid w:val="00124DE0"/>
    <w:rsid w:val="00124EBC"/>
    <w:rsid w:val="0012502B"/>
    <w:rsid w:val="001251BC"/>
    <w:rsid w:val="001251E4"/>
    <w:rsid w:val="001251E5"/>
    <w:rsid w:val="00125A0C"/>
    <w:rsid w:val="00125AB2"/>
    <w:rsid w:val="00125AF4"/>
    <w:rsid w:val="00125DDB"/>
    <w:rsid w:val="00125E93"/>
    <w:rsid w:val="001260D1"/>
    <w:rsid w:val="00126388"/>
    <w:rsid w:val="001263ED"/>
    <w:rsid w:val="0012659D"/>
    <w:rsid w:val="001265BD"/>
    <w:rsid w:val="0012689E"/>
    <w:rsid w:val="001268B1"/>
    <w:rsid w:val="00126B7F"/>
    <w:rsid w:val="00126E3B"/>
    <w:rsid w:val="00126E6E"/>
    <w:rsid w:val="00126E7F"/>
    <w:rsid w:val="00126FC1"/>
    <w:rsid w:val="0012710A"/>
    <w:rsid w:val="00127278"/>
    <w:rsid w:val="00127647"/>
    <w:rsid w:val="00127662"/>
    <w:rsid w:val="00127838"/>
    <w:rsid w:val="001278E3"/>
    <w:rsid w:val="00127BD6"/>
    <w:rsid w:val="00127CC7"/>
    <w:rsid w:val="00130051"/>
    <w:rsid w:val="00130538"/>
    <w:rsid w:val="001305B1"/>
    <w:rsid w:val="001305B5"/>
    <w:rsid w:val="00130797"/>
    <w:rsid w:val="0013088B"/>
    <w:rsid w:val="0013099F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1D0"/>
    <w:rsid w:val="00131323"/>
    <w:rsid w:val="001316BD"/>
    <w:rsid w:val="00131795"/>
    <w:rsid w:val="00131835"/>
    <w:rsid w:val="001318E0"/>
    <w:rsid w:val="00131909"/>
    <w:rsid w:val="0013197E"/>
    <w:rsid w:val="001319A7"/>
    <w:rsid w:val="001319B6"/>
    <w:rsid w:val="00131C4E"/>
    <w:rsid w:val="00131C69"/>
    <w:rsid w:val="00131D1A"/>
    <w:rsid w:val="00131F84"/>
    <w:rsid w:val="00132129"/>
    <w:rsid w:val="0013215D"/>
    <w:rsid w:val="001321B9"/>
    <w:rsid w:val="00132246"/>
    <w:rsid w:val="00132273"/>
    <w:rsid w:val="00132343"/>
    <w:rsid w:val="0013242E"/>
    <w:rsid w:val="00132452"/>
    <w:rsid w:val="0013256D"/>
    <w:rsid w:val="001325E7"/>
    <w:rsid w:val="001326A7"/>
    <w:rsid w:val="00132744"/>
    <w:rsid w:val="00132762"/>
    <w:rsid w:val="00132770"/>
    <w:rsid w:val="001327E9"/>
    <w:rsid w:val="0013286C"/>
    <w:rsid w:val="00132C2B"/>
    <w:rsid w:val="00132C3C"/>
    <w:rsid w:val="00132F1E"/>
    <w:rsid w:val="00132FAE"/>
    <w:rsid w:val="00133008"/>
    <w:rsid w:val="00133026"/>
    <w:rsid w:val="00133047"/>
    <w:rsid w:val="00133080"/>
    <w:rsid w:val="001332FF"/>
    <w:rsid w:val="001333FC"/>
    <w:rsid w:val="0013342B"/>
    <w:rsid w:val="00133622"/>
    <w:rsid w:val="00133796"/>
    <w:rsid w:val="00133834"/>
    <w:rsid w:val="00133A9C"/>
    <w:rsid w:val="00133D69"/>
    <w:rsid w:val="00133EF1"/>
    <w:rsid w:val="00134011"/>
    <w:rsid w:val="00134055"/>
    <w:rsid w:val="00134267"/>
    <w:rsid w:val="00134280"/>
    <w:rsid w:val="00134392"/>
    <w:rsid w:val="0013443C"/>
    <w:rsid w:val="001346E6"/>
    <w:rsid w:val="001347C9"/>
    <w:rsid w:val="001347D3"/>
    <w:rsid w:val="0013483E"/>
    <w:rsid w:val="00134886"/>
    <w:rsid w:val="00134A78"/>
    <w:rsid w:val="00134ACB"/>
    <w:rsid w:val="00134B33"/>
    <w:rsid w:val="00134C1E"/>
    <w:rsid w:val="00134D65"/>
    <w:rsid w:val="00134E84"/>
    <w:rsid w:val="00134EC2"/>
    <w:rsid w:val="00134F39"/>
    <w:rsid w:val="00134FDE"/>
    <w:rsid w:val="00135019"/>
    <w:rsid w:val="00135036"/>
    <w:rsid w:val="00135214"/>
    <w:rsid w:val="001353AC"/>
    <w:rsid w:val="00135608"/>
    <w:rsid w:val="001356BF"/>
    <w:rsid w:val="001357DD"/>
    <w:rsid w:val="0013592F"/>
    <w:rsid w:val="001359F1"/>
    <w:rsid w:val="00135AF7"/>
    <w:rsid w:val="00135E52"/>
    <w:rsid w:val="00135F9A"/>
    <w:rsid w:val="001365E4"/>
    <w:rsid w:val="00136612"/>
    <w:rsid w:val="00136629"/>
    <w:rsid w:val="001367B5"/>
    <w:rsid w:val="001367E6"/>
    <w:rsid w:val="001367F7"/>
    <w:rsid w:val="00136959"/>
    <w:rsid w:val="00136A24"/>
    <w:rsid w:val="00136B66"/>
    <w:rsid w:val="00136C4D"/>
    <w:rsid w:val="00136D4A"/>
    <w:rsid w:val="00136D85"/>
    <w:rsid w:val="00136F64"/>
    <w:rsid w:val="00137203"/>
    <w:rsid w:val="001372D8"/>
    <w:rsid w:val="0013739C"/>
    <w:rsid w:val="001379F6"/>
    <w:rsid w:val="00137BEC"/>
    <w:rsid w:val="00137DCB"/>
    <w:rsid w:val="00137F88"/>
    <w:rsid w:val="0014012B"/>
    <w:rsid w:val="00140319"/>
    <w:rsid w:val="00140325"/>
    <w:rsid w:val="0014039A"/>
    <w:rsid w:val="001403EA"/>
    <w:rsid w:val="00140400"/>
    <w:rsid w:val="0014050F"/>
    <w:rsid w:val="0014065D"/>
    <w:rsid w:val="0014067D"/>
    <w:rsid w:val="001406B0"/>
    <w:rsid w:val="00140A5B"/>
    <w:rsid w:val="00140AE0"/>
    <w:rsid w:val="00140E96"/>
    <w:rsid w:val="00140EA2"/>
    <w:rsid w:val="001411A7"/>
    <w:rsid w:val="001412D6"/>
    <w:rsid w:val="00141334"/>
    <w:rsid w:val="00141695"/>
    <w:rsid w:val="0014197A"/>
    <w:rsid w:val="00141A46"/>
    <w:rsid w:val="00141BE6"/>
    <w:rsid w:val="00141E01"/>
    <w:rsid w:val="00141F32"/>
    <w:rsid w:val="001423E8"/>
    <w:rsid w:val="00142988"/>
    <w:rsid w:val="0014298E"/>
    <w:rsid w:val="00142A0C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6C"/>
    <w:rsid w:val="00143794"/>
    <w:rsid w:val="001438CF"/>
    <w:rsid w:val="001439F8"/>
    <w:rsid w:val="00143B56"/>
    <w:rsid w:val="00143FE4"/>
    <w:rsid w:val="001445DD"/>
    <w:rsid w:val="00144631"/>
    <w:rsid w:val="001447F1"/>
    <w:rsid w:val="00144842"/>
    <w:rsid w:val="001448B6"/>
    <w:rsid w:val="00144BFF"/>
    <w:rsid w:val="00144CC0"/>
    <w:rsid w:val="00145274"/>
    <w:rsid w:val="00145309"/>
    <w:rsid w:val="0014547C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1F0"/>
    <w:rsid w:val="001464C0"/>
    <w:rsid w:val="0014653B"/>
    <w:rsid w:val="0014669D"/>
    <w:rsid w:val="00146AC4"/>
    <w:rsid w:val="00146C10"/>
    <w:rsid w:val="00146C1D"/>
    <w:rsid w:val="00146D62"/>
    <w:rsid w:val="001471E5"/>
    <w:rsid w:val="00147526"/>
    <w:rsid w:val="0014768B"/>
    <w:rsid w:val="001476EB"/>
    <w:rsid w:val="00147748"/>
    <w:rsid w:val="001478BF"/>
    <w:rsid w:val="00147D44"/>
    <w:rsid w:val="00150212"/>
    <w:rsid w:val="00150249"/>
    <w:rsid w:val="0015048B"/>
    <w:rsid w:val="001505F2"/>
    <w:rsid w:val="001508E0"/>
    <w:rsid w:val="00150D78"/>
    <w:rsid w:val="00150E1F"/>
    <w:rsid w:val="0015122B"/>
    <w:rsid w:val="00151324"/>
    <w:rsid w:val="00151327"/>
    <w:rsid w:val="00151388"/>
    <w:rsid w:val="001517CE"/>
    <w:rsid w:val="0015191C"/>
    <w:rsid w:val="00151B4B"/>
    <w:rsid w:val="00151BA0"/>
    <w:rsid w:val="00151C61"/>
    <w:rsid w:val="00152582"/>
    <w:rsid w:val="00152628"/>
    <w:rsid w:val="001527FE"/>
    <w:rsid w:val="00152B88"/>
    <w:rsid w:val="00152BEF"/>
    <w:rsid w:val="00152C97"/>
    <w:rsid w:val="00152D5D"/>
    <w:rsid w:val="00152DD5"/>
    <w:rsid w:val="00152DEB"/>
    <w:rsid w:val="00152E26"/>
    <w:rsid w:val="00152EBB"/>
    <w:rsid w:val="00152EC3"/>
    <w:rsid w:val="001533D3"/>
    <w:rsid w:val="00153554"/>
    <w:rsid w:val="001536F6"/>
    <w:rsid w:val="0015370B"/>
    <w:rsid w:val="001539B6"/>
    <w:rsid w:val="00153A49"/>
    <w:rsid w:val="00153DE6"/>
    <w:rsid w:val="0015404F"/>
    <w:rsid w:val="00154073"/>
    <w:rsid w:val="00154109"/>
    <w:rsid w:val="0015443A"/>
    <w:rsid w:val="001544E4"/>
    <w:rsid w:val="00154559"/>
    <w:rsid w:val="0015467D"/>
    <w:rsid w:val="0015485F"/>
    <w:rsid w:val="001549BD"/>
    <w:rsid w:val="001549FB"/>
    <w:rsid w:val="00154A29"/>
    <w:rsid w:val="00154AB3"/>
    <w:rsid w:val="00154BA7"/>
    <w:rsid w:val="001550D5"/>
    <w:rsid w:val="00155204"/>
    <w:rsid w:val="0015568C"/>
    <w:rsid w:val="001558B6"/>
    <w:rsid w:val="00155961"/>
    <w:rsid w:val="00155B26"/>
    <w:rsid w:val="00155FCA"/>
    <w:rsid w:val="00156072"/>
    <w:rsid w:val="00156155"/>
    <w:rsid w:val="00156206"/>
    <w:rsid w:val="001562E3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795"/>
    <w:rsid w:val="001607A0"/>
    <w:rsid w:val="00160833"/>
    <w:rsid w:val="00160899"/>
    <w:rsid w:val="0016090E"/>
    <w:rsid w:val="00160976"/>
    <w:rsid w:val="001609F5"/>
    <w:rsid w:val="00160AEF"/>
    <w:rsid w:val="00160E79"/>
    <w:rsid w:val="00161057"/>
    <w:rsid w:val="00161092"/>
    <w:rsid w:val="00161140"/>
    <w:rsid w:val="00161407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6EF"/>
    <w:rsid w:val="001638F0"/>
    <w:rsid w:val="00163909"/>
    <w:rsid w:val="00163C24"/>
    <w:rsid w:val="00163D38"/>
    <w:rsid w:val="00163EA7"/>
    <w:rsid w:val="0016450D"/>
    <w:rsid w:val="0016453B"/>
    <w:rsid w:val="00164612"/>
    <w:rsid w:val="0016462E"/>
    <w:rsid w:val="0016477D"/>
    <w:rsid w:val="00164940"/>
    <w:rsid w:val="00164990"/>
    <w:rsid w:val="001649AC"/>
    <w:rsid w:val="001649B1"/>
    <w:rsid w:val="00164B52"/>
    <w:rsid w:val="00164D7E"/>
    <w:rsid w:val="00164DA3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42"/>
    <w:rsid w:val="001669E2"/>
    <w:rsid w:val="00167048"/>
    <w:rsid w:val="00167106"/>
    <w:rsid w:val="00167123"/>
    <w:rsid w:val="00167372"/>
    <w:rsid w:val="00167625"/>
    <w:rsid w:val="001676C8"/>
    <w:rsid w:val="001677AB"/>
    <w:rsid w:val="00167886"/>
    <w:rsid w:val="0016796B"/>
    <w:rsid w:val="00167B36"/>
    <w:rsid w:val="00167BD5"/>
    <w:rsid w:val="00167FF0"/>
    <w:rsid w:val="001703DB"/>
    <w:rsid w:val="001703E3"/>
    <w:rsid w:val="00170480"/>
    <w:rsid w:val="0017072C"/>
    <w:rsid w:val="0017077B"/>
    <w:rsid w:val="0017086E"/>
    <w:rsid w:val="001708F5"/>
    <w:rsid w:val="00170C47"/>
    <w:rsid w:val="00170CB4"/>
    <w:rsid w:val="00170F13"/>
    <w:rsid w:val="00170F3C"/>
    <w:rsid w:val="00170F8C"/>
    <w:rsid w:val="00170FFA"/>
    <w:rsid w:val="0017118F"/>
    <w:rsid w:val="00171529"/>
    <w:rsid w:val="001718E0"/>
    <w:rsid w:val="001718E9"/>
    <w:rsid w:val="0017195D"/>
    <w:rsid w:val="001719A0"/>
    <w:rsid w:val="00171B25"/>
    <w:rsid w:val="0017271A"/>
    <w:rsid w:val="001727BC"/>
    <w:rsid w:val="001728C6"/>
    <w:rsid w:val="00172907"/>
    <w:rsid w:val="00172B62"/>
    <w:rsid w:val="00172C0E"/>
    <w:rsid w:val="00172E47"/>
    <w:rsid w:val="00172E91"/>
    <w:rsid w:val="00172EC6"/>
    <w:rsid w:val="00173454"/>
    <w:rsid w:val="001736E2"/>
    <w:rsid w:val="00173721"/>
    <w:rsid w:val="00173A8A"/>
    <w:rsid w:val="00173AAE"/>
    <w:rsid w:val="00173AEF"/>
    <w:rsid w:val="00173C51"/>
    <w:rsid w:val="00173ECF"/>
    <w:rsid w:val="00173F32"/>
    <w:rsid w:val="00174127"/>
    <w:rsid w:val="001742D7"/>
    <w:rsid w:val="001742DE"/>
    <w:rsid w:val="001743FE"/>
    <w:rsid w:val="00174511"/>
    <w:rsid w:val="001745B1"/>
    <w:rsid w:val="00174606"/>
    <w:rsid w:val="0017465F"/>
    <w:rsid w:val="00174E11"/>
    <w:rsid w:val="00174EA4"/>
    <w:rsid w:val="0017510A"/>
    <w:rsid w:val="00175257"/>
    <w:rsid w:val="00175319"/>
    <w:rsid w:val="001754FA"/>
    <w:rsid w:val="0017557B"/>
    <w:rsid w:val="00175989"/>
    <w:rsid w:val="001759BD"/>
    <w:rsid w:val="00175E1F"/>
    <w:rsid w:val="0017606A"/>
    <w:rsid w:val="001760A8"/>
    <w:rsid w:val="00176118"/>
    <w:rsid w:val="0017625A"/>
    <w:rsid w:val="00176298"/>
    <w:rsid w:val="001762BC"/>
    <w:rsid w:val="001765BB"/>
    <w:rsid w:val="00176939"/>
    <w:rsid w:val="00176AF6"/>
    <w:rsid w:val="00176CBD"/>
    <w:rsid w:val="00176FEA"/>
    <w:rsid w:val="00177084"/>
    <w:rsid w:val="00177116"/>
    <w:rsid w:val="001771E2"/>
    <w:rsid w:val="00177264"/>
    <w:rsid w:val="0017732C"/>
    <w:rsid w:val="001775E3"/>
    <w:rsid w:val="00177927"/>
    <w:rsid w:val="00177943"/>
    <w:rsid w:val="00180063"/>
    <w:rsid w:val="0018028E"/>
    <w:rsid w:val="001802D1"/>
    <w:rsid w:val="00180337"/>
    <w:rsid w:val="0018038C"/>
    <w:rsid w:val="0018041E"/>
    <w:rsid w:val="001805FA"/>
    <w:rsid w:val="00180633"/>
    <w:rsid w:val="001806B5"/>
    <w:rsid w:val="0018073C"/>
    <w:rsid w:val="0018083B"/>
    <w:rsid w:val="00180A18"/>
    <w:rsid w:val="00180B49"/>
    <w:rsid w:val="00180E41"/>
    <w:rsid w:val="001811ED"/>
    <w:rsid w:val="0018138C"/>
    <w:rsid w:val="00181424"/>
    <w:rsid w:val="001814D8"/>
    <w:rsid w:val="00181887"/>
    <w:rsid w:val="00181E1F"/>
    <w:rsid w:val="00181E9E"/>
    <w:rsid w:val="00182052"/>
    <w:rsid w:val="00182057"/>
    <w:rsid w:val="00182429"/>
    <w:rsid w:val="0018281A"/>
    <w:rsid w:val="00182B8E"/>
    <w:rsid w:val="00182E09"/>
    <w:rsid w:val="00182FEB"/>
    <w:rsid w:val="00183213"/>
    <w:rsid w:val="00183808"/>
    <w:rsid w:val="00183C58"/>
    <w:rsid w:val="00183CA8"/>
    <w:rsid w:val="00183CF2"/>
    <w:rsid w:val="00183D38"/>
    <w:rsid w:val="00183F4D"/>
    <w:rsid w:val="001840BC"/>
    <w:rsid w:val="001842EA"/>
    <w:rsid w:val="0018439A"/>
    <w:rsid w:val="001843F6"/>
    <w:rsid w:val="001846DA"/>
    <w:rsid w:val="001849AA"/>
    <w:rsid w:val="00184A89"/>
    <w:rsid w:val="00184A9B"/>
    <w:rsid w:val="00184B41"/>
    <w:rsid w:val="00184CA9"/>
    <w:rsid w:val="00184DE1"/>
    <w:rsid w:val="00184E29"/>
    <w:rsid w:val="00184EFB"/>
    <w:rsid w:val="00184F2B"/>
    <w:rsid w:val="001851D5"/>
    <w:rsid w:val="00185272"/>
    <w:rsid w:val="001854DF"/>
    <w:rsid w:val="0018560D"/>
    <w:rsid w:val="00185951"/>
    <w:rsid w:val="00185C6E"/>
    <w:rsid w:val="00185C8E"/>
    <w:rsid w:val="00185E9B"/>
    <w:rsid w:val="001862B7"/>
    <w:rsid w:val="001865CA"/>
    <w:rsid w:val="001865FD"/>
    <w:rsid w:val="0018669D"/>
    <w:rsid w:val="001866C4"/>
    <w:rsid w:val="00186714"/>
    <w:rsid w:val="001868CE"/>
    <w:rsid w:val="00186918"/>
    <w:rsid w:val="00186968"/>
    <w:rsid w:val="00186B64"/>
    <w:rsid w:val="00186CDA"/>
    <w:rsid w:val="00186DC1"/>
    <w:rsid w:val="00186F31"/>
    <w:rsid w:val="001872AB"/>
    <w:rsid w:val="0018757B"/>
    <w:rsid w:val="001875EF"/>
    <w:rsid w:val="0018770B"/>
    <w:rsid w:val="00187846"/>
    <w:rsid w:val="00187A7B"/>
    <w:rsid w:val="00187B05"/>
    <w:rsid w:val="00187C47"/>
    <w:rsid w:val="00187DC8"/>
    <w:rsid w:val="00187E32"/>
    <w:rsid w:val="00187F7D"/>
    <w:rsid w:val="00187F9A"/>
    <w:rsid w:val="001901C9"/>
    <w:rsid w:val="0019058A"/>
    <w:rsid w:val="00190718"/>
    <w:rsid w:val="00190964"/>
    <w:rsid w:val="00190A05"/>
    <w:rsid w:val="00190DDE"/>
    <w:rsid w:val="00190EC5"/>
    <w:rsid w:val="00190ECB"/>
    <w:rsid w:val="0019105E"/>
    <w:rsid w:val="001914C7"/>
    <w:rsid w:val="00191586"/>
    <w:rsid w:val="001915F8"/>
    <w:rsid w:val="0019178D"/>
    <w:rsid w:val="00191939"/>
    <w:rsid w:val="00191986"/>
    <w:rsid w:val="00191A1B"/>
    <w:rsid w:val="00191A9A"/>
    <w:rsid w:val="00191AC4"/>
    <w:rsid w:val="00191E93"/>
    <w:rsid w:val="00191FC1"/>
    <w:rsid w:val="00191FF8"/>
    <w:rsid w:val="00192019"/>
    <w:rsid w:val="001922A8"/>
    <w:rsid w:val="001922C9"/>
    <w:rsid w:val="00192509"/>
    <w:rsid w:val="00192946"/>
    <w:rsid w:val="00192B87"/>
    <w:rsid w:val="00192C69"/>
    <w:rsid w:val="00192DE0"/>
    <w:rsid w:val="00192F21"/>
    <w:rsid w:val="00193230"/>
    <w:rsid w:val="001937BD"/>
    <w:rsid w:val="0019381B"/>
    <w:rsid w:val="001938B3"/>
    <w:rsid w:val="00193BED"/>
    <w:rsid w:val="00193C10"/>
    <w:rsid w:val="00193C67"/>
    <w:rsid w:val="00193ED3"/>
    <w:rsid w:val="00193ED5"/>
    <w:rsid w:val="00193F80"/>
    <w:rsid w:val="001940AD"/>
    <w:rsid w:val="00194155"/>
    <w:rsid w:val="00194515"/>
    <w:rsid w:val="0019462D"/>
    <w:rsid w:val="001946F5"/>
    <w:rsid w:val="0019476F"/>
    <w:rsid w:val="001948DD"/>
    <w:rsid w:val="001949DA"/>
    <w:rsid w:val="00194C12"/>
    <w:rsid w:val="00194C6D"/>
    <w:rsid w:val="00195223"/>
    <w:rsid w:val="0019526B"/>
    <w:rsid w:val="00195595"/>
    <w:rsid w:val="001956C6"/>
    <w:rsid w:val="00195800"/>
    <w:rsid w:val="00195B19"/>
    <w:rsid w:val="00195BDD"/>
    <w:rsid w:val="00195DF4"/>
    <w:rsid w:val="00195F16"/>
    <w:rsid w:val="001963BF"/>
    <w:rsid w:val="001964B3"/>
    <w:rsid w:val="00196535"/>
    <w:rsid w:val="00196596"/>
    <w:rsid w:val="00196B0D"/>
    <w:rsid w:val="00196C0C"/>
    <w:rsid w:val="00196C28"/>
    <w:rsid w:val="00196D9F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71"/>
    <w:rsid w:val="001A0AE5"/>
    <w:rsid w:val="001A0DBB"/>
    <w:rsid w:val="001A0E90"/>
    <w:rsid w:val="001A0F30"/>
    <w:rsid w:val="001A0F41"/>
    <w:rsid w:val="001A112A"/>
    <w:rsid w:val="001A124A"/>
    <w:rsid w:val="001A14F1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719"/>
    <w:rsid w:val="001A38E2"/>
    <w:rsid w:val="001A3AE8"/>
    <w:rsid w:val="001A3BDB"/>
    <w:rsid w:val="001A3F84"/>
    <w:rsid w:val="001A4021"/>
    <w:rsid w:val="001A408D"/>
    <w:rsid w:val="001A443D"/>
    <w:rsid w:val="001A44D0"/>
    <w:rsid w:val="001A4974"/>
    <w:rsid w:val="001A4A24"/>
    <w:rsid w:val="001A4A9B"/>
    <w:rsid w:val="001A4AEB"/>
    <w:rsid w:val="001A4B38"/>
    <w:rsid w:val="001A4BCD"/>
    <w:rsid w:val="001A4FA6"/>
    <w:rsid w:val="001A506F"/>
    <w:rsid w:val="001A51A3"/>
    <w:rsid w:val="001A5294"/>
    <w:rsid w:val="001A532B"/>
    <w:rsid w:val="001A534F"/>
    <w:rsid w:val="001A53DF"/>
    <w:rsid w:val="001A54EF"/>
    <w:rsid w:val="001A54FE"/>
    <w:rsid w:val="001A55EF"/>
    <w:rsid w:val="001A5980"/>
    <w:rsid w:val="001A59CC"/>
    <w:rsid w:val="001A5C12"/>
    <w:rsid w:val="001A5CC3"/>
    <w:rsid w:val="001A5DBC"/>
    <w:rsid w:val="001A5FE0"/>
    <w:rsid w:val="001A6102"/>
    <w:rsid w:val="001A6223"/>
    <w:rsid w:val="001A6444"/>
    <w:rsid w:val="001A69B5"/>
    <w:rsid w:val="001A6BC4"/>
    <w:rsid w:val="001A6BF4"/>
    <w:rsid w:val="001A6CFB"/>
    <w:rsid w:val="001A74E2"/>
    <w:rsid w:val="001A774F"/>
    <w:rsid w:val="001A7B07"/>
    <w:rsid w:val="001A7F1E"/>
    <w:rsid w:val="001A7F96"/>
    <w:rsid w:val="001B01E6"/>
    <w:rsid w:val="001B0278"/>
    <w:rsid w:val="001B0303"/>
    <w:rsid w:val="001B033C"/>
    <w:rsid w:val="001B06DE"/>
    <w:rsid w:val="001B0708"/>
    <w:rsid w:val="001B0880"/>
    <w:rsid w:val="001B08B4"/>
    <w:rsid w:val="001B08C1"/>
    <w:rsid w:val="001B0B15"/>
    <w:rsid w:val="001B0C59"/>
    <w:rsid w:val="001B0CD9"/>
    <w:rsid w:val="001B1186"/>
    <w:rsid w:val="001B1434"/>
    <w:rsid w:val="001B148A"/>
    <w:rsid w:val="001B15CE"/>
    <w:rsid w:val="001B17B2"/>
    <w:rsid w:val="001B1826"/>
    <w:rsid w:val="001B18DE"/>
    <w:rsid w:val="001B1A2D"/>
    <w:rsid w:val="001B1A87"/>
    <w:rsid w:val="001B1CF1"/>
    <w:rsid w:val="001B1EB8"/>
    <w:rsid w:val="001B1F40"/>
    <w:rsid w:val="001B208C"/>
    <w:rsid w:val="001B2197"/>
    <w:rsid w:val="001B24A8"/>
    <w:rsid w:val="001B24DE"/>
    <w:rsid w:val="001B25B4"/>
    <w:rsid w:val="001B2605"/>
    <w:rsid w:val="001B28FB"/>
    <w:rsid w:val="001B2D28"/>
    <w:rsid w:val="001B329D"/>
    <w:rsid w:val="001B339F"/>
    <w:rsid w:val="001B3442"/>
    <w:rsid w:val="001B3454"/>
    <w:rsid w:val="001B3456"/>
    <w:rsid w:val="001B352D"/>
    <w:rsid w:val="001B3736"/>
    <w:rsid w:val="001B377E"/>
    <w:rsid w:val="001B3787"/>
    <w:rsid w:val="001B39F1"/>
    <w:rsid w:val="001B3CB0"/>
    <w:rsid w:val="001B405C"/>
    <w:rsid w:val="001B4101"/>
    <w:rsid w:val="001B43A8"/>
    <w:rsid w:val="001B47A6"/>
    <w:rsid w:val="001B48A8"/>
    <w:rsid w:val="001B48EB"/>
    <w:rsid w:val="001B4CC7"/>
    <w:rsid w:val="001B4D04"/>
    <w:rsid w:val="001B4E25"/>
    <w:rsid w:val="001B4F21"/>
    <w:rsid w:val="001B515F"/>
    <w:rsid w:val="001B527E"/>
    <w:rsid w:val="001B54DF"/>
    <w:rsid w:val="001B57B4"/>
    <w:rsid w:val="001B58AF"/>
    <w:rsid w:val="001B5EDC"/>
    <w:rsid w:val="001B694B"/>
    <w:rsid w:val="001B6DCD"/>
    <w:rsid w:val="001B6EA1"/>
    <w:rsid w:val="001B7202"/>
    <w:rsid w:val="001B78BC"/>
    <w:rsid w:val="001B797A"/>
    <w:rsid w:val="001B7D63"/>
    <w:rsid w:val="001B7E08"/>
    <w:rsid w:val="001B7FAB"/>
    <w:rsid w:val="001C00BF"/>
    <w:rsid w:val="001C0260"/>
    <w:rsid w:val="001C02AB"/>
    <w:rsid w:val="001C0339"/>
    <w:rsid w:val="001C053F"/>
    <w:rsid w:val="001C05BA"/>
    <w:rsid w:val="001C07A8"/>
    <w:rsid w:val="001C0857"/>
    <w:rsid w:val="001C08DA"/>
    <w:rsid w:val="001C0A36"/>
    <w:rsid w:val="001C0A37"/>
    <w:rsid w:val="001C0A7A"/>
    <w:rsid w:val="001C0B87"/>
    <w:rsid w:val="001C0CFA"/>
    <w:rsid w:val="001C0E47"/>
    <w:rsid w:val="001C0F93"/>
    <w:rsid w:val="001C1087"/>
    <w:rsid w:val="001C1192"/>
    <w:rsid w:val="001C12AB"/>
    <w:rsid w:val="001C1436"/>
    <w:rsid w:val="001C145D"/>
    <w:rsid w:val="001C15AC"/>
    <w:rsid w:val="001C16DE"/>
    <w:rsid w:val="001C1D10"/>
    <w:rsid w:val="001C20B1"/>
    <w:rsid w:val="001C2123"/>
    <w:rsid w:val="001C21E6"/>
    <w:rsid w:val="001C2290"/>
    <w:rsid w:val="001C23EF"/>
    <w:rsid w:val="001C2482"/>
    <w:rsid w:val="001C2569"/>
    <w:rsid w:val="001C2647"/>
    <w:rsid w:val="001C29F4"/>
    <w:rsid w:val="001C2C22"/>
    <w:rsid w:val="001C2C33"/>
    <w:rsid w:val="001C2C4F"/>
    <w:rsid w:val="001C2CFE"/>
    <w:rsid w:val="001C3235"/>
    <w:rsid w:val="001C338B"/>
    <w:rsid w:val="001C363F"/>
    <w:rsid w:val="001C37B0"/>
    <w:rsid w:val="001C38FA"/>
    <w:rsid w:val="001C39E6"/>
    <w:rsid w:val="001C3B61"/>
    <w:rsid w:val="001C3BFF"/>
    <w:rsid w:val="001C3CAF"/>
    <w:rsid w:val="001C3D28"/>
    <w:rsid w:val="001C4025"/>
    <w:rsid w:val="001C405A"/>
    <w:rsid w:val="001C4060"/>
    <w:rsid w:val="001C42C9"/>
    <w:rsid w:val="001C446D"/>
    <w:rsid w:val="001C44E9"/>
    <w:rsid w:val="001C45C6"/>
    <w:rsid w:val="001C489E"/>
    <w:rsid w:val="001C48BF"/>
    <w:rsid w:val="001C4B50"/>
    <w:rsid w:val="001C4E09"/>
    <w:rsid w:val="001C4E93"/>
    <w:rsid w:val="001C5193"/>
    <w:rsid w:val="001C525C"/>
    <w:rsid w:val="001C534C"/>
    <w:rsid w:val="001C55F5"/>
    <w:rsid w:val="001C58AC"/>
    <w:rsid w:val="001C58C2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1CF"/>
    <w:rsid w:val="001C633D"/>
    <w:rsid w:val="001C64E0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5D1"/>
    <w:rsid w:val="001C761B"/>
    <w:rsid w:val="001C7786"/>
    <w:rsid w:val="001C7995"/>
    <w:rsid w:val="001C7A02"/>
    <w:rsid w:val="001C7B1A"/>
    <w:rsid w:val="001C7C34"/>
    <w:rsid w:val="001C7FA3"/>
    <w:rsid w:val="001D0131"/>
    <w:rsid w:val="001D01B0"/>
    <w:rsid w:val="001D02A2"/>
    <w:rsid w:val="001D0536"/>
    <w:rsid w:val="001D06FA"/>
    <w:rsid w:val="001D09DC"/>
    <w:rsid w:val="001D0D82"/>
    <w:rsid w:val="001D0FC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1E72"/>
    <w:rsid w:val="001D201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347"/>
    <w:rsid w:val="001D34EB"/>
    <w:rsid w:val="001D36F2"/>
    <w:rsid w:val="001D3747"/>
    <w:rsid w:val="001D3786"/>
    <w:rsid w:val="001D3B7E"/>
    <w:rsid w:val="001D3C5E"/>
    <w:rsid w:val="001D3CD6"/>
    <w:rsid w:val="001D43DB"/>
    <w:rsid w:val="001D4706"/>
    <w:rsid w:val="001D49FA"/>
    <w:rsid w:val="001D4CA0"/>
    <w:rsid w:val="001D4F93"/>
    <w:rsid w:val="001D5122"/>
    <w:rsid w:val="001D541F"/>
    <w:rsid w:val="001D5874"/>
    <w:rsid w:val="001D58AC"/>
    <w:rsid w:val="001D5C03"/>
    <w:rsid w:val="001D5CBA"/>
    <w:rsid w:val="001D5D9A"/>
    <w:rsid w:val="001D5EA6"/>
    <w:rsid w:val="001D5EC4"/>
    <w:rsid w:val="001D5FE2"/>
    <w:rsid w:val="001D6246"/>
    <w:rsid w:val="001D630A"/>
    <w:rsid w:val="001D6316"/>
    <w:rsid w:val="001D63EA"/>
    <w:rsid w:val="001D641C"/>
    <w:rsid w:val="001D67E9"/>
    <w:rsid w:val="001D6AE3"/>
    <w:rsid w:val="001D6B62"/>
    <w:rsid w:val="001D6C65"/>
    <w:rsid w:val="001D6EAC"/>
    <w:rsid w:val="001D6EC6"/>
    <w:rsid w:val="001D6EEF"/>
    <w:rsid w:val="001D7202"/>
    <w:rsid w:val="001D72A4"/>
    <w:rsid w:val="001D73BF"/>
    <w:rsid w:val="001D771C"/>
    <w:rsid w:val="001D7727"/>
    <w:rsid w:val="001D782B"/>
    <w:rsid w:val="001D7BF7"/>
    <w:rsid w:val="001D7C2E"/>
    <w:rsid w:val="001D7D8C"/>
    <w:rsid w:val="001D7DCE"/>
    <w:rsid w:val="001D7FD7"/>
    <w:rsid w:val="001E01F0"/>
    <w:rsid w:val="001E0350"/>
    <w:rsid w:val="001E0476"/>
    <w:rsid w:val="001E0A10"/>
    <w:rsid w:val="001E0A5B"/>
    <w:rsid w:val="001E0AD2"/>
    <w:rsid w:val="001E0B11"/>
    <w:rsid w:val="001E0B2C"/>
    <w:rsid w:val="001E0DD1"/>
    <w:rsid w:val="001E1071"/>
    <w:rsid w:val="001E10F6"/>
    <w:rsid w:val="001E1587"/>
    <w:rsid w:val="001E16CD"/>
    <w:rsid w:val="001E1738"/>
    <w:rsid w:val="001E1A7E"/>
    <w:rsid w:val="001E1B3C"/>
    <w:rsid w:val="001E1DD8"/>
    <w:rsid w:val="001E1FE3"/>
    <w:rsid w:val="001E220C"/>
    <w:rsid w:val="001E238D"/>
    <w:rsid w:val="001E249D"/>
    <w:rsid w:val="001E2522"/>
    <w:rsid w:val="001E271F"/>
    <w:rsid w:val="001E2757"/>
    <w:rsid w:val="001E2B83"/>
    <w:rsid w:val="001E2C93"/>
    <w:rsid w:val="001E2D18"/>
    <w:rsid w:val="001E2EEC"/>
    <w:rsid w:val="001E306B"/>
    <w:rsid w:val="001E3079"/>
    <w:rsid w:val="001E31FC"/>
    <w:rsid w:val="001E32DD"/>
    <w:rsid w:val="001E32EA"/>
    <w:rsid w:val="001E332D"/>
    <w:rsid w:val="001E3584"/>
    <w:rsid w:val="001E361F"/>
    <w:rsid w:val="001E3793"/>
    <w:rsid w:val="001E38B3"/>
    <w:rsid w:val="001E3F28"/>
    <w:rsid w:val="001E3F8D"/>
    <w:rsid w:val="001E4063"/>
    <w:rsid w:val="001E40CC"/>
    <w:rsid w:val="001E419C"/>
    <w:rsid w:val="001E4628"/>
    <w:rsid w:val="001E470B"/>
    <w:rsid w:val="001E480E"/>
    <w:rsid w:val="001E4A15"/>
    <w:rsid w:val="001E4A84"/>
    <w:rsid w:val="001E4CF5"/>
    <w:rsid w:val="001E4CF8"/>
    <w:rsid w:val="001E4E83"/>
    <w:rsid w:val="001E4EF0"/>
    <w:rsid w:val="001E5109"/>
    <w:rsid w:val="001E5158"/>
    <w:rsid w:val="001E52D8"/>
    <w:rsid w:val="001E5454"/>
    <w:rsid w:val="001E550C"/>
    <w:rsid w:val="001E585D"/>
    <w:rsid w:val="001E5AEE"/>
    <w:rsid w:val="001E5E71"/>
    <w:rsid w:val="001E5F42"/>
    <w:rsid w:val="001E615D"/>
    <w:rsid w:val="001E6356"/>
    <w:rsid w:val="001E6421"/>
    <w:rsid w:val="001E648D"/>
    <w:rsid w:val="001E654A"/>
    <w:rsid w:val="001E66BB"/>
    <w:rsid w:val="001E66EB"/>
    <w:rsid w:val="001E6725"/>
    <w:rsid w:val="001E67F6"/>
    <w:rsid w:val="001E6A62"/>
    <w:rsid w:val="001E7082"/>
    <w:rsid w:val="001E71C9"/>
    <w:rsid w:val="001E72EF"/>
    <w:rsid w:val="001E731E"/>
    <w:rsid w:val="001E73A1"/>
    <w:rsid w:val="001E75CF"/>
    <w:rsid w:val="001E771F"/>
    <w:rsid w:val="001E78F2"/>
    <w:rsid w:val="001E7A5B"/>
    <w:rsid w:val="001E7AA2"/>
    <w:rsid w:val="001E7AB6"/>
    <w:rsid w:val="001E7BA2"/>
    <w:rsid w:val="001E7DCA"/>
    <w:rsid w:val="001E7E32"/>
    <w:rsid w:val="001E7F2C"/>
    <w:rsid w:val="001F00DF"/>
    <w:rsid w:val="001F0199"/>
    <w:rsid w:val="001F02DD"/>
    <w:rsid w:val="001F02ED"/>
    <w:rsid w:val="001F042C"/>
    <w:rsid w:val="001F05EB"/>
    <w:rsid w:val="001F0680"/>
    <w:rsid w:val="001F0762"/>
    <w:rsid w:val="001F0903"/>
    <w:rsid w:val="001F0B42"/>
    <w:rsid w:val="001F0B75"/>
    <w:rsid w:val="001F128F"/>
    <w:rsid w:val="001F1321"/>
    <w:rsid w:val="001F1503"/>
    <w:rsid w:val="001F1537"/>
    <w:rsid w:val="001F1562"/>
    <w:rsid w:val="001F161D"/>
    <w:rsid w:val="001F1717"/>
    <w:rsid w:val="001F1B08"/>
    <w:rsid w:val="001F1E8F"/>
    <w:rsid w:val="001F1FD3"/>
    <w:rsid w:val="001F2011"/>
    <w:rsid w:val="001F2361"/>
    <w:rsid w:val="001F24BD"/>
    <w:rsid w:val="001F2579"/>
    <w:rsid w:val="001F25E3"/>
    <w:rsid w:val="001F26A5"/>
    <w:rsid w:val="001F2770"/>
    <w:rsid w:val="001F298A"/>
    <w:rsid w:val="001F29B8"/>
    <w:rsid w:val="001F29E1"/>
    <w:rsid w:val="001F2AFC"/>
    <w:rsid w:val="001F2D41"/>
    <w:rsid w:val="001F2D97"/>
    <w:rsid w:val="001F3601"/>
    <w:rsid w:val="001F367B"/>
    <w:rsid w:val="001F37F3"/>
    <w:rsid w:val="001F3830"/>
    <w:rsid w:val="001F3900"/>
    <w:rsid w:val="001F39A2"/>
    <w:rsid w:val="001F3A1E"/>
    <w:rsid w:val="001F3A49"/>
    <w:rsid w:val="001F3BC8"/>
    <w:rsid w:val="001F3E69"/>
    <w:rsid w:val="001F3F72"/>
    <w:rsid w:val="001F3F86"/>
    <w:rsid w:val="001F4032"/>
    <w:rsid w:val="001F4039"/>
    <w:rsid w:val="001F407E"/>
    <w:rsid w:val="001F417E"/>
    <w:rsid w:val="001F41E7"/>
    <w:rsid w:val="001F4269"/>
    <w:rsid w:val="001F445C"/>
    <w:rsid w:val="001F447E"/>
    <w:rsid w:val="001F49DA"/>
    <w:rsid w:val="001F4BEE"/>
    <w:rsid w:val="001F4D6B"/>
    <w:rsid w:val="001F4D83"/>
    <w:rsid w:val="001F4F40"/>
    <w:rsid w:val="001F5366"/>
    <w:rsid w:val="001F569F"/>
    <w:rsid w:val="001F56C1"/>
    <w:rsid w:val="001F5973"/>
    <w:rsid w:val="001F5C2E"/>
    <w:rsid w:val="001F5CA1"/>
    <w:rsid w:val="001F5E57"/>
    <w:rsid w:val="001F5E67"/>
    <w:rsid w:val="001F612F"/>
    <w:rsid w:val="001F6251"/>
    <w:rsid w:val="001F630C"/>
    <w:rsid w:val="001F64CE"/>
    <w:rsid w:val="001F6558"/>
    <w:rsid w:val="001F6666"/>
    <w:rsid w:val="001F66D7"/>
    <w:rsid w:val="001F684A"/>
    <w:rsid w:val="001F689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B63"/>
    <w:rsid w:val="001F7CEA"/>
    <w:rsid w:val="001F7DEE"/>
    <w:rsid w:val="00200298"/>
    <w:rsid w:val="002002F9"/>
    <w:rsid w:val="002003AA"/>
    <w:rsid w:val="002003B0"/>
    <w:rsid w:val="00200501"/>
    <w:rsid w:val="002005B5"/>
    <w:rsid w:val="00200AB6"/>
    <w:rsid w:val="00200E02"/>
    <w:rsid w:val="00200F46"/>
    <w:rsid w:val="00200FDA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4DD"/>
    <w:rsid w:val="0020287F"/>
    <w:rsid w:val="002028C7"/>
    <w:rsid w:val="00202949"/>
    <w:rsid w:val="00202C53"/>
    <w:rsid w:val="00202D95"/>
    <w:rsid w:val="0020321D"/>
    <w:rsid w:val="002035F9"/>
    <w:rsid w:val="0020375E"/>
    <w:rsid w:val="002037C2"/>
    <w:rsid w:val="00203814"/>
    <w:rsid w:val="0020394D"/>
    <w:rsid w:val="00203B45"/>
    <w:rsid w:val="00203C9B"/>
    <w:rsid w:val="00203CCA"/>
    <w:rsid w:val="00203EDF"/>
    <w:rsid w:val="00204048"/>
    <w:rsid w:val="002042CD"/>
    <w:rsid w:val="00204332"/>
    <w:rsid w:val="00204603"/>
    <w:rsid w:val="0020493E"/>
    <w:rsid w:val="00204944"/>
    <w:rsid w:val="002049E6"/>
    <w:rsid w:val="00204ACE"/>
    <w:rsid w:val="002053F4"/>
    <w:rsid w:val="002054FE"/>
    <w:rsid w:val="00205831"/>
    <w:rsid w:val="00205D26"/>
    <w:rsid w:val="00205D47"/>
    <w:rsid w:val="00205FBB"/>
    <w:rsid w:val="002060E0"/>
    <w:rsid w:val="002060FF"/>
    <w:rsid w:val="00206503"/>
    <w:rsid w:val="00206640"/>
    <w:rsid w:val="00206738"/>
    <w:rsid w:val="00206845"/>
    <w:rsid w:val="00206A82"/>
    <w:rsid w:val="00206BF3"/>
    <w:rsid w:val="00206E38"/>
    <w:rsid w:val="00206E9F"/>
    <w:rsid w:val="00206F86"/>
    <w:rsid w:val="0020708B"/>
    <w:rsid w:val="0020723A"/>
    <w:rsid w:val="002072A3"/>
    <w:rsid w:val="002073ED"/>
    <w:rsid w:val="0020773A"/>
    <w:rsid w:val="002079C1"/>
    <w:rsid w:val="00207C04"/>
    <w:rsid w:val="00207C79"/>
    <w:rsid w:val="00207D7E"/>
    <w:rsid w:val="00207E81"/>
    <w:rsid w:val="00210436"/>
    <w:rsid w:val="00210514"/>
    <w:rsid w:val="00210597"/>
    <w:rsid w:val="002107F2"/>
    <w:rsid w:val="0021083D"/>
    <w:rsid w:val="00210B9A"/>
    <w:rsid w:val="00210D4B"/>
    <w:rsid w:val="00211073"/>
    <w:rsid w:val="00211537"/>
    <w:rsid w:val="00211612"/>
    <w:rsid w:val="002116D9"/>
    <w:rsid w:val="00211845"/>
    <w:rsid w:val="00211A40"/>
    <w:rsid w:val="00211C2A"/>
    <w:rsid w:val="00211E21"/>
    <w:rsid w:val="00211E5A"/>
    <w:rsid w:val="00212032"/>
    <w:rsid w:val="00212320"/>
    <w:rsid w:val="002127E1"/>
    <w:rsid w:val="0021282C"/>
    <w:rsid w:val="00212FDF"/>
    <w:rsid w:val="00213108"/>
    <w:rsid w:val="00213187"/>
    <w:rsid w:val="002133C9"/>
    <w:rsid w:val="0021342B"/>
    <w:rsid w:val="00213485"/>
    <w:rsid w:val="002134D7"/>
    <w:rsid w:val="002134F9"/>
    <w:rsid w:val="002135D8"/>
    <w:rsid w:val="00213791"/>
    <w:rsid w:val="00213923"/>
    <w:rsid w:val="00213AF4"/>
    <w:rsid w:val="00213B4A"/>
    <w:rsid w:val="00213BC9"/>
    <w:rsid w:val="00213C45"/>
    <w:rsid w:val="00213CB6"/>
    <w:rsid w:val="00213FB6"/>
    <w:rsid w:val="00214142"/>
    <w:rsid w:val="002141D5"/>
    <w:rsid w:val="00214644"/>
    <w:rsid w:val="002148A7"/>
    <w:rsid w:val="002148D7"/>
    <w:rsid w:val="002149E7"/>
    <w:rsid w:val="00214B19"/>
    <w:rsid w:val="00214B21"/>
    <w:rsid w:val="00214B41"/>
    <w:rsid w:val="00214C0F"/>
    <w:rsid w:val="00214C2D"/>
    <w:rsid w:val="00214CEE"/>
    <w:rsid w:val="00214DD0"/>
    <w:rsid w:val="00214FF1"/>
    <w:rsid w:val="002152AE"/>
    <w:rsid w:val="002152C4"/>
    <w:rsid w:val="0021533C"/>
    <w:rsid w:val="00215594"/>
    <w:rsid w:val="00215619"/>
    <w:rsid w:val="00215713"/>
    <w:rsid w:val="002158F6"/>
    <w:rsid w:val="00215D94"/>
    <w:rsid w:val="00215F39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74"/>
    <w:rsid w:val="002173C0"/>
    <w:rsid w:val="0021768A"/>
    <w:rsid w:val="00217746"/>
    <w:rsid w:val="00217767"/>
    <w:rsid w:val="002177A1"/>
    <w:rsid w:val="0021787D"/>
    <w:rsid w:val="00217BEE"/>
    <w:rsid w:val="00217D21"/>
    <w:rsid w:val="002200F0"/>
    <w:rsid w:val="002202E7"/>
    <w:rsid w:val="00220363"/>
    <w:rsid w:val="002203FF"/>
    <w:rsid w:val="00220544"/>
    <w:rsid w:val="0022075A"/>
    <w:rsid w:val="0022080B"/>
    <w:rsid w:val="0022083B"/>
    <w:rsid w:val="0022086F"/>
    <w:rsid w:val="00220AA3"/>
    <w:rsid w:val="00220F48"/>
    <w:rsid w:val="0022119A"/>
    <w:rsid w:val="002212B5"/>
    <w:rsid w:val="00221417"/>
    <w:rsid w:val="0022165E"/>
    <w:rsid w:val="00221756"/>
    <w:rsid w:val="002217EE"/>
    <w:rsid w:val="0022194A"/>
    <w:rsid w:val="00221B28"/>
    <w:rsid w:val="00221BC6"/>
    <w:rsid w:val="00221CD5"/>
    <w:rsid w:val="00221ED4"/>
    <w:rsid w:val="00221FCC"/>
    <w:rsid w:val="00222144"/>
    <w:rsid w:val="00222299"/>
    <w:rsid w:val="00222392"/>
    <w:rsid w:val="002223AE"/>
    <w:rsid w:val="002223DA"/>
    <w:rsid w:val="00222672"/>
    <w:rsid w:val="00222690"/>
    <w:rsid w:val="002226BA"/>
    <w:rsid w:val="002228B2"/>
    <w:rsid w:val="00222986"/>
    <w:rsid w:val="00222DBD"/>
    <w:rsid w:val="00222DCE"/>
    <w:rsid w:val="00223010"/>
    <w:rsid w:val="0022317F"/>
    <w:rsid w:val="0022319F"/>
    <w:rsid w:val="002231DD"/>
    <w:rsid w:val="002233A3"/>
    <w:rsid w:val="002235AA"/>
    <w:rsid w:val="002235C0"/>
    <w:rsid w:val="002236E2"/>
    <w:rsid w:val="002237D3"/>
    <w:rsid w:val="0022395A"/>
    <w:rsid w:val="00223CC1"/>
    <w:rsid w:val="00223DB3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52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6C07"/>
    <w:rsid w:val="00226E46"/>
    <w:rsid w:val="00226F14"/>
    <w:rsid w:val="002270E9"/>
    <w:rsid w:val="00227232"/>
    <w:rsid w:val="00227529"/>
    <w:rsid w:val="002278C5"/>
    <w:rsid w:val="002279BC"/>
    <w:rsid w:val="00227A9D"/>
    <w:rsid w:val="00227B7E"/>
    <w:rsid w:val="00227C6B"/>
    <w:rsid w:val="00227C6D"/>
    <w:rsid w:val="0023010E"/>
    <w:rsid w:val="00230260"/>
    <w:rsid w:val="002302AB"/>
    <w:rsid w:val="0023036E"/>
    <w:rsid w:val="00230C35"/>
    <w:rsid w:val="00230E5C"/>
    <w:rsid w:val="00230F36"/>
    <w:rsid w:val="00230FA7"/>
    <w:rsid w:val="0023106E"/>
    <w:rsid w:val="002310C9"/>
    <w:rsid w:val="002312D8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36E"/>
    <w:rsid w:val="002323BA"/>
    <w:rsid w:val="0023254E"/>
    <w:rsid w:val="0023266D"/>
    <w:rsid w:val="00232675"/>
    <w:rsid w:val="002326C0"/>
    <w:rsid w:val="00232738"/>
    <w:rsid w:val="00232859"/>
    <w:rsid w:val="0023298A"/>
    <w:rsid w:val="002329B3"/>
    <w:rsid w:val="00232B34"/>
    <w:rsid w:val="00232CF1"/>
    <w:rsid w:val="00232D72"/>
    <w:rsid w:val="00232F77"/>
    <w:rsid w:val="002330A2"/>
    <w:rsid w:val="002330F0"/>
    <w:rsid w:val="002333D0"/>
    <w:rsid w:val="00233594"/>
    <w:rsid w:val="00233ABB"/>
    <w:rsid w:val="00233D09"/>
    <w:rsid w:val="00233E8C"/>
    <w:rsid w:val="002340E9"/>
    <w:rsid w:val="00234240"/>
    <w:rsid w:val="00234733"/>
    <w:rsid w:val="0023497B"/>
    <w:rsid w:val="002349DE"/>
    <w:rsid w:val="00234AE2"/>
    <w:rsid w:val="00234B58"/>
    <w:rsid w:val="00234B5B"/>
    <w:rsid w:val="00234BCD"/>
    <w:rsid w:val="00234F17"/>
    <w:rsid w:val="0023515D"/>
    <w:rsid w:val="0023534D"/>
    <w:rsid w:val="002355C2"/>
    <w:rsid w:val="00235708"/>
    <w:rsid w:val="00235849"/>
    <w:rsid w:val="0023598E"/>
    <w:rsid w:val="00235A37"/>
    <w:rsid w:val="00235A83"/>
    <w:rsid w:val="00235C12"/>
    <w:rsid w:val="00235E09"/>
    <w:rsid w:val="00236020"/>
    <w:rsid w:val="00236309"/>
    <w:rsid w:val="002364AE"/>
    <w:rsid w:val="002364AF"/>
    <w:rsid w:val="00236865"/>
    <w:rsid w:val="0023687A"/>
    <w:rsid w:val="0023690E"/>
    <w:rsid w:val="00236B23"/>
    <w:rsid w:val="00236BC0"/>
    <w:rsid w:val="00236C92"/>
    <w:rsid w:val="00236E33"/>
    <w:rsid w:val="002370E1"/>
    <w:rsid w:val="002373BE"/>
    <w:rsid w:val="002375BD"/>
    <w:rsid w:val="00237700"/>
    <w:rsid w:val="00237724"/>
    <w:rsid w:val="0023776C"/>
    <w:rsid w:val="002377A8"/>
    <w:rsid w:val="00237935"/>
    <w:rsid w:val="00237B14"/>
    <w:rsid w:val="00237ECA"/>
    <w:rsid w:val="0024054C"/>
    <w:rsid w:val="0024075F"/>
    <w:rsid w:val="00240897"/>
    <w:rsid w:val="00240A61"/>
    <w:rsid w:val="00240BAE"/>
    <w:rsid w:val="00240F59"/>
    <w:rsid w:val="00241014"/>
    <w:rsid w:val="0024145C"/>
    <w:rsid w:val="0024178B"/>
    <w:rsid w:val="00241814"/>
    <w:rsid w:val="00241A2D"/>
    <w:rsid w:val="00241D42"/>
    <w:rsid w:val="00241DAE"/>
    <w:rsid w:val="00241E92"/>
    <w:rsid w:val="00241F94"/>
    <w:rsid w:val="0024277C"/>
    <w:rsid w:val="00242A46"/>
    <w:rsid w:val="00242C60"/>
    <w:rsid w:val="00242CE3"/>
    <w:rsid w:val="00242DC7"/>
    <w:rsid w:val="00242FA0"/>
    <w:rsid w:val="00242FBD"/>
    <w:rsid w:val="0024318E"/>
    <w:rsid w:val="0024323E"/>
    <w:rsid w:val="002437A9"/>
    <w:rsid w:val="002437E6"/>
    <w:rsid w:val="0024398E"/>
    <w:rsid w:val="00243BF7"/>
    <w:rsid w:val="00244072"/>
    <w:rsid w:val="00244122"/>
    <w:rsid w:val="00244166"/>
    <w:rsid w:val="002442CB"/>
    <w:rsid w:val="002443EB"/>
    <w:rsid w:val="00244578"/>
    <w:rsid w:val="00244721"/>
    <w:rsid w:val="00244761"/>
    <w:rsid w:val="00244921"/>
    <w:rsid w:val="0024499D"/>
    <w:rsid w:val="00244B10"/>
    <w:rsid w:val="00244C77"/>
    <w:rsid w:val="00244E94"/>
    <w:rsid w:val="0024522A"/>
    <w:rsid w:val="00245621"/>
    <w:rsid w:val="00245706"/>
    <w:rsid w:val="00245919"/>
    <w:rsid w:val="0024594B"/>
    <w:rsid w:val="00245966"/>
    <w:rsid w:val="00245AEA"/>
    <w:rsid w:val="00245AF0"/>
    <w:rsid w:val="00245B33"/>
    <w:rsid w:val="00245B54"/>
    <w:rsid w:val="00245B57"/>
    <w:rsid w:val="00245BC2"/>
    <w:rsid w:val="00245D65"/>
    <w:rsid w:val="00245DB9"/>
    <w:rsid w:val="00245DD6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84E"/>
    <w:rsid w:val="00247AFA"/>
    <w:rsid w:val="00247B4D"/>
    <w:rsid w:val="00247D5E"/>
    <w:rsid w:val="00247D89"/>
    <w:rsid w:val="00250060"/>
    <w:rsid w:val="002502C3"/>
    <w:rsid w:val="0025051A"/>
    <w:rsid w:val="0025056C"/>
    <w:rsid w:val="002507F1"/>
    <w:rsid w:val="00250AD4"/>
    <w:rsid w:val="00250AFE"/>
    <w:rsid w:val="00250BE9"/>
    <w:rsid w:val="00250C2E"/>
    <w:rsid w:val="00250CD9"/>
    <w:rsid w:val="00250FB2"/>
    <w:rsid w:val="00251337"/>
    <w:rsid w:val="00251784"/>
    <w:rsid w:val="00251922"/>
    <w:rsid w:val="00251ADA"/>
    <w:rsid w:val="00251F1E"/>
    <w:rsid w:val="0025239C"/>
    <w:rsid w:val="002525E7"/>
    <w:rsid w:val="00252724"/>
    <w:rsid w:val="00252809"/>
    <w:rsid w:val="002528A7"/>
    <w:rsid w:val="00252B3F"/>
    <w:rsid w:val="00252B99"/>
    <w:rsid w:val="00253057"/>
    <w:rsid w:val="002532A7"/>
    <w:rsid w:val="002532FA"/>
    <w:rsid w:val="0025344D"/>
    <w:rsid w:val="002536E1"/>
    <w:rsid w:val="0025371C"/>
    <w:rsid w:val="002538EF"/>
    <w:rsid w:val="002539C5"/>
    <w:rsid w:val="00253A40"/>
    <w:rsid w:val="00253F16"/>
    <w:rsid w:val="002543AD"/>
    <w:rsid w:val="00254580"/>
    <w:rsid w:val="002548C6"/>
    <w:rsid w:val="0025492D"/>
    <w:rsid w:val="00254A31"/>
    <w:rsid w:val="00254AB9"/>
    <w:rsid w:val="0025500B"/>
    <w:rsid w:val="00255030"/>
    <w:rsid w:val="002550EC"/>
    <w:rsid w:val="002551AF"/>
    <w:rsid w:val="002553D5"/>
    <w:rsid w:val="00255457"/>
    <w:rsid w:val="00255711"/>
    <w:rsid w:val="0025574F"/>
    <w:rsid w:val="002557E9"/>
    <w:rsid w:val="00255A2E"/>
    <w:rsid w:val="00255B5D"/>
    <w:rsid w:val="00255B7B"/>
    <w:rsid w:val="00255D3A"/>
    <w:rsid w:val="00255F69"/>
    <w:rsid w:val="00256147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3C6"/>
    <w:rsid w:val="00257459"/>
    <w:rsid w:val="0025748E"/>
    <w:rsid w:val="00257531"/>
    <w:rsid w:val="0025762C"/>
    <w:rsid w:val="0025767B"/>
    <w:rsid w:val="002579F3"/>
    <w:rsid w:val="00257A05"/>
    <w:rsid w:val="00257A68"/>
    <w:rsid w:val="00257B62"/>
    <w:rsid w:val="00257BA9"/>
    <w:rsid w:val="00257E59"/>
    <w:rsid w:val="00257E5C"/>
    <w:rsid w:val="00257EAC"/>
    <w:rsid w:val="00257EBA"/>
    <w:rsid w:val="00257F5A"/>
    <w:rsid w:val="00257F81"/>
    <w:rsid w:val="002600B8"/>
    <w:rsid w:val="00260200"/>
    <w:rsid w:val="00260223"/>
    <w:rsid w:val="00260322"/>
    <w:rsid w:val="0026044B"/>
    <w:rsid w:val="00260861"/>
    <w:rsid w:val="0026087F"/>
    <w:rsid w:val="00260A58"/>
    <w:rsid w:val="00260AD5"/>
    <w:rsid w:val="00260C89"/>
    <w:rsid w:val="00260D35"/>
    <w:rsid w:val="00260E4E"/>
    <w:rsid w:val="00260E76"/>
    <w:rsid w:val="00261027"/>
    <w:rsid w:val="00261176"/>
    <w:rsid w:val="002611DB"/>
    <w:rsid w:val="002612EC"/>
    <w:rsid w:val="00261447"/>
    <w:rsid w:val="00261784"/>
    <w:rsid w:val="002617BA"/>
    <w:rsid w:val="002618F4"/>
    <w:rsid w:val="00261914"/>
    <w:rsid w:val="00261A2C"/>
    <w:rsid w:val="00261AFA"/>
    <w:rsid w:val="00261B8E"/>
    <w:rsid w:val="00261CC5"/>
    <w:rsid w:val="00261D99"/>
    <w:rsid w:val="00261E9A"/>
    <w:rsid w:val="00261FF7"/>
    <w:rsid w:val="0026202A"/>
    <w:rsid w:val="0026217E"/>
    <w:rsid w:val="002621C9"/>
    <w:rsid w:val="002624E3"/>
    <w:rsid w:val="002625D9"/>
    <w:rsid w:val="00262785"/>
    <w:rsid w:val="002627FC"/>
    <w:rsid w:val="002628E2"/>
    <w:rsid w:val="00262942"/>
    <w:rsid w:val="002629D3"/>
    <w:rsid w:val="00262AE0"/>
    <w:rsid w:val="00262BC4"/>
    <w:rsid w:val="00262EAF"/>
    <w:rsid w:val="00262F2B"/>
    <w:rsid w:val="002631A2"/>
    <w:rsid w:val="002631EC"/>
    <w:rsid w:val="002633A6"/>
    <w:rsid w:val="002634D3"/>
    <w:rsid w:val="002634F9"/>
    <w:rsid w:val="00263525"/>
    <w:rsid w:val="0026368C"/>
    <w:rsid w:val="002636D0"/>
    <w:rsid w:val="00263980"/>
    <w:rsid w:val="00263DDC"/>
    <w:rsid w:val="00263DF4"/>
    <w:rsid w:val="00263EDD"/>
    <w:rsid w:val="0026402C"/>
    <w:rsid w:val="0026438E"/>
    <w:rsid w:val="002643EC"/>
    <w:rsid w:val="002645EA"/>
    <w:rsid w:val="00264AEF"/>
    <w:rsid w:val="00264BA8"/>
    <w:rsid w:val="00264DF9"/>
    <w:rsid w:val="0026514D"/>
    <w:rsid w:val="002654A0"/>
    <w:rsid w:val="00265600"/>
    <w:rsid w:val="0026567E"/>
    <w:rsid w:val="0026572D"/>
    <w:rsid w:val="00265920"/>
    <w:rsid w:val="00265989"/>
    <w:rsid w:val="00265ADB"/>
    <w:rsid w:val="00265B3E"/>
    <w:rsid w:val="00265C44"/>
    <w:rsid w:val="00265FBF"/>
    <w:rsid w:val="002661B3"/>
    <w:rsid w:val="002661D7"/>
    <w:rsid w:val="00266262"/>
    <w:rsid w:val="00266375"/>
    <w:rsid w:val="00266731"/>
    <w:rsid w:val="00266804"/>
    <w:rsid w:val="002669AA"/>
    <w:rsid w:val="00266AB7"/>
    <w:rsid w:val="00266E51"/>
    <w:rsid w:val="00267225"/>
    <w:rsid w:val="0026728F"/>
    <w:rsid w:val="00267472"/>
    <w:rsid w:val="00267676"/>
    <w:rsid w:val="00267991"/>
    <w:rsid w:val="00267B08"/>
    <w:rsid w:val="00267D25"/>
    <w:rsid w:val="00267E3D"/>
    <w:rsid w:val="00267F3D"/>
    <w:rsid w:val="002700A3"/>
    <w:rsid w:val="002701D5"/>
    <w:rsid w:val="002703A0"/>
    <w:rsid w:val="002704B3"/>
    <w:rsid w:val="002704FF"/>
    <w:rsid w:val="002706DE"/>
    <w:rsid w:val="00270745"/>
    <w:rsid w:val="0027074A"/>
    <w:rsid w:val="002708A3"/>
    <w:rsid w:val="002708CE"/>
    <w:rsid w:val="002708D5"/>
    <w:rsid w:val="00270962"/>
    <w:rsid w:val="00270C58"/>
    <w:rsid w:val="00270CC6"/>
    <w:rsid w:val="00270D5D"/>
    <w:rsid w:val="00270FB4"/>
    <w:rsid w:val="00271008"/>
    <w:rsid w:val="00271090"/>
    <w:rsid w:val="00271146"/>
    <w:rsid w:val="0027115C"/>
    <w:rsid w:val="002712F0"/>
    <w:rsid w:val="00271779"/>
    <w:rsid w:val="00271809"/>
    <w:rsid w:val="00271911"/>
    <w:rsid w:val="00271AA4"/>
    <w:rsid w:val="00271C2A"/>
    <w:rsid w:val="00271D12"/>
    <w:rsid w:val="00272008"/>
    <w:rsid w:val="0027234A"/>
    <w:rsid w:val="00272432"/>
    <w:rsid w:val="002724F2"/>
    <w:rsid w:val="0027261C"/>
    <w:rsid w:val="002727A8"/>
    <w:rsid w:val="002728C5"/>
    <w:rsid w:val="00272C98"/>
    <w:rsid w:val="00272D42"/>
    <w:rsid w:val="00272EB1"/>
    <w:rsid w:val="0027314B"/>
    <w:rsid w:val="0027319E"/>
    <w:rsid w:val="0027331C"/>
    <w:rsid w:val="0027335E"/>
    <w:rsid w:val="0027376A"/>
    <w:rsid w:val="002737C2"/>
    <w:rsid w:val="0027383A"/>
    <w:rsid w:val="00273ACA"/>
    <w:rsid w:val="00273C44"/>
    <w:rsid w:val="00273C59"/>
    <w:rsid w:val="00273D54"/>
    <w:rsid w:val="00274028"/>
    <w:rsid w:val="00274067"/>
    <w:rsid w:val="0027461B"/>
    <w:rsid w:val="002746EF"/>
    <w:rsid w:val="00274817"/>
    <w:rsid w:val="00274ACC"/>
    <w:rsid w:val="00275010"/>
    <w:rsid w:val="00275246"/>
    <w:rsid w:val="0027524E"/>
    <w:rsid w:val="00275252"/>
    <w:rsid w:val="002753D0"/>
    <w:rsid w:val="00275688"/>
    <w:rsid w:val="00275736"/>
    <w:rsid w:val="0027587D"/>
    <w:rsid w:val="0027596B"/>
    <w:rsid w:val="002759F4"/>
    <w:rsid w:val="00275A39"/>
    <w:rsid w:val="00275B93"/>
    <w:rsid w:val="0027637A"/>
    <w:rsid w:val="00276509"/>
    <w:rsid w:val="00276701"/>
    <w:rsid w:val="0027681F"/>
    <w:rsid w:val="00276FBD"/>
    <w:rsid w:val="0027710B"/>
    <w:rsid w:val="002771DB"/>
    <w:rsid w:val="0027761A"/>
    <w:rsid w:val="002778B4"/>
    <w:rsid w:val="002779E9"/>
    <w:rsid w:val="00277A03"/>
    <w:rsid w:val="00277A58"/>
    <w:rsid w:val="00277DE4"/>
    <w:rsid w:val="00277DF2"/>
    <w:rsid w:val="00277F86"/>
    <w:rsid w:val="002802EB"/>
    <w:rsid w:val="00280453"/>
    <w:rsid w:val="0028071C"/>
    <w:rsid w:val="00280954"/>
    <w:rsid w:val="00280A94"/>
    <w:rsid w:val="00280B22"/>
    <w:rsid w:val="00280C3C"/>
    <w:rsid w:val="00280E05"/>
    <w:rsid w:val="00280F48"/>
    <w:rsid w:val="00280F4F"/>
    <w:rsid w:val="00281049"/>
    <w:rsid w:val="002810DA"/>
    <w:rsid w:val="002817AC"/>
    <w:rsid w:val="00281AA7"/>
    <w:rsid w:val="00281C57"/>
    <w:rsid w:val="00281CA1"/>
    <w:rsid w:val="00281F59"/>
    <w:rsid w:val="00281F90"/>
    <w:rsid w:val="00282016"/>
    <w:rsid w:val="00282024"/>
    <w:rsid w:val="002821A1"/>
    <w:rsid w:val="002821EA"/>
    <w:rsid w:val="002825F1"/>
    <w:rsid w:val="002827A6"/>
    <w:rsid w:val="00282B31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8F1"/>
    <w:rsid w:val="002848FF"/>
    <w:rsid w:val="00284A83"/>
    <w:rsid w:val="00284B6B"/>
    <w:rsid w:val="00284D9C"/>
    <w:rsid w:val="00284DA8"/>
    <w:rsid w:val="0028519C"/>
    <w:rsid w:val="00285408"/>
    <w:rsid w:val="0028548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33E"/>
    <w:rsid w:val="0028634A"/>
    <w:rsid w:val="00286595"/>
    <w:rsid w:val="00286666"/>
    <w:rsid w:val="002866DD"/>
    <w:rsid w:val="0028670D"/>
    <w:rsid w:val="00286713"/>
    <w:rsid w:val="002867DC"/>
    <w:rsid w:val="0028685B"/>
    <w:rsid w:val="00286880"/>
    <w:rsid w:val="002869AD"/>
    <w:rsid w:val="00286D22"/>
    <w:rsid w:val="00286FA1"/>
    <w:rsid w:val="002872B4"/>
    <w:rsid w:val="0028736C"/>
    <w:rsid w:val="00287397"/>
    <w:rsid w:val="00287705"/>
    <w:rsid w:val="00287722"/>
    <w:rsid w:val="00287926"/>
    <w:rsid w:val="002879DD"/>
    <w:rsid w:val="00287CF7"/>
    <w:rsid w:val="00287DF8"/>
    <w:rsid w:val="00290495"/>
    <w:rsid w:val="002905E5"/>
    <w:rsid w:val="002905FB"/>
    <w:rsid w:val="00290D9E"/>
    <w:rsid w:val="00290E0A"/>
    <w:rsid w:val="00290E63"/>
    <w:rsid w:val="00290EB8"/>
    <w:rsid w:val="00290FDB"/>
    <w:rsid w:val="0029121E"/>
    <w:rsid w:val="0029123A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041"/>
    <w:rsid w:val="00292167"/>
    <w:rsid w:val="00292450"/>
    <w:rsid w:val="0029245C"/>
    <w:rsid w:val="00292748"/>
    <w:rsid w:val="00292894"/>
    <w:rsid w:val="002929B8"/>
    <w:rsid w:val="00292B3B"/>
    <w:rsid w:val="00292CF0"/>
    <w:rsid w:val="00292D79"/>
    <w:rsid w:val="002932AF"/>
    <w:rsid w:val="0029332F"/>
    <w:rsid w:val="0029344D"/>
    <w:rsid w:val="002934A7"/>
    <w:rsid w:val="002939B3"/>
    <w:rsid w:val="002939F2"/>
    <w:rsid w:val="00293B5D"/>
    <w:rsid w:val="00293C88"/>
    <w:rsid w:val="00293CCC"/>
    <w:rsid w:val="00294177"/>
    <w:rsid w:val="002943D6"/>
    <w:rsid w:val="002944F0"/>
    <w:rsid w:val="0029462B"/>
    <w:rsid w:val="00294643"/>
    <w:rsid w:val="00294726"/>
    <w:rsid w:val="0029483E"/>
    <w:rsid w:val="00294909"/>
    <w:rsid w:val="002949B5"/>
    <w:rsid w:val="00294D63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A00"/>
    <w:rsid w:val="00295B36"/>
    <w:rsid w:val="00295B71"/>
    <w:rsid w:val="00295BE1"/>
    <w:rsid w:val="00295EA8"/>
    <w:rsid w:val="00296206"/>
    <w:rsid w:val="00296248"/>
    <w:rsid w:val="0029641A"/>
    <w:rsid w:val="00296472"/>
    <w:rsid w:val="00296591"/>
    <w:rsid w:val="00296660"/>
    <w:rsid w:val="00296709"/>
    <w:rsid w:val="0029671F"/>
    <w:rsid w:val="0029686F"/>
    <w:rsid w:val="00296B39"/>
    <w:rsid w:val="00296EC1"/>
    <w:rsid w:val="00296F45"/>
    <w:rsid w:val="00296F7D"/>
    <w:rsid w:val="00297078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6D7"/>
    <w:rsid w:val="002A07A5"/>
    <w:rsid w:val="002A08C0"/>
    <w:rsid w:val="002A0951"/>
    <w:rsid w:val="002A09B2"/>
    <w:rsid w:val="002A0A30"/>
    <w:rsid w:val="002A0BD1"/>
    <w:rsid w:val="002A0FA6"/>
    <w:rsid w:val="002A1206"/>
    <w:rsid w:val="002A12AA"/>
    <w:rsid w:val="002A131E"/>
    <w:rsid w:val="002A1545"/>
    <w:rsid w:val="002A17CC"/>
    <w:rsid w:val="002A19F7"/>
    <w:rsid w:val="002A1AEC"/>
    <w:rsid w:val="002A1AF7"/>
    <w:rsid w:val="002A1E0F"/>
    <w:rsid w:val="002A1E86"/>
    <w:rsid w:val="002A1EB4"/>
    <w:rsid w:val="002A2071"/>
    <w:rsid w:val="002A20D5"/>
    <w:rsid w:val="002A2212"/>
    <w:rsid w:val="002A2251"/>
    <w:rsid w:val="002A2495"/>
    <w:rsid w:val="002A24CD"/>
    <w:rsid w:val="002A2542"/>
    <w:rsid w:val="002A29C8"/>
    <w:rsid w:val="002A2C04"/>
    <w:rsid w:val="002A2DFB"/>
    <w:rsid w:val="002A2F0B"/>
    <w:rsid w:val="002A2FD6"/>
    <w:rsid w:val="002A3098"/>
    <w:rsid w:val="002A30C2"/>
    <w:rsid w:val="002A38BA"/>
    <w:rsid w:val="002A3B26"/>
    <w:rsid w:val="002A3B57"/>
    <w:rsid w:val="002A3B67"/>
    <w:rsid w:val="002A3BF3"/>
    <w:rsid w:val="002A3C00"/>
    <w:rsid w:val="002A3C42"/>
    <w:rsid w:val="002A3DFC"/>
    <w:rsid w:val="002A3FB4"/>
    <w:rsid w:val="002A4075"/>
    <w:rsid w:val="002A40FA"/>
    <w:rsid w:val="002A4500"/>
    <w:rsid w:val="002A46BF"/>
    <w:rsid w:val="002A4B94"/>
    <w:rsid w:val="002A5085"/>
    <w:rsid w:val="002A51E5"/>
    <w:rsid w:val="002A5214"/>
    <w:rsid w:val="002A54BF"/>
    <w:rsid w:val="002A567D"/>
    <w:rsid w:val="002A56BE"/>
    <w:rsid w:val="002A5850"/>
    <w:rsid w:val="002A58B8"/>
    <w:rsid w:val="002A5C04"/>
    <w:rsid w:val="002A5E4E"/>
    <w:rsid w:val="002A5F5F"/>
    <w:rsid w:val="002A60AF"/>
    <w:rsid w:val="002A60F7"/>
    <w:rsid w:val="002A6385"/>
    <w:rsid w:val="002A6476"/>
    <w:rsid w:val="002A67BE"/>
    <w:rsid w:val="002A68C4"/>
    <w:rsid w:val="002A6A01"/>
    <w:rsid w:val="002A6BE2"/>
    <w:rsid w:val="002A6D34"/>
    <w:rsid w:val="002A7143"/>
    <w:rsid w:val="002A727A"/>
    <w:rsid w:val="002A7510"/>
    <w:rsid w:val="002A75F1"/>
    <w:rsid w:val="002A760B"/>
    <w:rsid w:val="002A7635"/>
    <w:rsid w:val="002A7872"/>
    <w:rsid w:val="002A7900"/>
    <w:rsid w:val="002A7906"/>
    <w:rsid w:val="002A79B2"/>
    <w:rsid w:val="002A7A31"/>
    <w:rsid w:val="002A7AD4"/>
    <w:rsid w:val="002A7B17"/>
    <w:rsid w:val="002A7C5C"/>
    <w:rsid w:val="002A7C67"/>
    <w:rsid w:val="002A7CEB"/>
    <w:rsid w:val="002A7FB4"/>
    <w:rsid w:val="002B0455"/>
    <w:rsid w:val="002B04BD"/>
    <w:rsid w:val="002B04BE"/>
    <w:rsid w:val="002B09DF"/>
    <w:rsid w:val="002B0BC3"/>
    <w:rsid w:val="002B0C83"/>
    <w:rsid w:val="002B0CF2"/>
    <w:rsid w:val="002B0E64"/>
    <w:rsid w:val="002B1179"/>
    <w:rsid w:val="002B13D5"/>
    <w:rsid w:val="002B1593"/>
    <w:rsid w:val="002B160E"/>
    <w:rsid w:val="002B1A91"/>
    <w:rsid w:val="002B1CD9"/>
    <w:rsid w:val="002B1D75"/>
    <w:rsid w:val="002B1E93"/>
    <w:rsid w:val="002B20C2"/>
    <w:rsid w:val="002B22EB"/>
    <w:rsid w:val="002B2676"/>
    <w:rsid w:val="002B26CF"/>
    <w:rsid w:val="002B27CB"/>
    <w:rsid w:val="002B27D8"/>
    <w:rsid w:val="002B2AC1"/>
    <w:rsid w:val="002B2AFF"/>
    <w:rsid w:val="002B2E9A"/>
    <w:rsid w:val="002B2F4F"/>
    <w:rsid w:val="002B317E"/>
    <w:rsid w:val="002B3314"/>
    <w:rsid w:val="002B348D"/>
    <w:rsid w:val="002B34A2"/>
    <w:rsid w:val="002B34F2"/>
    <w:rsid w:val="002B350F"/>
    <w:rsid w:val="002B353D"/>
    <w:rsid w:val="002B3721"/>
    <w:rsid w:val="002B3863"/>
    <w:rsid w:val="002B3987"/>
    <w:rsid w:val="002B3B55"/>
    <w:rsid w:val="002B3E3C"/>
    <w:rsid w:val="002B3F4A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63D"/>
    <w:rsid w:val="002B5CA2"/>
    <w:rsid w:val="002B5F9D"/>
    <w:rsid w:val="002B5FD3"/>
    <w:rsid w:val="002B6097"/>
    <w:rsid w:val="002B60C3"/>
    <w:rsid w:val="002B6632"/>
    <w:rsid w:val="002B695F"/>
    <w:rsid w:val="002B6A0D"/>
    <w:rsid w:val="002B6AA8"/>
    <w:rsid w:val="002B6BA3"/>
    <w:rsid w:val="002B6C2F"/>
    <w:rsid w:val="002B6C9A"/>
    <w:rsid w:val="002B6E4D"/>
    <w:rsid w:val="002B707C"/>
    <w:rsid w:val="002B71DF"/>
    <w:rsid w:val="002B71F6"/>
    <w:rsid w:val="002B72BE"/>
    <w:rsid w:val="002B7381"/>
    <w:rsid w:val="002B73F9"/>
    <w:rsid w:val="002B7441"/>
    <w:rsid w:val="002B78CC"/>
    <w:rsid w:val="002B78F0"/>
    <w:rsid w:val="002B7923"/>
    <w:rsid w:val="002B7B18"/>
    <w:rsid w:val="002B7E50"/>
    <w:rsid w:val="002B7F1F"/>
    <w:rsid w:val="002C000D"/>
    <w:rsid w:val="002C009F"/>
    <w:rsid w:val="002C02D9"/>
    <w:rsid w:val="002C03E8"/>
    <w:rsid w:val="002C03F2"/>
    <w:rsid w:val="002C0740"/>
    <w:rsid w:val="002C0CA5"/>
    <w:rsid w:val="002C0CA8"/>
    <w:rsid w:val="002C0E2A"/>
    <w:rsid w:val="002C0F87"/>
    <w:rsid w:val="002C0FBE"/>
    <w:rsid w:val="002C1292"/>
    <w:rsid w:val="002C187C"/>
    <w:rsid w:val="002C18F0"/>
    <w:rsid w:val="002C1D43"/>
    <w:rsid w:val="002C2054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AB6"/>
    <w:rsid w:val="002C2B8C"/>
    <w:rsid w:val="002C2D75"/>
    <w:rsid w:val="002C2DA9"/>
    <w:rsid w:val="002C2EB0"/>
    <w:rsid w:val="002C3059"/>
    <w:rsid w:val="002C310E"/>
    <w:rsid w:val="002C32DB"/>
    <w:rsid w:val="002C3512"/>
    <w:rsid w:val="002C35CC"/>
    <w:rsid w:val="002C3831"/>
    <w:rsid w:val="002C3C30"/>
    <w:rsid w:val="002C3FB7"/>
    <w:rsid w:val="002C4203"/>
    <w:rsid w:val="002C44B4"/>
    <w:rsid w:val="002C454A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2BE"/>
    <w:rsid w:val="002C53A1"/>
    <w:rsid w:val="002C54FB"/>
    <w:rsid w:val="002C55E6"/>
    <w:rsid w:val="002C56B1"/>
    <w:rsid w:val="002C5A9A"/>
    <w:rsid w:val="002C5B3D"/>
    <w:rsid w:val="002C5F75"/>
    <w:rsid w:val="002C60AD"/>
    <w:rsid w:val="002C62B7"/>
    <w:rsid w:val="002C62D0"/>
    <w:rsid w:val="002C638B"/>
    <w:rsid w:val="002C64C1"/>
    <w:rsid w:val="002C6703"/>
    <w:rsid w:val="002C72F8"/>
    <w:rsid w:val="002C730D"/>
    <w:rsid w:val="002C7399"/>
    <w:rsid w:val="002C7456"/>
    <w:rsid w:val="002C75E8"/>
    <w:rsid w:val="002C76A7"/>
    <w:rsid w:val="002C78EC"/>
    <w:rsid w:val="002C7A02"/>
    <w:rsid w:val="002C7C64"/>
    <w:rsid w:val="002C7CF0"/>
    <w:rsid w:val="002C7F74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730"/>
    <w:rsid w:val="002D19FC"/>
    <w:rsid w:val="002D1BE8"/>
    <w:rsid w:val="002D1D40"/>
    <w:rsid w:val="002D1F20"/>
    <w:rsid w:val="002D1FDB"/>
    <w:rsid w:val="002D2172"/>
    <w:rsid w:val="002D2262"/>
    <w:rsid w:val="002D2320"/>
    <w:rsid w:val="002D2532"/>
    <w:rsid w:val="002D2785"/>
    <w:rsid w:val="002D27BA"/>
    <w:rsid w:val="002D2850"/>
    <w:rsid w:val="002D2A35"/>
    <w:rsid w:val="002D2AF8"/>
    <w:rsid w:val="002D2DBB"/>
    <w:rsid w:val="002D2F3A"/>
    <w:rsid w:val="002D32DD"/>
    <w:rsid w:val="002D36B2"/>
    <w:rsid w:val="002D38B1"/>
    <w:rsid w:val="002D38F9"/>
    <w:rsid w:val="002D3929"/>
    <w:rsid w:val="002D3A8A"/>
    <w:rsid w:val="002D3CB7"/>
    <w:rsid w:val="002D3F90"/>
    <w:rsid w:val="002D41BF"/>
    <w:rsid w:val="002D4894"/>
    <w:rsid w:val="002D48B5"/>
    <w:rsid w:val="002D4B62"/>
    <w:rsid w:val="002D4DA6"/>
    <w:rsid w:val="002D4DE9"/>
    <w:rsid w:val="002D4E0B"/>
    <w:rsid w:val="002D4FFD"/>
    <w:rsid w:val="002D5111"/>
    <w:rsid w:val="002D517F"/>
    <w:rsid w:val="002D5286"/>
    <w:rsid w:val="002D539D"/>
    <w:rsid w:val="002D5441"/>
    <w:rsid w:val="002D5577"/>
    <w:rsid w:val="002D55B7"/>
    <w:rsid w:val="002D55E9"/>
    <w:rsid w:val="002D5A2D"/>
    <w:rsid w:val="002D5A64"/>
    <w:rsid w:val="002D5A75"/>
    <w:rsid w:val="002D5AAD"/>
    <w:rsid w:val="002D5C70"/>
    <w:rsid w:val="002D5DA0"/>
    <w:rsid w:val="002D5E05"/>
    <w:rsid w:val="002D6071"/>
    <w:rsid w:val="002D6166"/>
    <w:rsid w:val="002D632B"/>
    <w:rsid w:val="002D6928"/>
    <w:rsid w:val="002D6A51"/>
    <w:rsid w:val="002D6AA0"/>
    <w:rsid w:val="002D6BA8"/>
    <w:rsid w:val="002D6F48"/>
    <w:rsid w:val="002D7167"/>
    <w:rsid w:val="002D7617"/>
    <w:rsid w:val="002D7670"/>
    <w:rsid w:val="002D76B1"/>
    <w:rsid w:val="002D76FC"/>
    <w:rsid w:val="002D7834"/>
    <w:rsid w:val="002D7837"/>
    <w:rsid w:val="002D78A1"/>
    <w:rsid w:val="002D7924"/>
    <w:rsid w:val="002D7996"/>
    <w:rsid w:val="002D7FF6"/>
    <w:rsid w:val="002E01BD"/>
    <w:rsid w:val="002E04EC"/>
    <w:rsid w:val="002E0551"/>
    <w:rsid w:val="002E0598"/>
    <w:rsid w:val="002E0795"/>
    <w:rsid w:val="002E092D"/>
    <w:rsid w:val="002E09E3"/>
    <w:rsid w:val="002E0F1B"/>
    <w:rsid w:val="002E0F4E"/>
    <w:rsid w:val="002E0F76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B5"/>
    <w:rsid w:val="002E256E"/>
    <w:rsid w:val="002E27C5"/>
    <w:rsid w:val="002E28F8"/>
    <w:rsid w:val="002E2D04"/>
    <w:rsid w:val="002E2DE8"/>
    <w:rsid w:val="002E2E26"/>
    <w:rsid w:val="002E2F94"/>
    <w:rsid w:val="002E33C7"/>
    <w:rsid w:val="002E3812"/>
    <w:rsid w:val="002E3970"/>
    <w:rsid w:val="002E3B50"/>
    <w:rsid w:val="002E3C93"/>
    <w:rsid w:val="002E3F96"/>
    <w:rsid w:val="002E4035"/>
    <w:rsid w:val="002E460A"/>
    <w:rsid w:val="002E475C"/>
    <w:rsid w:val="002E4CDD"/>
    <w:rsid w:val="002E4D43"/>
    <w:rsid w:val="002E4DC0"/>
    <w:rsid w:val="002E5067"/>
    <w:rsid w:val="002E50C5"/>
    <w:rsid w:val="002E5181"/>
    <w:rsid w:val="002E518E"/>
    <w:rsid w:val="002E5226"/>
    <w:rsid w:val="002E53A7"/>
    <w:rsid w:val="002E56F4"/>
    <w:rsid w:val="002E58B0"/>
    <w:rsid w:val="002E5A95"/>
    <w:rsid w:val="002E5BEF"/>
    <w:rsid w:val="002E5D18"/>
    <w:rsid w:val="002E5EA2"/>
    <w:rsid w:val="002E60B0"/>
    <w:rsid w:val="002E60D2"/>
    <w:rsid w:val="002E6120"/>
    <w:rsid w:val="002E614A"/>
    <w:rsid w:val="002E621C"/>
    <w:rsid w:val="002E62DA"/>
    <w:rsid w:val="002E636A"/>
    <w:rsid w:val="002E6930"/>
    <w:rsid w:val="002E6982"/>
    <w:rsid w:val="002E6B23"/>
    <w:rsid w:val="002E6BBE"/>
    <w:rsid w:val="002E6CCC"/>
    <w:rsid w:val="002E6CF0"/>
    <w:rsid w:val="002E6E3A"/>
    <w:rsid w:val="002E6F0A"/>
    <w:rsid w:val="002E71F1"/>
    <w:rsid w:val="002E7360"/>
    <w:rsid w:val="002E7424"/>
    <w:rsid w:val="002E78BF"/>
    <w:rsid w:val="002E7901"/>
    <w:rsid w:val="002E79E6"/>
    <w:rsid w:val="002E7BD3"/>
    <w:rsid w:val="002E7DC0"/>
    <w:rsid w:val="002E7DDB"/>
    <w:rsid w:val="002E7E66"/>
    <w:rsid w:val="002E7F15"/>
    <w:rsid w:val="002F0082"/>
    <w:rsid w:val="002F0271"/>
    <w:rsid w:val="002F03DD"/>
    <w:rsid w:val="002F0BA7"/>
    <w:rsid w:val="002F11D1"/>
    <w:rsid w:val="002F12F6"/>
    <w:rsid w:val="002F134F"/>
    <w:rsid w:val="002F13B9"/>
    <w:rsid w:val="002F14ED"/>
    <w:rsid w:val="002F15C9"/>
    <w:rsid w:val="002F1638"/>
    <w:rsid w:val="002F1BC2"/>
    <w:rsid w:val="002F1E38"/>
    <w:rsid w:val="002F2426"/>
    <w:rsid w:val="002F249D"/>
    <w:rsid w:val="002F24C5"/>
    <w:rsid w:val="002F25DA"/>
    <w:rsid w:val="002F2642"/>
    <w:rsid w:val="002F2793"/>
    <w:rsid w:val="002F287C"/>
    <w:rsid w:val="002F2885"/>
    <w:rsid w:val="002F2AE5"/>
    <w:rsid w:val="002F2E55"/>
    <w:rsid w:val="002F3003"/>
    <w:rsid w:val="002F303C"/>
    <w:rsid w:val="002F3484"/>
    <w:rsid w:val="002F34B7"/>
    <w:rsid w:val="002F34B9"/>
    <w:rsid w:val="002F3620"/>
    <w:rsid w:val="002F39E6"/>
    <w:rsid w:val="002F3AF3"/>
    <w:rsid w:val="002F3B1A"/>
    <w:rsid w:val="002F3B23"/>
    <w:rsid w:val="002F3BEF"/>
    <w:rsid w:val="002F3C70"/>
    <w:rsid w:val="002F3CB3"/>
    <w:rsid w:val="002F3DDF"/>
    <w:rsid w:val="002F3DE1"/>
    <w:rsid w:val="002F3E60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D6F"/>
    <w:rsid w:val="002F4EF7"/>
    <w:rsid w:val="002F4F9D"/>
    <w:rsid w:val="002F5006"/>
    <w:rsid w:val="002F5148"/>
    <w:rsid w:val="002F51B4"/>
    <w:rsid w:val="002F5369"/>
    <w:rsid w:val="002F5426"/>
    <w:rsid w:val="002F54E2"/>
    <w:rsid w:val="002F5501"/>
    <w:rsid w:val="002F5522"/>
    <w:rsid w:val="002F5542"/>
    <w:rsid w:val="002F577F"/>
    <w:rsid w:val="002F57C7"/>
    <w:rsid w:val="002F5946"/>
    <w:rsid w:val="002F5B93"/>
    <w:rsid w:val="002F5D50"/>
    <w:rsid w:val="002F5EBE"/>
    <w:rsid w:val="002F5F4B"/>
    <w:rsid w:val="002F5FDB"/>
    <w:rsid w:val="002F5FDD"/>
    <w:rsid w:val="002F60BE"/>
    <w:rsid w:val="002F636B"/>
    <w:rsid w:val="002F641D"/>
    <w:rsid w:val="002F656B"/>
    <w:rsid w:val="002F67BB"/>
    <w:rsid w:val="002F67CE"/>
    <w:rsid w:val="002F6EE4"/>
    <w:rsid w:val="002F71E3"/>
    <w:rsid w:val="002F7586"/>
    <w:rsid w:val="002F7800"/>
    <w:rsid w:val="002F7956"/>
    <w:rsid w:val="002F79D0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3C5"/>
    <w:rsid w:val="003015A4"/>
    <w:rsid w:val="003018B4"/>
    <w:rsid w:val="00301A79"/>
    <w:rsid w:val="00301B8B"/>
    <w:rsid w:val="00301BAC"/>
    <w:rsid w:val="00301C19"/>
    <w:rsid w:val="00301C72"/>
    <w:rsid w:val="00301F7A"/>
    <w:rsid w:val="00301F85"/>
    <w:rsid w:val="00301F93"/>
    <w:rsid w:val="00302051"/>
    <w:rsid w:val="00302065"/>
    <w:rsid w:val="003021AA"/>
    <w:rsid w:val="0030226C"/>
    <w:rsid w:val="0030228D"/>
    <w:rsid w:val="003022FC"/>
    <w:rsid w:val="00302307"/>
    <w:rsid w:val="003025C4"/>
    <w:rsid w:val="003026EF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78B"/>
    <w:rsid w:val="003047DD"/>
    <w:rsid w:val="00304843"/>
    <w:rsid w:val="0030491A"/>
    <w:rsid w:val="00304A57"/>
    <w:rsid w:val="00304A72"/>
    <w:rsid w:val="00304B8D"/>
    <w:rsid w:val="00304BCD"/>
    <w:rsid w:val="00304EAE"/>
    <w:rsid w:val="00304EF6"/>
    <w:rsid w:val="00304FF6"/>
    <w:rsid w:val="00305389"/>
    <w:rsid w:val="00305625"/>
    <w:rsid w:val="00305692"/>
    <w:rsid w:val="00305A6A"/>
    <w:rsid w:val="00305A94"/>
    <w:rsid w:val="00305CF7"/>
    <w:rsid w:val="00305D02"/>
    <w:rsid w:val="00305D65"/>
    <w:rsid w:val="00305D79"/>
    <w:rsid w:val="00305D9B"/>
    <w:rsid w:val="00306052"/>
    <w:rsid w:val="00306137"/>
    <w:rsid w:val="003061A7"/>
    <w:rsid w:val="00306561"/>
    <w:rsid w:val="003065BD"/>
    <w:rsid w:val="0030660F"/>
    <w:rsid w:val="0030696E"/>
    <w:rsid w:val="00306CBE"/>
    <w:rsid w:val="00307148"/>
    <w:rsid w:val="0030715B"/>
    <w:rsid w:val="00307339"/>
    <w:rsid w:val="0030772D"/>
    <w:rsid w:val="003077C5"/>
    <w:rsid w:val="0031006A"/>
    <w:rsid w:val="0031010E"/>
    <w:rsid w:val="00310121"/>
    <w:rsid w:val="0031027A"/>
    <w:rsid w:val="00310357"/>
    <w:rsid w:val="003104E8"/>
    <w:rsid w:val="00310679"/>
    <w:rsid w:val="00310B04"/>
    <w:rsid w:val="00310E54"/>
    <w:rsid w:val="00310E8F"/>
    <w:rsid w:val="003110AA"/>
    <w:rsid w:val="00311453"/>
    <w:rsid w:val="003114D9"/>
    <w:rsid w:val="00311692"/>
    <w:rsid w:val="003117EF"/>
    <w:rsid w:val="0031180C"/>
    <w:rsid w:val="003119B0"/>
    <w:rsid w:val="003119B6"/>
    <w:rsid w:val="003119E8"/>
    <w:rsid w:val="00311DB2"/>
    <w:rsid w:val="00311F06"/>
    <w:rsid w:val="00311FDD"/>
    <w:rsid w:val="00311FE5"/>
    <w:rsid w:val="00311FFD"/>
    <w:rsid w:val="003121D7"/>
    <w:rsid w:val="0031220A"/>
    <w:rsid w:val="0031237C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143"/>
    <w:rsid w:val="00313199"/>
    <w:rsid w:val="00313267"/>
    <w:rsid w:val="00313318"/>
    <w:rsid w:val="0031340F"/>
    <w:rsid w:val="00313533"/>
    <w:rsid w:val="0031370A"/>
    <w:rsid w:val="00313910"/>
    <w:rsid w:val="00313BBD"/>
    <w:rsid w:val="00313DF4"/>
    <w:rsid w:val="00313E53"/>
    <w:rsid w:val="00313F0E"/>
    <w:rsid w:val="00313FEA"/>
    <w:rsid w:val="0031401C"/>
    <w:rsid w:val="00314151"/>
    <w:rsid w:val="00314275"/>
    <w:rsid w:val="003142B2"/>
    <w:rsid w:val="00314365"/>
    <w:rsid w:val="00314598"/>
    <w:rsid w:val="003146E4"/>
    <w:rsid w:val="0031475D"/>
    <w:rsid w:val="00314C70"/>
    <w:rsid w:val="00314D0F"/>
    <w:rsid w:val="00314EAC"/>
    <w:rsid w:val="00314EAD"/>
    <w:rsid w:val="00314F27"/>
    <w:rsid w:val="00314FC7"/>
    <w:rsid w:val="00315070"/>
    <w:rsid w:val="003151AC"/>
    <w:rsid w:val="003154F3"/>
    <w:rsid w:val="00315707"/>
    <w:rsid w:val="003157A2"/>
    <w:rsid w:val="00315839"/>
    <w:rsid w:val="0031589E"/>
    <w:rsid w:val="003158C5"/>
    <w:rsid w:val="00315A41"/>
    <w:rsid w:val="00315A4C"/>
    <w:rsid w:val="00315BBF"/>
    <w:rsid w:val="00315F01"/>
    <w:rsid w:val="00315F03"/>
    <w:rsid w:val="00315FC7"/>
    <w:rsid w:val="0031675A"/>
    <w:rsid w:val="003168AC"/>
    <w:rsid w:val="00316915"/>
    <w:rsid w:val="003169AB"/>
    <w:rsid w:val="00316A79"/>
    <w:rsid w:val="00316EBC"/>
    <w:rsid w:val="00317067"/>
    <w:rsid w:val="0031708B"/>
    <w:rsid w:val="00317131"/>
    <w:rsid w:val="003173F1"/>
    <w:rsid w:val="0031745A"/>
    <w:rsid w:val="0031752F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BDE"/>
    <w:rsid w:val="00320C4A"/>
    <w:rsid w:val="00320D19"/>
    <w:rsid w:val="00320D7B"/>
    <w:rsid w:val="00320DAD"/>
    <w:rsid w:val="00320ECB"/>
    <w:rsid w:val="00320F59"/>
    <w:rsid w:val="0032157A"/>
    <w:rsid w:val="003216C8"/>
    <w:rsid w:val="0032172D"/>
    <w:rsid w:val="00321911"/>
    <w:rsid w:val="00321914"/>
    <w:rsid w:val="00321965"/>
    <w:rsid w:val="00321D68"/>
    <w:rsid w:val="00321E40"/>
    <w:rsid w:val="00321F13"/>
    <w:rsid w:val="00321F5A"/>
    <w:rsid w:val="00322015"/>
    <w:rsid w:val="003222B8"/>
    <w:rsid w:val="003224B4"/>
    <w:rsid w:val="003228BA"/>
    <w:rsid w:val="0032298A"/>
    <w:rsid w:val="003229CF"/>
    <w:rsid w:val="00322B99"/>
    <w:rsid w:val="00322C83"/>
    <w:rsid w:val="00322D19"/>
    <w:rsid w:val="00322D80"/>
    <w:rsid w:val="003231E3"/>
    <w:rsid w:val="00323251"/>
    <w:rsid w:val="003233AE"/>
    <w:rsid w:val="003234FD"/>
    <w:rsid w:val="00323519"/>
    <w:rsid w:val="003235CA"/>
    <w:rsid w:val="0032366D"/>
    <w:rsid w:val="003237CA"/>
    <w:rsid w:val="003237D1"/>
    <w:rsid w:val="003237F6"/>
    <w:rsid w:val="00323861"/>
    <w:rsid w:val="00323A35"/>
    <w:rsid w:val="00323C82"/>
    <w:rsid w:val="00324075"/>
    <w:rsid w:val="0032413E"/>
    <w:rsid w:val="003244BD"/>
    <w:rsid w:val="003246F7"/>
    <w:rsid w:val="0032494B"/>
    <w:rsid w:val="00324BCB"/>
    <w:rsid w:val="00324DF0"/>
    <w:rsid w:val="00324E39"/>
    <w:rsid w:val="00324E4A"/>
    <w:rsid w:val="00324E55"/>
    <w:rsid w:val="00324E86"/>
    <w:rsid w:val="003250AB"/>
    <w:rsid w:val="0032526F"/>
    <w:rsid w:val="00325302"/>
    <w:rsid w:val="0032532F"/>
    <w:rsid w:val="00325570"/>
    <w:rsid w:val="00325595"/>
    <w:rsid w:val="00325978"/>
    <w:rsid w:val="003259D7"/>
    <w:rsid w:val="00325A70"/>
    <w:rsid w:val="00325A9F"/>
    <w:rsid w:val="00325C68"/>
    <w:rsid w:val="00325CDE"/>
    <w:rsid w:val="00325D35"/>
    <w:rsid w:val="00325F47"/>
    <w:rsid w:val="00325F52"/>
    <w:rsid w:val="00326071"/>
    <w:rsid w:val="0032624A"/>
    <w:rsid w:val="00326280"/>
    <w:rsid w:val="00326440"/>
    <w:rsid w:val="00326479"/>
    <w:rsid w:val="00326878"/>
    <w:rsid w:val="00326A5C"/>
    <w:rsid w:val="00326C8A"/>
    <w:rsid w:val="00326FD9"/>
    <w:rsid w:val="0032701A"/>
    <w:rsid w:val="003273AF"/>
    <w:rsid w:val="0032760D"/>
    <w:rsid w:val="003276FA"/>
    <w:rsid w:val="0032797F"/>
    <w:rsid w:val="00327AA7"/>
    <w:rsid w:val="00327D80"/>
    <w:rsid w:val="00327DE1"/>
    <w:rsid w:val="0033006C"/>
    <w:rsid w:val="003300AB"/>
    <w:rsid w:val="00330174"/>
    <w:rsid w:val="00330655"/>
    <w:rsid w:val="00330695"/>
    <w:rsid w:val="003306D0"/>
    <w:rsid w:val="003307AE"/>
    <w:rsid w:val="003309B0"/>
    <w:rsid w:val="00330B11"/>
    <w:rsid w:val="00331180"/>
    <w:rsid w:val="0033126A"/>
    <w:rsid w:val="00331479"/>
    <w:rsid w:val="003315E7"/>
    <w:rsid w:val="003317A8"/>
    <w:rsid w:val="003317D1"/>
    <w:rsid w:val="003317DE"/>
    <w:rsid w:val="00331A0F"/>
    <w:rsid w:val="00331A35"/>
    <w:rsid w:val="00331ABD"/>
    <w:rsid w:val="00331B33"/>
    <w:rsid w:val="00331E5E"/>
    <w:rsid w:val="00331EF1"/>
    <w:rsid w:val="00332122"/>
    <w:rsid w:val="0033216B"/>
    <w:rsid w:val="00332315"/>
    <w:rsid w:val="0033234A"/>
    <w:rsid w:val="0033265C"/>
    <w:rsid w:val="00332686"/>
    <w:rsid w:val="0033273E"/>
    <w:rsid w:val="00332779"/>
    <w:rsid w:val="003327AA"/>
    <w:rsid w:val="003328A9"/>
    <w:rsid w:val="00332DF0"/>
    <w:rsid w:val="00332E03"/>
    <w:rsid w:val="00332E65"/>
    <w:rsid w:val="00332F60"/>
    <w:rsid w:val="00333354"/>
    <w:rsid w:val="003335D7"/>
    <w:rsid w:val="00333618"/>
    <w:rsid w:val="0033367F"/>
    <w:rsid w:val="003336A2"/>
    <w:rsid w:val="00333762"/>
    <w:rsid w:val="003337C3"/>
    <w:rsid w:val="003338B1"/>
    <w:rsid w:val="00333A69"/>
    <w:rsid w:val="00333AF8"/>
    <w:rsid w:val="00333DBF"/>
    <w:rsid w:val="00333F1B"/>
    <w:rsid w:val="00333F3D"/>
    <w:rsid w:val="00333F4A"/>
    <w:rsid w:val="003342C3"/>
    <w:rsid w:val="0033486E"/>
    <w:rsid w:val="003348E7"/>
    <w:rsid w:val="00334979"/>
    <w:rsid w:val="00334A14"/>
    <w:rsid w:val="00334EC2"/>
    <w:rsid w:val="00334F2C"/>
    <w:rsid w:val="003350C2"/>
    <w:rsid w:val="0033577C"/>
    <w:rsid w:val="003357F2"/>
    <w:rsid w:val="00335AF7"/>
    <w:rsid w:val="00335B3F"/>
    <w:rsid w:val="00335D10"/>
    <w:rsid w:val="00335D1E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4D7"/>
    <w:rsid w:val="003375E5"/>
    <w:rsid w:val="003375EB"/>
    <w:rsid w:val="00337600"/>
    <w:rsid w:val="00337698"/>
    <w:rsid w:val="003376B2"/>
    <w:rsid w:val="003377A4"/>
    <w:rsid w:val="003377C5"/>
    <w:rsid w:val="0033793C"/>
    <w:rsid w:val="00337D51"/>
    <w:rsid w:val="00337E06"/>
    <w:rsid w:val="00340015"/>
    <w:rsid w:val="00340103"/>
    <w:rsid w:val="00340156"/>
    <w:rsid w:val="0034027E"/>
    <w:rsid w:val="003402B3"/>
    <w:rsid w:val="00340567"/>
    <w:rsid w:val="003406AF"/>
    <w:rsid w:val="00340A54"/>
    <w:rsid w:val="00340E42"/>
    <w:rsid w:val="00340FD9"/>
    <w:rsid w:val="00340FE6"/>
    <w:rsid w:val="00341232"/>
    <w:rsid w:val="00341457"/>
    <w:rsid w:val="003414A7"/>
    <w:rsid w:val="0034159E"/>
    <w:rsid w:val="00341757"/>
    <w:rsid w:val="00341BD9"/>
    <w:rsid w:val="00341C40"/>
    <w:rsid w:val="00341CC8"/>
    <w:rsid w:val="00341D0C"/>
    <w:rsid w:val="00341DCA"/>
    <w:rsid w:val="00341F60"/>
    <w:rsid w:val="003420BB"/>
    <w:rsid w:val="0034222F"/>
    <w:rsid w:val="0034235A"/>
    <w:rsid w:val="003423FF"/>
    <w:rsid w:val="00342458"/>
    <w:rsid w:val="003424CA"/>
    <w:rsid w:val="0034268E"/>
    <w:rsid w:val="003429AA"/>
    <w:rsid w:val="00342A0B"/>
    <w:rsid w:val="00342A4E"/>
    <w:rsid w:val="00342AD1"/>
    <w:rsid w:val="00342B74"/>
    <w:rsid w:val="00342BD1"/>
    <w:rsid w:val="00342D98"/>
    <w:rsid w:val="00343007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D3F"/>
    <w:rsid w:val="00343F9F"/>
    <w:rsid w:val="0034412D"/>
    <w:rsid w:val="00344180"/>
    <w:rsid w:val="00344436"/>
    <w:rsid w:val="003448A5"/>
    <w:rsid w:val="00344F83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6FF2"/>
    <w:rsid w:val="003470D2"/>
    <w:rsid w:val="00347193"/>
    <w:rsid w:val="003474BE"/>
    <w:rsid w:val="00347544"/>
    <w:rsid w:val="0034771F"/>
    <w:rsid w:val="003478A2"/>
    <w:rsid w:val="003478E0"/>
    <w:rsid w:val="00347B0C"/>
    <w:rsid w:val="00347B26"/>
    <w:rsid w:val="00347B46"/>
    <w:rsid w:val="00347CA6"/>
    <w:rsid w:val="00347D29"/>
    <w:rsid w:val="00347E83"/>
    <w:rsid w:val="00350094"/>
    <w:rsid w:val="003502FC"/>
    <w:rsid w:val="00350528"/>
    <w:rsid w:val="003506DC"/>
    <w:rsid w:val="0035077F"/>
    <w:rsid w:val="00350A3E"/>
    <w:rsid w:val="00350FD1"/>
    <w:rsid w:val="00351069"/>
    <w:rsid w:val="0035128C"/>
    <w:rsid w:val="00351295"/>
    <w:rsid w:val="003512AD"/>
    <w:rsid w:val="0035134D"/>
    <w:rsid w:val="00351501"/>
    <w:rsid w:val="00351A2A"/>
    <w:rsid w:val="00351C33"/>
    <w:rsid w:val="00351C71"/>
    <w:rsid w:val="00351E13"/>
    <w:rsid w:val="0035211B"/>
    <w:rsid w:val="00352136"/>
    <w:rsid w:val="00352418"/>
    <w:rsid w:val="00352443"/>
    <w:rsid w:val="0035250A"/>
    <w:rsid w:val="0035258E"/>
    <w:rsid w:val="00352660"/>
    <w:rsid w:val="003526EA"/>
    <w:rsid w:val="003529BD"/>
    <w:rsid w:val="00352A00"/>
    <w:rsid w:val="00352A8E"/>
    <w:rsid w:val="00352BD7"/>
    <w:rsid w:val="00352C48"/>
    <w:rsid w:val="00352C7A"/>
    <w:rsid w:val="00352CC2"/>
    <w:rsid w:val="00352E43"/>
    <w:rsid w:val="00352EBF"/>
    <w:rsid w:val="00352F10"/>
    <w:rsid w:val="00352F14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EB"/>
    <w:rsid w:val="00353EF9"/>
    <w:rsid w:val="00354145"/>
    <w:rsid w:val="00354239"/>
    <w:rsid w:val="003542C4"/>
    <w:rsid w:val="00354449"/>
    <w:rsid w:val="00354514"/>
    <w:rsid w:val="0035482D"/>
    <w:rsid w:val="003548B8"/>
    <w:rsid w:val="0035492B"/>
    <w:rsid w:val="003549A7"/>
    <w:rsid w:val="00354A3C"/>
    <w:rsid w:val="00354AD1"/>
    <w:rsid w:val="00354B55"/>
    <w:rsid w:val="00354C69"/>
    <w:rsid w:val="00354E30"/>
    <w:rsid w:val="00354EA4"/>
    <w:rsid w:val="00354F4E"/>
    <w:rsid w:val="00355375"/>
    <w:rsid w:val="00355417"/>
    <w:rsid w:val="00355490"/>
    <w:rsid w:val="00355497"/>
    <w:rsid w:val="0035563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101"/>
    <w:rsid w:val="00357541"/>
    <w:rsid w:val="003575FE"/>
    <w:rsid w:val="0035763A"/>
    <w:rsid w:val="003579D6"/>
    <w:rsid w:val="00357C4C"/>
    <w:rsid w:val="00357D3F"/>
    <w:rsid w:val="00357FD1"/>
    <w:rsid w:val="003602C5"/>
    <w:rsid w:val="00360432"/>
    <w:rsid w:val="003604E7"/>
    <w:rsid w:val="003606C0"/>
    <w:rsid w:val="00360B7A"/>
    <w:rsid w:val="00360D73"/>
    <w:rsid w:val="00360F02"/>
    <w:rsid w:val="00360F35"/>
    <w:rsid w:val="00360F99"/>
    <w:rsid w:val="00361046"/>
    <w:rsid w:val="0036108A"/>
    <w:rsid w:val="003613AB"/>
    <w:rsid w:val="00361552"/>
    <w:rsid w:val="00361553"/>
    <w:rsid w:val="003616BC"/>
    <w:rsid w:val="00361774"/>
    <w:rsid w:val="003617E6"/>
    <w:rsid w:val="00361BE8"/>
    <w:rsid w:val="00361DF6"/>
    <w:rsid w:val="00361EC9"/>
    <w:rsid w:val="0036204C"/>
    <w:rsid w:val="003621AE"/>
    <w:rsid w:val="0036247C"/>
    <w:rsid w:val="0036267D"/>
    <w:rsid w:val="003626A2"/>
    <w:rsid w:val="00362AD8"/>
    <w:rsid w:val="00362BD2"/>
    <w:rsid w:val="00362E18"/>
    <w:rsid w:val="00362F0F"/>
    <w:rsid w:val="00362FC0"/>
    <w:rsid w:val="00362FC8"/>
    <w:rsid w:val="00363080"/>
    <w:rsid w:val="003631D6"/>
    <w:rsid w:val="00363400"/>
    <w:rsid w:val="00363474"/>
    <w:rsid w:val="00363825"/>
    <w:rsid w:val="00363D97"/>
    <w:rsid w:val="00363E4A"/>
    <w:rsid w:val="00363EA7"/>
    <w:rsid w:val="00364096"/>
    <w:rsid w:val="0036419E"/>
    <w:rsid w:val="00364455"/>
    <w:rsid w:val="00364550"/>
    <w:rsid w:val="003645BC"/>
    <w:rsid w:val="00364BD7"/>
    <w:rsid w:val="00364CED"/>
    <w:rsid w:val="00364D68"/>
    <w:rsid w:val="00364F4F"/>
    <w:rsid w:val="00365097"/>
    <w:rsid w:val="003650B8"/>
    <w:rsid w:val="003651AE"/>
    <w:rsid w:val="00365274"/>
    <w:rsid w:val="0036554B"/>
    <w:rsid w:val="00365A9B"/>
    <w:rsid w:val="00365B05"/>
    <w:rsid w:val="00365F5D"/>
    <w:rsid w:val="00365FFC"/>
    <w:rsid w:val="003661C2"/>
    <w:rsid w:val="003662B3"/>
    <w:rsid w:val="003662D8"/>
    <w:rsid w:val="00366384"/>
    <w:rsid w:val="0036653E"/>
    <w:rsid w:val="003665F3"/>
    <w:rsid w:val="0036669E"/>
    <w:rsid w:val="00366882"/>
    <w:rsid w:val="00366914"/>
    <w:rsid w:val="00366A5C"/>
    <w:rsid w:val="00366A5D"/>
    <w:rsid w:val="00366E46"/>
    <w:rsid w:val="00366FA1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DE5"/>
    <w:rsid w:val="00367E2D"/>
    <w:rsid w:val="00367EF6"/>
    <w:rsid w:val="003700C4"/>
    <w:rsid w:val="00370135"/>
    <w:rsid w:val="0037034B"/>
    <w:rsid w:val="003703F3"/>
    <w:rsid w:val="003707B3"/>
    <w:rsid w:val="003707FA"/>
    <w:rsid w:val="0037083B"/>
    <w:rsid w:val="00370936"/>
    <w:rsid w:val="00370C63"/>
    <w:rsid w:val="00370D6C"/>
    <w:rsid w:val="0037107A"/>
    <w:rsid w:val="003710CE"/>
    <w:rsid w:val="0037127A"/>
    <w:rsid w:val="00371280"/>
    <w:rsid w:val="0037143A"/>
    <w:rsid w:val="0037146E"/>
    <w:rsid w:val="00371782"/>
    <w:rsid w:val="003719C8"/>
    <w:rsid w:val="00371C00"/>
    <w:rsid w:val="00371DAA"/>
    <w:rsid w:val="0037219C"/>
    <w:rsid w:val="003721E5"/>
    <w:rsid w:val="00372274"/>
    <w:rsid w:val="00372318"/>
    <w:rsid w:val="003723DA"/>
    <w:rsid w:val="00372454"/>
    <w:rsid w:val="0037281C"/>
    <w:rsid w:val="00372C42"/>
    <w:rsid w:val="00372D5A"/>
    <w:rsid w:val="00372E6B"/>
    <w:rsid w:val="003730C7"/>
    <w:rsid w:val="00373164"/>
    <w:rsid w:val="003736A9"/>
    <w:rsid w:val="003737C5"/>
    <w:rsid w:val="003738A9"/>
    <w:rsid w:val="00373952"/>
    <w:rsid w:val="00373A58"/>
    <w:rsid w:val="00373A95"/>
    <w:rsid w:val="00373AB0"/>
    <w:rsid w:val="00373AD4"/>
    <w:rsid w:val="00373C5A"/>
    <w:rsid w:val="00373EED"/>
    <w:rsid w:val="00373F4C"/>
    <w:rsid w:val="00374078"/>
    <w:rsid w:val="003744A5"/>
    <w:rsid w:val="00374581"/>
    <w:rsid w:val="003749AA"/>
    <w:rsid w:val="003749B3"/>
    <w:rsid w:val="003749DA"/>
    <w:rsid w:val="00374A32"/>
    <w:rsid w:val="00374A91"/>
    <w:rsid w:val="00374BB7"/>
    <w:rsid w:val="00374BC7"/>
    <w:rsid w:val="00374BD2"/>
    <w:rsid w:val="00374C17"/>
    <w:rsid w:val="00374C4A"/>
    <w:rsid w:val="00374D3E"/>
    <w:rsid w:val="00374DB1"/>
    <w:rsid w:val="00374E41"/>
    <w:rsid w:val="0037544B"/>
    <w:rsid w:val="00375453"/>
    <w:rsid w:val="003754DE"/>
    <w:rsid w:val="003755C2"/>
    <w:rsid w:val="003756E9"/>
    <w:rsid w:val="00375C45"/>
    <w:rsid w:val="00375C5F"/>
    <w:rsid w:val="00375DBA"/>
    <w:rsid w:val="00375F2E"/>
    <w:rsid w:val="00375FAE"/>
    <w:rsid w:val="00376007"/>
    <w:rsid w:val="00376091"/>
    <w:rsid w:val="003762FB"/>
    <w:rsid w:val="003763CE"/>
    <w:rsid w:val="003763E3"/>
    <w:rsid w:val="00376454"/>
    <w:rsid w:val="003768EF"/>
    <w:rsid w:val="003769BA"/>
    <w:rsid w:val="003769C9"/>
    <w:rsid w:val="003769F2"/>
    <w:rsid w:val="00376AC3"/>
    <w:rsid w:val="00376ACF"/>
    <w:rsid w:val="00376ADB"/>
    <w:rsid w:val="00376FFE"/>
    <w:rsid w:val="0037704B"/>
    <w:rsid w:val="0037731A"/>
    <w:rsid w:val="00377337"/>
    <w:rsid w:val="003773E8"/>
    <w:rsid w:val="00377469"/>
    <w:rsid w:val="0037761E"/>
    <w:rsid w:val="003776A5"/>
    <w:rsid w:val="003776CB"/>
    <w:rsid w:val="003776E1"/>
    <w:rsid w:val="00377898"/>
    <w:rsid w:val="00377D4D"/>
    <w:rsid w:val="00377ED6"/>
    <w:rsid w:val="00380006"/>
    <w:rsid w:val="003800B1"/>
    <w:rsid w:val="00380182"/>
    <w:rsid w:val="003803E3"/>
    <w:rsid w:val="003805AD"/>
    <w:rsid w:val="00380663"/>
    <w:rsid w:val="0038085F"/>
    <w:rsid w:val="00380A66"/>
    <w:rsid w:val="00380AA8"/>
    <w:rsid w:val="00380AE4"/>
    <w:rsid w:val="00380BE8"/>
    <w:rsid w:val="00380E7F"/>
    <w:rsid w:val="00380E9E"/>
    <w:rsid w:val="00380ED3"/>
    <w:rsid w:val="00381179"/>
    <w:rsid w:val="00381276"/>
    <w:rsid w:val="003816DC"/>
    <w:rsid w:val="003817A9"/>
    <w:rsid w:val="0038194E"/>
    <w:rsid w:val="00381B74"/>
    <w:rsid w:val="00381B78"/>
    <w:rsid w:val="00381C98"/>
    <w:rsid w:val="00381CCB"/>
    <w:rsid w:val="00381F6F"/>
    <w:rsid w:val="00382005"/>
    <w:rsid w:val="00382109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164"/>
    <w:rsid w:val="003833F7"/>
    <w:rsid w:val="003834B7"/>
    <w:rsid w:val="0038376A"/>
    <w:rsid w:val="0038395C"/>
    <w:rsid w:val="00383AD0"/>
    <w:rsid w:val="00383C98"/>
    <w:rsid w:val="00383CAA"/>
    <w:rsid w:val="00383CD8"/>
    <w:rsid w:val="00384146"/>
    <w:rsid w:val="00384211"/>
    <w:rsid w:val="0038431D"/>
    <w:rsid w:val="00384716"/>
    <w:rsid w:val="003848CA"/>
    <w:rsid w:val="0038498E"/>
    <w:rsid w:val="00384B22"/>
    <w:rsid w:val="00384C4F"/>
    <w:rsid w:val="00385021"/>
    <w:rsid w:val="00385061"/>
    <w:rsid w:val="003850BE"/>
    <w:rsid w:val="003853C7"/>
    <w:rsid w:val="00385B2F"/>
    <w:rsid w:val="00385D14"/>
    <w:rsid w:val="00385D88"/>
    <w:rsid w:val="00385FE2"/>
    <w:rsid w:val="003863FA"/>
    <w:rsid w:val="00386750"/>
    <w:rsid w:val="0038685A"/>
    <w:rsid w:val="00386923"/>
    <w:rsid w:val="00386A8C"/>
    <w:rsid w:val="00386D11"/>
    <w:rsid w:val="00386EE7"/>
    <w:rsid w:val="00386FAE"/>
    <w:rsid w:val="00387185"/>
    <w:rsid w:val="003872D2"/>
    <w:rsid w:val="00387549"/>
    <w:rsid w:val="00387C77"/>
    <w:rsid w:val="00387D52"/>
    <w:rsid w:val="00387EB3"/>
    <w:rsid w:val="003902BE"/>
    <w:rsid w:val="00390311"/>
    <w:rsid w:val="00390509"/>
    <w:rsid w:val="003907D3"/>
    <w:rsid w:val="00390952"/>
    <w:rsid w:val="00390D51"/>
    <w:rsid w:val="00390DC4"/>
    <w:rsid w:val="003910BD"/>
    <w:rsid w:val="0039146A"/>
    <w:rsid w:val="00391628"/>
    <w:rsid w:val="003918E9"/>
    <w:rsid w:val="0039198F"/>
    <w:rsid w:val="00391A1F"/>
    <w:rsid w:val="00391CE0"/>
    <w:rsid w:val="00391E84"/>
    <w:rsid w:val="00392043"/>
    <w:rsid w:val="003923EF"/>
    <w:rsid w:val="003924C6"/>
    <w:rsid w:val="003926C4"/>
    <w:rsid w:val="003926D7"/>
    <w:rsid w:val="00392C20"/>
    <w:rsid w:val="00392C2A"/>
    <w:rsid w:val="00392F5A"/>
    <w:rsid w:val="00392F63"/>
    <w:rsid w:val="00393277"/>
    <w:rsid w:val="003933C5"/>
    <w:rsid w:val="003933F9"/>
    <w:rsid w:val="00393479"/>
    <w:rsid w:val="00393923"/>
    <w:rsid w:val="00393A2E"/>
    <w:rsid w:val="00393A97"/>
    <w:rsid w:val="00393B05"/>
    <w:rsid w:val="00393C00"/>
    <w:rsid w:val="00393D0A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1E6"/>
    <w:rsid w:val="003952DD"/>
    <w:rsid w:val="0039533E"/>
    <w:rsid w:val="00395804"/>
    <w:rsid w:val="0039591D"/>
    <w:rsid w:val="00395C00"/>
    <w:rsid w:val="00395D51"/>
    <w:rsid w:val="00395FFE"/>
    <w:rsid w:val="00396052"/>
    <w:rsid w:val="003960E9"/>
    <w:rsid w:val="0039610D"/>
    <w:rsid w:val="00396400"/>
    <w:rsid w:val="0039649D"/>
    <w:rsid w:val="0039651D"/>
    <w:rsid w:val="0039656B"/>
    <w:rsid w:val="00396572"/>
    <w:rsid w:val="0039670E"/>
    <w:rsid w:val="00396809"/>
    <w:rsid w:val="0039683F"/>
    <w:rsid w:val="003968C4"/>
    <w:rsid w:val="00396944"/>
    <w:rsid w:val="00396B13"/>
    <w:rsid w:val="00396B88"/>
    <w:rsid w:val="00396C4F"/>
    <w:rsid w:val="00396CDF"/>
    <w:rsid w:val="00396E96"/>
    <w:rsid w:val="00396E99"/>
    <w:rsid w:val="00396F34"/>
    <w:rsid w:val="00396F89"/>
    <w:rsid w:val="00397373"/>
    <w:rsid w:val="0039741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99E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C85"/>
    <w:rsid w:val="003A1E86"/>
    <w:rsid w:val="003A206A"/>
    <w:rsid w:val="003A2196"/>
    <w:rsid w:val="003A22CB"/>
    <w:rsid w:val="003A22FB"/>
    <w:rsid w:val="003A264A"/>
    <w:rsid w:val="003A2653"/>
    <w:rsid w:val="003A26E4"/>
    <w:rsid w:val="003A2B12"/>
    <w:rsid w:val="003A2C46"/>
    <w:rsid w:val="003A2C96"/>
    <w:rsid w:val="003A2CBA"/>
    <w:rsid w:val="003A2CD5"/>
    <w:rsid w:val="003A2CDD"/>
    <w:rsid w:val="003A2D5B"/>
    <w:rsid w:val="003A2FC3"/>
    <w:rsid w:val="003A2FFD"/>
    <w:rsid w:val="003A34AA"/>
    <w:rsid w:val="003A34B0"/>
    <w:rsid w:val="003A392D"/>
    <w:rsid w:val="003A3AB1"/>
    <w:rsid w:val="003A3BE9"/>
    <w:rsid w:val="003A3C62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78"/>
    <w:rsid w:val="003A5089"/>
    <w:rsid w:val="003A5127"/>
    <w:rsid w:val="003A5230"/>
    <w:rsid w:val="003A53AB"/>
    <w:rsid w:val="003A546E"/>
    <w:rsid w:val="003A551A"/>
    <w:rsid w:val="003A5710"/>
    <w:rsid w:val="003A5796"/>
    <w:rsid w:val="003A586B"/>
    <w:rsid w:val="003A59D0"/>
    <w:rsid w:val="003A5A0D"/>
    <w:rsid w:val="003A5BF0"/>
    <w:rsid w:val="003A5BF5"/>
    <w:rsid w:val="003A5CE7"/>
    <w:rsid w:val="003A5DF0"/>
    <w:rsid w:val="003A60F0"/>
    <w:rsid w:val="003A6188"/>
    <w:rsid w:val="003A623E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904"/>
    <w:rsid w:val="003A7917"/>
    <w:rsid w:val="003A7A97"/>
    <w:rsid w:val="003A7B35"/>
    <w:rsid w:val="003A7B92"/>
    <w:rsid w:val="003A7C08"/>
    <w:rsid w:val="003A7D93"/>
    <w:rsid w:val="003A7E79"/>
    <w:rsid w:val="003A7F30"/>
    <w:rsid w:val="003B009A"/>
    <w:rsid w:val="003B0127"/>
    <w:rsid w:val="003B0686"/>
    <w:rsid w:val="003B06F8"/>
    <w:rsid w:val="003B0728"/>
    <w:rsid w:val="003B07CA"/>
    <w:rsid w:val="003B08A4"/>
    <w:rsid w:val="003B0AF2"/>
    <w:rsid w:val="003B0B41"/>
    <w:rsid w:val="003B0BFD"/>
    <w:rsid w:val="003B0C81"/>
    <w:rsid w:val="003B0D15"/>
    <w:rsid w:val="003B0E05"/>
    <w:rsid w:val="003B0ED4"/>
    <w:rsid w:val="003B0F33"/>
    <w:rsid w:val="003B103E"/>
    <w:rsid w:val="003B10AC"/>
    <w:rsid w:val="003B11E6"/>
    <w:rsid w:val="003B12FC"/>
    <w:rsid w:val="003B1381"/>
    <w:rsid w:val="003B1466"/>
    <w:rsid w:val="003B1575"/>
    <w:rsid w:val="003B1962"/>
    <w:rsid w:val="003B1C60"/>
    <w:rsid w:val="003B1CA4"/>
    <w:rsid w:val="003B25E7"/>
    <w:rsid w:val="003B2825"/>
    <w:rsid w:val="003B2ADE"/>
    <w:rsid w:val="003B2C6D"/>
    <w:rsid w:val="003B2CD6"/>
    <w:rsid w:val="003B2DFC"/>
    <w:rsid w:val="003B2F1A"/>
    <w:rsid w:val="003B313A"/>
    <w:rsid w:val="003B3640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24"/>
    <w:rsid w:val="003B46F3"/>
    <w:rsid w:val="003B4713"/>
    <w:rsid w:val="003B4907"/>
    <w:rsid w:val="003B4A1A"/>
    <w:rsid w:val="003B4B2C"/>
    <w:rsid w:val="003B4C93"/>
    <w:rsid w:val="003B4CEA"/>
    <w:rsid w:val="003B4CED"/>
    <w:rsid w:val="003B53A4"/>
    <w:rsid w:val="003B5652"/>
    <w:rsid w:val="003B5925"/>
    <w:rsid w:val="003B5C51"/>
    <w:rsid w:val="003B5DAF"/>
    <w:rsid w:val="003B5E83"/>
    <w:rsid w:val="003B6165"/>
    <w:rsid w:val="003B6233"/>
    <w:rsid w:val="003B6505"/>
    <w:rsid w:val="003B69A6"/>
    <w:rsid w:val="003B6B56"/>
    <w:rsid w:val="003B6C1E"/>
    <w:rsid w:val="003B6EF9"/>
    <w:rsid w:val="003B6F6A"/>
    <w:rsid w:val="003B6FF6"/>
    <w:rsid w:val="003B70EF"/>
    <w:rsid w:val="003B7234"/>
    <w:rsid w:val="003B73F6"/>
    <w:rsid w:val="003B76D4"/>
    <w:rsid w:val="003B7790"/>
    <w:rsid w:val="003B78D7"/>
    <w:rsid w:val="003B7940"/>
    <w:rsid w:val="003B7966"/>
    <w:rsid w:val="003B79E6"/>
    <w:rsid w:val="003B7AED"/>
    <w:rsid w:val="003B7C36"/>
    <w:rsid w:val="003B7ED8"/>
    <w:rsid w:val="003C00CB"/>
    <w:rsid w:val="003C0103"/>
    <w:rsid w:val="003C010E"/>
    <w:rsid w:val="003C0143"/>
    <w:rsid w:val="003C040B"/>
    <w:rsid w:val="003C0450"/>
    <w:rsid w:val="003C05A3"/>
    <w:rsid w:val="003C05E4"/>
    <w:rsid w:val="003C0977"/>
    <w:rsid w:val="003C0980"/>
    <w:rsid w:val="003C0BF0"/>
    <w:rsid w:val="003C0CDE"/>
    <w:rsid w:val="003C0D77"/>
    <w:rsid w:val="003C0FED"/>
    <w:rsid w:val="003C100F"/>
    <w:rsid w:val="003C10D4"/>
    <w:rsid w:val="003C1208"/>
    <w:rsid w:val="003C1496"/>
    <w:rsid w:val="003C15A1"/>
    <w:rsid w:val="003C160C"/>
    <w:rsid w:val="003C1645"/>
    <w:rsid w:val="003C1657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93D"/>
    <w:rsid w:val="003C2B7F"/>
    <w:rsid w:val="003C2CC4"/>
    <w:rsid w:val="003C2D6A"/>
    <w:rsid w:val="003C2E99"/>
    <w:rsid w:val="003C2ECC"/>
    <w:rsid w:val="003C3028"/>
    <w:rsid w:val="003C3159"/>
    <w:rsid w:val="003C31C2"/>
    <w:rsid w:val="003C3423"/>
    <w:rsid w:val="003C37CC"/>
    <w:rsid w:val="003C3ADF"/>
    <w:rsid w:val="003C3C0D"/>
    <w:rsid w:val="003C3DF9"/>
    <w:rsid w:val="003C3E98"/>
    <w:rsid w:val="003C4063"/>
    <w:rsid w:val="003C41AB"/>
    <w:rsid w:val="003C4223"/>
    <w:rsid w:val="003C4321"/>
    <w:rsid w:val="003C44AA"/>
    <w:rsid w:val="003C4778"/>
    <w:rsid w:val="003C4D73"/>
    <w:rsid w:val="003C4D75"/>
    <w:rsid w:val="003C4D89"/>
    <w:rsid w:val="003C54DD"/>
    <w:rsid w:val="003C5579"/>
    <w:rsid w:val="003C55CB"/>
    <w:rsid w:val="003C566C"/>
    <w:rsid w:val="003C59D0"/>
    <w:rsid w:val="003C5AC0"/>
    <w:rsid w:val="003C5B08"/>
    <w:rsid w:val="003C5C93"/>
    <w:rsid w:val="003C5CAA"/>
    <w:rsid w:val="003C5E0A"/>
    <w:rsid w:val="003C634E"/>
    <w:rsid w:val="003C63FF"/>
    <w:rsid w:val="003C64D2"/>
    <w:rsid w:val="003C65EE"/>
    <w:rsid w:val="003C6A2D"/>
    <w:rsid w:val="003C6B3F"/>
    <w:rsid w:val="003C6B91"/>
    <w:rsid w:val="003C6F66"/>
    <w:rsid w:val="003C6FFF"/>
    <w:rsid w:val="003C7292"/>
    <w:rsid w:val="003C73AC"/>
    <w:rsid w:val="003C74C1"/>
    <w:rsid w:val="003C7A7A"/>
    <w:rsid w:val="003D0006"/>
    <w:rsid w:val="003D0845"/>
    <w:rsid w:val="003D08A0"/>
    <w:rsid w:val="003D0914"/>
    <w:rsid w:val="003D0A2C"/>
    <w:rsid w:val="003D0BA5"/>
    <w:rsid w:val="003D0BCF"/>
    <w:rsid w:val="003D0BF8"/>
    <w:rsid w:val="003D0D54"/>
    <w:rsid w:val="003D0D74"/>
    <w:rsid w:val="003D0E14"/>
    <w:rsid w:val="003D0E17"/>
    <w:rsid w:val="003D0E6F"/>
    <w:rsid w:val="003D0F7B"/>
    <w:rsid w:val="003D1154"/>
    <w:rsid w:val="003D143E"/>
    <w:rsid w:val="003D17E9"/>
    <w:rsid w:val="003D1976"/>
    <w:rsid w:val="003D19DF"/>
    <w:rsid w:val="003D1C1E"/>
    <w:rsid w:val="003D1C87"/>
    <w:rsid w:val="003D1DA2"/>
    <w:rsid w:val="003D1E84"/>
    <w:rsid w:val="003D1EF5"/>
    <w:rsid w:val="003D2088"/>
    <w:rsid w:val="003D23B9"/>
    <w:rsid w:val="003D2477"/>
    <w:rsid w:val="003D2648"/>
    <w:rsid w:val="003D2894"/>
    <w:rsid w:val="003D28CD"/>
    <w:rsid w:val="003D2902"/>
    <w:rsid w:val="003D2BB0"/>
    <w:rsid w:val="003D2EDC"/>
    <w:rsid w:val="003D3337"/>
    <w:rsid w:val="003D34D5"/>
    <w:rsid w:val="003D3577"/>
    <w:rsid w:val="003D3648"/>
    <w:rsid w:val="003D390B"/>
    <w:rsid w:val="003D3918"/>
    <w:rsid w:val="003D3BB5"/>
    <w:rsid w:val="003D3F5A"/>
    <w:rsid w:val="003D3F5E"/>
    <w:rsid w:val="003D409B"/>
    <w:rsid w:val="003D40D8"/>
    <w:rsid w:val="003D42B5"/>
    <w:rsid w:val="003D445D"/>
    <w:rsid w:val="003D471D"/>
    <w:rsid w:val="003D476C"/>
    <w:rsid w:val="003D477E"/>
    <w:rsid w:val="003D4A28"/>
    <w:rsid w:val="003D4E1B"/>
    <w:rsid w:val="003D5272"/>
    <w:rsid w:val="003D52EE"/>
    <w:rsid w:val="003D532A"/>
    <w:rsid w:val="003D5540"/>
    <w:rsid w:val="003D57D4"/>
    <w:rsid w:val="003D5839"/>
    <w:rsid w:val="003D5FB8"/>
    <w:rsid w:val="003D6007"/>
    <w:rsid w:val="003D62F9"/>
    <w:rsid w:val="003D65D1"/>
    <w:rsid w:val="003D6BFE"/>
    <w:rsid w:val="003D6C4C"/>
    <w:rsid w:val="003D6D40"/>
    <w:rsid w:val="003D6DCE"/>
    <w:rsid w:val="003D6EF3"/>
    <w:rsid w:val="003D719D"/>
    <w:rsid w:val="003D71C0"/>
    <w:rsid w:val="003D730A"/>
    <w:rsid w:val="003D7480"/>
    <w:rsid w:val="003D752B"/>
    <w:rsid w:val="003D7674"/>
    <w:rsid w:val="003D76EA"/>
    <w:rsid w:val="003D77EB"/>
    <w:rsid w:val="003D7874"/>
    <w:rsid w:val="003D78F8"/>
    <w:rsid w:val="003D7D7E"/>
    <w:rsid w:val="003D7D8F"/>
    <w:rsid w:val="003D7EEC"/>
    <w:rsid w:val="003E009A"/>
    <w:rsid w:val="003E02FA"/>
    <w:rsid w:val="003E055B"/>
    <w:rsid w:val="003E060E"/>
    <w:rsid w:val="003E06B3"/>
    <w:rsid w:val="003E07B6"/>
    <w:rsid w:val="003E0B62"/>
    <w:rsid w:val="003E0CB0"/>
    <w:rsid w:val="003E0D8D"/>
    <w:rsid w:val="003E0DAC"/>
    <w:rsid w:val="003E0DDA"/>
    <w:rsid w:val="003E0FCF"/>
    <w:rsid w:val="003E1078"/>
    <w:rsid w:val="003E10DC"/>
    <w:rsid w:val="003E119B"/>
    <w:rsid w:val="003E1780"/>
    <w:rsid w:val="003E1A73"/>
    <w:rsid w:val="003E1A91"/>
    <w:rsid w:val="003E1CC6"/>
    <w:rsid w:val="003E1E11"/>
    <w:rsid w:val="003E1F08"/>
    <w:rsid w:val="003E1FC9"/>
    <w:rsid w:val="003E228D"/>
    <w:rsid w:val="003E23D9"/>
    <w:rsid w:val="003E25CE"/>
    <w:rsid w:val="003E27C6"/>
    <w:rsid w:val="003E2A36"/>
    <w:rsid w:val="003E2BA7"/>
    <w:rsid w:val="003E2D4B"/>
    <w:rsid w:val="003E2E88"/>
    <w:rsid w:val="003E3027"/>
    <w:rsid w:val="003E342A"/>
    <w:rsid w:val="003E3561"/>
    <w:rsid w:val="003E365E"/>
    <w:rsid w:val="003E36E2"/>
    <w:rsid w:val="003E36FC"/>
    <w:rsid w:val="003E3D9B"/>
    <w:rsid w:val="003E3DE9"/>
    <w:rsid w:val="003E3E54"/>
    <w:rsid w:val="003E4316"/>
    <w:rsid w:val="003E45C8"/>
    <w:rsid w:val="003E46A9"/>
    <w:rsid w:val="003E46BD"/>
    <w:rsid w:val="003E4A39"/>
    <w:rsid w:val="003E4C45"/>
    <w:rsid w:val="003E4D94"/>
    <w:rsid w:val="003E4E58"/>
    <w:rsid w:val="003E5030"/>
    <w:rsid w:val="003E5142"/>
    <w:rsid w:val="003E5234"/>
    <w:rsid w:val="003E52CE"/>
    <w:rsid w:val="003E52E6"/>
    <w:rsid w:val="003E53C5"/>
    <w:rsid w:val="003E53FC"/>
    <w:rsid w:val="003E5472"/>
    <w:rsid w:val="003E5495"/>
    <w:rsid w:val="003E56AE"/>
    <w:rsid w:val="003E5766"/>
    <w:rsid w:val="003E5AC2"/>
    <w:rsid w:val="003E5AFE"/>
    <w:rsid w:val="003E5C4C"/>
    <w:rsid w:val="003E5DE9"/>
    <w:rsid w:val="003E6012"/>
    <w:rsid w:val="003E60FB"/>
    <w:rsid w:val="003E6206"/>
    <w:rsid w:val="003E62ED"/>
    <w:rsid w:val="003E6726"/>
    <w:rsid w:val="003E6981"/>
    <w:rsid w:val="003E6DEA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D2A"/>
    <w:rsid w:val="003E7E73"/>
    <w:rsid w:val="003E7F2C"/>
    <w:rsid w:val="003F012B"/>
    <w:rsid w:val="003F0258"/>
    <w:rsid w:val="003F0275"/>
    <w:rsid w:val="003F02C4"/>
    <w:rsid w:val="003F0333"/>
    <w:rsid w:val="003F033D"/>
    <w:rsid w:val="003F034E"/>
    <w:rsid w:val="003F0527"/>
    <w:rsid w:val="003F062D"/>
    <w:rsid w:val="003F0895"/>
    <w:rsid w:val="003F0B31"/>
    <w:rsid w:val="003F0BC7"/>
    <w:rsid w:val="003F0E1F"/>
    <w:rsid w:val="003F0EA2"/>
    <w:rsid w:val="003F105E"/>
    <w:rsid w:val="003F10DD"/>
    <w:rsid w:val="003F13DA"/>
    <w:rsid w:val="003F1827"/>
    <w:rsid w:val="003F1AE8"/>
    <w:rsid w:val="003F22EF"/>
    <w:rsid w:val="003F24D3"/>
    <w:rsid w:val="003F256D"/>
    <w:rsid w:val="003F2624"/>
    <w:rsid w:val="003F27ED"/>
    <w:rsid w:val="003F285B"/>
    <w:rsid w:val="003F3174"/>
    <w:rsid w:val="003F31EC"/>
    <w:rsid w:val="003F3376"/>
    <w:rsid w:val="003F35FE"/>
    <w:rsid w:val="003F3672"/>
    <w:rsid w:val="003F368D"/>
    <w:rsid w:val="003F36A4"/>
    <w:rsid w:val="003F374F"/>
    <w:rsid w:val="003F37DF"/>
    <w:rsid w:val="003F3866"/>
    <w:rsid w:val="003F3A51"/>
    <w:rsid w:val="003F3BD8"/>
    <w:rsid w:val="003F3CCD"/>
    <w:rsid w:val="003F3F69"/>
    <w:rsid w:val="003F3FBA"/>
    <w:rsid w:val="003F4093"/>
    <w:rsid w:val="003F4180"/>
    <w:rsid w:val="003F4632"/>
    <w:rsid w:val="003F4707"/>
    <w:rsid w:val="003F4850"/>
    <w:rsid w:val="003F499C"/>
    <w:rsid w:val="003F49A9"/>
    <w:rsid w:val="003F4C07"/>
    <w:rsid w:val="003F4D89"/>
    <w:rsid w:val="003F4DE4"/>
    <w:rsid w:val="003F4EC9"/>
    <w:rsid w:val="003F5431"/>
    <w:rsid w:val="003F5447"/>
    <w:rsid w:val="003F5EB2"/>
    <w:rsid w:val="003F6028"/>
    <w:rsid w:val="003F61FC"/>
    <w:rsid w:val="003F6300"/>
    <w:rsid w:val="003F6428"/>
    <w:rsid w:val="003F644F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241"/>
    <w:rsid w:val="0040030E"/>
    <w:rsid w:val="00400466"/>
    <w:rsid w:val="00400610"/>
    <w:rsid w:val="004006CA"/>
    <w:rsid w:val="004006D1"/>
    <w:rsid w:val="0040070F"/>
    <w:rsid w:val="00400751"/>
    <w:rsid w:val="0040085B"/>
    <w:rsid w:val="004008A7"/>
    <w:rsid w:val="00400A88"/>
    <w:rsid w:val="00400D4D"/>
    <w:rsid w:val="0040100E"/>
    <w:rsid w:val="0040112A"/>
    <w:rsid w:val="00401416"/>
    <w:rsid w:val="004014B4"/>
    <w:rsid w:val="004018C5"/>
    <w:rsid w:val="004019E7"/>
    <w:rsid w:val="00401B35"/>
    <w:rsid w:val="00401B3C"/>
    <w:rsid w:val="00401C5B"/>
    <w:rsid w:val="00401CD7"/>
    <w:rsid w:val="0040221A"/>
    <w:rsid w:val="00402298"/>
    <w:rsid w:val="0040232C"/>
    <w:rsid w:val="004023BC"/>
    <w:rsid w:val="0040247A"/>
    <w:rsid w:val="004024EF"/>
    <w:rsid w:val="00402505"/>
    <w:rsid w:val="00402628"/>
    <w:rsid w:val="00402F5C"/>
    <w:rsid w:val="00402F5F"/>
    <w:rsid w:val="00402FD9"/>
    <w:rsid w:val="0040302D"/>
    <w:rsid w:val="00403064"/>
    <w:rsid w:val="0040344B"/>
    <w:rsid w:val="0040356B"/>
    <w:rsid w:val="00403693"/>
    <w:rsid w:val="00403728"/>
    <w:rsid w:val="00403865"/>
    <w:rsid w:val="004038D7"/>
    <w:rsid w:val="00403FCD"/>
    <w:rsid w:val="00404031"/>
    <w:rsid w:val="0040435B"/>
    <w:rsid w:val="0040467F"/>
    <w:rsid w:val="00404B99"/>
    <w:rsid w:val="00404CAB"/>
    <w:rsid w:val="00404D65"/>
    <w:rsid w:val="00404E10"/>
    <w:rsid w:val="00404FE9"/>
    <w:rsid w:val="00405108"/>
    <w:rsid w:val="004055D9"/>
    <w:rsid w:val="00405603"/>
    <w:rsid w:val="00405752"/>
    <w:rsid w:val="0040579F"/>
    <w:rsid w:val="0040589A"/>
    <w:rsid w:val="00405A6A"/>
    <w:rsid w:val="00405C4D"/>
    <w:rsid w:val="00405C8F"/>
    <w:rsid w:val="00405EA4"/>
    <w:rsid w:val="0040602D"/>
    <w:rsid w:val="004060C3"/>
    <w:rsid w:val="0040610A"/>
    <w:rsid w:val="00406140"/>
    <w:rsid w:val="004062B6"/>
    <w:rsid w:val="004062B7"/>
    <w:rsid w:val="004062BB"/>
    <w:rsid w:val="0040648E"/>
    <w:rsid w:val="00406586"/>
    <w:rsid w:val="004067FE"/>
    <w:rsid w:val="0040696F"/>
    <w:rsid w:val="00407408"/>
    <w:rsid w:val="0040768A"/>
    <w:rsid w:val="004078E9"/>
    <w:rsid w:val="00407AF2"/>
    <w:rsid w:val="00407E19"/>
    <w:rsid w:val="00407E3D"/>
    <w:rsid w:val="00410096"/>
    <w:rsid w:val="004102B7"/>
    <w:rsid w:val="004102F5"/>
    <w:rsid w:val="0041042B"/>
    <w:rsid w:val="00410644"/>
    <w:rsid w:val="0041085C"/>
    <w:rsid w:val="00410A05"/>
    <w:rsid w:val="00410FBC"/>
    <w:rsid w:val="00411051"/>
    <w:rsid w:val="004111D4"/>
    <w:rsid w:val="00411271"/>
    <w:rsid w:val="00411336"/>
    <w:rsid w:val="00411389"/>
    <w:rsid w:val="004114C9"/>
    <w:rsid w:val="0041150E"/>
    <w:rsid w:val="0041154D"/>
    <w:rsid w:val="004115CF"/>
    <w:rsid w:val="00411629"/>
    <w:rsid w:val="0041176D"/>
    <w:rsid w:val="004117C2"/>
    <w:rsid w:val="00411827"/>
    <w:rsid w:val="00411846"/>
    <w:rsid w:val="00411941"/>
    <w:rsid w:val="00411A0A"/>
    <w:rsid w:val="00411A4A"/>
    <w:rsid w:val="00411A90"/>
    <w:rsid w:val="00411E90"/>
    <w:rsid w:val="00412289"/>
    <w:rsid w:val="004123C6"/>
    <w:rsid w:val="00412402"/>
    <w:rsid w:val="00412445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154"/>
    <w:rsid w:val="004132C8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4F6F"/>
    <w:rsid w:val="004152CB"/>
    <w:rsid w:val="00415502"/>
    <w:rsid w:val="004158A4"/>
    <w:rsid w:val="00415908"/>
    <w:rsid w:val="00415996"/>
    <w:rsid w:val="00415A76"/>
    <w:rsid w:val="00415CDF"/>
    <w:rsid w:val="00415D6A"/>
    <w:rsid w:val="00415E2C"/>
    <w:rsid w:val="00415E7C"/>
    <w:rsid w:val="00415F23"/>
    <w:rsid w:val="004161C0"/>
    <w:rsid w:val="0041620A"/>
    <w:rsid w:val="004165D3"/>
    <w:rsid w:val="004165E6"/>
    <w:rsid w:val="0041693C"/>
    <w:rsid w:val="00416BDA"/>
    <w:rsid w:val="00416C31"/>
    <w:rsid w:val="00416C34"/>
    <w:rsid w:val="00416D1C"/>
    <w:rsid w:val="00417004"/>
    <w:rsid w:val="004170BE"/>
    <w:rsid w:val="0041767A"/>
    <w:rsid w:val="004177DA"/>
    <w:rsid w:val="0041789A"/>
    <w:rsid w:val="0041799B"/>
    <w:rsid w:val="004179FC"/>
    <w:rsid w:val="00417B95"/>
    <w:rsid w:val="00417C47"/>
    <w:rsid w:val="00417EBB"/>
    <w:rsid w:val="00420021"/>
    <w:rsid w:val="0042011E"/>
    <w:rsid w:val="00420279"/>
    <w:rsid w:val="0042028D"/>
    <w:rsid w:val="004202B3"/>
    <w:rsid w:val="004202D9"/>
    <w:rsid w:val="0042060A"/>
    <w:rsid w:val="00420795"/>
    <w:rsid w:val="00420963"/>
    <w:rsid w:val="00420A52"/>
    <w:rsid w:val="00420CD7"/>
    <w:rsid w:val="00420E0A"/>
    <w:rsid w:val="004210AD"/>
    <w:rsid w:val="004211BD"/>
    <w:rsid w:val="00421629"/>
    <w:rsid w:val="004217C2"/>
    <w:rsid w:val="00421C2D"/>
    <w:rsid w:val="00421E5A"/>
    <w:rsid w:val="00421F6C"/>
    <w:rsid w:val="00422204"/>
    <w:rsid w:val="004223E9"/>
    <w:rsid w:val="0042244F"/>
    <w:rsid w:val="0042249F"/>
    <w:rsid w:val="00422577"/>
    <w:rsid w:val="004225B6"/>
    <w:rsid w:val="0042265A"/>
    <w:rsid w:val="00422973"/>
    <w:rsid w:val="00422B2A"/>
    <w:rsid w:val="00422BAB"/>
    <w:rsid w:val="00422DA6"/>
    <w:rsid w:val="00422E09"/>
    <w:rsid w:val="00422F77"/>
    <w:rsid w:val="00423021"/>
    <w:rsid w:val="00423149"/>
    <w:rsid w:val="004234C8"/>
    <w:rsid w:val="004234D7"/>
    <w:rsid w:val="004235AF"/>
    <w:rsid w:val="00423687"/>
    <w:rsid w:val="004236C3"/>
    <w:rsid w:val="00423881"/>
    <w:rsid w:val="00423D3E"/>
    <w:rsid w:val="00423E36"/>
    <w:rsid w:val="004241FF"/>
    <w:rsid w:val="00424237"/>
    <w:rsid w:val="004249B8"/>
    <w:rsid w:val="00424C05"/>
    <w:rsid w:val="00424DC9"/>
    <w:rsid w:val="00425492"/>
    <w:rsid w:val="00425B72"/>
    <w:rsid w:val="0042608C"/>
    <w:rsid w:val="0042679B"/>
    <w:rsid w:val="00426908"/>
    <w:rsid w:val="00426932"/>
    <w:rsid w:val="00426979"/>
    <w:rsid w:val="00426B6B"/>
    <w:rsid w:val="00426C1B"/>
    <w:rsid w:val="00426C53"/>
    <w:rsid w:val="00426D71"/>
    <w:rsid w:val="00426E30"/>
    <w:rsid w:val="00426FE3"/>
    <w:rsid w:val="004271C8"/>
    <w:rsid w:val="0042726C"/>
    <w:rsid w:val="00427586"/>
    <w:rsid w:val="004276A7"/>
    <w:rsid w:val="00427824"/>
    <w:rsid w:val="00427861"/>
    <w:rsid w:val="00427B1A"/>
    <w:rsid w:val="00427B41"/>
    <w:rsid w:val="00427BAD"/>
    <w:rsid w:val="00427BB8"/>
    <w:rsid w:val="00427C11"/>
    <w:rsid w:val="00427C43"/>
    <w:rsid w:val="004300FA"/>
    <w:rsid w:val="00430307"/>
    <w:rsid w:val="004304FD"/>
    <w:rsid w:val="004306DB"/>
    <w:rsid w:val="00430A2C"/>
    <w:rsid w:val="00430B51"/>
    <w:rsid w:val="00430CA4"/>
    <w:rsid w:val="004310A9"/>
    <w:rsid w:val="00431112"/>
    <w:rsid w:val="004312B4"/>
    <w:rsid w:val="004312EE"/>
    <w:rsid w:val="004316BB"/>
    <w:rsid w:val="0043196D"/>
    <w:rsid w:val="00431B71"/>
    <w:rsid w:val="00431D4D"/>
    <w:rsid w:val="00431E88"/>
    <w:rsid w:val="00432095"/>
    <w:rsid w:val="004323E9"/>
    <w:rsid w:val="004326AB"/>
    <w:rsid w:val="004329FA"/>
    <w:rsid w:val="00432B33"/>
    <w:rsid w:val="00433076"/>
    <w:rsid w:val="0043318C"/>
    <w:rsid w:val="00433648"/>
    <w:rsid w:val="00433B7B"/>
    <w:rsid w:val="00433DAE"/>
    <w:rsid w:val="00433E00"/>
    <w:rsid w:val="00433E0A"/>
    <w:rsid w:val="00433E7A"/>
    <w:rsid w:val="00433EF8"/>
    <w:rsid w:val="00433F7A"/>
    <w:rsid w:val="004340BA"/>
    <w:rsid w:val="0043434B"/>
    <w:rsid w:val="004343E9"/>
    <w:rsid w:val="00434651"/>
    <w:rsid w:val="00434CBC"/>
    <w:rsid w:val="00434EA0"/>
    <w:rsid w:val="0043543E"/>
    <w:rsid w:val="0043547F"/>
    <w:rsid w:val="004357F7"/>
    <w:rsid w:val="00435885"/>
    <w:rsid w:val="00435963"/>
    <w:rsid w:val="00435C96"/>
    <w:rsid w:val="00435D70"/>
    <w:rsid w:val="00435E0E"/>
    <w:rsid w:val="00435E5D"/>
    <w:rsid w:val="004363FE"/>
    <w:rsid w:val="00436401"/>
    <w:rsid w:val="004364D3"/>
    <w:rsid w:val="004365A0"/>
    <w:rsid w:val="00436830"/>
    <w:rsid w:val="00436971"/>
    <w:rsid w:val="00436B4B"/>
    <w:rsid w:val="00436D5A"/>
    <w:rsid w:val="00436D66"/>
    <w:rsid w:val="00436EF9"/>
    <w:rsid w:val="00436F42"/>
    <w:rsid w:val="00437050"/>
    <w:rsid w:val="00437247"/>
    <w:rsid w:val="00437488"/>
    <w:rsid w:val="00437632"/>
    <w:rsid w:val="0043773E"/>
    <w:rsid w:val="00437785"/>
    <w:rsid w:val="004377DB"/>
    <w:rsid w:val="004377F8"/>
    <w:rsid w:val="004377FE"/>
    <w:rsid w:val="00437823"/>
    <w:rsid w:val="004378C8"/>
    <w:rsid w:val="00437C36"/>
    <w:rsid w:val="00437C9B"/>
    <w:rsid w:val="00437E4B"/>
    <w:rsid w:val="00437F2D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9C4"/>
    <w:rsid w:val="00441DAC"/>
    <w:rsid w:val="004422E4"/>
    <w:rsid w:val="004423D0"/>
    <w:rsid w:val="00442439"/>
    <w:rsid w:val="0044246F"/>
    <w:rsid w:val="00442826"/>
    <w:rsid w:val="00442A24"/>
    <w:rsid w:val="00442A3A"/>
    <w:rsid w:val="00442A58"/>
    <w:rsid w:val="00442AD8"/>
    <w:rsid w:val="00442B7C"/>
    <w:rsid w:val="00442CB3"/>
    <w:rsid w:val="00442E5B"/>
    <w:rsid w:val="004436DE"/>
    <w:rsid w:val="004436E2"/>
    <w:rsid w:val="0044372A"/>
    <w:rsid w:val="004437AA"/>
    <w:rsid w:val="00443815"/>
    <w:rsid w:val="0044382F"/>
    <w:rsid w:val="0044383F"/>
    <w:rsid w:val="00443884"/>
    <w:rsid w:val="004439B3"/>
    <w:rsid w:val="00443A40"/>
    <w:rsid w:val="00443CD3"/>
    <w:rsid w:val="00444022"/>
    <w:rsid w:val="00444272"/>
    <w:rsid w:val="00444295"/>
    <w:rsid w:val="004443AB"/>
    <w:rsid w:val="00444604"/>
    <w:rsid w:val="00444724"/>
    <w:rsid w:val="00444836"/>
    <w:rsid w:val="004449EC"/>
    <w:rsid w:val="004449F5"/>
    <w:rsid w:val="00444C1D"/>
    <w:rsid w:val="00444CBF"/>
    <w:rsid w:val="00444D89"/>
    <w:rsid w:val="00444DB2"/>
    <w:rsid w:val="0044500C"/>
    <w:rsid w:val="004450BE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52A"/>
    <w:rsid w:val="00446693"/>
    <w:rsid w:val="0044669D"/>
    <w:rsid w:val="00446C82"/>
    <w:rsid w:val="00446CBE"/>
    <w:rsid w:val="00446CF1"/>
    <w:rsid w:val="00446CFD"/>
    <w:rsid w:val="00446EEE"/>
    <w:rsid w:val="00446EF5"/>
    <w:rsid w:val="00446F5A"/>
    <w:rsid w:val="00446F61"/>
    <w:rsid w:val="004472C3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8BC"/>
    <w:rsid w:val="00450BB6"/>
    <w:rsid w:val="00450D12"/>
    <w:rsid w:val="00450FF2"/>
    <w:rsid w:val="00451144"/>
    <w:rsid w:val="0045127D"/>
    <w:rsid w:val="004513FA"/>
    <w:rsid w:val="00451405"/>
    <w:rsid w:val="004516F4"/>
    <w:rsid w:val="00451815"/>
    <w:rsid w:val="0045183E"/>
    <w:rsid w:val="00451877"/>
    <w:rsid w:val="004519BF"/>
    <w:rsid w:val="00451A5B"/>
    <w:rsid w:val="00451AC0"/>
    <w:rsid w:val="00451B29"/>
    <w:rsid w:val="00451BBA"/>
    <w:rsid w:val="00451C41"/>
    <w:rsid w:val="00451CD8"/>
    <w:rsid w:val="00452014"/>
    <w:rsid w:val="00452379"/>
    <w:rsid w:val="004524E7"/>
    <w:rsid w:val="00452842"/>
    <w:rsid w:val="004528A1"/>
    <w:rsid w:val="004528DD"/>
    <w:rsid w:val="00452C11"/>
    <w:rsid w:val="00452C35"/>
    <w:rsid w:val="00452C80"/>
    <w:rsid w:val="00452CD6"/>
    <w:rsid w:val="00452DB0"/>
    <w:rsid w:val="00452E57"/>
    <w:rsid w:val="00452F6D"/>
    <w:rsid w:val="00452F99"/>
    <w:rsid w:val="00452FA2"/>
    <w:rsid w:val="0045300E"/>
    <w:rsid w:val="004533D7"/>
    <w:rsid w:val="004534C6"/>
    <w:rsid w:val="0045369B"/>
    <w:rsid w:val="00453C26"/>
    <w:rsid w:val="00453F3C"/>
    <w:rsid w:val="00453F7D"/>
    <w:rsid w:val="00453F8A"/>
    <w:rsid w:val="00453FA4"/>
    <w:rsid w:val="00453FC9"/>
    <w:rsid w:val="004544D0"/>
    <w:rsid w:val="004544ED"/>
    <w:rsid w:val="00454817"/>
    <w:rsid w:val="00454B66"/>
    <w:rsid w:val="004550CA"/>
    <w:rsid w:val="004555D8"/>
    <w:rsid w:val="00455607"/>
    <w:rsid w:val="00455646"/>
    <w:rsid w:val="0045589E"/>
    <w:rsid w:val="004559F5"/>
    <w:rsid w:val="00455DF2"/>
    <w:rsid w:val="004561CE"/>
    <w:rsid w:val="004561EE"/>
    <w:rsid w:val="004563BC"/>
    <w:rsid w:val="0045643C"/>
    <w:rsid w:val="0045644D"/>
    <w:rsid w:val="00456685"/>
    <w:rsid w:val="00456AE2"/>
    <w:rsid w:val="00456EA7"/>
    <w:rsid w:val="00457163"/>
    <w:rsid w:val="004571EA"/>
    <w:rsid w:val="00457433"/>
    <w:rsid w:val="00457597"/>
    <w:rsid w:val="00457D38"/>
    <w:rsid w:val="00457DEE"/>
    <w:rsid w:val="00457F70"/>
    <w:rsid w:val="00460084"/>
    <w:rsid w:val="0046029B"/>
    <w:rsid w:val="0046048A"/>
    <w:rsid w:val="004607A8"/>
    <w:rsid w:val="0046083F"/>
    <w:rsid w:val="00460968"/>
    <w:rsid w:val="00460A87"/>
    <w:rsid w:val="00460D44"/>
    <w:rsid w:val="00460D56"/>
    <w:rsid w:val="00460E1B"/>
    <w:rsid w:val="00461412"/>
    <w:rsid w:val="004614DB"/>
    <w:rsid w:val="0046180A"/>
    <w:rsid w:val="004618A8"/>
    <w:rsid w:val="0046193F"/>
    <w:rsid w:val="00461978"/>
    <w:rsid w:val="00461A45"/>
    <w:rsid w:val="00461C90"/>
    <w:rsid w:val="00461DD9"/>
    <w:rsid w:val="00461DFC"/>
    <w:rsid w:val="00462193"/>
    <w:rsid w:val="0046240C"/>
    <w:rsid w:val="004625A3"/>
    <w:rsid w:val="004628A6"/>
    <w:rsid w:val="00462BAA"/>
    <w:rsid w:val="00462C78"/>
    <w:rsid w:val="00462FDE"/>
    <w:rsid w:val="004631E6"/>
    <w:rsid w:val="004632B7"/>
    <w:rsid w:val="004632E1"/>
    <w:rsid w:val="0046337E"/>
    <w:rsid w:val="00463700"/>
    <w:rsid w:val="004637A2"/>
    <w:rsid w:val="00463900"/>
    <w:rsid w:val="00463CE4"/>
    <w:rsid w:val="00463E60"/>
    <w:rsid w:val="00463E99"/>
    <w:rsid w:val="00463F94"/>
    <w:rsid w:val="00464547"/>
    <w:rsid w:val="00464592"/>
    <w:rsid w:val="00464620"/>
    <w:rsid w:val="0046486B"/>
    <w:rsid w:val="00464BD9"/>
    <w:rsid w:val="00464ED6"/>
    <w:rsid w:val="00464FCD"/>
    <w:rsid w:val="0046506E"/>
    <w:rsid w:val="004656A6"/>
    <w:rsid w:val="004657EB"/>
    <w:rsid w:val="00465909"/>
    <w:rsid w:val="00465C0D"/>
    <w:rsid w:val="00465CA8"/>
    <w:rsid w:val="00465DB1"/>
    <w:rsid w:val="0046605E"/>
    <w:rsid w:val="0046607D"/>
    <w:rsid w:val="004661F7"/>
    <w:rsid w:val="0046629D"/>
    <w:rsid w:val="0046637A"/>
    <w:rsid w:val="00466594"/>
    <w:rsid w:val="0046663C"/>
    <w:rsid w:val="0046671C"/>
    <w:rsid w:val="00466795"/>
    <w:rsid w:val="0046679D"/>
    <w:rsid w:val="004669DD"/>
    <w:rsid w:val="004669E6"/>
    <w:rsid w:val="00466A9F"/>
    <w:rsid w:val="00466B02"/>
    <w:rsid w:val="00466BB5"/>
    <w:rsid w:val="00466BFA"/>
    <w:rsid w:val="00466C7A"/>
    <w:rsid w:val="00466DE3"/>
    <w:rsid w:val="00466E78"/>
    <w:rsid w:val="00466EFC"/>
    <w:rsid w:val="00466F78"/>
    <w:rsid w:val="00467040"/>
    <w:rsid w:val="00467192"/>
    <w:rsid w:val="00467289"/>
    <w:rsid w:val="00467295"/>
    <w:rsid w:val="004672E7"/>
    <w:rsid w:val="004672F7"/>
    <w:rsid w:val="00467747"/>
    <w:rsid w:val="00467800"/>
    <w:rsid w:val="00467938"/>
    <w:rsid w:val="0046793F"/>
    <w:rsid w:val="00467BF4"/>
    <w:rsid w:val="00467C2D"/>
    <w:rsid w:val="00467C6E"/>
    <w:rsid w:val="00467C96"/>
    <w:rsid w:val="00467C9F"/>
    <w:rsid w:val="00467DE3"/>
    <w:rsid w:val="00467E65"/>
    <w:rsid w:val="00467EAB"/>
    <w:rsid w:val="00467FD4"/>
    <w:rsid w:val="004700C9"/>
    <w:rsid w:val="0047055A"/>
    <w:rsid w:val="004706DE"/>
    <w:rsid w:val="00470762"/>
    <w:rsid w:val="0047083A"/>
    <w:rsid w:val="00470B58"/>
    <w:rsid w:val="00470C3F"/>
    <w:rsid w:val="00470D06"/>
    <w:rsid w:val="00470FE1"/>
    <w:rsid w:val="0047100B"/>
    <w:rsid w:val="0047112B"/>
    <w:rsid w:val="00471360"/>
    <w:rsid w:val="00471566"/>
    <w:rsid w:val="00471C7F"/>
    <w:rsid w:val="00471E52"/>
    <w:rsid w:val="00471F90"/>
    <w:rsid w:val="00471F95"/>
    <w:rsid w:val="00471FB0"/>
    <w:rsid w:val="00472017"/>
    <w:rsid w:val="00472474"/>
    <w:rsid w:val="00472485"/>
    <w:rsid w:val="004726BE"/>
    <w:rsid w:val="00472723"/>
    <w:rsid w:val="004727CC"/>
    <w:rsid w:val="00472CAB"/>
    <w:rsid w:val="00472E24"/>
    <w:rsid w:val="00472EDA"/>
    <w:rsid w:val="0047312D"/>
    <w:rsid w:val="0047326F"/>
    <w:rsid w:val="00473410"/>
    <w:rsid w:val="00473892"/>
    <w:rsid w:val="00473943"/>
    <w:rsid w:val="004739D9"/>
    <w:rsid w:val="00473C1C"/>
    <w:rsid w:val="004741DB"/>
    <w:rsid w:val="004743C4"/>
    <w:rsid w:val="00474488"/>
    <w:rsid w:val="004744EF"/>
    <w:rsid w:val="0047451F"/>
    <w:rsid w:val="0047461C"/>
    <w:rsid w:val="00474758"/>
    <w:rsid w:val="004748FD"/>
    <w:rsid w:val="00474C90"/>
    <w:rsid w:val="00475032"/>
    <w:rsid w:val="0047514F"/>
    <w:rsid w:val="00475213"/>
    <w:rsid w:val="004753A3"/>
    <w:rsid w:val="0047543D"/>
    <w:rsid w:val="004758EC"/>
    <w:rsid w:val="00475983"/>
    <w:rsid w:val="004759AF"/>
    <w:rsid w:val="00475AB0"/>
    <w:rsid w:val="00475F31"/>
    <w:rsid w:val="00476068"/>
    <w:rsid w:val="00476103"/>
    <w:rsid w:val="00476204"/>
    <w:rsid w:val="0047628E"/>
    <w:rsid w:val="00476466"/>
    <w:rsid w:val="00476479"/>
    <w:rsid w:val="004765EC"/>
    <w:rsid w:val="004765F3"/>
    <w:rsid w:val="0047678F"/>
    <w:rsid w:val="004769C0"/>
    <w:rsid w:val="00476B8B"/>
    <w:rsid w:val="00476E64"/>
    <w:rsid w:val="00476E7A"/>
    <w:rsid w:val="00476F05"/>
    <w:rsid w:val="00476FE8"/>
    <w:rsid w:val="00477433"/>
    <w:rsid w:val="0047751D"/>
    <w:rsid w:val="0047761F"/>
    <w:rsid w:val="00477666"/>
    <w:rsid w:val="00477746"/>
    <w:rsid w:val="00477754"/>
    <w:rsid w:val="00477938"/>
    <w:rsid w:val="00477AF6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698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10"/>
    <w:rsid w:val="00481BF7"/>
    <w:rsid w:val="00481C03"/>
    <w:rsid w:val="00481C2E"/>
    <w:rsid w:val="00481F42"/>
    <w:rsid w:val="004821A6"/>
    <w:rsid w:val="004825F9"/>
    <w:rsid w:val="00482665"/>
    <w:rsid w:val="0048269B"/>
    <w:rsid w:val="004826E9"/>
    <w:rsid w:val="004828F2"/>
    <w:rsid w:val="00482971"/>
    <w:rsid w:val="00482A60"/>
    <w:rsid w:val="00482C48"/>
    <w:rsid w:val="00482DFC"/>
    <w:rsid w:val="00482EE6"/>
    <w:rsid w:val="00482F70"/>
    <w:rsid w:val="00483320"/>
    <w:rsid w:val="00483383"/>
    <w:rsid w:val="004835D6"/>
    <w:rsid w:val="00483629"/>
    <w:rsid w:val="0048395B"/>
    <w:rsid w:val="00483973"/>
    <w:rsid w:val="0048397D"/>
    <w:rsid w:val="00483B21"/>
    <w:rsid w:val="00483CF4"/>
    <w:rsid w:val="00483DED"/>
    <w:rsid w:val="00483E67"/>
    <w:rsid w:val="00483FFA"/>
    <w:rsid w:val="00484448"/>
    <w:rsid w:val="0048450A"/>
    <w:rsid w:val="00484671"/>
    <w:rsid w:val="00484685"/>
    <w:rsid w:val="0048473A"/>
    <w:rsid w:val="0048487B"/>
    <w:rsid w:val="00484881"/>
    <w:rsid w:val="004849BA"/>
    <w:rsid w:val="00484B04"/>
    <w:rsid w:val="00484D3A"/>
    <w:rsid w:val="0048516A"/>
    <w:rsid w:val="004851D1"/>
    <w:rsid w:val="0048531B"/>
    <w:rsid w:val="00485511"/>
    <w:rsid w:val="0048558C"/>
    <w:rsid w:val="00485607"/>
    <w:rsid w:val="0048579F"/>
    <w:rsid w:val="00485B7D"/>
    <w:rsid w:val="00485CC6"/>
    <w:rsid w:val="00485FB5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57"/>
    <w:rsid w:val="004875B5"/>
    <w:rsid w:val="00487B3E"/>
    <w:rsid w:val="00487CE8"/>
    <w:rsid w:val="00487F21"/>
    <w:rsid w:val="004901F4"/>
    <w:rsid w:val="004902E2"/>
    <w:rsid w:val="004903FD"/>
    <w:rsid w:val="004904AF"/>
    <w:rsid w:val="00490871"/>
    <w:rsid w:val="004908D6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53A"/>
    <w:rsid w:val="004917FE"/>
    <w:rsid w:val="0049199E"/>
    <w:rsid w:val="00491B1D"/>
    <w:rsid w:val="00491BAA"/>
    <w:rsid w:val="00491C57"/>
    <w:rsid w:val="00491D65"/>
    <w:rsid w:val="00492072"/>
    <w:rsid w:val="004920E1"/>
    <w:rsid w:val="004921FC"/>
    <w:rsid w:val="004922A1"/>
    <w:rsid w:val="004922E6"/>
    <w:rsid w:val="004924A8"/>
    <w:rsid w:val="00492759"/>
    <w:rsid w:val="0049277D"/>
    <w:rsid w:val="00492788"/>
    <w:rsid w:val="004927FB"/>
    <w:rsid w:val="00492BF7"/>
    <w:rsid w:val="00492C1B"/>
    <w:rsid w:val="00492D44"/>
    <w:rsid w:val="00492E38"/>
    <w:rsid w:val="00492EF6"/>
    <w:rsid w:val="004930A0"/>
    <w:rsid w:val="0049325F"/>
    <w:rsid w:val="004932E0"/>
    <w:rsid w:val="004933F4"/>
    <w:rsid w:val="004934FB"/>
    <w:rsid w:val="004939B8"/>
    <w:rsid w:val="004939F9"/>
    <w:rsid w:val="00493A99"/>
    <w:rsid w:val="00493B16"/>
    <w:rsid w:val="00493B3C"/>
    <w:rsid w:val="00493B77"/>
    <w:rsid w:val="00493B9C"/>
    <w:rsid w:val="00493BC7"/>
    <w:rsid w:val="00493D2A"/>
    <w:rsid w:val="00493EC9"/>
    <w:rsid w:val="00493EFC"/>
    <w:rsid w:val="0049418B"/>
    <w:rsid w:val="00494481"/>
    <w:rsid w:val="004944B2"/>
    <w:rsid w:val="00494620"/>
    <w:rsid w:val="004947CE"/>
    <w:rsid w:val="00494824"/>
    <w:rsid w:val="0049487F"/>
    <w:rsid w:val="00494A7A"/>
    <w:rsid w:val="00494B17"/>
    <w:rsid w:val="00494BBA"/>
    <w:rsid w:val="00494C92"/>
    <w:rsid w:val="00494D3D"/>
    <w:rsid w:val="00494E3C"/>
    <w:rsid w:val="004951C3"/>
    <w:rsid w:val="00495214"/>
    <w:rsid w:val="004954E2"/>
    <w:rsid w:val="004954E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5E03"/>
    <w:rsid w:val="0049601F"/>
    <w:rsid w:val="004960CB"/>
    <w:rsid w:val="004962CD"/>
    <w:rsid w:val="0049653C"/>
    <w:rsid w:val="00496594"/>
    <w:rsid w:val="004965FC"/>
    <w:rsid w:val="004966CB"/>
    <w:rsid w:val="0049671C"/>
    <w:rsid w:val="00496736"/>
    <w:rsid w:val="00496760"/>
    <w:rsid w:val="00496A3E"/>
    <w:rsid w:val="00496BB1"/>
    <w:rsid w:val="00496D13"/>
    <w:rsid w:val="00496E62"/>
    <w:rsid w:val="00496EC3"/>
    <w:rsid w:val="0049730E"/>
    <w:rsid w:val="00497382"/>
    <w:rsid w:val="00497499"/>
    <w:rsid w:val="00497505"/>
    <w:rsid w:val="004975B9"/>
    <w:rsid w:val="00497666"/>
    <w:rsid w:val="00497763"/>
    <w:rsid w:val="00497B30"/>
    <w:rsid w:val="00497B78"/>
    <w:rsid w:val="00497C00"/>
    <w:rsid w:val="00497CB3"/>
    <w:rsid w:val="004A0073"/>
    <w:rsid w:val="004A007B"/>
    <w:rsid w:val="004A00C0"/>
    <w:rsid w:val="004A0132"/>
    <w:rsid w:val="004A057E"/>
    <w:rsid w:val="004A0583"/>
    <w:rsid w:val="004A0667"/>
    <w:rsid w:val="004A07AD"/>
    <w:rsid w:val="004A085C"/>
    <w:rsid w:val="004A0A10"/>
    <w:rsid w:val="004A0C45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C2B"/>
    <w:rsid w:val="004A1D7B"/>
    <w:rsid w:val="004A1E15"/>
    <w:rsid w:val="004A1E60"/>
    <w:rsid w:val="004A1F3A"/>
    <w:rsid w:val="004A2084"/>
    <w:rsid w:val="004A21E3"/>
    <w:rsid w:val="004A2451"/>
    <w:rsid w:val="004A2565"/>
    <w:rsid w:val="004A2675"/>
    <w:rsid w:val="004A26FC"/>
    <w:rsid w:val="004A2B7F"/>
    <w:rsid w:val="004A2FD8"/>
    <w:rsid w:val="004A3438"/>
    <w:rsid w:val="004A3571"/>
    <w:rsid w:val="004A37C8"/>
    <w:rsid w:val="004A3921"/>
    <w:rsid w:val="004A3A2D"/>
    <w:rsid w:val="004A3BD7"/>
    <w:rsid w:val="004A3C62"/>
    <w:rsid w:val="004A3C6B"/>
    <w:rsid w:val="004A3E0C"/>
    <w:rsid w:val="004A3F62"/>
    <w:rsid w:val="004A4626"/>
    <w:rsid w:val="004A47D5"/>
    <w:rsid w:val="004A482A"/>
    <w:rsid w:val="004A487D"/>
    <w:rsid w:val="004A4B79"/>
    <w:rsid w:val="004A4C0D"/>
    <w:rsid w:val="004A4D39"/>
    <w:rsid w:val="004A5197"/>
    <w:rsid w:val="004A52CB"/>
    <w:rsid w:val="004A55FD"/>
    <w:rsid w:val="004A56AB"/>
    <w:rsid w:val="004A5BD2"/>
    <w:rsid w:val="004A5CD2"/>
    <w:rsid w:val="004A5EB0"/>
    <w:rsid w:val="004A5F9A"/>
    <w:rsid w:val="004A60D1"/>
    <w:rsid w:val="004A61DA"/>
    <w:rsid w:val="004A65DF"/>
    <w:rsid w:val="004A6ECA"/>
    <w:rsid w:val="004A6FE4"/>
    <w:rsid w:val="004A70BF"/>
    <w:rsid w:val="004A735F"/>
    <w:rsid w:val="004A75C4"/>
    <w:rsid w:val="004A764B"/>
    <w:rsid w:val="004A769F"/>
    <w:rsid w:val="004A7719"/>
    <w:rsid w:val="004A7920"/>
    <w:rsid w:val="004B0191"/>
    <w:rsid w:val="004B0282"/>
    <w:rsid w:val="004B0403"/>
    <w:rsid w:val="004B04AE"/>
    <w:rsid w:val="004B0715"/>
    <w:rsid w:val="004B083D"/>
    <w:rsid w:val="004B0975"/>
    <w:rsid w:val="004B0A34"/>
    <w:rsid w:val="004B0B6E"/>
    <w:rsid w:val="004B0D5B"/>
    <w:rsid w:val="004B0ED5"/>
    <w:rsid w:val="004B0F42"/>
    <w:rsid w:val="004B1189"/>
    <w:rsid w:val="004B12DD"/>
    <w:rsid w:val="004B1368"/>
    <w:rsid w:val="004B1456"/>
    <w:rsid w:val="004B17B7"/>
    <w:rsid w:val="004B17DD"/>
    <w:rsid w:val="004B1855"/>
    <w:rsid w:val="004B18C9"/>
    <w:rsid w:val="004B194E"/>
    <w:rsid w:val="004B1954"/>
    <w:rsid w:val="004B1A7C"/>
    <w:rsid w:val="004B1B30"/>
    <w:rsid w:val="004B1C17"/>
    <w:rsid w:val="004B1C8A"/>
    <w:rsid w:val="004B1F27"/>
    <w:rsid w:val="004B2111"/>
    <w:rsid w:val="004B24CA"/>
    <w:rsid w:val="004B2B0D"/>
    <w:rsid w:val="004B31BB"/>
    <w:rsid w:val="004B32C0"/>
    <w:rsid w:val="004B32CA"/>
    <w:rsid w:val="004B3399"/>
    <w:rsid w:val="004B3903"/>
    <w:rsid w:val="004B39C4"/>
    <w:rsid w:val="004B3D5A"/>
    <w:rsid w:val="004B3DA3"/>
    <w:rsid w:val="004B4013"/>
    <w:rsid w:val="004B4146"/>
    <w:rsid w:val="004B423A"/>
    <w:rsid w:val="004B4639"/>
    <w:rsid w:val="004B476C"/>
    <w:rsid w:val="004B494F"/>
    <w:rsid w:val="004B498A"/>
    <w:rsid w:val="004B49A9"/>
    <w:rsid w:val="004B4C3C"/>
    <w:rsid w:val="004B4C58"/>
    <w:rsid w:val="004B4C6C"/>
    <w:rsid w:val="004B4D9A"/>
    <w:rsid w:val="004B4F8D"/>
    <w:rsid w:val="004B4F90"/>
    <w:rsid w:val="004B5277"/>
    <w:rsid w:val="004B5476"/>
    <w:rsid w:val="004B5584"/>
    <w:rsid w:val="004B5863"/>
    <w:rsid w:val="004B58DC"/>
    <w:rsid w:val="004B58E9"/>
    <w:rsid w:val="004B5A45"/>
    <w:rsid w:val="004B60E9"/>
    <w:rsid w:val="004B6233"/>
    <w:rsid w:val="004B6269"/>
    <w:rsid w:val="004B62BF"/>
    <w:rsid w:val="004B67FC"/>
    <w:rsid w:val="004B69A4"/>
    <w:rsid w:val="004B6DF7"/>
    <w:rsid w:val="004B6F74"/>
    <w:rsid w:val="004B7301"/>
    <w:rsid w:val="004B75A7"/>
    <w:rsid w:val="004B7CE8"/>
    <w:rsid w:val="004B7D35"/>
    <w:rsid w:val="004B7E72"/>
    <w:rsid w:val="004C00B8"/>
    <w:rsid w:val="004C034E"/>
    <w:rsid w:val="004C036F"/>
    <w:rsid w:val="004C0559"/>
    <w:rsid w:val="004C0645"/>
    <w:rsid w:val="004C072F"/>
    <w:rsid w:val="004C0F95"/>
    <w:rsid w:val="004C0FD8"/>
    <w:rsid w:val="004C1223"/>
    <w:rsid w:val="004C1298"/>
    <w:rsid w:val="004C14F9"/>
    <w:rsid w:val="004C1892"/>
    <w:rsid w:val="004C19FD"/>
    <w:rsid w:val="004C1A9F"/>
    <w:rsid w:val="004C1B75"/>
    <w:rsid w:val="004C1C54"/>
    <w:rsid w:val="004C1C64"/>
    <w:rsid w:val="004C1D1C"/>
    <w:rsid w:val="004C1F0C"/>
    <w:rsid w:val="004C1F3B"/>
    <w:rsid w:val="004C2112"/>
    <w:rsid w:val="004C22BC"/>
    <w:rsid w:val="004C276F"/>
    <w:rsid w:val="004C28E3"/>
    <w:rsid w:val="004C298E"/>
    <w:rsid w:val="004C29B8"/>
    <w:rsid w:val="004C2B8C"/>
    <w:rsid w:val="004C2E65"/>
    <w:rsid w:val="004C2F6B"/>
    <w:rsid w:val="004C3022"/>
    <w:rsid w:val="004C3046"/>
    <w:rsid w:val="004C3053"/>
    <w:rsid w:val="004C32AB"/>
    <w:rsid w:val="004C33A7"/>
    <w:rsid w:val="004C351A"/>
    <w:rsid w:val="004C3577"/>
    <w:rsid w:val="004C374C"/>
    <w:rsid w:val="004C37C7"/>
    <w:rsid w:val="004C3CFD"/>
    <w:rsid w:val="004C3E96"/>
    <w:rsid w:val="004C3E9A"/>
    <w:rsid w:val="004C3EA1"/>
    <w:rsid w:val="004C437D"/>
    <w:rsid w:val="004C44CD"/>
    <w:rsid w:val="004C45D2"/>
    <w:rsid w:val="004C487C"/>
    <w:rsid w:val="004C487E"/>
    <w:rsid w:val="004C48DF"/>
    <w:rsid w:val="004C49D7"/>
    <w:rsid w:val="004C4B2F"/>
    <w:rsid w:val="004C4BF2"/>
    <w:rsid w:val="004C4DDC"/>
    <w:rsid w:val="004C5409"/>
    <w:rsid w:val="004C5471"/>
    <w:rsid w:val="004C54ED"/>
    <w:rsid w:val="004C555E"/>
    <w:rsid w:val="004C593C"/>
    <w:rsid w:val="004C5A61"/>
    <w:rsid w:val="004C5D31"/>
    <w:rsid w:val="004C5E80"/>
    <w:rsid w:val="004C5EBE"/>
    <w:rsid w:val="004C601C"/>
    <w:rsid w:val="004C616A"/>
    <w:rsid w:val="004C629A"/>
    <w:rsid w:val="004C67FE"/>
    <w:rsid w:val="004C6823"/>
    <w:rsid w:val="004C6D6D"/>
    <w:rsid w:val="004C6DA8"/>
    <w:rsid w:val="004C703E"/>
    <w:rsid w:val="004C704F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7BE"/>
    <w:rsid w:val="004D0B77"/>
    <w:rsid w:val="004D0E41"/>
    <w:rsid w:val="004D10DB"/>
    <w:rsid w:val="004D1210"/>
    <w:rsid w:val="004D1319"/>
    <w:rsid w:val="004D1C32"/>
    <w:rsid w:val="004D1E17"/>
    <w:rsid w:val="004D1E24"/>
    <w:rsid w:val="004D2030"/>
    <w:rsid w:val="004D206F"/>
    <w:rsid w:val="004D2084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3A0"/>
    <w:rsid w:val="004D34FD"/>
    <w:rsid w:val="004D386A"/>
    <w:rsid w:val="004D39A7"/>
    <w:rsid w:val="004D39B8"/>
    <w:rsid w:val="004D3C76"/>
    <w:rsid w:val="004D3E52"/>
    <w:rsid w:val="004D3FBD"/>
    <w:rsid w:val="004D4024"/>
    <w:rsid w:val="004D426B"/>
    <w:rsid w:val="004D4309"/>
    <w:rsid w:val="004D4405"/>
    <w:rsid w:val="004D4488"/>
    <w:rsid w:val="004D45F6"/>
    <w:rsid w:val="004D475F"/>
    <w:rsid w:val="004D476C"/>
    <w:rsid w:val="004D4945"/>
    <w:rsid w:val="004D4BE1"/>
    <w:rsid w:val="004D4CAD"/>
    <w:rsid w:val="004D4D4A"/>
    <w:rsid w:val="004D4EF8"/>
    <w:rsid w:val="004D502C"/>
    <w:rsid w:val="004D50CA"/>
    <w:rsid w:val="004D5119"/>
    <w:rsid w:val="004D52B3"/>
    <w:rsid w:val="004D531A"/>
    <w:rsid w:val="004D57B7"/>
    <w:rsid w:val="004D5848"/>
    <w:rsid w:val="004D5EC8"/>
    <w:rsid w:val="004D5FFF"/>
    <w:rsid w:val="004D60ED"/>
    <w:rsid w:val="004D635F"/>
    <w:rsid w:val="004D65E4"/>
    <w:rsid w:val="004D67AE"/>
    <w:rsid w:val="004D689D"/>
    <w:rsid w:val="004D6955"/>
    <w:rsid w:val="004D699B"/>
    <w:rsid w:val="004D69AA"/>
    <w:rsid w:val="004D6A85"/>
    <w:rsid w:val="004D6B4D"/>
    <w:rsid w:val="004D6BA9"/>
    <w:rsid w:val="004D6D1D"/>
    <w:rsid w:val="004D71FA"/>
    <w:rsid w:val="004D748E"/>
    <w:rsid w:val="004D7685"/>
    <w:rsid w:val="004D76ED"/>
    <w:rsid w:val="004D786F"/>
    <w:rsid w:val="004D78CE"/>
    <w:rsid w:val="004D7A6E"/>
    <w:rsid w:val="004D7C5F"/>
    <w:rsid w:val="004D7D1B"/>
    <w:rsid w:val="004D7D32"/>
    <w:rsid w:val="004D7E30"/>
    <w:rsid w:val="004E013F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0C4"/>
    <w:rsid w:val="004E116C"/>
    <w:rsid w:val="004E1994"/>
    <w:rsid w:val="004E1C01"/>
    <w:rsid w:val="004E1C2C"/>
    <w:rsid w:val="004E1F64"/>
    <w:rsid w:val="004E2003"/>
    <w:rsid w:val="004E203D"/>
    <w:rsid w:val="004E2348"/>
    <w:rsid w:val="004E23C4"/>
    <w:rsid w:val="004E24E6"/>
    <w:rsid w:val="004E281B"/>
    <w:rsid w:val="004E2A79"/>
    <w:rsid w:val="004E2AAC"/>
    <w:rsid w:val="004E2F6C"/>
    <w:rsid w:val="004E340A"/>
    <w:rsid w:val="004E362A"/>
    <w:rsid w:val="004E3708"/>
    <w:rsid w:val="004E3B15"/>
    <w:rsid w:val="004E3F7C"/>
    <w:rsid w:val="004E4044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76F"/>
    <w:rsid w:val="004E5961"/>
    <w:rsid w:val="004E5A52"/>
    <w:rsid w:val="004E5CA6"/>
    <w:rsid w:val="004E5F82"/>
    <w:rsid w:val="004E611D"/>
    <w:rsid w:val="004E626F"/>
    <w:rsid w:val="004E667B"/>
    <w:rsid w:val="004E66DE"/>
    <w:rsid w:val="004E673A"/>
    <w:rsid w:val="004E6779"/>
    <w:rsid w:val="004E6808"/>
    <w:rsid w:val="004E687C"/>
    <w:rsid w:val="004E6E10"/>
    <w:rsid w:val="004E6EFA"/>
    <w:rsid w:val="004E6F76"/>
    <w:rsid w:val="004E70A8"/>
    <w:rsid w:val="004E730C"/>
    <w:rsid w:val="004E7574"/>
    <w:rsid w:val="004E75A7"/>
    <w:rsid w:val="004E7B0B"/>
    <w:rsid w:val="004E7E1D"/>
    <w:rsid w:val="004F019F"/>
    <w:rsid w:val="004F01BA"/>
    <w:rsid w:val="004F054F"/>
    <w:rsid w:val="004F0799"/>
    <w:rsid w:val="004F08AF"/>
    <w:rsid w:val="004F0BA8"/>
    <w:rsid w:val="004F0D6E"/>
    <w:rsid w:val="004F0E28"/>
    <w:rsid w:val="004F0EC7"/>
    <w:rsid w:val="004F12C5"/>
    <w:rsid w:val="004F1320"/>
    <w:rsid w:val="004F154C"/>
    <w:rsid w:val="004F15CF"/>
    <w:rsid w:val="004F1A0B"/>
    <w:rsid w:val="004F1A43"/>
    <w:rsid w:val="004F1BC5"/>
    <w:rsid w:val="004F1C4A"/>
    <w:rsid w:val="004F1C6F"/>
    <w:rsid w:val="004F1D3F"/>
    <w:rsid w:val="004F1F3A"/>
    <w:rsid w:val="004F29B1"/>
    <w:rsid w:val="004F2AA4"/>
    <w:rsid w:val="004F2C00"/>
    <w:rsid w:val="004F2EDB"/>
    <w:rsid w:val="004F3029"/>
    <w:rsid w:val="004F330B"/>
    <w:rsid w:val="004F389B"/>
    <w:rsid w:val="004F3CC0"/>
    <w:rsid w:val="004F3D03"/>
    <w:rsid w:val="004F3D4B"/>
    <w:rsid w:val="004F3D4D"/>
    <w:rsid w:val="004F3E17"/>
    <w:rsid w:val="004F3ECE"/>
    <w:rsid w:val="004F3F50"/>
    <w:rsid w:val="004F4249"/>
    <w:rsid w:val="004F4333"/>
    <w:rsid w:val="004F455F"/>
    <w:rsid w:val="004F45E5"/>
    <w:rsid w:val="004F47A3"/>
    <w:rsid w:val="004F47B1"/>
    <w:rsid w:val="004F480B"/>
    <w:rsid w:val="004F4888"/>
    <w:rsid w:val="004F4BD5"/>
    <w:rsid w:val="004F4D50"/>
    <w:rsid w:val="004F4E23"/>
    <w:rsid w:val="004F51AB"/>
    <w:rsid w:val="004F53B2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CA7"/>
    <w:rsid w:val="004F5F14"/>
    <w:rsid w:val="004F5F33"/>
    <w:rsid w:val="004F6167"/>
    <w:rsid w:val="004F62E8"/>
    <w:rsid w:val="004F6335"/>
    <w:rsid w:val="004F647B"/>
    <w:rsid w:val="004F6831"/>
    <w:rsid w:val="004F6FF7"/>
    <w:rsid w:val="004F7012"/>
    <w:rsid w:val="004F75A2"/>
    <w:rsid w:val="004F75A5"/>
    <w:rsid w:val="004F76CC"/>
    <w:rsid w:val="004F775B"/>
    <w:rsid w:val="004F79E5"/>
    <w:rsid w:val="004F7C2A"/>
    <w:rsid w:val="004F7DBE"/>
    <w:rsid w:val="004F7E36"/>
    <w:rsid w:val="004F7ECA"/>
    <w:rsid w:val="0050002A"/>
    <w:rsid w:val="005000E8"/>
    <w:rsid w:val="0050030C"/>
    <w:rsid w:val="0050054E"/>
    <w:rsid w:val="005006FA"/>
    <w:rsid w:val="0050080C"/>
    <w:rsid w:val="00500974"/>
    <w:rsid w:val="00500983"/>
    <w:rsid w:val="00500D46"/>
    <w:rsid w:val="00500D81"/>
    <w:rsid w:val="00500DCF"/>
    <w:rsid w:val="00500E99"/>
    <w:rsid w:val="00500F30"/>
    <w:rsid w:val="00501341"/>
    <w:rsid w:val="0050143A"/>
    <w:rsid w:val="0050171B"/>
    <w:rsid w:val="00501747"/>
    <w:rsid w:val="005018CA"/>
    <w:rsid w:val="00501A94"/>
    <w:rsid w:val="00501AA7"/>
    <w:rsid w:val="00501B88"/>
    <w:rsid w:val="00501B8F"/>
    <w:rsid w:val="00501C2E"/>
    <w:rsid w:val="00501CE7"/>
    <w:rsid w:val="00501E32"/>
    <w:rsid w:val="00501EA0"/>
    <w:rsid w:val="00502269"/>
    <w:rsid w:val="005025A6"/>
    <w:rsid w:val="005027E0"/>
    <w:rsid w:val="00502BA0"/>
    <w:rsid w:val="00502CB9"/>
    <w:rsid w:val="00502DF8"/>
    <w:rsid w:val="00502E6B"/>
    <w:rsid w:val="00502F24"/>
    <w:rsid w:val="00503047"/>
    <w:rsid w:val="005031D1"/>
    <w:rsid w:val="0050359A"/>
    <w:rsid w:val="00503695"/>
    <w:rsid w:val="005037D2"/>
    <w:rsid w:val="00503A58"/>
    <w:rsid w:val="00503B96"/>
    <w:rsid w:val="00504176"/>
    <w:rsid w:val="00504208"/>
    <w:rsid w:val="0050428B"/>
    <w:rsid w:val="00504335"/>
    <w:rsid w:val="00504362"/>
    <w:rsid w:val="0050461C"/>
    <w:rsid w:val="0050478A"/>
    <w:rsid w:val="005048F6"/>
    <w:rsid w:val="00504AC0"/>
    <w:rsid w:val="00504AF4"/>
    <w:rsid w:val="00504CBA"/>
    <w:rsid w:val="00504CBB"/>
    <w:rsid w:val="00504DFF"/>
    <w:rsid w:val="00504E30"/>
    <w:rsid w:val="00505012"/>
    <w:rsid w:val="0050507B"/>
    <w:rsid w:val="00505176"/>
    <w:rsid w:val="00505245"/>
    <w:rsid w:val="00505246"/>
    <w:rsid w:val="00505494"/>
    <w:rsid w:val="0050581A"/>
    <w:rsid w:val="00505A32"/>
    <w:rsid w:val="00505AA0"/>
    <w:rsid w:val="00505ABD"/>
    <w:rsid w:val="00505B80"/>
    <w:rsid w:val="00505D9C"/>
    <w:rsid w:val="00506103"/>
    <w:rsid w:val="0050613B"/>
    <w:rsid w:val="005061CB"/>
    <w:rsid w:val="00506202"/>
    <w:rsid w:val="0050680F"/>
    <w:rsid w:val="00506908"/>
    <w:rsid w:val="00506990"/>
    <w:rsid w:val="00506B22"/>
    <w:rsid w:val="00506C1C"/>
    <w:rsid w:val="00506C7B"/>
    <w:rsid w:val="00506EDD"/>
    <w:rsid w:val="0050712D"/>
    <w:rsid w:val="0050726E"/>
    <w:rsid w:val="005072E6"/>
    <w:rsid w:val="00507389"/>
    <w:rsid w:val="005073E6"/>
    <w:rsid w:val="005076B6"/>
    <w:rsid w:val="005076CA"/>
    <w:rsid w:val="005077A4"/>
    <w:rsid w:val="005077E3"/>
    <w:rsid w:val="00507932"/>
    <w:rsid w:val="00507A4C"/>
    <w:rsid w:val="00507A8D"/>
    <w:rsid w:val="00507CCA"/>
    <w:rsid w:val="00507E2B"/>
    <w:rsid w:val="00507F07"/>
    <w:rsid w:val="00507F3F"/>
    <w:rsid w:val="005101E6"/>
    <w:rsid w:val="00510391"/>
    <w:rsid w:val="00510392"/>
    <w:rsid w:val="00510408"/>
    <w:rsid w:val="005104A0"/>
    <w:rsid w:val="00510BD8"/>
    <w:rsid w:val="00510BEA"/>
    <w:rsid w:val="00510D8E"/>
    <w:rsid w:val="00510DB1"/>
    <w:rsid w:val="00510E24"/>
    <w:rsid w:val="00510E50"/>
    <w:rsid w:val="0051101C"/>
    <w:rsid w:val="005111BB"/>
    <w:rsid w:val="0051173A"/>
    <w:rsid w:val="005117D4"/>
    <w:rsid w:val="00511916"/>
    <w:rsid w:val="00511991"/>
    <w:rsid w:val="00511A4C"/>
    <w:rsid w:val="00511BEB"/>
    <w:rsid w:val="00511C0E"/>
    <w:rsid w:val="00511D11"/>
    <w:rsid w:val="00511F72"/>
    <w:rsid w:val="00512069"/>
    <w:rsid w:val="0051214F"/>
    <w:rsid w:val="005122BE"/>
    <w:rsid w:val="00512369"/>
    <w:rsid w:val="00512522"/>
    <w:rsid w:val="00512816"/>
    <w:rsid w:val="00512889"/>
    <w:rsid w:val="0051296E"/>
    <w:rsid w:val="005129A9"/>
    <w:rsid w:val="00512D33"/>
    <w:rsid w:val="00512D68"/>
    <w:rsid w:val="00512D94"/>
    <w:rsid w:val="00512F77"/>
    <w:rsid w:val="00513050"/>
    <w:rsid w:val="005130E2"/>
    <w:rsid w:val="0051315D"/>
    <w:rsid w:val="00513639"/>
    <w:rsid w:val="0051369B"/>
    <w:rsid w:val="0051392E"/>
    <w:rsid w:val="00513C8C"/>
    <w:rsid w:val="00514085"/>
    <w:rsid w:val="0051409B"/>
    <w:rsid w:val="0051442A"/>
    <w:rsid w:val="005145DC"/>
    <w:rsid w:val="00514C5D"/>
    <w:rsid w:val="00514CE1"/>
    <w:rsid w:val="00514D86"/>
    <w:rsid w:val="00514E3D"/>
    <w:rsid w:val="00514FB5"/>
    <w:rsid w:val="0051503C"/>
    <w:rsid w:val="0051532E"/>
    <w:rsid w:val="00515354"/>
    <w:rsid w:val="005153EF"/>
    <w:rsid w:val="0051552A"/>
    <w:rsid w:val="00515559"/>
    <w:rsid w:val="00515A75"/>
    <w:rsid w:val="00515C94"/>
    <w:rsid w:val="00515EF4"/>
    <w:rsid w:val="00515F1C"/>
    <w:rsid w:val="00516075"/>
    <w:rsid w:val="005160B8"/>
    <w:rsid w:val="005160CC"/>
    <w:rsid w:val="00516196"/>
    <w:rsid w:val="0051628C"/>
    <w:rsid w:val="00516440"/>
    <w:rsid w:val="005165A1"/>
    <w:rsid w:val="005165C8"/>
    <w:rsid w:val="005165D5"/>
    <w:rsid w:val="005166A4"/>
    <w:rsid w:val="00516B42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4D5"/>
    <w:rsid w:val="00517AE4"/>
    <w:rsid w:val="00517E30"/>
    <w:rsid w:val="00517FEA"/>
    <w:rsid w:val="0052005B"/>
    <w:rsid w:val="005200A5"/>
    <w:rsid w:val="005200DA"/>
    <w:rsid w:val="005200F7"/>
    <w:rsid w:val="005202C1"/>
    <w:rsid w:val="005202DD"/>
    <w:rsid w:val="00520488"/>
    <w:rsid w:val="0052052A"/>
    <w:rsid w:val="005207CB"/>
    <w:rsid w:val="00520996"/>
    <w:rsid w:val="00520AB0"/>
    <w:rsid w:val="00520F11"/>
    <w:rsid w:val="005217FB"/>
    <w:rsid w:val="005218CF"/>
    <w:rsid w:val="00521A5C"/>
    <w:rsid w:val="00521BAD"/>
    <w:rsid w:val="00521C0D"/>
    <w:rsid w:val="00521FBF"/>
    <w:rsid w:val="00522025"/>
    <w:rsid w:val="00522097"/>
    <w:rsid w:val="0052236B"/>
    <w:rsid w:val="005228C1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39"/>
    <w:rsid w:val="00523745"/>
    <w:rsid w:val="00523766"/>
    <w:rsid w:val="005238F7"/>
    <w:rsid w:val="005239FB"/>
    <w:rsid w:val="00523F7A"/>
    <w:rsid w:val="005240D9"/>
    <w:rsid w:val="0052445D"/>
    <w:rsid w:val="00524521"/>
    <w:rsid w:val="00524529"/>
    <w:rsid w:val="005246A0"/>
    <w:rsid w:val="005246FC"/>
    <w:rsid w:val="0052473F"/>
    <w:rsid w:val="005247CB"/>
    <w:rsid w:val="00524819"/>
    <w:rsid w:val="00524B2A"/>
    <w:rsid w:val="00524C04"/>
    <w:rsid w:val="00524DF6"/>
    <w:rsid w:val="005252A4"/>
    <w:rsid w:val="0052535F"/>
    <w:rsid w:val="0052558F"/>
    <w:rsid w:val="005256E7"/>
    <w:rsid w:val="00525741"/>
    <w:rsid w:val="005259F2"/>
    <w:rsid w:val="00525A12"/>
    <w:rsid w:val="00525AB2"/>
    <w:rsid w:val="00525BBC"/>
    <w:rsid w:val="00525CFF"/>
    <w:rsid w:val="00525D43"/>
    <w:rsid w:val="00525DF5"/>
    <w:rsid w:val="00525E2A"/>
    <w:rsid w:val="005260D5"/>
    <w:rsid w:val="005262BA"/>
    <w:rsid w:val="00526334"/>
    <w:rsid w:val="00526BD1"/>
    <w:rsid w:val="00526E37"/>
    <w:rsid w:val="00526FA5"/>
    <w:rsid w:val="0052721E"/>
    <w:rsid w:val="00527840"/>
    <w:rsid w:val="00527871"/>
    <w:rsid w:val="00527C19"/>
    <w:rsid w:val="0053002E"/>
    <w:rsid w:val="0053007A"/>
    <w:rsid w:val="00530397"/>
    <w:rsid w:val="0053039C"/>
    <w:rsid w:val="005304EE"/>
    <w:rsid w:val="00530561"/>
    <w:rsid w:val="005306A3"/>
    <w:rsid w:val="005306CC"/>
    <w:rsid w:val="00530710"/>
    <w:rsid w:val="005309BA"/>
    <w:rsid w:val="00530BD3"/>
    <w:rsid w:val="00530C26"/>
    <w:rsid w:val="00530F70"/>
    <w:rsid w:val="00531418"/>
    <w:rsid w:val="00531512"/>
    <w:rsid w:val="005317A7"/>
    <w:rsid w:val="005317AD"/>
    <w:rsid w:val="0053198C"/>
    <w:rsid w:val="00531C27"/>
    <w:rsid w:val="00531CA8"/>
    <w:rsid w:val="00531E04"/>
    <w:rsid w:val="00531FEB"/>
    <w:rsid w:val="00532161"/>
    <w:rsid w:val="0053222C"/>
    <w:rsid w:val="005322A1"/>
    <w:rsid w:val="00532383"/>
    <w:rsid w:val="0053243C"/>
    <w:rsid w:val="0053251B"/>
    <w:rsid w:val="00532649"/>
    <w:rsid w:val="005328C9"/>
    <w:rsid w:val="00532A93"/>
    <w:rsid w:val="00532AD6"/>
    <w:rsid w:val="00532B36"/>
    <w:rsid w:val="00532DD0"/>
    <w:rsid w:val="00533622"/>
    <w:rsid w:val="005336EA"/>
    <w:rsid w:val="005337A1"/>
    <w:rsid w:val="00533AD2"/>
    <w:rsid w:val="00533B30"/>
    <w:rsid w:val="00533C8A"/>
    <w:rsid w:val="00533C91"/>
    <w:rsid w:val="00533CD5"/>
    <w:rsid w:val="00533E6A"/>
    <w:rsid w:val="00533FB3"/>
    <w:rsid w:val="00534392"/>
    <w:rsid w:val="0053447C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2FC"/>
    <w:rsid w:val="005353B7"/>
    <w:rsid w:val="00535443"/>
    <w:rsid w:val="00535949"/>
    <w:rsid w:val="00535D70"/>
    <w:rsid w:val="00535E13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BF1"/>
    <w:rsid w:val="00537E00"/>
    <w:rsid w:val="00537E82"/>
    <w:rsid w:val="00537F90"/>
    <w:rsid w:val="00540362"/>
    <w:rsid w:val="00540403"/>
    <w:rsid w:val="005405A6"/>
    <w:rsid w:val="00540778"/>
    <w:rsid w:val="00540831"/>
    <w:rsid w:val="0054084B"/>
    <w:rsid w:val="005408A8"/>
    <w:rsid w:val="00540B40"/>
    <w:rsid w:val="00540B93"/>
    <w:rsid w:val="00541039"/>
    <w:rsid w:val="0054107B"/>
    <w:rsid w:val="0054114E"/>
    <w:rsid w:val="005412E2"/>
    <w:rsid w:val="005412F1"/>
    <w:rsid w:val="0054139F"/>
    <w:rsid w:val="00541502"/>
    <w:rsid w:val="005415D9"/>
    <w:rsid w:val="005417DB"/>
    <w:rsid w:val="005419C9"/>
    <w:rsid w:val="00541B42"/>
    <w:rsid w:val="00541BFA"/>
    <w:rsid w:val="00541EFB"/>
    <w:rsid w:val="0054246D"/>
    <w:rsid w:val="00542519"/>
    <w:rsid w:val="005426AC"/>
    <w:rsid w:val="005426CE"/>
    <w:rsid w:val="00542763"/>
    <w:rsid w:val="005428BA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602"/>
    <w:rsid w:val="00543C29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B06"/>
    <w:rsid w:val="00544B24"/>
    <w:rsid w:val="00544F1F"/>
    <w:rsid w:val="00544F3C"/>
    <w:rsid w:val="00544F43"/>
    <w:rsid w:val="005450CB"/>
    <w:rsid w:val="00545132"/>
    <w:rsid w:val="005452AF"/>
    <w:rsid w:val="00545516"/>
    <w:rsid w:val="00545613"/>
    <w:rsid w:val="00545793"/>
    <w:rsid w:val="005457BA"/>
    <w:rsid w:val="005459B3"/>
    <w:rsid w:val="00545A5E"/>
    <w:rsid w:val="00545AF5"/>
    <w:rsid w:val="00546373"/>
    <w:rsid w:val="00546443"/>
    <w:rsid w:val="0054692B"/>
    <w:rsid w:val="00546954"/>
    <w:rsid w:val="0054697C"/>
    <w:rsid w:val="00546B3A"/>
    <w:rsid w:val="00546D59"/>
    <w:rsid w:val="00546DCC"/>
    <w:rsid w:val="00546EC1"/>
    <w:rsid w:val="0054715A"/>
    <w:rsid w:val="00547312"/>
    <w:rsid w:val="005475DB"/>
    <w:rsid w:val="0054760C"/>
    <w:rsid w:val="0054776B"/>
    <w:rsid w:val="0054789C"/>
    <w:rsid w:val="005478EC"/>
    <w:rsid w:val="00547F73"/>
    <w:rsid w:val="00547F74"/>
    <w:rsid w:val="00550105"/>
    <w:rsid w:val="00550189"/>
    <w:rsid w:val="005501FB"/>
    <w:rsid w:val="005504B9"/>
    <w:rsid w:val="0055052E"/>
    <w:rsid w:val="00550BAD"/>
    <w:rsid w:val="00550E8D"/>
    <w:rsid w:val="00550F60"/>
    <w:rsid w:val="005510AA"/>
    <w:rsid w:val="00551645"/>
    <w:rsid w:val="005519F8"/>
    <w:rsid w:val="00551B5B"/>
    <w:rsid w:val="00551C32"/>
    <w:rsid w:val="00551E61"/>
    <w:rsid w:val="005521BC"/>
    <w:rsid w:val="005521CE"/>
    <w:rsid w:val="005522BB"/>
    <w:rsid w:val="005523BA"/>
    <w:rsid w:val="005523F2"/>
    <w:rsid w:val="005528A8"/>
    <w:rsid w:val="00552BE8"/>
    <w:rsid w:val="00552DCE"/>
    <w:rsid w:val="005530B2"/>
    <w:rsid w:val="005531A9"/>
    <w:rsid w:val="00553544"/>
    <w:rsid w:val="0055356D"/>
    <w:rsid w:val="0055362D"/>
    <w:rsid w:val="00553665"/>
    <w:rsid w:val="00553704"/>
    <w:rsid w:val="00553AD5"/>
    <w:rsid w:val="00553BD5"/>
    <w:rsid w:val="005544F8"/>
    <w:rsid w:val="0055453D"/>
    <w:rsid w:val="00554714"/>
    <w:rsid w:val="00554843"/>
    <w:rsid w:val="00554900"/>
    <w:rsid w:val="005549CD"/>
    <w:rsid w:val="00554A9A"/>
    <w:rsid w:val="00554C49"/>
    <w:rsid w:val="00554DB0"/>
    <w:rsid w:val="00554FCF"/>
    <w:rsid w:val="00555261"/>
    <w:rsid w:val="005555DB"/>
    <w:rsid w:val="00555914"/>
    <w:rsid w:val="00555B95"/>
    <w:rsid w:val="00555DE7"/>
    <w:rsid w:val="00555ECA"/>
    <w:rsid w:val="00555F67"/>
    <w:rsid w:val="00555F82"/>
    <w:rsid w:val="00555FA2"/>
    <w:rsid w:val="00556010"/>
    <w:rsid w:val="005564A2"/>
    <w:rsid w:val="00556667"/>
    <w:rsid w:val="00556A4A"/>
    <w:rsid w:val="00556A67"/>
    <w:rsid w:val="00556B24"/>
    <w:rsid w:val="00556C88"/>
    <w:rsid w:val="00556FCF"/>
    <w:rsid w:val="00557039"/>
    <w:rsid w:val="005570D9"/>
    <w:rsid w:val="005572B2"/>
    <w:rsid w:val="00557335"/>
    <w:rsid w:val="00557430"/>
    <w:rsid w:val="005575CE"/>
    <w:rsid w:val="0055762A"/>
    <w:rsid w:val="005576DA"/>
    <w:rsid w:val="005577A2"/>
    <w:rsid w:val="00557884"/>
    <w:rsid w:val="00557895"/>
    <w:rsid w:val="005578A7"/>
    <w:rsid w:val="00557948"/>
    <w:rsid w:val="00557A52"/>
    <w:rsid w:val="00557AAF"/>
    <w:rsid w:val="00557AE1"/>
    <w:rsid w:val="00557FD5"/>
    <w:rsid w:val="0056008B"/>
    <w:rsid w:val="0056008C"/>
    <w:rsid w:val="0056065D"/>
    <w:rsid w:val="005606F7"/>
    <w:rsid w:val="00560967"/>
    <w:rsid w:val="00560A05"/>
    <w:rsid w:val="00560C69"/>
    <w:rsid w:val="00560E14"/>
    <w:rsid w:val="00560F0D"/>
    <w:rsid w:val="00561028"/>
    <w:rsid w:val="00561192"/>
    <w:rsid w:val="005611E2"/>
    <w:rsid w:val="00561205"/>
    <w:rsid w:val="0056150E"/>
    <w:rsid w:val="0056158D"/>
    <w:rsid w:val="00561607"/>
    <w:rsid w:val="0056170E"/>
    <w:rsid w:val="005619BE"/>
    <w:rsid w:val="00561D25"/>
    <w:rsid w:val="00561E6D"/>
    <w:rsid w:val="00561EBA"/>
    <w:rsid w:val="00561F1F"/>
    <w:rsid w:val="005621E2"/>
    <w:rsid w:val="005622A9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3A5"/>
    <w:rsid w:val="005644EF"/>
    <w:rsid w:val="00564546"/>
    <w:rsid w:val="00564614"/>
    <w:rsid w:val="00564678"/>
    <w:rsid w:val="005648FD"/>
    <w:rsid w:val="00564A19"/>
    <w:rsid w:val="00564E38"/>
    <w:rsid w:val="00564E4A"/>
    <w:rsid w:val="00564E97"/>
    <w:rsid w:val="005650C1"/>
    <w:rsid w:val="005651BC"/>
    <w:rsid w:val="00565252"/>
    <w:rsid w:val="005653D2"/>
    <w:rsid w:val="005655E9"/>
    <w:rsid w:val="00565A45"/>
    <w:rsid w:val="00565AB8"/>
    <w:rsid w:val="00565B05"/>
    <w:rsid w:val="00565EEF"/>
    <w:rsid w:val="00565F9C"/>
    <w:rsid w:val="00565FA7"/>
    <w:rsid w:val="0056600E"/>
    <w:rsid w:val="00566211"/>
    <w:rsid w:val="0056621A"/>
    <w:rsid w:val="0056621F"/>
    <w:rsid w:val="00566234"/>
    <w:rsid w:val="00566364"/>
    <w:rsid w:val="005663D6"/>
    <w:rsid w:val="00566499"/>
    <w:rsid w:val="00566609"/>
    <w:rsid w:val="00566639"/>
    <w:rsid w:val="0056688A"/>
    <w:rsid w:val="005669AF"/>
    <w:rsid w:val="00566A62"/>
    <w:rsid w:val="00566B99"/>
    <w:rsid w:val="00566D76"/>
    <w:rsid w:val="00566F4F"/>
    <w:rsid w:val="00566FDD"/>
    <w:rsid w:val="00567192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76"/>
    <w:rsid w:val="00570397"/>
    <w:rsid w:val="005704CC"/>
    <w:rsid w:val="005706A4"/>
    <w:rsid w:val="00570703"/>
    <w:rsid w:val="00570A19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9D3"/>
    <w:rsid w:val="00571FDF"/>
    <w:rsid w:val="005720B7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3B3"/>
    <w:rsid w:val="005733D2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BB2"/>
    <w:rsid w:val="00574C72"/>
    <w:rsid w:val="00574E17"/>
    <w:rsid w:val="005750C9"/>
    <w:rsid w:val="0057589D"/>
    <w:rsid w:val="00575A02"/>
    <w:rsid w:val="00575A46"/>
    <w:rsid w:val="00575C1A"/>
    <w:rsid w:val="00575DD6"/>
    <w:rsid w:val="00576000"/>
    <w:rsid w:val="00576007"/>
    <w:rsid w:val="0057601C"/>
    <w:rsid w:val="0057605C"/>
    <w:rsid w:val="00576265"/>
    <w:rsid w:val="00576494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2DE"/>
    <w:rsid w:val="0058030A"/>
    <w:rsid w:val="00580405"/>
    <w:rsid w:val="005805B8"/>
    <w:rsid w:val="005806DD"/>
    <w:rsid w:val="005808FF"/>
    <w:rsid w:val="00580DC4"/>
    <w:rsid w:val="00580EBF"/>
    <w:rsid w:val="0058121D"/>
    <w:rsid w:val="005813F8"/>
    <w:rsid w:val="005814F3"/>
    <w:rsid w:val="005817BC"/>
    <w:rsid w:val="005819A1"/>
    <w:rsid w:val="00581A33"/>
    <w:rsid w:val="005822B5"/>
    <w:rsid w:val="00582314"/>
    <w:rsid w:val="005823D3"/>
    <w:rsid w:val="0058259F"/>
    <w:rsid w:val="005825F0"/>
    <w:rsid w:val="00582D68"/>
    <w:rsid w:val="00582F40"/>
    <w:rsid w:val="005836E2"/>
    <w:rsid w:val="0058389C"/>
    <w:rsid w:val="005839AA"/>
    <w:rsid w:val="005839DC"/>
    <w:rsid w:val="00583C32"/>
    <w:rsid w:val="00583DCA"/>
    <w:rsid w:val="00583EB5"/>
    <w:rsid w:val="00583FE0"/>
    <w:rsid w:val="00584598"/>
    <w:rsid w:val="005847B8"/>
    <w:rsid w:val="005847FF"/>
    <w:rsid w:val="00584883"/>
    <w:rsid w:val="00584A34"/>
    <w:rsid w:val="00584F21"/>
    <w:rsid w:val="00584F48"/>
    <w:rsid w:val="00585082"/>
    <w:rsid w:val="00585345"/>
    <w:rsid w:val="00585579"/>
    <w:rsid w:val="00585A07"/>
    <w:rsid w:val="00585AA4"/>
    <w:rsid w:val="00585AEB"/>
    <w:rsid w:val="00585B2F"/>
    <w:rsid w:val="00585B86"/>
    <w:rsid w:val="00585C65"/>
    <w:rsid w:val="00585D2F"/>
    <w:rsid w:val="0058626B"/>
    <w:rsid w:val="005862BB"/>
    <w:rsid w:val="00586314"/>
    <w:rsid w:val="005866B3"/>
    <w:rsid w:val="005866F0"/>
    <w:rsid w:val="00586911"/>
    <w:rsid w:val="00586963"/>
    <w:rsid w:val="00586B22"/>
    <w:rsid w:val="00586C29"/>
    <w:rsid w:val="00586D45"/>
    <w:rsid w:val="00586D9C"/>
    <w:rsid w:val="00587154"/>
    <w:rsid w:val="00587273"/>
    <w:rsid w:val="0058737C"/>
    <w:rsid w:val="00587549"/>
    <w:rsid w:val="005875B5"/>
    <w:rsid w:val="005877AB"/>
    <w:rsid w:val="005877DC"/>
    <w:rsid w:val="0058782C"/>
    <w:rsid w:val="00587964"/>
    <w:rsid w:val="00587D2F"/>
    <w:rsid w:val="00587DEA"/>
    <w:rsid w:val="0059006F"/>
    <w:rsid w:val="005900EF"/>
    <w:rsid w:val="00590214"/>
    <w:rsid w:val="005904DF"/>
    <w:rsid w:val="005904EF"/>
    <w:rsid w:val="005907CA"/>
    <w:rsid w:val="00590927"/>
    <w:rsid w:val="00590C06"/>
    <w:rsid w:val="00590D51"/>
    <w:rsid w:val="00590EC0"/>
    <w:rsid w:val="00590F02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EBA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3E4C"/>
    <w:rsid w:val="00594060"/>
    <w:rsid w:val="0059422A"/>
    <w:rsid w:val="00594425"/>
    <w:rsid w:val="00594500"/>
    <w:rsid w:val="005945EF"/>
    <w:rsid w:val="00594702"/>
    <w:rsid w:val="00594A29"/>
    <w:rsid w:val="00594B1B"/>
    <w:rsid w:val="00594B4C"/>
    <w:rsid w:val="00594C58"/>
    <w:rsid w:val="00594F0E"/>
    <w:rsid w:val="00594F5D"/>
    <w:rsid w:val="00594F7A"/>
    <w:rsid w:val="0059504D"/>
    <w:rsid w:val="0059507E"/>
    <w:rsid w:val="0059525A"/>
    <w:rsid w:val="005953BF"/>
    <w:rsid w:val="00595663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83C"/>
    <w:rsid w:val="00596A12"/>
    <w:rsid w:val="00596C0B"/>
    <w:rsid w:val="00596E22"/>
    <w:rsid w:val="00596FE3"/>
    <w:rsid w:val="005970BE"/>
    <w:rsid w:val="00597111"/>
    <w:rsid w:val="00597372"/>
    <w:rsid w:val="005977AE"/>
    <w:rsid w:val="0059795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694"/>
    <w:rsid w:val="005A16ED"/>
    <w:rsid w:val="005A1B80"/>
    <w:rsid w:val="005A1D1D"/>
    <w:rsid w:val="005A1DCF"/>
    <w:rsid w:val="005A208A"/>
    <w:rsid w:val="005A24FA"/>
    <w:rsid w:val="005A270A"/>
    <w:rsid w:val="005A27EC"/>
    <w:rsid w:val="005A2988"/>
    <w:rsid w:val="005A2B1A"/>
    <w:rsid w:val="005A2BED"/>
    <w:rsid w:val="005A2D2A"/>
    <w:rsid w:val="005A2F37"/>
    <w:rsid w:val="005A2F7E"/>
    <w:rsid w:val="005A31EF"/>
    <w:rsid w:val="005A335F"/>
    <w:rsid w:val="005A3892"/>
    <w:rsid w:val="005A38AE"/>
    <w:rsid w:val="005A3C0F"/>
    <w:rsid w:val="005A3E83"/>
    <w:rsid w:val="005A407A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06E"/>
    <w:rsid w:val="005A53D7"/>
    <w:rsid w:val="005A5B02"/>
    <w:rsid w:val="005A5B1C"/>
    <w:rsid w:val="005A5C9F"/>
    <w:rsid w:val="005A5CAA"/>
    <w:rsid w:val="005A5EE4"/>
    <w:rsid w:val="005A6189"/>
    <w:rsid w:val="005A66FF"/>
    <w:rsid w:val="005A6799"/>
    <w:rsid w:val="005A6E10"/>
    <w:rsid w:val="005A6F08"/>
    <w:rsid w:val="005A6F7D"/>
    <w:rsid w:val="005A718F"/>
    <w:rsid w:val="005A724A"/>
    <w:rsid w:val="005A73B9"/>
    <w:rsid w:val="005A7561"/>
    <w:rsid w:val="005A76E2"/>
    <w:rsid w:val="005A7725"/>
    <w:rsid w:val="005A7745"/>
    <w:rsid w:val="005A7759"/>
    <w:rsid w:val="005A7850"/>
    <w:rsid w:val="005A7D1C"/>
    <w:rsid w:val="005A7D8C"/>
    <w:rsid w:val="005B003E"/>
    <w:rsid w:val="005B013D"/>
    <w:rsid w:val="005B0175"/>
    <w:rsid w:val="005B0196"/>
    <w:rsid w:val="005B059C"/>
    <w:rsid w:val="005B0AAC"/>
    <w:rsid w:val="005B0B4C"/>
    <w:rsid w:val="005B0BF9"/>
    <w:rsid w:val="005B0E44"/>
    <w:rsid w:val="005B0FB1"/>
    <w:rsid w:val="005B107C"/>
    <w:rsid w:val="005B1342"/>
    <w:rsid w:val="005B13E2"/>
    <w:rsid w:val="005B18C6"/>
    <w:rsid w:val="005B18CC"/>
    <w:rsid w:val="005B1936"/>
    <w:rsid w:val="005B1C06"/>
    <w:rsid w:val="005B1E05"/>
    <w:rsid w:val="005B1E55"/>
    <w:rsid w:val="005B1F54"/>
    <w:rsid w:val="005B2056"/>
    <w:rsid w:val="005B208A"/>
    <w:rsid w:val="005B21BD"/>
    <w:rsid w:val="005B2A31"/>
    <w:rsid w:val="005B2F01"/>
    <w:rsid w:val="005B3012"/>
    <w:rsid w:val="005B3316"/>
    <w:rsid w:val="005B33E1"/>
    <w:rsid w:val="005B33E7"/>
    <w:rsid w:val="005B348A"/>
    <w:rsid w:val="005B3506"/>
    <w:rsid w:val="005B3509"/>
    <w:rsid w:val="005B369A"/>
    <w:rsid w:val="005B369F"/>
    <w:rsid w:val="005B373B"/>
    <w:rsid w:val="005B37C4"/>
    <w:rsid w:val="005B37F0"/>
    <w:rsid w:val="005B3A01"/>
    <w:rsid w:val="005B3ADC"/>
    <w:rsid w:val="005B3AEC"/>
    <w:rsid w:val="005B3B6B"/>
    <w:rsid w:val="005B3C5A"/>
    <w:rsid w:val="005B3C98"/>
    <w:rsid w:val="005B3D73"/>
    <w:rsid w:val="005B3E1A"/>
    <w:rsid w:val="005B3E9E"/>
    <w:rsid w:val="005B41F8"/>
    <w:rsid w:val="005B4265"/>
    <w:rsid w:val="005B4294"/>
    <w:rsid w:val="005B434B"/>
    <w:rsid w:val="005B451B"/>
    <w:rsid w:val="005B45DE"/>
    <w:rsid w:val="005B469D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25"/>
    <w:rsid w:val="005B4D4A"/>
    <w:rsid w:val="005B4FA2"/>
    <w:rsid w:val="005B51A8"/>
    <w:rsid w:val="005B57A8"/>
    <w:rsid w:val="005B5A6C"/>
    <w:rsid w:val="005B5BE1"/>
    <w:rsid w:val="005B5C67"/>
    <w:rsid w:val="005B5CC2"/>
    <w:rsid w:val="005B5D60"/>
    <w:rsid w:val="005B5DF3"/>
    <w:rsid w:val="005B618F"/>
    <w:rsid w:val="005B61B1"/>
    <w:rsid w:val="005B61BB"/>
    <w:rsid w:val="005B634D"/>
    <w:rsid w:val="005B63EE"/>
    <w:rsid w:val="005B6476"/>
    <w:rsid w:val="005B6925"/>
    <w:rsid w:val="005B6929"/>
    <w:rsid w:val="005B6AA8"/>
    <w:rsid w:val="005B6C64"/>
    <w:rsid w:val="005B6D2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B7E81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D69"/>
    <w:rsid w:val="005C1E9B"/>
    <w:rsid w:val="005C207A"/>
    <w:rsid w:val="005C218E"/>
    <w:rsid w:val="005C223C"/>
    <w:rsid w:val="005C228E"/>
    <w:rsid w:val="005C2724"/>
    <w:rsid w:val="005C283C"/>
    <w:rsid w:val="005C2DC9"/>
    <w:rsid w:val="005C2DE1"/>
    <w:rsid w:val="005C2EDD"/>
    <w:rsid w:val="005C31D2"/>
    <w:rsid w:val="005C31D3"/>
    <w:rsid w:val="005C3200"/>
    <w:rsid w:val="005C322F"/>
    <w:rsid w:val="005C32CF"/>
    <w:rsid w:val="005C3775"/>
    <w:rsid w:val="005C37FC"/>
    <w:rsid w:val="005C384C"/>
    <w:rsid w:val="005C38F8"/>
    <w:rsid w:val="005C3AF0"/>
    <w:rsid w:val="005C3AF5"/>
    <w:rsid w:val="005C3CAA"/>
    <w:rsid w:val="005C3DC7"/>
    <w:rsid w:val="005C3E1A"/>
    <w:rsid w:val="005C3FE4"/>
    <w:rsid w:val="005C41A4"/>
    <w:rsid w:val="005C4305"/>
    <w:rsid w:val="005C44D4"/>
    <w:rsid w:val="005C45BE"/>
    <w:rsid w:val="005C4603"/>
    <w:rsid w:val="005C4758"/>
    <w:rsid w:val="005C48AA"/>
    <w:rsid w:val="005C493B"/>
    <w:rsid w:val="005C4AB4"/>
    <w:rsid w:val="005C4ABE"/>
    <w:rsid w:val="005C4B79"/>
    <w:rsid w:val="005C4BD7"/>
    <w:rsid w:val="005C4BE8"/>
    <w:rsid w:val="005C4D37"/>
    <w:rsid w:val="005C4F77"/>
    <w:rsid w:val="005C5142"/>
    <w:rsid w:val="005C5197"/>
    <w:rsid w:val="005C5207"/>
    <w:rsid w:val="005C53E2"/>
    <w:rsid w:val="005C5739"/>
    <w:rsid w:val="005C589F"/>
    <w:rsid w:val="005C5B5F"/>
    <w:rsid w:val="005C5DE2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43E"/>
    <w:rsid w:val="005C6483"/>
    <w:rsid w:val="005C6503"/>
    <w:rsid w:val="005C6558"/>
    <w:rsid w:val="005C65DE"/>
    <w:rsid w:val="005C671B"/>
    <w:rsid w:val="005C68A6"/>
    <w:rsid w:val="005C6964"/>
    <w:rsid w:val="005C6B18"/>
    <w:rsid w:val="005C6B81"/>
    <w:rsid w:val="005C6BD7"/>
    <w:rsid w:val="005C6F7C"/>
    <w:rsid w:val="005C6FDE"/>
    <w:rsid w:val="005C7353"/>
    <w:rsid w:val="005C7442"/>
    <w:rsid w:val="005C757E"/>
    <w:rsid w:val="005C775E"/>
    <w:rsid w:val="005C7875"/>
    <w:rsid w:val="005C7A61"/>
    <w:rsid w:val="005C7B53"/>
    <w:rsid w:val="005C7B8C"/>
    <w:rsid w:val="005D0376"/>
    <w:rsid w:val="005D0377"/>
    <w:rsid w:val="005D05D9"/>
    <w:rsid w:val="005D06C0"/>
    <w:rsid w:val="005D07A6"/>
    <w:rsid w:val="005D0BE2"/>
    <w:rsid w:val="005D0CB0"/>
    <w:rsid w:val="005D0F95"/>
    <w:rsid w:val="005D0FF5"/>
    <w:rsid w:val="005D10BB"/>
    <w:rsid w:val="005D1293"/>
    <w:rsid w:val="005D13E6"/>
    <w:rsid w:val="005D1425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3D"/>
    <w:rsid w:val="005D1F8C"/>
    <w:rsid w:val="005D1FC3"/>
    <w:rsid w:val="005D2098"/>
    <w:rsid w:val="005D23D2"/>
    <w:rsid w:val="005D263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C15"/>
    <w:rsid w:val="005D2CC0"/>
    <w:rsid w:val="005D2EB0"/>
    <w:rsid w:val="005D2ED4"/>
    <w:rsid w:val="005D319B"/>
    <w:rsid w:val="005D34CB"/>
    <w:rsid w:val="005D3579"/>
    <w:rsid w:val="005D36C7"/>
    <w:rsid w:val="005D36DC"/>
    <w:rsid w:val="005D383B"/>
    <w:rsid w:val="005D3887"/>
    <w:rsid w:val="005D3898"/>
    <w:rsid w:val="005D38BC"/>
    <w:rsid w:val="005D39A1"/>
    <w:rsid w:val="005D3DC4"/>
    <w:rsid w:val="005D3F14"/>
    <w:rsid w:val="005D404D"/>
    <w:rsid w:val="005D43EB"/>
    <w:rsid w:val="005D4693"/>
    <w:rsid w:val="005D47C7"/>
    <w:rsid w:val="005D4B0E"/>
    <w:rsid w:val="005D4CD1"/>
    <w:rsid w:val="005D4DE3"/>
    <w:rsid w:val="005D4F16"/>
    <w:rsid w:val="005D5A2F"/>
    <w:rsid w:val="005D5B6D"/>
    <w:rsid w:val="005D5C6C"/>
    <w:rsid w:val="005D5C89"/>
    <w:rsid w:val="005D5E00"/>
    <w:rsid w:val="005D5E7E"/>
    <w:rsid w:val="005D5FD3"/>
    <w:rsid w:val="005D6202"/>
    <w:rsid w:val="005D691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75D"/>
    <w:rsid w:val="005D7806"/>
    <w:rsid w:val="005D78F0"/>
    <w:rsid w:val="005D7947"/>
    <w:rsid w:val="005D7AB1"/>
    <w:rsid w:val="005D7C7E"/>
    <w:rsid w:val="005D7D53"/>
    <w:rsid w:val="005D7F54"/>
    <w:rsid w:val="005E00D5"/>
    <w:rsid w:val="005E0215"/>
    <w:rsid w:val="005E023D"/>
    <w:rsid w:val="005E0CB1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AC7"/>
    <w:rsid w:val="005E1CE7"/>
    <w:rsid w:val="005E206E"/>
    <w:rsid w:val="005E21CF"/>
    <w:rsid w:val="005E265E"/>
    <w:rsid w:val="005E27AA"/>
    <w:rsid w:val="005E27B0"/>
    <w:rsid w:val="005E2A1E"/>
    <w:rsid w:val="005E2ABF"/>
    <w:rsid w:val="005E2D44"/>
    <w:rsid w:val="005E2EB2"/>
    <w:rsid w:val="005E30FA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2CF"/>
    <w:rsid w:val="005E43DA"/>
    <w:rsid w:val="005E4696"/>
    <w:rsid w:val="005E47CD"/>
    <w:rsid w:val="005E4861"/>
    <w:rsid w:val="005E48C8"/>
    <w:rsid w:val="005E4B99"/>
    <w:rsid w:val="005E4DD8"/>
    <w:rsid w:val="005E50DF"/>
    <w:rsid w:val="005E521C"/>
    <w:rsid w:val="005E528B"/>
    <w:rsid w:val="005E556E"/>
    <w:rsid w:val="005E5593"/>
    <w:rsid w:val="005E578A"/>
    <w:rsid w:val="005E57A6"/>
    <w:rsid w:val="005E58FD"/>
    <w:rsid w:val="005E59B8"/>
    <w:rsid w:val="005E5A36"/>
    <w:rsid w:val="005E5B1E"/>
    <w:rsid w:val="005E5BDF"/>
    <w:rsid w:val="005E5CD6"/>
    <w:rsid w:val="005E5EAA"/>
    <w:rsid w:val="005E5F89"/>
    <w:rsid w:val="005E6018"/>
    <w:rsid w:val="005E612F"/>
    <w:rsid w:val="005E62D5"/>
    <w:rsid w:val="005E65BD"/>
    <w:rsid w:val="005E691E"/>
    <w:rsid w:val="005E69AB"/>
    <w:rsid w:val="005E6D6D"/>
    <w:rsid w:val="005E6DF5"/>
    <w:rsid w:val="005E6E93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8DC"/>
    <w:rsid w:val="005E7B0A"/>
    <w:rsid w:val="005E7B8D"/>
    <w:rsid w:val="005E7BA1"/>
    <w:rsid w:val="005E7C10"/>
    <w:rsid w:val="005E7DAF"/>
    <w:rsid w:val="005E7E15"/>
    <w:rsid w:val="005E7E9E"/>
    <w:rsid w:val="005E7F0B"/>
    <w:rsid w:val="005F01E2"/>
    <w:rsid w:val="005F0226"/>
    <w:rsid w:val="005F0327"/>
    <w:rsid w:val="005F0488"/>
    <w:rsid w:val="005F0600"/>
    <w:rsid w:val="005F07E4"/>
    <w:rsid w:val="005F0820"/>
    <w:rsid w:val="005F08D9"/>
    <w:rsid w:val="005F099A"/>
    <w:rsid w:val="005F0D7D"/>
    <w:rsid w:val="005F0F1E"/>
    <w:rsid w:val="005F0F1F"/>
    <w:rsid w:val="005F0F8A"/>
    <w:rsid w:val="005F1001"/>
    <w:rsid w:val="005F10B9"/>
    <w:rsid w:val="005F113E"/>
    <w:rsid w:val="005F1217"/>
    <w:rsid w:val="005F137A"/>
    <w:rsid w:val="005F1410"/>
    <w:rsid w:val="005F143C"/>
    <w:rsid w:val="005F1454"/>
    <w:rsid w:val="005F17E3"/>
    <w:rsid w:val="005F195A"/>
    <w:rsid w:val="005F19B0"/>
    <w:rsid w:val="005F1CCB"/>
    <w:rsid w:val="005F1F18"/>
    <w:rsid w:val="005F222E"/>
    <w:rsid w:val="005F224C"/>
    <w:rsid w:val="005F226F"/>
    <w:rsid w:val="005F230C"/>
    <w:rsid w:val="005F238C"/>
    <w:rsid w:val="005F2A41"/>
    <w:rsid w:val="005F2A7B"/>
    <w:rsid w:val="005F2A91"/>
    <w:rsid w:val="005F2E5A"/>
    <w:rsid w:val="005F2EBB"/>
    <w:rsid w:val="005F330E"/>
    <w:rsid w:val="005F34FF"/>
    <w:rsid w:val="005F35EB"/>
    <w:rsid w:val="005F36CB"/>
    <w:rsid w:val="005F38B1"/>
    <w:rsid w:val="005F3A0B"/>
    <w:rsid w:val="005F3A26"/>
    <w:rsid w:val="005F3C36"/>
    <w:rsid w:val="005F3D75"/>
    <w:rsid w:val="005F3FC5"/>
    <w:rsid w:val="005F435B"/>
    <w:rsid w:val="005F4465"/>
    <w:rsid w:val="005F46C5"/>
    <w:rsid w:val="005F46CD"/>
    <w:rsid w:val="005F480A"/>
    <w:rsid w:val="005F4AC1"/>
    <w:rsid w:val="005F4BD1"/>
    <w:rsid w:val="005F4CF6"/>
    <w:rsid w:val="005F4F39"/>
    <w:rsid w:val="005F5137"/>
    <w:rsid w:val="005F517B"/>
    <w:rsid w:val="005F5253"/>
    <w:rsid w:val="005F5388"/>
    <w:rsid w:val="005F586C"/>
    <w:rsid w:val="005F5874"/>
    <w:rsid w:val="005F58F6"/>
    <w:rsid w:val="005F5BFB"/>
    <w:rsid w:val="005F5CE0"/>
    <w:rsid w:val="005F5D2C"/>
    <w:rsid w:val="005F5F47"/>
    <w:rsid w:val="005F60B0"/>
    <w:rsid w:val="005F6120"/>
    <w:rsid w:val="005F622C"/>
    <w:rsid w:val="005F6AA7"/>
    <w:rsid w:val="005F6B0A"/>
    <w:rsid w:val="005F6CC8"/>
    <w:rsid w:val="005F6DAB"/>
    <w:rsid w:val="005F6F0C"/>
    <w:rsid w:val="005F702A"/>
    <w:rsid w:val="005F70F0"/>
    <w:rsid w:val="005F718F"/>
    <w:rsid w:val="005F721C"/>
    <w:rsid w:val="005F72AF"/>
    <w:rsid w:val="005F7656"/>
    <w:rsid w:val="005F76D9"/>
    <w:rsid w:val="005F7775"/>
    <w:rsid w:val="005F7F5C"/>
    <w:rsid w:val="00600064"/>
    <w:rsid w:val="00600131"/>
    <w:rsid w:val="00600546"/>
    <w:rsid w:val="00600693"/>
    <w:rsid w:val="006007FC"/>
    <w:rsid w:val="006008ED"/>
    <w:rsid w:val="0060098A"/>
    <w:rsid w:val="00600A25"/>
    <w:rsid w:val="00600A92"/>
    <w:rsid w:val="00600CFE"/>
    <w:rsid w:val="00600E65"/>
    <w:rsid w:val="00600E6F"/>
    <w:rsid w:val="006011A6"/>
    <w:rsid w:val="006011AA"/>
    <w:rsid w:val="00601399"/>
    <w:rsid w:val="006013A9"/>
    <w:rsid w:val="006013B7"/>
    <w:rsid w:val="00601442"/>
    <w:rsid w:val="006015E2"/>
    <w:rsid w:val="00601644"/>
    <w:rsid w:val="006018A6"/>
    <w:rsid w:val="006018BB"/>
    <w:rsid w:val="006019A9"/>
    <w:rsid w:val="00601CBC"/>
    <w:rsid w:val="00601F46"/>
    <w:rsid w:val="00601FCF"/>
    <w:rsid w:val="0060203B"/>
    <w:rsid w:val="006020E6"/>
    <w:rsid w:val="006021DB"/>
    <w:rsid w:val="006022A4"/>
    <w:rsid w:val="006022FE"/>
    <w:rsid w:val="006023F6"/>
    <w:rsid w:val="0060242B"/>
    <w:rsid w:val="0060286F"/>
    <w:rsid w:val="006029E7"/>
    <w:rsid w:val="00602BB3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3CC9"/>
    <w:rsid w:val="00604067"/>
    <w:rsid w:val="0060419B"/>
    <w:rsid w:val="00604268"/>
    <w:rsid w:val="0060428B"/>
    <w:rsid w:val="006042E4"/>
    <w:rsid w:val="00604377"/>
    <w:rsid w:val="006045B4"/>
    <w:rsid w:val="00604628"/>
    <w:rsid w:val="006046FC"/>
    <w:rsid w:val="006048A7"/>
    <w:rsid w:val="0060497A"/>
    <w:rsid w:val="00604AAC"/>
    <w:rsid w:val="00604B6F"/>
    <w:rsid w:val="00604B90"/>
    <w:rsid w:val="00604CD3"/>
    <w:rsid w:val="00604F56"/>
    <w:rsid w:val="00605432"/>
    <w:rsid w:val="0060577C"/>
    <w:rsid w:val="0060578A"/>
    <w:rsid w:val="006058D9"/>
    <w:rsid w:val="00605956"/>
    <w:rsid w:val="00605967"/>
    <w:rsid w:val="00605A3D"/>
    <w:rsid w:val="00605B42"/>
    <w:rsid w:val="00605E7B"/>
    <w:rsid w:val="00605E93"/>
    <w:rsid w:val="00605EE7"/>
    <w:rsid w:val="00605F3D"/>
    <w:rsid w:val="006062A3"/>
    <w:rsid w:val="00606639"/>
    <w:rsid w:val="0060690F"/>
    <w:rsid w:val="00606989"/>
    <w:rsid w:val="00606EBD"/>
    <w:rsid w:val="00606EFD"/>
    <w:rsid w:val="0060713B"/>
    <w:rsid w:val="006071C8"/>
    <w:rsid w:val="006072BF"/>
    <w:rsid w:val="006072D6"/>
    <w:rsid w:val="006073F5"/>
    <w:rsid w:val="00607416"/>
    <w:rsid w:val="00607487"/>
    <w:rsid w:val="00607576"/>
    <w:rsid w:val="00607978"/>
    <w:rsid w:val="00607B17"/>
    <w:rsid w:val="00607DE4"/>
    <w:rsid w:val="00607E09"/>
    <w:rsid w:val="00607F8E"/>
    <w:rsid w:val="006102AD"/>
    <w:rsid w:val="006103E5"/>
    <w:rsid w:val="006104C1"/>
    <w:rsid w:val="00610604"/>
    <w:rsid w:val="00610794"/>
    <w:rsid w:val="006107E2"/>
    <w:rsid w:val="00610A8A"/>
    <w:rsid w:val="00610B67"/>
    <w:rsid w:val="00610FE6"/>
    <w:rsid w:val="00611254"/>
    <w:rsid w:val="006113BE"/>
    <w:rsid w:val="0061153C"/>
    <w:rsid w:val="006115C3"/>
    <w:rsid w:val="00611B17"/>
    <w:rsid w:val="00611CE6"/>
    <w:rsid w:val="00611D99"/>
    <w:rsid w:val="00611E03"/>
    <w:rsid w:val="00611EE3"/>
    <w:rsid w:val="006123B3"/>
    <w:rsid w:val="006124A3"/>
    <w:rsid w:val="006125BF"/>
    <w:rsid w:val="006125E7"/>
    <w:rsid w:val="0061267F"/>
    <w:rsid w:val="006129AF"/>
    <w:rsid w:val="006129C5"/>
    <w:rsid w:val="00612B9D"/>
    <w:rsid w:val="00612C6D"/>
    <w:rsid w:val="00612EBF"/>
    <w:rsid w:val="0061314C"/>
    <w:rsid w:val="00613325"/>
    <w:rsid w:val="00613391"/>
    <w:rsid w:val="006133FE"/>
    <w:rsid w:val="006134DE"/>
    <w:rsid w:val="00613541"/>
    <w:rsid w:val="006137D7"/>
    <w:rsid w:val="0061396F"/>
    <w:rsid w:val="00613999"/>
    <w:rsid w:val="00613B70"/>
    <w:rsid w:val="00613C3D"/>
    <w:rsid w:val="00613CC6"/>
    <w:rsid w:val="00613CEE"/>
    <w:rsid w:val="00613DDD"/>
    <w:rsid w:val="00613F57"/>
    <w:rsid w:val="00613FB0"/>
    <w:rsid w:val="006141BC"/>
    <w:rsid w:val="00614256"/>
    <w:rsid w:val="0061450B"/>
    <w:rsid w:val="006145AF"/>
    <w:rsid w:val="0061468C"/>
    <w:rsid w:val="0061476B"/>
    <w:rsid w:val="00614845"/>
    <w:rsid w:val="00614858"/>
    <w:rsid w:val="006148D4"/>
    <w:rsid w:val="0061497C"/>
    <w:rsid w:val="00614CAA"/>
    <w:rsid w:val="00614D2B"/>
    <w:rsid w:val="00614DC6"/>
    <w:rsid w:val="006151E0"/>
    <w:rsid w:val="006153BA"/>
    <w:rsid w:val="0061550E"/>
    <w:rsid w:val="006155FC"/>
    <w:rsid w:val="006158EF"/>
    <w:rsid w:val="0061591F"/>
    <w:rsid w:val="00615929"/>
    <w:rsid w:val="00615FE2"/>
    <w:rsid w:val="006162BA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354"/>
    <w:rsid w:val="0061760C"/>
    <w:rsid w:val="0061776F"/>
    <w:rsid w:val="006178D1"/>
    <w:rsid w:val="006178E7"/>
    <w:rsid w:val="006179B5"/>
    <w:rsid w:val="00617B2B"/>
    <w:rsid w:val="00617D52"/>
    <w:rsid w:val="00617EEC"/>
    <w:rsid w:val="00620172"/>
    <w:rsid w:val="006201B3"/>
    <w:rsid w:val="0062022B"/>
    <w:rsid w:val="00620590"/>
    <w:rsid w:val="00620611"/>
    <w:rsid w:val="00620804"/>
    <w:rsid w:val="006208B2"/>
    <w:rsid w:val="0062092D"/>
    <w:rsid w:val="00620CA1"/>
    <w:rsid w:val="00620D6A"/>
    <w:rsid w:val="00620EAA"/>
    <w:rsid w:val="00621082"/>
    <w:rsid w:val="00621334"/>
    <w:rsid w:val="006216E6"/>
    <w:rsid w:val="006217C5"/>
    <w:rsid w:val="00621940"/>
    <w:rsid w:val="00621968"/>
    <w:rsid w:val="006219FC"/>
    <w:rsid w:val="00621AB8"/>
    <w:rsid w:val="00621CA3"/>
    <w:rsid w:val="00621D2E"/>
    <w:rsid w:val="00621ED0"/>
    <w:rsid w:val="0062248B"/>
    <w:rsid w:val="006227B9"/>
    <w:rsid w:val="00622860"/>
    <w:rsid w:val="00622870"/>
    <w:rsid w:val="0062297C"/>
    <w:rsid w:val="006229F1"/>
    <w:rsid w:val="00622A3C"/>
    <w:rsid w:val="00623242"/>
    <w:rsid w:val="006232D7"/>
    <w:rsid w:val="00623396"/>
    <w:rsid w:val="00623862"/>
    <w:rsid w:val="00623A31"/>
    <w:rsid w:val="00623D7F"/>
    <w:rsid w:val="00623E93"/>
    <w:rsid w:val="00624024"/>
    <w:rsid w:val="00624182"/>
    <w:rsid w:val="00624348"/>
    <w:rsid w:val="00624596"/>
    <w:rsid w:val="006247C8"/>
    <w:rsid w:val="006249BA"/>
    <w:rsid w:val="00624AFF"/>
    <w:rsid w:val="00624D9B"/>
    <w:rsid w:val="00624FF3"/>
    <w:rsid w:val="006250D3"/>
    <w:rsid w:val="00625199"/>
    <w:rsid w:val="006251AE"/>
    <w:rsid w:val="00625775"/>
    <w:rsid w:val="00625B30"/>
    <w:rsid w:val="00625B6F"/>
    <w:rsid w:val="00625BA7"/>
    <w:rsid w:val="00625D36"/>
    <w:rsid w:val="00625EDB"/>
    <w:rsid w:val="006263AA"/>
    <w:rsid w:val="006264D1"/>
    <w:rsid w:val="00626677"/>
    <w:rsid w:val="0062667F"/>
    <w:rsid w:val="006266F0"/>
    <w:rsid w:val="006269C3"/>
    <w:rsid w:val="00626A74"/>
    <w:rsid w:val="00626B5E"/>
    <w:rsid w:val="00626CB2"/>
    <w:rsid w:val="00626CE8"/>
    <w:rsid w:val="00626D80"/>
    <w:rsid w:val="00626F36"/>
    <w:rsid w:val="006278F7"/>
    <w:rsid w:val="00627F40"/>
    <w:rsid w:val="00630224"/>
    <w:rsid w:val="00630321"/>
    <w:rsid w:val="0063037A"/>
    <w:rsid w:val="006306E6"/>
    <w:rsid w:val="0063076E"/>
    <w:rsid w:val="0063095A"/>
    <w:rsid w:val="00630976"/>
    <w:rsid w:val="00630DE6"/>
    <w:rsid w:val="00630E06"/>
    <w:rsid w:val="00630F28"/>
    <w:rsid w:val="006310A8"/>
    <w:rsid w:val="006311AF"/>
    <w:rsid w:val="00631397"/>
    <w:rsid w:val="00631466"/>
    <w:rsid w:val="006314BB"/>
    <w:rsid w:val="00631505"/>
    <w:rsid w:val="00631551"/>
    <w:rsid w:val="006315EB"/>
    <w:rsid w:val="0063182E"/>
    <w:rsid w:val="00631997"/>
    <w:rsid w:val="00631AC2"/>
    <w:rsid w:val="00631B87"/>
    <w:rsid w:val="00631CED"/>
    <w:rsid w:val="00631D0C"/>
    <w:rsid w:val="00631D88"/>
    <w:rsid w:val="00631D91"/>
    <w:rsid w:val="006321D7"/>
    <w:rsid w:val="00632437"/>
    <w:rsid w:val="0063284D"/>
    <w:rsid w:val="00632855"/>
    <w:rsid w:val="00632CBF"/>
    <w:rsid w:val="0063348F"/>
    <w:rsid w:val="0063360F"/>
    <w:rsid w:val="0063364F"/>
    <w:rsid w:val="006336B1"/>
    <w:rsid w:val="00633BB3"/>
    <w:rsid w:val="00633EEE"/>
    <w:rsid w:val="00633FA5"/>
    <w:rsid w:val="006340BE"/>
    <w:rsid w:val="00634350"/>
    <w:rsid w:val="00634573"/>
    <w:rsid w:val="0063462F"/>
    <w:rsid w:val="006347FA"/>
    <w:rsid w:val="006349D7"/>
    <w:rsid w:val="00634AEB"/>
    <w:rsid w:val="006350B0"/>
    <w:rsid w:val="0063518C"/>
    <w:rsid w:val="00635392"/>
    <w:rsid w:val="006354CE"/>
    <w:rsid w:val="006354EF"/>
    <w:rsid w:val="0063560C"/>
    <w:rsid w:val="006359FA"/>
    <w:rsid w:val="00635E57"/>
    <w:rsid w:val="0063619E"/>
    <w:rsid w:val="00636386"/>
    <w:rsid w:val="006365DF"/>
    <w:rsid w:val="00636A2B"/>
    <w:rsid w:val="00636A3A"/>
    <w:rsid w:val="006370CF"/>
    <w:rsid w:val="006373DC"/>
    <w:rsid w:val="00637521"/>
    <w:rsid w:val="006377C3"/>
    <w:rsid w:val="006378F3"/>
    <w:rsid w:val="00637BC8"/>
    <w:rsid w:val="00637D42"/>
    <w:rsid w:val="00637D68"/>
    <w:rsid w:val="00637E23"/>
    <w:rsid w:val="00637FD3"/>
    <w:rsid w:val="006401FC"/>
    <w:rsid w:val="006402A5"/>
    <w:rsid w:val="006402BD"/>
    <w:rsid w:val="006403CA"/>
    <w:rsid w:val="006404E5"/>
    <w:rsid w:val="0064061C"/>
    <w:rsid w:val="00640B03"/>
    <w:rsid w:val="00640CA3"/>
    <w:rsid w:val="00640D32"/>
    <w:rsid w:val="00641036"/>
    <w:rsid w:val="00641139"/>
    <w:rsid w:val="006412EA"/>
    <w:rsid w:val="0064162A"/>
    <w:rsid w:val="006416B0"/>
    <w:rsid w:val="00641776"/>
    <w:rsid w:val="00641AE7"/>
    <w:rsid w:val="00641C8F"/>
    <w:rsid w:val="00641D09"/>
    <w:rsid w:val="00641DB0"/>
    <w:rsid w:val="00642474"/>
    <w:rsid w:val="00642514"/>
    <w:rsid w:val="0064258F"/>
    <w:rsid w:val="006425F0"/>
    <w:rsid w:val="00642668"/>
    <w:rsid w:val="006427F3"/>
    <w:rsid w:val="006428A4"/>
    <w:rsid w:val="00642940"/>
    <w:rsid w:val="00642E8E"/>
    <w:rsid w:val="00643055"/>
    <w:rsid w:val="006430D6"/>
    <w:rsid w:val="00643254"/>
    <w:rsid w:val="006433C5"/>
    <w:rsid w:val="0064369F"/>
    <w:rsid w:val="006436B3"/>
    <w:rsid w:val="0064370B"/>
    <w:rsid w:val="00644392"/>
    <w:rsid w:val="00644393"/>
    <w:rsid w:val="006443D3"/>
    <w:rsid w:val="00644475"/>
    <w:rsid w:val="00644496"/>
    <w:rsid w:val="006446F6"/>
    <w:rsid w:val="00644954"/>
    <w:rsid w:val="00644B08"/>
    <w:rsid w:val="00644C77"/>
    <w:rsid w:val="00645283"/>
    <w:rsid w:val="006453DE"/>
    <w:rsid w:val="0064568E"/>
    <w:rsid w:val="0064570C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3B"/>
    <w:rsid w:val="00646D44"/>
    <w:rsid w:val="00646DF7"/>
    <w:rsid w:val="00646EC4"/>
    <w:rsid w:val="00646EC7"/>
    <w:rsid w:val="00646ECB"/>
    <w:rsid w:val="006470AA"/>
    <w:rsid w:val="006470FB"/>
    <w:rsid w:val="00647213"/>
    <w:rsid w:val="00647232"/>
    <w:rsid w:val="006472D6"/>
    <w:rsid w:val="00647310"/>
    <w:rsid w:val="0064739B"/>
    <w:rsid w:val="006476DF"/>
    <w:rsid w:val="00647838"/>
    <w:rsid w:val="00647A8B"/>
    <w:rsid w:val="00647AAF"/>
    <w:rsid w:val="00647D38"/>
    <w:rsid w:val="00647DEC"/>
    <w:rsid w:val="006501DB"/>
    <w:rsid w:val="006501EF"/>
    <w:rsid w:val="0065030B"/>
    <w:rsid w:val="00650586"/>
    <w:rsid w:val="006507C4"/>
    <w:rsid w:val="00650804"/>
    <w:rsid w:val="00650850"/>
    <w:rsid w:val="00650A05"/>
    <w:rsid w:val="00650C2F"/>
    <w:rsid w:val="00650CB3"/>
    <w:rsid w:val="00650E58"/>
    <w:rsid w:val="00650E71"/>
    <w:rsid w:val="00651097"/>
    <w:rsid w:val="00651143"/>
    <w:rsid w:val="006513BD"/>
    <w:rsid w:val="00651668"/>
    <w:rsid w:val="00651A74"/>
    <w:rsid w:val="00651AA4"/>
    <w:rsid w:val="00651BE8"/>
    <w:rsid w:val="00651E0D"/>
    <w:rsid w:val="006520A7"/>
    <w:rsid w:val="006522FA"/>
    <w:rsid w:val="00652387"/>
    <w:rsid w:val="00652490"/>
    <w:rsid w:val="006524D6"/>
    <w:rsid w:val="00652652"/>
    <w:rsid w:val="00652729"/>
    <w:rsid w:val="006527B8"/>
    <w:rsid w:val="006527B9"/>
    <w:rsid w:val="00652AFD"/>
    <w:rsid w:val="00652B3A"/>
    <w:rsid w:val="00653096"/>
    <w:rsid w:val="00653EFC"/>
    <w:rsid w:val="00654020"/>
    <w:rsid w:val="006542C2"/>
    <w:rsid w:val="006542D3"/>
    <w:rsid w:val="006543AD"/>
    <w:rsid w:val="0065442B"/>
    <w:rsid w:val="006546D7"/>
    <w:rsid w:val="006548BD"/>
    <w:rsid w:val="00654FD6"/>
    <w:rsid w:val="006550B3"/>
    <w:rsid w:val="00655682"/>
    <w:rsid w:val="0065577B"/>
    <w:rsid w:val="00655864"/>
    <w:rsid w:val="006559E6"/>
    <w:rsid w:val="00655DD0"/>
    <w:rsid w:val="00655EFA"/>
    <w:rsid w:val="00655F75"/>
    <w:rsid w:val="0065604D"/>
    <w:rsid w:val="00656636"/>
    <w:rsid w:val="006568C6"/>
    <w:rsid w:val="00656942"/>
    <w:rsid w:val="00656B59"/>
    <w:rsid w:val="00656D0D"/>
    <w:rsid w:val="00656EF3"/>
    <w:rsid w:val="006571E3"/>
    <w:rsid w:val="00657251"/>
    <w:rsid w:val="0065759B"/>
    <w:rsid w:val="0065766F"/>
    <w:rsid w:val="00657883"/>
    <w:rsid w:val="006579B1"/>
    <w:rsid w:val="00657AAF"/>
    <w:rsid w:val="00657BF2"/>
    <w:rsid w:val="00657EE2"/>
    <w:rsid w:val="00660578"/>
    <w:rsid w:val="006605CB"/>
    <w:rsid w:val="0066062D"/>
    <w:rsid w:val="00660939"/>
    <w:rsid w:val="00660B2A"/>
    <w:rsid w:val="00660D85"/>
    <w:rsid w:val="006615B6"/>
    <w:rsid w:val="006615FE"/>
    <w:rsid w:val="006616EA"/>
    <w:rsid w:val="00661710"/>
    <w:rsid w:val="00661BB4"/>
    <w:rsid w:val="00661D0F"/>
    <w:rsid w:val="00661D3A"/>
    <w:rsid w:val="00661D42"/>
    <w:rsid w:val="00661E28"/>
    <w:rsid w:val="00661EB7"/>
    <w:rsid w:val="00662220"/>
    <w:rsid w:val="00662308"/>
    <w:rsid w:val="00662364"/>
    <w:rsid w:val="00662612"/>
    <w:rsid w:val="006628FF"/>
    <w:rsid w:val="0066298B"/>
    <w:rsid w:val="00662A0C"/>
    <w:rsid w:val="00662A6E"/>
    <w:rsid w:val="00662B4A"/>
    <w:rsid w:val="00662B50"/>
    <w:rsid w:val="00662DBE"/>
    <w:rsid w:val="00663099"/>
    <w:rsid w:val="006631BF"/>
    <w:rsid w:val="0066326E"/>
    <w:rsid w:val="0066327E"/>
    <w:rsid w:val="00663576"/>
    <w:rsid w:val="00663627"/>
    <w:rsid w:val="006636C3"/>
    <w:rsid w:val="006636F8"/>
    <w:rsid w:val="00663759"/>
    <w:rsid w:val="0066378E"/>
    <w:rsid w:val="006638AE"/>
    <w:rsid w:val="006638F2"/>
    <w:rsid w:val="00663A17"/>
    <w:rsid w:val="00663CDB"/>
    <w:rsid w:val="00663E30"/>
    <w:rsid w:val="00663F70"/>
    <w:rsid w:val="00663F7D"/>
    <w:rsid w:val="0066404D"/>
    <w:rsid w:val="006642C8"/>
    <w:rsid w:val="0066436A"/>
    <w:rsid w:val="006644A7"/>
    <w:rsid w:val="00664571"/>
    <w:rsid w:val="00664573"/>
    <w:rsid w:val="006645FA"/>
    <w:rsid w:val="006645FD"/>
    <w:rsid w:val="00664656"/>
    <w:rsid w:val="006646E0"/>
    <w:rsid w:val="0066482D"/>
    <w:rsid w:val="00664866"/>
    <w:rsid w:val="00664CAB"/>
    <w:rsid w:val="00664E11"/>
    <w:rsid w:val="00664F2C"/>
    <w:rsid w:val="00664FB2"/>
    <w:rsid w:val="006652AD"/>
    <w:rsid w:val="0066546D"/>
    <w:rsid w:val="006654C6"/>
    <w:rsid w:val="00665546"/>
    <w:rsid w:val="00665603"/>
    <w:rsid w:val="00665941"/>
    <w:rsid w:val="00665C7E"/>
    <w:rsid w:val="00665DCB"/>
    <w:rsid w:val="00665E0D"/>
    <w:rsid w:val="00665EB5"/>
    <w:rsid w:val="006660F6"/>
    <w:rsid w:val="006662F9"/>
    <w:rsid w:val="0066635A"/>
    <w:rsid w:val="006669D8"/>
    <w:rsid w:val="00666A6F"/>
    <w:rsid w:val="00666AAA"/>
    <w:rsid w:val="00666B49"/>
    <w:rsid w:val="00666C81"/>
    <w:rsid w:val="00666CF9"/>
    <w:rsid w:val="00666D7F"/>
    <w:rsid w:val="00666F3D"/>
    <w:rsid w:val="00666FAD"/>
    <w:rsid w:val="00667129"/>
    <w:rsid w:val="006675AA"/>
    <w:rsid w:val="00667715"/>
    <w:rsid w:val="0066788D"/>
    <w:rsid w:val="006679D5"/>
    <w:rsid w:val="00667CB9"/>
    <w:rsid w:val="00667F8D"/>
    <w:rsid w:val="0067002C"/>
    <w:rsid w:val="006700D0"/>
    <w:rsid w:val="00670349"/>
    <w:rsid w:val="00670477"/>
    <w:rsid w:val="0067047E"/>
    <w:rsid w:val="00670492"/>
    <w:rsid w:val="00670716"/>
    <w:rsid w:val="00670802"/>
    <w:rsid w:val="00670CB0"/>
    <w:rsid w:val="00670D6C"/>
    <w:rsid w:val="006715FB"/>
    <w:rsid w:val="006716D1"/>
    <w:rsid w:val="00671CFF"/>
    <w:rsid w:val="00671D42"/>
    <w:rsid w:val="00671F06"/>
    <w:rsid w:val="00671F77"/>
    <w:rsid w:val="00671FE5"/>
    <w:rsid w:val="006721BB"/>
    <w:rsid w:val="0067239C"/>
    <w:rsid w:val="00672575"/>
    <w:rsid w:val="0067286E"/>
    <w:rsid w:val="00672A05"/>
    <w:rsid w:val="00672A67"/>
    <w:rsid w:val="00672AB3"/>
    <w:rsid w:val="00672ABE"/>
    <w:rsid w:val="00672C6E"/>
    <w:rsid w:val="00672E34"/>
    <w:rsid w:val="00672E44"/>
    <w:rsid w:val="0067309D"/>
    <w:rsid w:val="0067319E"/>
    <w:rsid w:val="006731A2"/>
    <w:rsid w:val="006732A1"/>
    <w:rsid w:val="006733D7"/>
    <w:rsid w:val="0067365C"/>
    <w:rsid w:val="0067366B"/>
    <w:rsid w:val="00673675"/>
    <w:rsid w:val="00673A29"/>
    <w:rsid w:val="00673D52"/>
    <w:rsid w:val="00673D7F"/>
    <w:rsid w:val="00673ECF"/>
    <w:rsid w:val="00674004"/>
    <w:rsid w:val="00674278"/>
    <w:rsid w:val="00674940"/>
    <w:rsid w:val="00674AA5"/>
    <w:rsid w:val="00674D09"/>
    <w:rsid w:val="00674EBB"/>
    <w:rsid w:val="006751F2"/>
    <w:rsid w:val="00675217"/>
    <w:rsid w:val="006754AF"/>
    <w:rsid w:val="00675506"/>
    <w:rsid w:val="0067553F"/>
    <w:rsid w:val="00675641"/>
    <w:rsid w:val="00675A8D"/>
    <w:rsid w:val="00675BF6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328"/>
    <w:rsid w:val="00676468"/>
    <w:rsid w:val="00676573"/>
    <w:rsid w:val="00676699"/>
    <w:rsid w:val="006766F1"/>
    <w:rsid w:val="00676910"/>
    <w:rsid w:val="00676AA2"/>
    <w:rsid w:val="00676E0D"/>
    <w:rsid w:val="0067711E"/>
    <w:rsid w:val="0067724B"/>
    <w:rsid w:val="00677429"/>
    <w:rsid w:val="006774F9"/>
    <w:rsid w:val="006775E0"/>
    <w:rsid w:val="00677618"/>
    <w:rsid w:val="00677A90"/>
    <w:rsid w:val="00677AFD"/>
    <w:rsid w:val="00677D54"/>
    <w:rsid w:val="0068044A"/>
    <w:rsid w:val="006804C8"/>
    <w:rsid w:val="006805AA"/>
    <w:rsid w:val="006805B4"/>
    <w:rsid w:val="00680674"/>
    <w:rsid w:val="0068067C"/>
    <w:rsid w:val="006806DB"/>
    <w:rsid w:val="0068083A"/>
    <w:rsid w:val="00680A39"/>
    <w:rsid w:val="00680A59"/>
    <w:rsid w:val="00680B3A"/>
    <w:rsid w:val="00680B7F"/>
    <w:rsid w:val="00680D92"/>
    <w:rsid w:val="00680ECF"/>
    <w:rsid w:val="00680FE6"/>
    <w:rsid w:val="0068121B"/>
    <w:rsid w:val="00681248"/>
    <w:rsid w:val="00681254"/>
    <w:rsid w:val="0068132D"/>
    <w:rsid w:val="006813C8"/>
    <w:rsid w:val="00681619"/>
    <w:rsid w:val="006816E6"/>
    <w:rsid w:val="006817F2"/>
    <w:rsid w:val="0068199D"/>
    <w:rsid w:val="00681BFA"/>
    <w:rsid w:val="00681D49"/>
    <w:rsid w:val="0068239F"/>
    <w:rsid w:val="00682526"/>
    <w:rsid w:val="00682650"/>
    <w:rsid w:val="006826EC"/>
    <w:rsid w:val="00682772"/>
    <w:rsid w:val="006827F0"/>
    <w:rsid w:val="00682BB4"/>
    <w:rsid w:val="00682C48"/>
    <w:rsid w:val="00682D94"/>
    <w:rsid w:val="00682E82"/>
    <w:rsid w:val="00682ED4"/>
    <w:rsid w:val="00683172"/>
    <w:rsid w:val="006832A9"/>
    <w:rsid w:val="00683337"/>
    <w:rsid w:val="00683AA1"/>
    <w:rsid w:val="00683BE0"/>
    <w:rsid w:val="00683DD9"/>
    <w:rsid w:val="00683F77"/>
    <w:rsid w:val="00683F89"/>
    <w:rsid w:val="00683FAA"/>
    <w:rsid w:val="00684287"/>
    <w:rsid w:val="006843D4"/>
    <w:rsid w:val="0068447B"/>
    <w:rsid w:val="006845D5"/>
    <w:rsid w:val="0068464F"/>
    <w:rsid w:val="00684A96"/>
    <w:rsid w:val="00684ADD"/>
    <w:rsid w:val="00684D7F"/>
    <w:rsid w:val="00684DCE"/>
    <w:rsid w:val="0068509D"/>
    <w:rsid w:val="00685156"/>
    <w:rsid w:val="006852C2"/>
    <w:rsid w:val="0068533C"/>
    <w:rsid w:val="0068541E"/>
    <w:rsid w:val="00685989"/>
    <w:rsid w:val="00685B32"/>
    <w:rsid w:val="00685BB5"/>
    <w:rsid w:val="00685BC6"/>
    <w:rsid w:val="00685C02"/>
    <w:rsid w:val="00685C2B"/>
    <w:rsid w:val="00685C80"/>
    <w:rsid w:val="00685CFF"/>
    <w:rsid w:val="00686049"/>
    <w:rsid w:val="006863AE"/>
    <w:rsid w:val="00686422"/>
    <w:rsid w:val="006868C7"/>
    <w:rsid w:val="00686928"/>
    <w:rsid w:val="00686A33"/>
    <w:rsid w:val="00686DD8"/>
    <w:rsid w:val="00686E45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AD0"/>
    <w:rsid w:val="00687BBE"/>
    <w:rsid w:val="00687D84"/>
    <w:rsid w:val="00687E1F"/>
    <w:rsid w:val="00687FF7"/>
    <w:rsid w:val="006901D6"/>
    <w:rsid w:val="006902C7"/>
    <w:rsid w:val="00690320"/>
    <w:rsid w:val="00690696"/>
    <w:rsid w:val="00690805"/>
    <w:rsid w:val="006908D2"/>
    <w:rsid w:val="0069092C"/>
    <w:rsid w:val="00690B56"/>
    <w:rsid w:val="00690C59"/>
    <w:rsid w:val="00690D1F"/>
    <w:rsid w:val="00690D23"/>
    <w:rsid w:val="00690D76"/>
    <w:rsid w:val="00690F2C"/>
    <w:rsid w:val="0069108F"/>
    <w:rsid w:val="006910DD"/>
    <w:rsid w:val="0069164C"/>
    <w:rsid w:val="00691659"/>
    <w:rsid w:val="006916F0"/>
    <w:rsid w:val="00691859"/>
    <w:rsid w:val="006918FF"/>
    <w:rsid w:val="00691A17"/>
    <w:rsid w:val="00691A95"/>
    <w:rsid w:val="00691AE8"/>
    <w:rsid w:val="00691D1E"/>
    <w:rsid w:val="00691ED1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14D"/>
    <w:rsid w:val="0069346A"/>
    <w:rsid w:val="0069355B"/>
    <w:rsid w:val="0069368A"/>
    <w:rsid w:val="00693864"/>
    <w:rsid w:val="00693A67"/>
    <w:rsid w:val="00693B43"/>
    <w:rsid w:val="00693C82"/>
    <w:rsid w:val="00693CC9"/>
    <w:rsid w:val="00693D95"/>
    <w:rsid w:val="00693F99"/>
    <w:rsid w:val="006942A3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169"/>
    <w:rsid w:val="0069531E"/>
    <w:rsid w:val="00695389"/>
    <w:rsid w:val="00695540"/>
    <w:rsid w:val="00695794"/>
    <w:rsid w:val="006958C9"/>
    <w:rsid w:val="006958EB"/>
    <w:rsid w:val="006959C7"/>
    <w:rsid w:val="00695A5F"/>
    <w:rsid w:val="00695ADF"/>
    <w:rsid w:val="006960FE"/>
    <w:rsid w:val="0069615F"/>
    <w:rsid w:val="006963D6"/>
    <w:rsid w:val="006965D8"/>
    <w:rsid w:val="00696E16"/>
    <w:rsid w:val="00697190"/>
    <w:rsid w:val="006971AE"/>
    <w:rsid w:val="006971F9"/>
    <w:rsid w:val="00697231"/>
    <w:rsid w:val="00697306"/>
    <w:rsid w:val="00697446"/>
    <w:rsid w:val="006978F3"/>
    <w:rsid w:val="00697A3F"/>
    <w:rsid w:val="00697BD0"/>
    <w:rsid w:val="00697BF6"/>
    <w:rsid w:val="00697D93"/>
    <w:rsid w:val="00697DDB"/>
    <w:rsid w:val="006A00C5"/>
    <w:rsid w:val="006A0712"/>
    <w:rsid w:val="006A0761"/>
    <w:rsid w:val="006A07F1"/>
    <w:rsid w:val="006A090B"/>
    <w:rsid w:val="006A09CD"/>
    <w:rsid w:val="006A0A8B"/>
    <w:rsid w:val="006A0CAC"/>
    <w:rsid w:val="006A0D3D"/>
    <w:rsid w:val="006A108D"/>
    <w:rsid w:val="006A1396"/>
    <w:rsid w:val="006A13F6"/>
    <w:rsid w:val="006A1673"/>
    <w:rsid w:val="006A17ED"/>
    <w:rsid w:val="006A188F"/>
    <w:rsid w:val="006A1AAD"/>
    <w:rsid w:val="006A1AB6"/>
    <w:rsid w:val="006A1AE4"/>
    <w:rsid w:val="006A1C55"/>
    <w:rsid w:val="006A1C92"/>
    <w:rsid w:val="006A1F36"/>
    <w:rsid w:val="006A2018"/>
    <w:rsid w:val="006A20B0"/>
    <w:rsid w:val="006A22BE"/>
    <w:rsid w:val="006A23E2"/>
    <w:rsid w:val="006A2A98"/>
    <w:rsid w:val="006A2B74"/>
    <w:rsid w:val="006A31D7"/>
    <w:rsid w:val="006A31F9"/>
    <w:rsid w:val="006A34C9"/>
    <w:rsid w:val="006A364F"/>
    <w:rsid w:val="006A39E4"/>
    <w:rsid w:val="006A3B14"/>
    <w:rsid w:val="006A3C33"/>
    <w:rsid w:val="006A3C5C"/>
    <w:rsid w:val="006A3E5E"/>
    <w:rsid w:val="006A3E6F"/>
    <w:rsid w:val="006A3EF5"/>
    <w:rsid w:val="006A4032"/>
    <w:rsid w:val="006A4051"/>
    <w:rsid w:val="006A410D"/>
    <w:rsid w:val="006A426B"/>
    <w:rsid w:val="006A42B9"/>
    <w:rsid w:val="006A4500"/>
    <w:rsid w:val="006A4567"/>
    <w:rsid w:val="006A461E"/>
    <w:rsid w:val="006A4707"/>
    <w:rsid w:val="006A4AC9"/>
    <w:rsid w:val="006A4AD3"/>
    <w:rsid w:val="006A4AF2"/>
    <w:rsid w:val="006A5064"/>
    <w:rsid w:val="006A50D8"/>
    <w:rsid w:val="006A5152"/>
    <w:rsid w:val="006A51F9"/>
    <w:rsid w:val="006A54F8"/>
    <w:rsid w:val="006A5559"/>
    <w:rsid w:val="006A56B0"/>
    <w:rsid w:val="006A6070"/>
    <w:rsid w:val="006A60B6"/>
    <w:rsid w:val="006A6229"/>
    <w:rsid w:val="006A64A8"/>
    <w:rsid w:val="006A689F"/>
    <w:rsid w:val="006A6983"/>
    <w:rsid w:val="006A6B5F"/>
    <w:rsid w:val="006A6BA5"/>
    <w:rsid w:val="006A6D80"/>
    <w:rsid w:val="006A6E6D"/>
    <w:rsid w:val="006A6F8C"/>
    <w:rsid w:val="006A70EE"/>
    <w:rsid w:val="006A7107"/>
    <w:rsid w:val="006A7247"/>
    <w:rsid w:val="006A7449"/>
    <w:rsid w:val="006A7496"/>
    <w:rsid w:val="006A749E"/>
    <w:rsid w:val="006A751F"/>
    <w:rsid w:val="006A757B"/>
    <w:rsid w:val="006A7684"/>
    <w:rsid w:val="006A769E"/>
    <w:rsid w:val="006A76A7"/>
    <w:rsid w:val="006A77EA"/>
    <w:rsid w:val="006A7CD2"/>
    <w:rsid w:val="006B0124"/>
    <w:rsid w:val="006B01F8"/>
    <w:rsid w:val="006B0311"/>
    <w:rsid w:val="006B076C"/>
    <w:rsid w:val="006B077E"/>
    <w:rsid w:val="006B0789"/>
    <w:rsid w:val="006B081B"/>
    <w:rsid w:val="006B089F"/>
    <w:rsid w:val="006B0FF9"/>
    <w:rsid w:val="006B0FFA"/>
    <w:rsid w:val="006B1296"/>
    <w:rsid w:val="006B13C7"/>
    <w:rsid w:val="006B149C"/>
    <w:rsid w:val="006B1559"/>
    <w:rsid w:val="006B15F8"/>
    <w:rsid w:val="006B16CF"/>
    <w:rsid w:val="006B1813"/>
    <w:rsid w:val="006B1870"/>
    <w:rsid w:val="006B1941"/>
    <w:rsid w:val="006B1B4E"/>
    <w:rsid w:val="006B1C64"/>
    <w:rsid w:val="006B1CB4"/>
    <w:rsid w:val="006B1D07"/>
    <w:rsid w:val="006B1D82"/>
    <w:rsid w:val="006B1EFC"/>
    <w:rsid w:val="006B230A"/>
    <w:rsid w:val="006B2321"/>
    <w:rsid w:val="006B2441"/>
    <w:rsid w:val="006B25B0"/>
    <w:rsid w:val="006B26C2"/>
    <w:rsid w:val="006B2967"/>
    <w:rsid w:val="006B2A30"/>
    <w:rsid w:val="006B2C14"/>
    <w:rsid w:val="006B2C3A"/>
    <w:rsid w:val="006B303C"/>
    <w:rsid w:val="006B30E4"/>
    <w:rsid w:val="006B31E4"/>
    <w:rsid w:val="006B324E"/>
    <w:rsid w:val="006B3286"/>
    <w:rsid w:val="006B34C5"/>
    <w:rsid w:val="006B3595"/>
    <w:rsid w:val="006B3628"/>
    <w:rsid w:val="006B3788"/>
    <w:rsid w:val="006B3C29"/>
    <w:rsid w:val="006B3C77"/>
    <w:rsid w:val="006B3E04"/>
    <w:rsid w:val="006B41A6"/>
    <w:rsid w:val="006B4355"/>
    <w:rsid w:val="006B4359"/>
    <w:rsid w:val="006B45D1"/>
    <w:rsid w:val="006B4681"/>
    <w:rsid w:val="006B475C"/>
    <w:rsid w:val="006B478B"/>
    <w:rsid w:val="006B47B2"/>
    <w:rsid w:val="006B483D"/>
    <w:rsid w:val="006B4A5C"/>
    <w:rsid w:val="006B4C3E"/>
    <w:rsid w:val="006B4CA4"/>
    <w:rsid w:val="006B4E84"/>
    <w:rsid w:val="006B4FC5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5E83"/>
    <w:rsid w:val="006B62C4"/>
    <w:rsid w:val="006B6479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848"/>
    <w:rsid w:val="006B78F7"/>
    <w:rsid w:val="006B7930"/>
    <w:rsid w:val="006B79CC"/>
    <w:rsid w:val="006B7A74"/>
    <w:rsid w:val="006B7B48"/>
    <w:rsid w:val="006B7CF8"/>
    <w:rsid w:val="006B7D82"/>
    <w:rsid w:val="006C028A"/>
    <w:rsid w:val="006C03C3"/>
    <w:rsid w:val="006C0469"/>
    <w:rsid w:val="006C04FC"/>
    <w:rsid w:val="006C0617"/>
    <w:rsid w:val="006C06E4"/>
    <w:rsid w:val="006C0A9E"/>
    <w:rsid w:val="006C0C00"/>
    <w:rsid w:val="006C0D7D"/>
    <w:rsid w:val="006C0EC4"/>
    <w:rsid w:val="006C0F38"/>
    <w:rsid w:val="006C1062"/>
    <w:rsid w:val="006C117C"/>
    <w:rsid w:val="006C1403"/>
    <w:rsid w:val="006C15B4"/>
    <w:rsid w:val="006C17C3"/>
    <w:rsid w:val="006C17E9"/>
    <w:rsid w:val="006C196C"/>
    <w:rsid w:val="006C19C6"/>
    <w:rsid w:val="006C1B80"/>
    <w:rsid w:val="006C1D10"/>
    <w:rsid w:val="006C206A"/>
    <w:rsid w:val="006C20D1"/>
    <w:rsid w:val="006C2234"/>
    <w:rsid w:val="006C228B"/>
    <w:rsid w:val="006C23C9"/>
    <w:rsid w:val="006C2662"/>
    <w:rsid w:val="006C278B"/>
    <w:rsid w:val="006C29EC"/>
    <w:rsid w:val="006C2A9B"/>
    <w:rsid w:val="006C2AAA"/>
    <w:rsid w:val="006C2AD2"/>
    <w:rsid w:val="006C2E51"/>
    <w:rsid w:val="006C2FD1"/>
    <w:rsid w:val="006C31F4"/>
    <w:rsid w:val="006C3245"/>
    <w:rsid w:val="006C32FB"/>
    <w:rsid w:val="006C33A9"/>
    <w:rsid w:val="006C3721"/>
    <w:rsid w:val="006C37F9"/>
    <w:rsid w:val="006C3A41"/>
    <w:rsid w:val="006C3A7D"/>
    <w:rsid w:val="006C3B98"/>
    <w:rsid w:val="006C3C8A"/>
    <w:rsid w:val="006C3F99"/>
    <w:rsid w:val="006C3FAB"/>
    <w:rsid w:val="006C4067"/>
    <w:rsid w:val="006C4088"/>
    <w:rsid w:val="006C40E8"/>
    <w:rsid w:val="006C439D"/>
    <w:rsid w:val="006C459B"/>
    <w:rsid w:val="006C49BC"/>
    <w:rsid w:val="006C4B70"/>
    <w:rsid w:val="006C4D78"/>
    <w:rsid w:val="006C5161"/>
    <w:rsid w:val="006C5225"/>
    <w:rsid w:val="006C52B7"/>
    <w:rsid w:val="006C54CC"/>
    <w:rsid w:val="006C54DC"/>
    <w:rsid w:val="006C5502"/>
    <w:rsid w:val="006C55F3"/>
    <w:rsid w:val="006C58AD"/>
    <w:rsid w:val="006C5968"/>
    <w:rsid w:val="006C59F4"/>
    <w:rsid w:val="006C5A6D"/>
    <w:rsid w:val="006C5AFA"/>
    <w:rsid w:val="006C5F29"/>
    <w:rsid w:val="006C5F43"/>
    <w:rsid w:val="006C6166"/>
    <w:rsid w:val="006C6421"/>
    <w:rsid w:val="006C666C"/>
    <w:rsid w:val="006C67C9"/>
    <w:rsid w:val="006C6AC4"/>
    <w:rsid w:val="006C6C43"/>
    <w:rsid w:val="006C6C71"/>
    <w:rsid w:val="006C6E5A"/>
    <w:rsid w:val="006C6F50"/>
    <w:rsid w:val="006C7159"/>
    <w:rsid w:val="006C73E4"/>
    <w:rsid w:val="006C7474"/>
    <w:rsid w:val="006C74DB"/>
    <w:rsid w:val="006C754D"/>
    <w:rsid w:val="006C75FA"/>
    <w:rsid w:val="006C768D"/>
    <w:rsid w:val="006C7A43"/>
    <w:rsid w:val="006C7C6E"/>
    <w:rsid w:val="006D0191"/>
    <w:rsid w:val="006D0203"/>
    <w:rsid w:val="006D0231"/>
    <w:rsid w:val="006D0281"/>
    <w:rsid w:val="006D02EC"/>
    <w:rsid w:val="006D03B8"/>
    <w:rsid w:val="006D0535"/>
    <w:rsid w:val="006D07EF"/>
    <w:rsid w:val="006D0931"/>
    <w:rsid w:val="006D097F"/>
    <w:rsid w:val="006D0CD0"/>
    <w:rsid w:val="006D0F66"/>
    <w:rsid w:val="006D1232"/>
    <w:rsid w:val="006D16BD"/>
    <w:rsid w:val="006D1772"/>
    <w:rsid w:val="006D177C"/>
    <w:rsid w:val="006D1931"/>
    <w:rsid w:val="006D1A7B"/>
    <w:rsid w:val="006D1A9B"/>
    <w:rsid w:val="006D1C49"/>
    <w:rsid w:val="006D1C8D"/>
    <w:rsid w:val="006D1CB0"/>
    <w:rsid w:val="006D1DEA"/>
    <w:rsid w:val="006D1E4B"/>
    <w:rsid w:val="006D1EEE"/>
    <w:rsid w:val="006D1F2A"/>
    <w:rsid w:val="006D1FED"/>
    <w:rsid w:val="006D235A"/>
    <w:rsid w:val="006D25B9"/>
    <w:rsid w:val="006D285C"/>
    <w:rsid w:val="006D2AED"/>
    <w:rsid w:val="006D2D7E"/>
    <w:rsid w:val="006D2EDE"/>
    <w:rsid w:val="006D3369"/>
    <w:rsid w:val="006D33C0"/>
    <w:rsid w:val="006D3670"/>
    <w:rsid w:val="006D3682"/>
    <w:rsid w:val="006D36E9"/>
    <w:rsid w:val="006D37ED"/>
    <w:rsid w:val="006D3914"/>
    <w:rsid w:val="006D3F05"/>
    <w:rsid w:val="006D4097"/>
    <w:rsid w:val="006D431D"/>
    <w:rsid w:val="006D45DA"/>
    <w:rsid w:val="006D4755"/>
    <w:rsid w:val="006D48AA"/>
    <w:rsid w:val="006D4AAD"/>
    <w:rsid w:val="006D4BF7"/>
    <w:rsid w:val="006D4C29"/>
    <w:rsid w:val="006D4EE9"/>
    <w:rsid w:val="006D5061"/>
    <w:rsid w:val="006D51EC"/>
    <w:rsid w:val="006D52D9"/>
    <w:rsid w:val="006D535D"/>
    <w:rsid w:val="006D5539"/>
    <w:rsid w:val="006D577C"/>
    <w:rsid w:val="006D5812"/>
    <w:rsid w:val="006D5A5C"/>
    <w:rsid w:val="006D5CB3"/>
    <w:rsid w:val="006D5D7C"/>
    <w:rsid w:val="006D5EFE"/>
    <w:rsid w:val="006D5FA9"/>
    <w:rsid w:val="006D60C1"/>
    <w:rsid w:val="006D60F9"/>
    <w:rsid w:val="006D6558"/>
    <w:rsid w:val="006D6799"/>
    <w:rsid w:val="006D67F6"/>
    <w:rsid w:val="006D6D17"/>
    <w:rsid w:val="006D6DA8"/>
    <w:rsid w:val="006D7025"/>
    <w:rsid w:val="006D71BA"/>
    <w:rsid w:val="006D7339"/>
    <w:rsid w:val="006D7375"/>
    <w:rsid w:val="006D7493"/>
    <w:rsid w:val="006D762E"/>
    <w:rsid w:val="006D7641"/>
    <w:rsid w:val="006D7768"/>
    <w:rsid w:val="006D794C"/>
    <w:rsid w:val="006D79DD"/>
    <w:rsid w:val="006D7B32"/>
    <w:rsid w:val="006D7CAE"/>
    <w:rsid w:val="006D7CB3"/>
    <w:rsid w:val="006D7F83"/>
    <w:rsid w:val="006D7FF8"/>
    <w:rsid w:val="006D9C1F"/>
    <w:rsid w:val="006E004D"/>
    <w:rsid w:val="006E032B"/>
    <w:rsid w:val="006E035D"/>
    <w:rsid w:val="006E04E6"/>
    <w:rsid w:val="006E0519"/>
    <w:rsid w:val="006E0561"/>
    <w:rsid w:val="006E05A7"/>
    <w:rsid w:val="006E0745"/>
    <w:rsid w:val="006E0773"/>
    <w:rsid w:val="006E0805"/>
    <w:rsid w:val="006E08C0"/>
    <w:rsid w:val="006E0BD7"/>
    <w:rsid w:val="006E0C5F"/>
    <w:rsid w:val="006E0CC3"/>
    <w:rsid w:val="006E0DAE"/>
    <w:rsid w:val="006E0E02"/>
    <w:rsid w:val="006E13C4"/>
    <w:rsid w:val="006E148A"/>
    <w:rsid w:val="006E1763"/>
    <w:rsid w:val="006E184E"/>
    <w:rsid w:val="006E19FD"/>
    <w:rsid w:val="006E1A36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19A"/>
    <w:rsid w:val="006E2668"/>
    <w:rsid w:val="006E269E"/>
    <w:rsid w:val="006E27F9"/>
    <w:rsid w:val="006E2B2F"/>
    <w:rsid w:val="006E2BD3"/>
    <w:rsid w:val="006E2BE6"/>
    <w:rsid w:val="006E2CA2"/>
    <w:rsid w:val="006E3169"/>
    <w:rsid w:val="006E3240"/>
    <w:rsid w:val="006E3365"/>
    <w:rsid w:val="006E339A"/>
    <w:rsid w:val="006E345C"/>
    <w:rsid w:val="006E3746"/>
    <w:rsid w:val="006E3E0F"/>
    <w:rsid w:val="006E3EFB"/>
    <w:rsid w:val="006E41AC"/>
    <w:rsid w:val="006E422A"/>
    <w:rsid w:val="006E42D5"/>
    <w:rsid w:val="006E430F"/>
    <w:rsid w:val="006E44DE"/>
    <w:rsid w:val="006E46DF"/>
    <w:rsid w:val="006E472D"/>
    <w:rsid w:val="006E48A1"/>
    <w:rsid w:val="006E4AB1"/>
    <w:rsid w:val="006E4D58"/>
    <w:rsid w:val="006E4E35"/>
    <w:rsid w:val="006E4EC3"/>
    <w:rsid w:val="006E4FC6"/>
    <w:rsid w:val="006E507E"/>
    <w:rsid w:val="006E52B1"/>
    <w:rsid w:val="006E5384"/>
    <w:rsid w:val="006E5540"/>
    <w:rsid w:val="006E5A18"/>
    <w:rsid w:val="006E5AF4"/>
    <w:rsid w:val="006E5BFD"/>
    <w:rsid w:val="006E5D73"/>
    <w:rsid w:val="006E6085"/>
    <w:rsid w:val="006E60AA"/>
    <w:rsid w:val="006E61E1"/>
    <w:rsid w:val="006E6246"/>
    <w:rsid w:val="006E65CC"/>
    <w:rsid w:val="006E66B0"/>
    <w:rsid w:val="006E6798"/>
    <w:rsid w:val="006E6990"/>
    <w:rsid w:val="006E6A3E"/>
    <w:rsid w:val="006E6AE2"/>
    <w:rsid w:val="006E6B03"/>
    <w:rsid w:val="006E6B45"/>
    <w:rsid w:val="006E6C53"/>
    <w:rsid w:val="006E6DB1"/>
    <w:rsid w:val="006E7084"/>
    <w:rsid w:val="006E70F4"/>
    <w:rsid w:val="006E7290"/>
    <w:rsid w:val="006E741C"/>
    <w:rsid w:val="006E75FD"/>
    <w:rsid w:val="006E79C0"/>
    <w:rsid w:val="006E7D93"/>
    <w:rsid w:val="006F0040"/>
    <w:rsid w:val="006F0240"/>
    <w:rsid w:val="006F03E3"/>
    <w:rsid w:val="006F05B0"/>
    <w:rsid w:val="006F05B7"/>
    <w:rsid w:val="006F06F2"/>
    <w:rsid w:val="006F087F"/>
    <w:rsid w:val="006F088B"/>
    <w:rsid w:val="006F09B0"/>
    <w:rsid w:val="006F0F60"/>
    <w:rsid w:val="006F11BE"/>
    <w:rsid w:val="006F182A"/>
    <w:rsid w:val="006F1A6A"/>
    <w:rsid w:val="006F1AB8"/>
    <w:rsid w:val="006F1EF8"/>
    <w:rsid w:val="006F1F50"/>
    <w:rsid w:val="006F204D"/>
    <w:rsid w:val="006F2076"/>
    <w:rsid w:val="006F2112"/>
    <w:rsid w:val="006F24C1"/>
    <w:rsid w:val="006F2579"/>
    <w:rsid w:val="006F25E1"/>
    <w:rsid w:val="006F25F9"/>
    <w:rsid w:val="006F2904"/>
    <w:rsid w:val="006F2A84"/>
    <w:rsid w:val="006F2B87"/>
    <w:rsid w:val="006F2BB4"/>
    <w:rsid w:val="006F2C64"/>
    <w:rsid w:val="006F2D5E"/>
    <w:rsid w:val="006F2DDF"/>
    <w:rsid w:val="006F31C3"/>
    <w:rsid w:val="006F32B9"/>
    <w:rsid w:val="006F32F9"/>
    <w:rsid w:val="006F33B3"/>
    <w:rsid w:val="006F33B6"/>
    <w:rsid w:val="006F35E7"/>
    <w:rsid w:val="006F3750"/>
    <w:rsid w:val="006F3759"/>
    <w:rsid w:val="006F3844"/>
    <w:rsid w:val="006F3990"/>
    <w:rsid w:val="006F3D10"/>
    <w:rsid w:val="006F3D4E"/>
    <w:rsid w:val="006F3F25"/>
    <w:rsid w:val="006F3FF3"/>
    <w:rsid w:val="006F4109"/>
    <w:rsid w:val="006F42A2"/>
    <w:rsid w:val="006F4338"/>
    <w:rsid w:val="006F44AD"/>
    <w:rsid w:val="006F4539"/>
    <w:rsid w:val="006F472F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1C2"/>
    <w:rsid w:val="006F52AF"/>
    <w:rsid w:val="006F537B"/>
    <w:rsid w:val="006F537C"/>
    <w:rsid w:val="006F5418"/>
    <w:rsid w:val="006F56EA"/>
    <w:rsid w:val="006F5734"/>
    <w:rsid w:val="006F5905"/>
    <w:rsid w:val="006F5924"/>
    <w:rsid w:val="006F5A64"/>
    <w:rsid w:val="006F5A91"/>
    <w:rsid w:val="006F5D13"/>
    <w:rsid w:val="006F5D3D"/>
    <w:rsid w:val="006F613A"/>
    <w:rsid w:val="006F616E"/>
    <w:rsid w:val="006F64F1"/>
    <w:rsid w:val="006F65F5"/>
    <w:rsid w:val="006F66AA"/>
    <w:rsid w:val="006F66D3"/>
    <w:rsid w:val="006F670A"/>
    <w:rsid w:val="006F674E"/>
    <w:rsid w:val="006F68D4"/>
    <w:rsid w:val="006F6E15"/>
    <w:rsid w:val="006F6E30"/>
    <w:rsid w:val="006F71E0"/>
    <w:rsid w:val="006F72ED"/>
    <w:rsid w:val="006F7400"/>
    <w:rsid w:val="006F744F"/>
    <w:rsid w:val="006F7457"/>
    <w:rsid w:val="006F747B"/>
    <w:rsid w:val="006F7794"/>
    <w:rsid w:val="006F77F0"/>
    <w:rsid w:val="006F7860"/>
    <w:rsid w:val="006F78F5"/>
    <w:rsid w:val="006F7A35"/>
    <w:rsid w:val="006F7BBF"/>
    <w:rsid w:val="006F7E8F"/>
    <w:rsid w:val="006F7EAE"/>
    <w:rsid w:val="00700154"/>
    <w:rsid w:val="007003A4"/>
    <w:rsid w:val="0070043A"/>
    <w:rsid w:val="00700766"/>
    <w:rsid w:val="00700769"/>
    <w:rsid w:val="007008BA"/>
    <w:rsid w:val="00700A12"/>
    <w:rsid w:val="00700A31"/>
    <w:rsid w:val="00700AFB"/>
    <w:rsid w:val="00700BAD"/>
    <w:rsid w:val="00700C44"/>
    <w:rsid w:val="0070109D"/>
    <w:rsid w:val="00701305"/>
    <w:rsid w:val="00701366"/>
    <w:rsid w:val="0070153C"/>
    <w:rsid w:val="0070162F"/>
    <w:rsid w:val="007016C8"/>
    <w:rsid w:val="0070172C"/>
    <w:rsid w:val="00701A14"/>
    <w:rsid w:val="00701C62"/>
    <w:rsid w:val="00701C78"/>
    <w:rsid w:val="00701CD5"/>
    <w:rsid w:val="00701E19"/>
    <w:rsid w:val="00702095"/>
    <w:rsid w:val="0070241F"/>
    <w:rsid w:val="0070260F"/>
    <w:rsid w:val="00702820"/>
    <w:rsid w:val="007028BB"/>
    <w:rsid w:val="00702D65"/>
    <w:rsid w:val="00702D99"/>
    <w:rsid w:val="00702E51"/>
    <w:rsid w:val="00702E79"/>
    <w:rsid w:val="00702F02"/>
    <w:rsid w:val="0070314B"/>
    <w:rsid w:val="00703395"/>
    <w:rsid w:val="007035A7"/>
    <w:rsid w:val="007036FE"/>
    <w:rsid w:val="0070394E"/>
    <w:rsid w:val="0070401D"/>
    <w:rsid w:val="007042E7"/>
    <w:rsid w:val="007043EE"/>
    <w:rsid w:val="007044D3"/>
    <w:rsid w:val="007046FB"/>
    <w:rsid w:val="0070483C"/>
    <w:rsid w:val="007048D4"/>
    <w:rsid w:val="007048EF"/>
    <w:rsid w:val="00704F01"/>
    <w:rsid w:val="00704F75"/>
    <w:rsid w:val="00705048"/>
    <w:rsid w:val="00705092"/>
    <w:rsid w:val="007051B2"/>
    <w:rsid w:val="0070560D"/>
    <w:rsid w:val="007058EE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59A"/>
    <w:rsid w:val="007067C9"/>
    <w:rsid w:val="00706855"/>
    <w:rsid w:val="007068D4"/>
    <w:rsid w:val="00706BB7"/>
    <w:rsid w:val="00706FE1"/>
    <w:rsid w:val="0070706F"/>
    <w:rsid w:val="00707089"/>
    <w:rsid w:val="007070D6"/>
    <w:rsid w:val="007071B1"/>
    <w:rsid w:val="0070728C"/>
    <w:rsid w:val="00707319"/>
    <w:rsid w:val="00707A2F"/>
    <w:rsid w:val="00707BC1"/>
    <w:rsid w:val="00707DA2"/>
    <w:rsid w:val="00707DC7"/>
    <w:rsid w:val="00707E5B"/>
    <w:rsid w:val="00707F79"/>
    <w:rsid w:val="007101DC"/>
    <w:rsid w:val="0071045D"/>
    <w:rsid w:val="007105E3"/>
    <w:rsid w:val="0071064D"/>
    <w:rsid w:val="00710BEC"/>
    <w:rsid w:val="00710FCB"/>
    <w:rsid w:val="00711140"/>
    <w:rsid w:val="007113AE"/>
    <w:rsid w:val="007113EB"/>
    <w:rsid w:val="00711761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5C"/>
    <w:rsid w:val="00712F65"/>
    <w:rsid w:val="00713274"/>
    <w:rsid w:val="00713289"/>
    <w:rsid w:val="007134A1"/>
    <w:rsid w:val="007134C2"/>
    <w:rsid w:val="007134E2"/>
    <w:rsid w:val="0071372B"/>
    <w:rsid w:val="007137F1"/>
    <w:rsid w:val="0071394D"/>
    <w:rsid w:val="00713998"/>
    <w:rsid w:val="00713D80"/>
    <w:rsid w:val="00713E5F"/>
    <w:rsid w:val="007140A8"/>
    <w:rsid w:val="0071413F"/>
    <w:rsid w:val="0071419C"/>
    <w:rsid w:val="007143F4"/>
    <w:rsid w:val="007146B6"/>
    <w:rsid w:val="0071498B"/>
    <w:rsid w:val="00714AE4"/>
    <w:rsid w:val="00714BFF"/>
    <w:rsid w:val="00714DF3"/>
    <w:rsid w:val="00715000"/>
    <w:rsid w:val="007154BC"/>
    <w:rsid w:val="00715735"/>
    <w:rsid w:val="00715819"/>
    <w:rsid w:val="00715B3E"/>
    <w:rsid w:val="00715C33"/>
    <w:rsid w:val="00715D52"/>
    <w:rsid w:val="00715FA1"/>
    <w:rsid w:val="00715FA2"/>
    <w:rsid w:val="00716296"/>
    <w:rsid w:val="007163D2"/>
    <w:rsid w:val="00716410"/>
    <w:rsid w:val="00716764"/>
    <w:rsid w:val="00716869"/>
    <w:rsid w:val="00716B9E"/>
    <w:rsid w:val="00716CB6"/>
    <w:rsid w:val="00716CE3"/>
    <w:rsid w:val="00716FC8"/>
    <w:rsid w:val="007170CD"/>
    <w:rsid w:val="00717261"/>
    <w:rsid w:val="007176D7"/>
    <w:rsid w:val="00717E2E"/>
    <w:rsid w:val="00717E36"/>
    <w:rsid w:val="00720201"/>
    <w:rsid w:val="00720351"/>
    <w:rsid w:val="007203BD"/>
    <w:rsid w:val="0072044E"/>
    <w:rsid w:val="007206E0"/>
    <w:rsid w:val="007207A0"/>
    <w:rsid w:val="00720812"/>
    <w:rsid w:val="007208BB"/>
    <w:rsid w:val="0072098B"/>
    <w:rsid w:val="00720B85"/>
    <w:rsid w:val="00721046"/>
    <w:rsid w:val="0072105E"/>
    <w:rsid w:val="007210B1"/>
    <w:rsid w:val="0072114D"/>
    <w:rsid w:val="007211B1"/>
    <w:rsid w:val="007211C0"/>
    <w:rsid w:val="0072142D"/>
    <w:rsid w:val="007215A9"/>
    <w:rsid w:val="00721603"/>
    <w:rsid w:val="00721730"/>
    <w:rsid w:val="00721748"/>
    <w:rsid w:val="00721A3F"/>
    <w:rsid w:val="00721C09"/>
    <w:rsid w:val="00721D11"/>
    <w:rsid w:val="00722014"/>
    <w:rsid w:val="00722806"/>
    <w:rsid w:val="00722825"/>
    <w:rsid w:val="007228C7"/>
    <w:rsid w:val="00722ADF"/>
    <w:rsid w:val="0072303B"/>
    <w:rsid w:val="007230CF"/>
    <w:rsid w:val="00723165"/>
    <w:rsid w:val="00723167"/>
    <w:rsid w:val="007233C7"/>
    <w:rsid w:val="007234CB"/>
    <w:rsid w:val="00723646"/>
    <w:rsid w:val="007236B4"/>
    <w:rsid w:val="00723749"/>
    <w:rsid w:val="00723822"/>
    <w:rsid w:val="0072390B"/>
    <w:rsid w:val="00723B85"/>
    <w:rsid w:val="00723C30"/>
    <w:rsid w:val="00723CA9"/>
    <w:rsid w:val="00723E6D"/>
    <w:rsid w:val="00723ED6"/>
    <w:rsid w:val="00724040"/>
    <w:rsid w:val="007240BE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3D"/>
    <w:rsid w:val="00724F94"/>
    <w:rsid w:val="0072503F"/>
    <w:rsid w:val="00725190"/>
    <w:rsid w:val="00725430"/>
    <w:rsid w:val="007254C6"/>
    <w:rsid w:val="007255B5"/>
    <w:rsid w:val="0072578F"/>
    <w:rsid w:val="007257D9"/>
    <w:rsid w:val="007258AD"/>
    <w:rsid w:val="00725ADF"/>
    <w:rsid w:val="00725B2B"/>
    <w:rsid w:val="00725C10"/>
    <w:rsid w:val="00725D0A"/>
    <w:rsid w:val="00725ECF"/>
    <w:rsid w:val="00725FAE"/>
    <w:rsid w:val="007263CF"/>
    <w:rsid w:val="00726A24"/>
    <w:rsid w:val="00726D45"/>
    <w:rsid w:val="00727053"/>
    <w:rsid w:val="00727067"/>
    <w:rsid w:val="00727214"/>
    <w:rsid w:val="00727246"/>
    <w:rsid w:val="0072732A"/>
    <w:rsid w:val="0072737E"/>
    <w:rsid w:val="0072746A"/>
    <w:rsid w:val="007274CE"/>
    <w:rsid w:val="00727582"/>
    <w:rsid w:val="00727636"/>
    <w:rsid w:val="00727647"/>
    <w:rsid w:val="007276B5"/>
    <w:rsid w:val="007276CD"/>
    <w:rsid w:val="00727A76"/>
    <w:rsid w:val="00727A85"/>
    <w:rsid w:val="00727AFD"/>
    <w:rsid w:val="00727B23"/>
    <w:rsid w:val="00727B46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0DF9"/>
    <w:rsid w:val="00731035"/>
    <w:rsid w:val="00731105"/>
    <w:rsid w:val="0073119C"/>
    <w:rsid w:val="007315DE"/>
    <w:rsid w:val="00731631"/>
    <w:rsid w:val="00731774"/>
    <w:rsid w:val="00731876"/>
    <w:rsid w:val="00731C0B"/>
    <w:rsid w:val="00731CCC"/>
    <w:rsid w:val="00731D36"/>
    <w:rsid w:val="00731ED7"/>
    <w:rsid w:val="00731F90"/>
    <w:rsid w:val="007321E3"/>
    <w:rsid w:val="00732411"/>
    <w:rsid w:val="0073246C"/>
    <w:rsid w:val="0073247E"/>
    <w:rsid w:val="007325B3"/>
    <w:rsid w:val="0073262D"/>
    <w:rsid w:val="00732633"/>
    <w:rsid w:val="00732641"/>
    <w:rsid w:val="00732707"/>
    <w:rsid w:val="0073296B"/>
    <w:rsid w:val="00732972"/>
    <w:rsid w:val="00732BB1"/>
    <w:rsid w:val="00732DEE"/>
    <w:rsid w:val="00732E3B"/>
    <w:rsid w:val="00732ED9"/>
    <w:rsid w:val="00732FC6"/>
    <w:rsid w:val="0073300C"/>
    <w:rsid w:val="00733069"/>
    <w:rsid w:val="00733220"/>
    <w:rsid w:val="007339F0"/>
    <w:rsid w:val="00733ABE"/>
    <w:rsid w:val="00733DA9"/>
    <w:rsid w:val="00734015"/>
    <w:rsid w:val="00734035"/>
    <w:rsid w:val="0073408A"/>
    <w:rsid w:val="007340AF"/>
    <w:rsid w:val="007346DB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9AA"/>
    <w:rsid w:val="00735A10"/>
    <w:rsid w:val="00735ADC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4A6"/>
    <w:rsid w:val="007365D4"/>
    <w:rsid w:val="007365DD"/>
    <w:rsid w:val="007365F0"/>
    <w:rsid w:val="007369AB"/>
    <w:rsid w:val="00736BA4"/>
    <w:rsid w:val="0073702D"/>
    <w:rsid w:val="0073718E"/>
    <w:rsid w:val="0073722A"/>
    <w:rsid w:val="0073739A"/>
    <w:rsid w:val="007373E5"/>
    <w:rsid w:val="00737438"/>
    <w:rsid w:val="00737911"/>
    <w:rsid w:val="00737DC1"/>
    <w:rsid w:val="00737F60"/>
    <w:rsid w:val="007404CE"/>
    <w:rsid w:val="007405A4"/>
    <w:rsid w:val="00740840"/>
    <w:rsid w:val="00740897"/>
    <w:rsid w:val="007408D4"/>
    <w:rsid w:val="00740990"/>
    <w:rsid w:val="007409C1"/>
    <w:rsid w:val="00740BFB"/>
    <w:rsid w:val="00740C8C"/>
    <w:rsid w:val="00740DF3"/>
    <w:rsid w:val="00740F46"/>
    <w:rsid w:val="00740FCE"/>
    <w:rsid w:val="007411CF"/>
    <w:rsid w:val="007412BE"/>
    <w:rsid w:val="0074134F"/>
    <w:rsid w:val="00741814"/>
    <w:rsid w:val="007418B1"/>
    <w:rsid w:val="0074191F"/>
    <w:rsid w:val="00741C76"/>
    <w:rsid w:val="00741D28"/>
    <w:rsid w:val="00741D9B"/>
    <w:rsid w:val="00741E7E"/>
    <w:rsid w:val="00742032"/>
    <w:rsid w:val="007421AD"/>
    <w:rsid w:val="0074243C"/>
    <w:rsid w:val="0074255B"/>
    <w:rsid w:val="0074292C"/>
    <w:rsid w:val="00742B3C"/>
    <w:rsid w:val="00742B59"/>
    <w:rsid w:val="00742FB1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4EEC"/>
    <w:rsid w:val="00745187"/>
    <w:rsid w:val="00745289"/>
    <w:rsid w:val="00745489"/>
    <w:rsid w:val="0074551E"/>
    <w:rsid w:val="007456FE"/>
    <w:rsid w:val="00745753"/>
    <w:rsid w:val="00745756"/>
    <w:rsid w:val="00745BFD"/>
    <w:rsid w:val="00745D0F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787"/>
    <w:rsid w:val="007469FC"/>
    <w:rsid w:val="00746A09"/>
    <w:rsid w:val="00746B33"/>
    <w:rsid w:val="00746C13"/>
    <w:rsid w:val="00746D0F"/>
    <w:rsid w:val="00746D14"/>
    <w:rsid w:val="00746D88"/>
    <w:rsid w:val="00746DAA"/>
    <w:rsid w:val="007470E0"/>
    <w:rsid w:val="0074748F"/>
    <w:rsid w:val="00747550"/>
    <w:rsid w:val="00747913"/>
    <w:rsid w:val="00747B47"/>
    <w:rsid w:val="00747EE0"/>
    <w:rsid w:val="00747F64"/>
    <w:rsid w:val="007502D0"/>
    <w:rsid w:val="00750329"/>
    <w:rsid w:val="007504BF"/>
    <w:rsid w:val="007505E8"/>
    <w:rsid w:val="007505ED"/>
    <w:rsid w:val="007507C9"/>
    <w:rsid w:val="00750C87"/>
    <w:rsid w:val="00750F4A"/>
    <w:rsid w:val="007515DE"/>
    <w:rsid w:val="0075174B"/>
    <w:rsid w:val="00751908"/>
    <w:rsid w:val="0075190E"/>
    <w:rsid w:val="00751917"/>
    <w:rsid w:val="00751924"/>
    <w:rsid w:val="007519DD"/>
    <w:rsid w:val="00751E60"/>
    <w:rsid w:val="00751E74"/>
    <w:rsid w:val="00751F03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A3B"/>
    <w:rsid w:val="00752BC6"/>
    <w:rsid w:val="00752DC6"/>
    <w:rsid w:val="007530EF"/>
    <w:rsid w:val="00753207"/>
    <w:rsid w:val="00753308"/>
    <w:rsid w:val="00753317"/>
    <w:rsid w:val="007535CB"/>
    <w:rsid w:val="007536A4"/>
    <w:rsid w:val="0075378D"/>
    <w:rsid w:val="00753879"/>
    <w:rsid w:val="007539B9"/>
    <w:rsid w:val="00753C00"/>
    <w:rsid w:val="00753F11"/>
    <w:rsid w:val="00753F45"/>
    <w:rsid w:val="00754157"/>
    <w:rsid w:val="007541A6"/>
    <w:rsid w:val="00754240"/>
    <w:rsid w:val="0075444E"/>
    <w:rsid w:val="007545A4"/>
    <w:rsid w:val="007548E7"/>
    <w:rsid w:val="0075494D"/>
    <w:rsid w:val="007549FB"/>
    <w:rsid w:val="00754A00"/>
    <w:rsid w:val="00754E27"/>
    <w:rsid w:val="00754EF6"/>
    <w:rsid w:val="00755057"/>
    <w:rsid w:val="007551B4"/>
    <w:rsid w:val="0075527A"/>
    <w:rsid w:val="00755309"/>
    <w:rsid w:val="007554FC"/>
    <w:rsid w:val="00755BAC"/>
    <w:rsid w:val="00755BDF"/>
    <w:rsid w:val="00755CD7"/>
    <w:rsid w:val="00755D83"/>
    <w:rsid w:val="00755DBF"/>
    <w:rsid w:val="00755F05"/>
    <w:rsid w:val="0075600C"/>
    <w:rsid w:val="0075617E"/>
    <w:rsid w:val="0075620E"/>
    <w:rsid w:val="00756288"/>
    <w:rsid w:val="0075628B"/>
    <w:rsid w:val="0075640C"/>
    <w:rsid w:val="007565B4"/>
    <w:rsid w:val="00756657"/>
    <w:rsid w:val="007567F6"/>
    <w:rsid w:val="0075682C"/>
    <w:rsid w:val="00756D45"/>
    <w:rsid w:val="00756DDB"/>
    <w:rsid w:val="00756FFB"/>
    <w:rsid w:val="0075710C"/>
    <w:rsid w:val="00757146"/>
    <w:rsid w:val="00757332"/>
    <w:rsid w:val="0075739A"/>
    <w:rsid w:val="00757556"/>
    <w:rsid w:val="0075766F"/>
    <w:rsid w:val="0075767B"/>
    <w:rsid w:val="0075773F"/>
    <w:rsid w:val="00757C71"/>
    <w:rsid w:val="00757D9F"/>
    <w:rsid w:val="00757DE5"/>
    <w:rsid w:val="00757FA1"/>
    <w:rsid w:val="0076014C"/>
    <w:rsid w:val="0076039C"/>
    <w:rsid w:val="007604F4"/>
    <w:rsid w:val="007606AF"/>
    <w:rsid w:val="00760705"/>
    <w:rsid w:val="00760A02"/>
    <w:rsid w:val="00760CE1"/>
    <w:rsid w:val="00760FC6"/>
    <w:rsid w:val="00761061"/>
    <w:rsid w:val="00761148"/>
    <w:rsid w:val="00761176"/>
    <w:rsid w:val="00761288"/>
    <w:rsid w:val="0076131E"/>
    <w:rsid w:val="00761414"/>
    <w:rsid w:val="0076146D"/>
    <w:rsid w:val="00761478"/>
    <w:rsid w:val="00761502"/>
    <w:rsid w:val="007615F2"/>
    <w:rsid w:val="00761647"/>
    <w:rsid w:val="007616DE"/>
    <w:rsid w:val="007617F3"/>
    <w:rsid w:val="00761932"/>
    <w:rsid w:val="00761ACB"/>
    <w:rsid w:val="00761CEF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4AA"/>
    <w:rsid w:val="007634F8"/>
    <w:rsid w:val="00763A49"/>
    <w:rsid w:val="00763A4B"/>
    <w:rsid w:val="00763A7E"/>
    <w:rsid w:val="00763C2A"/>
    <w:rsid w:val="00763C47"/>
    <w:rsid w:val="00763C75"/>
    <w:rsid w:val="00763DD2"/>
    <w:rsid w:val="00763F9D"/>
    <w:rsid w:val="007641F5"/>
    <w:rsid w:val="007642DD"/>
    <w:rsid w:val="0076438D"/>
    <w:rsid w:val="00764421"/>
    <w:rsid w:val="00764477"/>
    <w:rsid w:val="0076451A"/>
    <w:rsid w:val="0076461B"/>
    <w:rsid w:val="0076482A"/>
    <w:rsid w:val="0076495C"/>
    <w:rsid w:val="00764AA6"/>
    <w:rsid w:val="00764C0F"/>
    <w:rsid w:val="00764D68"/>
    <w:rsid w:val="00764DA2"/>
    <w:rsid w:val="00764DC0"/>
    <w:rsid w:val="00764F4B"/>
    <w:rsid w:val="007651EC"/>
    <w:rsid w:val="007651F8"/>
    <w:rsid w:val="00765490"/>
    <w:rsid w:val="007658F8"/>
    <w:rsid w:val="00765DFF"/>
    <w:rsid w:val="00766044"/>
    <w:rsid w:val="00766140"/>
    <w:rsid w:val="007664B1"/>
    <w:rsid w:val="00766879"/>
    <w:rsid w:val="00766F10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BB3"/>
    <w:rsid w:val="00767D7F"/>
    <w:rsid w:val="00767EF1"/>
    <w:rsid w:val="00767F25"/>
    <w:rsid w:val="00767F92"/>
    <w:rsid w:val="007700A0"/>
    <w:rsid w:val="007702FD"/>
    <w:rsid w:val="007706F6"/>
    <w:rsid w:val="007709D0"/>
    <w:rsid w:val="00770D4C"/>
    <w:rsid w:val="00770FF8"/>
    <w:rsid w:val="007710C8"/>
    <w:rsid w:val="007718D7"/>
    <w:rsid w:val="007719C5"/>
    <w:rsid w:val="00771C59"/>
    <w:rsid w:val="00771E8A"/>
    <w:rsid w:val="0077217E"/>
    <w:rsid w:val="007721FA"/>
    <w:rsid w:val="007722A2"/>
    <w:rsid w:val="007725CE"/>
    <w:rsid w:val="007725F6"/>
    <w:rsid w:val="007726B0"/>
    <w:rsid w:val="00772AFB"/>
    <w:rsid w:val="00772B99"/>
    <w:rsid w:val="00772D37"/>
    <w:rsid w:val="00772EEF"/>
    <w:rsid w:val="00772F50"/>
    <w:rsid w:val="00773234"/>
    <w:rsid w:val="00773935"/>
    <w:rsid w:val="00773A1A"/>
    <w:rsid w:val="00773B78"/>
    <w:rsid w:val="00773DF4"/>
    <w:rsid w:val="00773F5A"/>
    <w:rsid w:val="0077411E"/>
    <w:rsid w:val="00774127"/>
    <w:rsid w:val="00774458"/>
    <w:rsid w:val="007745B3"/>
    <w:rsid w:val="007745E9"/>
    <w:rsid w:val="007746E5"/>
    <w:rsid w:val="00774877"/>
    <w:rsid w:val="00774A04"/>
    <w:rsid w:val="00774C7C"/>
    <w:rsid w:val="00774F28"/>
    <w:rsid w:val="00774FCB"/>
    <w:rsid w:val="0077505C"/>
    <w:rsid w:val="007750D9"/>
    <w:rsid w:val="00775144"/>
    <w:rsid w:val="00775167"/>
    <w:rsid w:val="00775284"/>
    <w:rsid w:val="007752DD"/>
    <w:rsid w:val="00775330"/>
    <w:rsid w:val="0077574A"/>
    <w:rsid w:val="00775812"/>
    <w:rsid w:val="007758C9"/>
    <w:rsid w:val="0077594E"/>
    <w:rsid w:val="00775B5B"/>
    <w:rsid w:val="00775B6A"/>
    <w:rsid w:val="00775CC1"/>
    <w:rsid w:val="00775E48"/>
    <w:rsid w:val="00775F00"/>
    <w:rsid w:val="00776267"/>
    <w:rsid w:val="00776379"/>
    <w:rsid w:val="007763D2"/>
    <w:rsid w:val="007763DD"/>
    <w:rsid w:val="00776540"/>
    <w:rsid w:val="00776578"/>
    <w:rsid w:val="007765D8"/>
    <w:rsid w:val="007766C6"/>
    <w:rsid w:val="0077694C"/>
    <w:rsid w:val="00776B28"/>
    <w:rsid w:val="00776B73"/>
    <w:rsid w:val="00776DD5"/>
    <w:rsid w:val="00777263"/>
    <w:rsid w:val="007772E2"/>
    <w:rsid w:val="00777348"/>
    <w:rsid w:val="0077745E"/>
    <w:rsid w:val="00777461"/>
    <w:rsid w:val="007777FB"/>
    <w:rsid w:val="007779F3"/>
    <w:rsid w:val="00777AD7"/>
    <w:rsid w:val="007803C5"/>
    <w:rsid w:val="0078063D"/>
    <w:rsid w:val="00780684"/>
    <w:rsid w:val="00780885"/>
    <w:rsid w:val="0078088E"/>
    <w:rsid w:val="007809CD"/>
    <w:rsid w:val="007809CF"/>
    <w:rsid w:val="00780DE8"/>
    <w:rsid w:val="00780F1A"/>
    <w:rsid w:val="00780F89"/>
    <w:rsid w:val="007811DD"/>
    <w:rsid w:val="00781202"/>
    <w:rsid w:val="0078139F"/>
    <w:rsid w:val="00781509"/>
    <w:rsid w:val="00781578"/>
    <w:rsid w:val="0078161D"/>
    <w:rsid w:val="007819A7"/>
    <w:rsid w:val="00781B3D"/>
    <w:rsid w:val="00781D6A"/>
    <w:rsid w:val="00781FA2"/>
    <w:rsid w:val="00781FC0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4B0"/>
    <w:rsid w:val="007836EE"/>
    <w:rsid w:val="00783723"/>
    <w:rsid w:val="007838A8"/>
    <w:rsid w:val="007838AF"/>
    <w:rsid w:val="007838CD"/>
    <w:rsid w:val="0078393E"/>
    <w:rsid w:val="00783BD0"/>
    <w:rsid w:val="00783D0E"/>
    <w:rsid w:val="007840DE"/>
    <w:rsid w:val="007845E8"/>
    <w:rsid w:val="0078475E"/>
    <w:rsid w:val="007847B8"/>
    <w:rsid w:val="0078488A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7DF"/>
    <w:rsid w:val="0078585A"/>
    <w:rsid w:val="00785873"/>
    <w:rsid w:val="007859AC"/>
    <w:rsid w:val="00785A29"/>
    <w:rsid w:val="00785A2B"/>
    <w:rsid w:val="00785E82"/>
    <w:rsid w:val="0078612B"/>
    <w:rsid w:val="007861BE"/>
    <w:rsid w:val="00786591"/>
    <w:rsid w:val="00786667"/>
    <w:rsid w:val="007866E3"/>
    <w:rsid w:val="0078679E"/>
    <w:rsid w:val="007867ED"/>
    <w:rsid w:val="0078689A"/>
    <w:rsid w:val="007869D1"/>
    <w:rsid w:val="00786B2E"/>
    <w:rsid w:val="00786D29"/>
    <w:rsid w:val="00786EE6"/>
    <w:rsid w:val="00786FE2"/>
    <w:rsid w:val="007870B0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DE"/>
    <w:rsid w:val="00787EE4"/>
    <w:rsid w:val="0079012D"/>
    <w:rsid w:val="007902D6"/>
    <w:rsid w:val="00790973"/>
    <w:rsid w:val="007909BC"/>
    <w:rsid w:val="007909FB"/>
    <w:rsid w:val="00790ADB"/>
    <w:rsid w:val="00790B53"/>
    <w:rsid w:val="00790D02"/>
    <w:rsid w:val="00790D54"/>
    <w:rsid w:val="00790DBE"/>
    <w:rsid w:val="00790E66"/>
    <w:rsid w:val="00790E9D"/>
    <w:rsid w:val="0079103C"/>
    <w:rsid w:val="00791139"/>
    <w:rsid w:val="00791146"/>
    <w:rsid w:val="0079123D"/>
    <w:rsid w:val="007912AD"/>
    <w:rsid w:val="00791450"/>
    <w:rsid w:val="0079147D"/>
    <w:rsid w:val="0079148A"/>
    <w:rsid w:val="0079163C"/>
    <w:rsid w:val="0079171D"/>
    <w:rsid w:val="00791CA6"/>
    <w:rsid w:val="00791FDE"/>
    <w:rsid w:val="00791FE9"/>
    <w:rsid w:val="00791FFF"/>
    <w:rsid w:val="0079202A"/>
    <w:rsid w:val="007922A9"/>
    <w:rsid w:val="0079234F"/>
    <w:rsid w:val="00792674"/>
    <w:rsid w:val="007926D1"/>
    <w:rsid w:val="00792869"/>
    <w:rsid w:val="00792BF4"/>
    <w:rsid w:val="0079302E"/>
    <w:rsid w:val="007933B5"/>
    <w:rsid w:val="0079358F"/>
    <w:rsid w:val="007936AF"/>
    <w:rsid w:val="00793804"/>
    <w:rsid w:val="00793833"/>
    <w:rsid w:val="00793AC1"/>
    <w:rsid w:val="00793B21"/>
    <w:rsid w:val="00794009"/>
    <w:rsid w:val="00794359"/>
    <w:rsid w:val="007944D7"/>
    <w:rsid w:val="00794552"/>
    <w:rsid w:val="007946D1"/>
    <w:rsid w:val="007946D8"/>
    <w:rsid w:val="0079472B"/>
    <w:rsid w:val="00794899"/>
    <w:rsid w:val="007948CD"/>
    <w:rsid w:val="00794FBD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8AF"/>
    <w:rsid w:val="00795B00"/>
    <w:rsid w:val="00795D41"/>
    <w:rsid w:val="00795DF1"/>
    <w:rsid w:val="00795FF8"/>
    <w:rsid w:val="00796042"/>
    <w:rsid w:val="007960A4"/>
    <w:rsid w:val="007960D7"/>
    <w:rsid w:val="00796345"/>
    <w:rsid w:val="0079643B"/>
    <w:rsid w:val="00796598"/>
    <w:rsid w:val="007966BA"/>
    <w:rsid w:val="0079689A"/>
    <w:rsid w:val="007968D2"/>
    <w:rsid w:val="00796BBB"/>
    <w:rsid w:val="00796C18"/>
    <w:rsid w:val="00796DE5"/>
    <w:rsid w:val="00796E1C"/>
    <w:rsid w:val="00796F5D"/>
    <w:rsid w:val="00797250"/>
    <w:rsid w:val="007978D8"/>
    <w:rsid w:val="0079792F"/>
    <w:rsid w:val="00797BC3"/>
    <w:rsid w:val="007A0033"/>
    <w:rsid w:val="007A01EE"/>
    <w:rsid w:val="007A037B"/>
    <w:rsid w:val="007A044D"/>
    <w:rsid w:val="007A0552"/>
    <w:rsid w:val="007A0600"/>
    <w:rsid w:val="007A06E8"/>
    <w:rsid w:val="007A07EF"/>
    <w:rsid w:val="007A08F6"/>
    <w:rsid w:val="007A0A62"/>
    <w:rsid w:val="007A0B6E"/>
    <w:rsid w:val="007A114C"/>
    <w:rsid w:val="007A1247"/>
    <w:rsid w:val="007A1575"/>
    <w:rsid w:val="007A177C"/>
    <w:rsid w:val="007A1823"/>
    <w:rsid w:val="007A1874"/>
    <w:rsid w:val="007A1883"/>
    <w:rsid w:val="007A190B"/>
    <w:rsid w:val="007A1959"/>
    <w:rsid w:val="007A1A4A"/>
    <w:rsid w:val="007A1A85"/>
    <w:rsid w:val="007A1A91"/>
    <w:rsid w:val="007A1C59"/>
    <w:rsid w:val="007A1FD1"/>
    <w:rsid w:val="007A1FD9"/>
    <w:rsid w:val="007A203B"/>
    <w:rsid w:val="007A21CA"/>
    <w:rsid w:val="007A2969"/>
    <w:rsid w:val="007A2A0F"/>
    <w:rsid w:val="007A2B2A"/>
    <w:rsid w:val="007A2C13"/>
    <w:rsid w:val="007A2E6E"/>
    <w:rsid w:val="007A2FD5"/>
    <w:rsid w:val="007A30C2"/>
    <w:rsid w:val="007A30C6"/>
    <w:rsid w:val="007A3279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16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084"/>
    <w:rsid w:val="007A53DC"/>
    <w:rsid w:val="007A542E"/>
    <w:rsid w:val="007A55D7"/>
    <w:rsid w:val="007A5623"/>
    <w:rsid w:val="007A574A"/>
    <w:rsid w:val="007A59A8"/>
    <w:rsid w:val="007A5A36"/>
    <w:rsid w:val="007A5B2B"/>
    <w:rsid w:val="007A5B9C"/>
    <w:rsid w:val="007A5C56"/>
    <w:rsid w:val="007A5E41"/>
    <w:rsid w:val="007A5E7C"/>
    <w:rsid w:val="007A5FE3"/>
    <w:rsid w:val="007A602A"/>
    <w:rsid w:val="007A65D6"/>
    <w:rsid w:val="007A6623"/>
    <w:rsid w:val="007A67B7"/>
    <w:rsid w:val="007A6863"/>
    <w:rsid w:val="007A68A5"/>
    <w:rsid w:val="007A68A6"/>
    <w:rsid w:val="007A6A58"/>
    <w:rsid w:val="007A6CCF"/>
    <w:rsid w:val="007A6D54"/>
    <w:rsid w:val="007A6F29"/>
    <w:rsid w:val="007A6FA0"/>
    <w:rsid w:val="007A730A"/>
    <w:rsid w:val="007A7399"/>
    <w:rsid w:val="007A7AA7"/>
    <w:rsid w:val="007A7AFE"/>
    <w:rsid w:val="007A7C68"/>
    <w:rsid w:val="007A7E39"/>
    <w:rsid w:val="007A7F33"/>
    <w:rsid w:val="007A7F44"/>
    <w:rsid w:val="007B0102"/>
    <w:rsid w:val="007B010A"/>
    <w:rsid w:val="007B021D"/>
    <w:rsid w:val="007B03BB"/>
    <w:rsid w:val="007B0420"/>
    <w:rsid w:val="007B0532"/>
    <w:rsid w:val="007B067A"/>
    <w:rsid w:val="007B08AE"/>
    <w:rsid w:val="007B1033"/>
    <w:rsid w:val="007B1112"/>
    <w:rsid w:val="007B11E2"/>
    <w:rsid w:val="007B139E"/>
    <w:rsid w:val="007B1632"/>
    <w:rsid w:val="007B16FF"/>
    <w:rsid w:val="007B180A"/>
    <w:rsid w:val="007B190E"/>
    <w:rsid w:val="007B1CB7"/>
    <w:rsid w:val="007B1D4F"/>
    <w:rsid w:val="007B1E5B"/>
    <w:rsid w:val="007B1F05"/>
    <w:rsid w:val="007B1F09"/>
    <w:rsid w:val="007B20F7"/>
    <w:rsid w:val="007B22E8"/>
    <w:rsid w:val="007B22FD"/>
    <w:rsid w:val="007B249B"/>
    <w:rsid w:val="007B24DA"/>
    <w:rsid w:val="007B25B4"/>
    <w:rsid w:val="007B2709"/>
    <w:rsid w:val="007B2865"/>
    <w:rsid w:val="007B2BC4"/>
    <w:rsid w:val="007B2C0A"/>
    <w:rsid w:val="007B2CD3"/>
    <w:rsid w:val="007B2CEB"/>
    <w:rsid w:val="007B2D95"/>
    <w:rsid w:val="007B2DDF"/>
    <w:rsid w:val="007B2E02"/>
    <w:rsid w:val="007B2E30"/>
    <w:rsid w:val="007B2EA9"/>
    <w:rsid w:val="007B317E"/>
    <w:rsid w:val="007B3232"/>
    <w:rsid w:val="007B3239"/>
    <w:rsid w:val="007B32A2"/>
    <w:rsid w:val="007B32C5"/>
    <w:rsid w:val="007B3993"/>
    <w:rsid w:val="007B3DF7"/>
    <w:rsid w:val="007B3E23"/>
    <w:rsid w:val="007B3F8D"/>
    <w:rsid w:val="007B4167"/>
    <w:rsid w:val="007B4448"/>
    <w:rsid w:val="007B44ED"/>
    <w:rsid w:val="007B45B3"/>
    <w:rsid w:val="007B46B2"/>
    <w:rsid w:val="007B4E1C"/>
    <w:rsid w:val="007B4E56"/>
    <w:rsid w:val="007B5140"/>
    <w:rsid w:val="007B514A"/>
    <w:rsid w:val="007B5514"/>
    <w:rsid w:val="007B57D6"/>
    <w:rsid w:val="007B58A0"/>
    <w:rsid w:val="007B5988"/>
    <w:rsid w:val="007B5A6A"/>
    <w:rsid w:val="007B5F70"/>
    <w:rsid w:val="007B5FD5"/>
    <w:rsid w:val="007B6029"/>
    <w:rsid w:val="007B6177"/>
    <w:rsid w:val="007B6240"/>
    <w:rsid w:val="007B6343"/>
    <w:rsid w:val="007B666E"/>
    <w:rsid w:val="007B67F6"/>
    <w:rsid w:val="007B6A78"/>
    <w:rsid w:val="007B6F1C"/>
    <w:rsid w:val="007B6F5F"/>
    <w:rsid w:val="007B722D"/>
    <w:rsid w:val="007B7470"/>
    <w:rsid w:val="007B7499"/>
    <w:rsid w:val="007B7532"/>
    <w:rsid w:val="007B7543"/>
    <w:rsid w:val="007B7748"/>
    <w:rsid w:val="007B79EF"/>
    <w:rsid w:val="007B7AA0"/>
    <w:rsid w:val="007B7BF2"/>
    <w:rsid w:val="007B7CBF"/>
    <w:rsid w:val="007B7ECE"/>
    <w:rsid w:val="007C016F"/>
    <w:rsid w:val="007C02BB"/>
    <w:rsid w:val="007C02D3"/>
    <w:rsid w:val="007C0341"/>
    <w:rsid w:val="007C0350"/>
    <w:rsid w:val="007C04CF"/>
    <w:rsid w:val="007C06C7"/>
    <w:rsid w:val="007C0B81"/>
    <w:rsid w:val="007C0EFB"/>
    <w:rsid w:val="007C0FE3"/>
    <w:rsid w:val="007C1044"/>
    <w:rsid w:val="007C1056"/>
    <w:rsid w:val="007C10B1"/>
    <w:rsid w:val="007C14A6"/>
    <w:rsid w:val="007C15B3"/>
    <w:rsid w:val="007C169B"/>
    <w:rsid w:val="007C18D5"/>
    <w:rsid w:val="007C1A86"/>
    <w:rsid w:val="007C1B2E"/>
    <w:rsid w:val="007C1D04"/>
    <w:rsid w:val="007C1DEB"/>
    <w:rsid w:val="007C1E57"/>
    <w:rsid w:val="007C1E6A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307"/>
    <w:rsid w:val="007C3494"/>
    <w:rsid w:val="007C38E1"/>
    <w:rsid w:val="007C3BBE"/>
    <w:rsid w:val="007C3DA0"/>
    <w:rsid w:val="007C3DCC"/>
    <w:rsid w:val="007C4054"/>
    <w:rsid w:val="007C4166"/>
    <w:rsid w:val="007C4320"/>
    <w:rsid w:val="007C4489"/>
    <w:rsid w:val="007C463D"/>
    <w:rsid w:val="007C4936"/>
    <w:rsid w:val="007C49A9"/>
    <w:rsid w:val="007C4AE6"/>
    <w:rsid w:val="007C4B1B"/>
    <w:rsid w:val="007C4E8D"/>
    <w:rsid w:val="007C4ED2"/>
    <w:rsid w:val="007C4F2F"/>
    <w:rsid w:val="007C509D"/>
    <w:rsid w:val="007C5188"/>
    <w:rsid w:val="007C534B"/>
    <w:rsid w:val="007C5462"/>
    <w:rsid w:val="007C568E"/>
    <w:rsid w:val="007C56CB"/>
    <w:rsid w:val="007C59AB"/>
    <w:rsid w:val="007C5AD3"/>
    <w:rsid w:val="007C5DEE"/>
    <w:rsid w:val="007C5E2B"/>
    <w:rsid w:val="007C6282"/>
    <w:rsid w:val="007C659E"/>
    <w:rsid w:val="007C66FE"/>
    <w:rsid w:val="007C67EB"/>
    <w:rsid w:val="007C6853"/>
    <w:rsid w:val="007C6B3B"/>
    <w:rsid w:val="007C6EBE"/>
    <w:rsid w:val="007C70D6"/>
    <w:rsid w:val="007C71C5"/>
    <w:rsid w:val="007C72A7"/>
    <w:rsid w:val="007C75E3"/>
    <w:rsid w:val="007C78C2"/>
    <w:rsid w:val="007C7B2D"/>
    <w:rsid w:val="007C7B5C"/>
    <w:rsid w:val="007C7D5B"/>
    <w:rsid w:val="007C7FF5"/>
    <w:rsid w:val="007C7FF8"/>
    <w:rsid w:val="007D0331"/>
    <w:rsid w:val="007D03A2"/>
    <w:rsid w:val="007D04B5"/>
    <w:rsid w:val="007D0925"/>
    <w:rsid w:val="007D0BFC"/>
    <w:rsid w:val="007D0C76"/>
    <w:rsid w:val="007D0F8C"/>
    <w:rsid w:val="007D1267"/>
    <w:rsid w:val="007D137C"/>
    <w:rsid w:val="007D1920"/>
    <w:rsid w:val="007D1F14"/>
    <w:rsid w:val="007D2135"/>
    <w:rsid w:val="007D22C7"/>
    <w:rsid w:val="007D2389"/>
    <w:rsid w:val="007D249B"/>
    <w:rsid w:val="007D24DD"/>
    <w:rsid w:val="007D26F1"/>
    <w:rsid w:val="007D2701"/>
    <w:rsid w:val="007D27E7"/>
    <w:rsid w:val="007D27EF"/>
    <w:rsid w:val="007D2A04"/>
    <w:rsid w:val="007D2A1B"/>
    <w:rsid w:val="007D2A3F"/>
    <w:rsid w:val="007D2BE3"/>
    <w:rsid w:val="007D2C2D"/>
    <w:rsid w:val="007D2C45"/>
    <w:rsid w:val="007D2CC3"/>
    <w:rsid w:val="007D2D46"/>
    <w:rsid w:val="007D314E"/>
    <w:rsid w:val="007D315A"/>
    <w:rsid w:val="007D3381"/>
    <w:rsid w:val="007D349C"/>
    <w:rsid w:val="007D3AE7"/>
    <w:rsid w:val="007D3BB6"/>
    <w:rsid w:val="007D3C8B"/>
    <w:rsid w:val="007D3D4D"/>
    <w:rsid w:val="007D3DD4"/>
    <w:rsid w:val="007D3E8A"/>
    <w:rsid w:val="007D3F84"/>
    <w:rsid w:val="007D3FB5"/>
    <w:rsid w:val="007D3FE2"/>
    <w:rsid w:val="007D407F"/>
    <w:rsid w:val="007D4320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E7E"/>
    <w:rsid w:val="007D4F11"/>
    <w:rsid w:val="007D51D9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105"/>
    <w:rsid w:val="007D64D3"/>
    <w:rsid w:val="007D6529"/>
    <w:rsid w:val="007D6962"/>
    <w:rsid w:val="007D69CC"/>
    <w:rsid w:val="007D6B3B"/>
    <w:rsid w:val="007D6E0D"/>
    <w:rsid w:val="007D6E3D"/>
    <w:rsid w:val="007D6EDC"/>
    <w:rsid w:val="007D6F10"/>
    <w:rsid w:val="007D72CB"/>
    <w:rsid w:val="007D754A"/>
    <w:rsid w:val="007D7550"/>
    <w:rsid w:val="007D78ED"/>
    <w:rsid w:val="007D7AB7"/>
    <w:rsid w:val="007D7CC7"/>
    <w:rsid w:val="007D7F4C"/>
    <w:rsid w:val="007E04FC"/>
    <w:rsid w:val="007E05B4"/>
    <w:rsid w:val="007E06DF"/>
    <w:rsid w:val="007E0A33"/>
    <w:rsid w:val="007E0B0F"/>
    <w:rsid w:val="007E0C76"/>
    <w:rsid w:val="007E0D1E"/>
    <w:rsid w:val="007E0E2F"/>
    <w:rsid w:val="007E0EAE"/>
    <w:rsid w:val="007E0ECC"/>
    <w:rsid w:val="007E0F6A"/>
    <w:rsid w:val="007E10C4"/>
    <w:rsid w:val="007E12D4"/>
    <w:rsid w:val="007E168C"/>
    <w:rsid w:val="007E1907"/>
    <w:rsid w:val="007E1997"/>
    <w:rsid w:val="007E1A34"/>
    <w:rsid w:val="007E1D54"/>
    <w:rsid w:val="007E1D82"/>
    <w:rsid w:val="007E1E3A"/>
    <w:rsid w:val="007E1EB7"/>
    <w:rsid w:val="007E206F"/>
    <w:rsid w:val="007E21AD"/>
    <w:rsid w:val="007E2265"/>
    <w:rsid w:val="007E2273"/>
    <w:rsid w:val="007E22F5"/>
    <w:rsid w:val="007E239B"/>
    <w:rsid w:val="007E23D8"/>
    <w:rsid w:val="007E245A"/>
    <w:rsid w:val="007E2526"/>
    <w:rsid w:val="007E2591"/>
    <w:rsid w:val="007E259E"/>
    <w:rsid w:val="007E2635"/>
    <w:rsid w:val="007E28F8"/>
    <w:rsid w:val="007E2A1D"/>
    <w:rsid w:val="007E2BC0"/>
    <w:rsid w:val="007E2D09"/>
    <w:rsid w:val="007E2E02"/>
    <w:rsid w:val="007E311E"/>
    <w:rsid w:val="007E3145"/>
    <w:rsid w:val="007E3147"/>
    <w:rsid w:val="007E3157"/>
    <w:rsid w:val="007E331A"/>
    <w:rsid w:val="007E38B3"/>
    <w:rsid w:val="007E3A0A"/>
    <w:rsid w:val="007E3AF0"/>
    <w:rsid w:val="007E3BC1"/>
    <w:rsid w:val="007E3D2D"/>
    <w:rsid w:val="007E3F62"/>
    <w:rsid w:val="007E3FAB"/>
    <w:rsid w:val="007E4202"/>
    <w:rsid w:val="007E42A3"/>
    <w:rsid w:val="007E4341"/>
    <w:rsid w:val="007E44F8"/>
    <w:rsid w:val="007E45BF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A54"/>
    <w:rsid w:val="007E5E64"/>
    <w:rsid w:val="007E6277"/>
    <w:rsid w:val="007E6342"/>
    <w:rsid w:val="007E6515"/>
    <w:rsid w:val="007E65CA"/>
    <w:rsid w:val="007E66BC"/>
    <w:rsid w:val="007E6820"/>
    <w:rsid w:val="007E6A35"/>
    <w:rsid w:val="007E6AE6"/>
    <w:rsid w:val="007E6B65"/>
    <w:rsid w:val="007E6D33"/>
    <w:rsid w:val="007E6DC1"/>
    <w:rsid w:val="007E72DB"/>
    <w:rsid w:val="007E7320"/>
    <w:rsid w:val="007E737C"/>
    <w:rsid w:val="007E73FD"/>
    <w:rsid w:val="007E7A76"/>
    <w:rsid w:val="007E7B6F"/>
    <w:rsid w:val="007E7DE2"/>
    <w:rsid w:val="007F03AB"/>
    <w:rsid w:val="007F0671"/>
    <w:rsid w:val="007F0759"/>
    <w:rsid w:val="007F084A"/>
    <w:rsid w:val="007F0A2C"/>
    <w:rsid w:val="007F0C28"/>
    <w:rsid w:val="007F1170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1FC8"/>
    <w:rsid w:val="007F2052"/>
    <w:rsid w:val="007F236F"/>
    <w:rsid w:val="007F23B1"/>
    <w:rsid w:val="007F23FF"/>
    <w:rsid w:val="007F25DA"/>
    <w:rsid w:val="007F27DE"/>
    <w:rsid w:val="007F2814"/>
    <w:rsid w:val="007F2964"/>
    <w:rsid w:val="007F29DA"/>
    <w:rsid w:val="007F2BB2"/>
    <w:rsid w:val="007F2C98"/>
    <w:rsid w:val="007F2D23"/>
    <w:rsid w:val="007F2F38"/>
    <w:rsid w:val="007F317A"/>
    <w:rsid w:val="007F3195"/>
    <w:rsid w:val="007F3419"/>
    <w:rsid w:val="007F3647"/>
    <w:rsid w:val="007F3B5D"/>
    <w:rsid w:val="007F3D95"/>
    <w:rsid w:val="007F3DBE"/>
    <w:rsid w:val="007F40C8"/>
    <w:rsid w:val="007F444F"/>
    <w:rsid w:val="007F4666"/>
    <w:rsid w:val="007F4692"/>
    <w:rsid w:val="007F469D"/>
    <w:rsid w:val="007F46C5"/>
    <w:rsid w:val="007F4C13"/>
    <w:rsid w:val="007F4C5D"/>
    <w:rsid w:val="007F4C99"/>
    <w:rsid w:val="007F4DCC"/>
    <w:rsid w:val="007F4E38"/>
    <w:rsid w:val="007F4F18"/>
    <w:rsid w:val="007F5029"/>
    <w:rsid w:val="007F5168"/>
    <w:rsid w:val="007F51B4"/>
    <w:rsid w:val="007F535D"/>
    <w:rsid w:val="007F5497"/>
    <w:rsid w:val="007F54E6"/>
    <w:rsid w:val="007F54EA"/>
    <w:rsid w:val="007F5561"/>
    <w:rsid w:val="007F561E"/>
    <w:rsid w:val="007F56F4"/>
    <w:rsid w:val="007F595E"/>
    <w:rsid w:val="007F5A1E"/>
    <w:rsid w:val="007F5A2E"/>
    <w:rsid w:val="007F5A72"/>
    <w:rsid w:val="007F5AAF"/>
    <w:rsid w:val="007F5C8D"/>
    <w:rsid w:val="007F5CAF"/>
    <w:rsid w:val="007F5DC4"/>
    <w:rsid w:val="007F5F56"/>
    <w:rsid w:val="007F6195"/>
    <w:rsid w:val="007F61F4"/>
    <w:rsid w:val="007F639C"/>
    <w:rsid w:val="007F63A7"/>
    <w:rsid w:val="007F65A6"/>
    <w:rsid w:val="007F69E5"/>
    <w:rsid w:val="007F6D0C"/>
    <w:rsid w:val="007F6D19"/>
    <w:rsid w:val="007F6D54"/>
    <w:rsid w:val="007F6D72"/>
    <w:rsid w:val="007F6D91"/>
    <w:rsid w:val="007F7183"/>
    <w:rsid w:val="007F7588"/>
    <w:rsid w:val="007F75F9"/>
    <w:rsid w:val="007F7961"/>
    <w:rsid w:val="007F7AA5"/>
    <w:rsid w:val="007F7B5C"/>
    <w:rsid w:val="007F7CB2"/>
    <w:rsid w:val="007F7F5B"/>
    <w:rsid w:val="0080009E"/>
    <w:rsid w:val="0080015C"/>
    <w:rsid w:val="0080047E"/>
    <w:rsid w:val="008004CA"/>
    <w:rsid w:val="008004EF"/>
    <w:rsid w:val="00800707"/>
    <w:rsid w:val="0080076D"/>
    <w:rsid w:val="0080089A"/>
    <w:rsid w:val="00800911"/>
    <w:rsid w:val="00800B6A"/>
    <w:rsid w:val="00801091"/>
    <w:rsid w:val="00801136"/>
    <w:rsid w:val="00801284"/>
    <w:rsid w:val="008012FA"/>
    <w:rsid w:val="00801468"/>
    <w:rsid w:val="00801672"/>
    <w:rsid w:val="008016B3"/>
    <w:rsid w:val="00801861"/>
    <w:rsid w:val="008018D6"/>
    <w:rsid w:val="008018E2"/>
    <w:rsid w:val="00801917"/>
    <w:rsid w:val="00801981"/>
    <w:rsid w:val="00801E35"/>
    <w:rsid w:val="00802107"/>
    <w:rsid w:val="00802188"/>
    <w:rsid w:val="00802509"/>
    <w:rsid w:val="0080251E"/>
    <w:rsid w:val="00802601"/>
    <w:rsid w:val="00802624"/>
    <w:rsid w:val="0080271B"/>
    <w:rsid w:val="0080273F"/>
    <w:rsid w:val="00802802"/>
    <w:rsid w:val="008028AD"/>
    <w:rsid w:val="00802A66"/>
    <w:rsid w:val="00802E48"/>
    <w:rsid w:val="00802FA0"/>
    <w:rsid w:val="00802FB7"/>
    <w:rsid w:val="0080322F"/>
    <w:rsid w:val="008033F6"/>
    <w:rsid w:val="00803562"/>
    <w:rsid w:val="008036C5"/>
    <w:rsid w:val="00803A16"/>
    <w:rsid w:val="00803A49"/>
    <w:rsid w:val="00803A75"/>
    <w:rsid w:val="00803AB5"/>
    <w:rsid w:val="00803B82"/>
    <w:rsid w:val="00803BA5"/>
    <w:rsid w:val="00803C34"/>
    <w:rsid w:val="00803C70"/>
    <w:rsid w:val="00803F78"/>
    <w:rsid w:val="0080414F"/>
    <w:rsid w:val="0080433F"/>
    <w:rsid w:val="0080445E"/>
    <w:rsid w:val="008045DC"/>
    <w:rsid w:val="0080463C"/>
    <w:rsid w:val="00804651"/>
    <w:rsid w:val="00804930"/>
    <w:rsid w:val="00804981"/>
    <w:rsid w:val="00804CD2"/>
    <w:rsid w:val="00804DFC"/>
    <w:rsid w:val="00804F34"/>
    <w:rsid w:val="00805348"/>
    <w:rsid w:val="00805356"/>
    <w:rsid w:val="00805460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65C"/>
    <w:rsid w:val="008068BF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6DF"/>
    <w:rsid w:val="0081092F"/>
    <w:rsid w:val="00810A1C"/>
    <w:rsid w:val="00810AB3"/>
    <w:rsid w:val="00810B58"/>
    <w:rsid w:val="00810DCA"/>
    <w:rsid w:val="00810DD8"/>
    <w:rsid w:val="00810DF6"/>
    <w:rsid w:val="00810F7A"/>
    <w:rsid w:val="00811028"/>
    <w:rsid w:val="00811253"/>
    <w:rsid w:val="00811A14"/>
    <w:rsid w:val="00811CB2"/>
    <w:rsid w:val="00811D31"/>
    <w:rsid w:val="00811DEB"/>
    <w:rsid w:val="00811FE7"/>
    <w:rsid w:val="008121C0"/>
    <w:rsid w:val="008121FA"/>
    <w:rsid w:val="0081229C"/>
    <w:rsid w:val="008123D7"/>
    <w:rsid w:val="008128D3"/>
    <w:rsid w:val="00812A9C"/>
    <w:rsid w:val="00812AD9"/>
    <w:rsid w:val="00812D04"/>
    <w:rsid w:val="00812DDA"/>
    <w:rsid w:val="00812F1F"/>
    <w:rsid w:val="0081312B"/>
    <w:rsid w:val="00813260"/>
    <w:rsid w:val="008136A0"/>
    <w:rsid w:val="0081373F"/>
    <w:rsid w:val="00813874"/>
    <w:rsid w:val="0081398A"/>
    <w:rsid w:val="00813B91"/>
    <w:rsid w:val="00813C16"/>
    <w:rsid w:val="0081407B"/>
    <w:rsid w:val="0081416D"/>
    <w:rsid w:val="008145B8"/>
    <w:rsid w:val="00814620"/>
    <w:rsid w:val="008147E4"/>
    <w:rsid w:val="008149E1"/>
    <w:rsid w:val="00814A0F"/>
    <w:rsid w:val="00814BE7"/>
    <w:rsid w:val="0081529B"/>
    <w:rsid w:val="0081533C"/>
    <w:rsid w:val="00815474"/>
    <w:rsid w:val="0081567E"/>
    <w:rsid w:val="008156D2"/>
    <w:rsid w:val="00815A5A"/>
    <w:rsid w:val="00815E6E"/>
    <w:rsid w:val="00815E6F"/>
    <w:rsid w:val="008160BC"/>
    <w:rsid w:val="00816102"/>
    <w:rsid w:val="00816167"/>
    <w:rsid w:val="0081645A"/>
    <w:rsid w:val="00816546"/>
    <w:rsid w:val="00816668"/>
    <w:rsid w:val="008166A2"/>
    <w:rsid w:val="0081679A"/>
    <w:rsid w:val="00816807"/>
    <w:rsid w:val="00816810"/>
    <w:rsid w:val="00816843"/>
    <w:rsid w:val="008169AD"/>
    <w:rsid w:val="00816D23"/>
    <w:rsid w:val="00816E65"/>
    <w:rsid w:val="00816E75"/>
    <w:rsid w:val="00816F98"/>
    <w:rsid w:val="00817116"/>
    <w:rsid w:val="00817627"/>
    <w:rsid w:val="008177FC"/>
    <w:rsid w:val="00817882"/>
    <w:rsid w:val="008178DF"/>
    <w:rsid w:val="00817A37"/>
    <w:rsid w:val="00817A5A"/>
    <w:rsid w:val="00817A8C"/>
    <w:rsid w:val="00817BC5"/>
    <w:rsid w:val="00817E25"/>
    <w:rsid w:val="00817FFE"/>
    <w:rsid w:val="00820278"/>
    <w:rsid w:val="008203CD"/>
    <w:rsid w:val="008204E7"/>
    <w:rsid w:val="0082053F"/>
    <w:rsid w:val="00820870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68B"/>
    <w:rsid w:val="0082268F"/>
    <w:rsid w:val="00822826"/>
    <w:rsid w:val="0082298B"/>
    <w:rsid w:val="008229A6"/>
    <w:rsid w:val="00822BB4"/>
    <w:rsid w:val="00822D12"/>
    <w:rsid w:val="00822ECF"/>
    <w:rsid w:val="00822FE7"/>
    <w:rsid w:val="00822FED"/>
    <w:rsid w:val="00823193"/>
    <w:rsid w:val="00823240"/>
    <w:rsid w:val="008232ED"/>
    <w:rsid w:val="0082351F"/>
    <w:rsid w:val="008236BF"/>
    <w:rsid w:val="008236E7"/>
    <w:rsid w:val="008236FD"/>
    <w:rsid w:val="00823A61"/>
    <w:rsid w:val="00823D2B"/>
    <w:rsid w:val="00823D53"/>
    <w:rsid w:val="00823E92"/>
    <w:rsid w:val="00824031"/>
    <w:rsid w:val="0082419B"/>
    <w:rsid w:val="0082433F"/>
    <w:rsid w:val="008243E7"/>
    <w:rsid w:val="00824615"/>
    <w:rsid w:val="008248FF"/>
    <w:rsid w:val="00824A59"/>
    <w:rsid w:val="00824AEB"/>
    <w:rsid w:val="00824C4F"/>
    <w:rsid w:val="00824ED5"/>
    <w:rsid w:val="00824FED"/>
    <w:rsid w:val="0082501E"/>
    <w:rsid w:val="008250E0"/>
    <w:rsid w:val="008252A5"/>
    <w:rsid w:val="008258FC"/>
    <w:rsid w:val="00825A36"/>
    <w:rsid w:val="00825ADC"/>
    <w:rsid w:val="00826082"/>
    <w:rsid w:val="008260BB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11B"/>
    <w:rsid w:val="00827226"/>
    <w:rsid w:val="008272B2"/>
    <w:rsid w:val="008272E1"/>
    <w:rsid w:val="008272F4"/>
    <w:rsid w:val="0082785C"/>
    <w:rsid w:val="00827900"/>
    <w:rsid w:val="00827D3E"/>
    <w:rsid w:val="00827F28"/>
    <w:rsid w:val="00827FEC"/>
    <w:rsid w:val="008301FF"/>
    <w:rsid w:val="0083027E"/>
    <w:rsid w:val="008305EC"/>
    <w:rsid w:val="008306E1"/>
    <w:rsid w:val="00830714"/>
    <w:rsid w:val="00830715"/>
    <w:rsid w:val="0083088F"/>
    <w:rsid w:val="00830903"/>
    <w:rsid w:val="00830ABE"/>
    <w:rsid w:val="00830B05"/>
    <w:rsid w:val="00830C37"/>
    <w:rsid w:val="00830E48"/>
    <w:rsid w:val="00830FB0"/>
    <w:rsid w:val="00830FD5"/>
    <w:rsid w:val="0083132E"/>
    <w:rsid w:val="00831550"/>
    <w:rsid w:val="00831566"/>
    <w:rsid w:val="0083171B"/>
    <w:rsid w:val="008317F7"/>
    <w:rsid w:val="008319F8"/>
    <w:rsid w:val="00831B37"/>
    <w:rsid w:val="00831C75"/>
    <w:rsid w:val="00831D7D"/>
    <w:rsid w:val="00831E17"/>
    <w:rsid w:val="00831F3D"/>
    <w:rsid w:val="0083255C"/>
    <w:rsid w:val="008325FC"/>
    <w:rsid w:val="008326D6"/>
    <w:rsid w:val="008326D7"/>
    <w:rsid w:val="008326ED"/>
    <w:rsid w:val="00832750"/>
    <w:rsid w:val="00832758"/>
    <w:rsid w:val="00832BF8"/>
    <w:rsid w:val="00832D00"/>
    <w:rsid w:val="00832D71"/>
    <w:rsid w:val="00832F18"/>
    <w:rsid w:val="00832F6E"/>
    <w:rsid w:val="00832FCB"/>
    <w:rsid w:val="00833410"/>
    <w:rsid w:val="00833551"/>
    <w:rsid w:val="0083394B"/>
    <w:rsid w:val="00833BBE"/>
    <w:rsid w:val="00833C56"/>
    <w:rsid w:val="00833E72"/>
    <w:rsid w:val="00833FFE"/>
    <w:rsid w:val="008344F1"/>
    <w:rsid w:val="008347B9"/>
    <w:rsid w:val="008347EE"/>
    <w:rsid w:val="00834970"/>
    <w:rsid w:val="00834F99"/>
    <w:rsid w:val="008350CF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5B3B"/>
    <w:rsid w:val="00835C13"/>
    <w:rsid w:val="00835C7B"/>
    <w:rsid w:val="008360AA"/>
    <w:rsid w:val="0083625B"/>
    <w:rsid w:val="008362CF"/>
    <w:rsid w:val="0083650E"/>
    <w:rsid w:val="00836552"/>
    <w:rsid w:val="00836895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D03"/>
    <w:rsid w:val="00837E1C"/>
    <w:rsid w:val="00837E56"/>
    <w:rsid w:val="008400B5"/>
    <w:rsid w:val="00840264"/>
    <w:rsid w:val="008402A5"/>
    <w:rsid w:val="00840330"/>
    <w:rsid w:val="0084040E"/>
    <w:rsid w:val="00840557"/>
    <w:rsid w:val="0084092C"/>
    <w:rsid w:val="0084098D"/>
    <w:rsid w:val="00840DF6"/>
    <w:rsid w:val="00840E04"/>
    <w:rsid w:val="008410F0"/>
    <w:rsid w:val="008411D6"/>
    <w:rsid w:val="008415D2"/>
    <w:rsid w:val="008417EC"/>
    <w:rsid w:val="00841850"/>
    <w:rsid w:val="00841C3E"/>
    <w:rsid w:val="00841DFE"/>
    <w:rsid w:val="00841F3D"/>
    <w:rsid w:val="00842490"/>
    <w:rsid w:val="00842793"/>
    <w:rsid w:val="008429D9"/>
    <w:rsid w:val="00842A21"/>
    <w:rsid w:val="00842A8C"/>
    <w:rsid w:val="00842BC4"/>
    <w:rsid w:val="00842CE5"/>
    <w:rsid w:val="00842EBA"/>
    <w:rsid w:val="00842FC1"/>
    <w:rsid w:val="0084307F"/>
    <w:rsid w:val="0084315A"/>
    <w:rsid w:val="0084326A"/>
    <w:rsid w:val="0084351B"/>
    <w:rsid w:val="00843A4E"/>
    <w:rsid w:val="008442F5"/>
    <w:rsid w:val="008444A1"/>
    <w:rsid w:val="008444F3"/>
    <w:rsid w:val="008448EC"/>
    <w:rsid w:val="008449AF"/>
    <w:rsid w:val="00844A19"/>
    <w:rsid w:val="00844A58"/>
    <w:rsid w:val="00844B1E"/>
    <w:rsid w:val="00844EF7"/>
    <w:rsid w:val="00844FB2"/>
    <w:rsid w:val="00845119"/>
    <w:rsid w:val="0084513E"/>
    <w:rsid w:val="008451EE"/>
    <w:rsid w:val="008452B1"/>
    <w:rsid w:val="00845499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07"/>
    <w:rsid w:val="00846BB4"/>
    <w:rsid w:val="00846D1F"/>
    <w:rsid w:val="00846F99"/>
    <w:rsid w:val="00847076"/>
    <w:rsid w:val="008470B5"/>
    <w:rsid w:val="00847207"/>
    <w:rsid w:val="00847337"/>
    <w:rsid w:val="00847737"/>
    <w:rsid w:val="00847753"/>
    <w:rsid w:val="00847778"/>
    <w:rsid w:val="00847863"/>
    <w:rsid w:val="00847989"/>
    <w:rsid w:val="00847A2A"/>
    <w:rsid w:val="00847B9D"/>
    <w:rsid w:val="00847BE8"/>
    <w:rsid w:val="00847D26"/>
    <w:rsid w:val="00847D2A"/>
    <w:rsid w:val="00847E1E"/>
    <w:rsid w:val="00847EFB"/>
    <w:rsid w:val="008500B6"/>
    <w:rsid w:val="00850BC9"/>
    <w:rsid w:val="00850C22"/>
    <w:rsid w:val="00850D37"/>
    <w:rsid w:val="00850E04"/>
    <w:rsid w:val="00850F7E"/>
    <w:rsid w:val="008510C1"/>
    <w:rsid w:val="00851114"/>
    <w:rsid w:val="00851288"/>
    <w:rsid w:val="00851370"/>
    <w:rsid w:val="008513E3"/>
    <w:rsid w:val="00851458"/>
    <w:rsid w:val="00851956"/>
    <w:rsid w:val="00851996"/>
    <w:rsid w:val="00851A25"/>
    <w:rsid w:val="00851A8F"/>
    <w:rsid w:val="00851B75"/>
    <w:rsid w:val="00851D91"/>
    <w:rsid w:val="00851E8E"/>
    <w:rsid w:val="0085249B"/>
    <w:rsid w:val="0085287A"/>
    <w:rsid w:val="008528F6"/>
    <w:rsid w:val="008528F8"/>
    <w:rsid w:val="00852981"/>
    <w:rsid w:val="00852D7A"/>
    <w:rsid w:val="00852F26"/>
    <w:rsid w:val="00852F53"/>
    <w:rsid w:val="0085306F"/>
    <w:rsid w:val="008532CB"/>
    <w:rsid w:val="0085331F"/>
    <w:rsid w:val="0085335F"/>
    <w:rsid w:val="0085337E"/>
    <w:rsid w:val="00853380"/>
    <w:rsid w:val="0085371B"/>
    <w:rsid w:val="00853962"/>
    <w:rsid w:val="00853AE1"/>
    <w:rsid w:val="00853D7E"/>
    <w:rsid w:val="00853E3A"/>
    <w:rsid w:val="00853E88"/>
    <w:rsid w:val="00853F56"/>
    <w:rsid w:val="00853F71"/>
    <w:rsid w:val="00854276"/>
    <w:rsid w:val="008543F0"/>
    <w:rsid w:val="00854648"/>
    <w:rsid w:val="00854749"/>
    <w:rsid w:val="0085499F"/>
    <w:rsid w:val="008549AF"/>
    <w:rsid w:val="00854A7D"/>
    <w:rsid w:val="00854C1B"/>
    <w:rsid w:val="008550CD"/>
    <w:rsid w:val="008550F2"/>
    <w:rsid w:val="00855119"/>
    <w:rsid w:val="008555F8"/>
    <w:rsid w:val="00855652"/>
    <w:rsid w:val="00855682"/>
    <w:rsid w:val="00855A80"/>
    <w:rsid w:val="00855B3F"/>
    <w:rsid w:val="00855C56"/>
    <w:rsid w:val="008560A4"/>
    <w:rsid w:val="00856295"/>
    <w:rsid w:val="00856525"/>
    <w:rsid w:val="008565FC"/>
    <w:rsid w:val="00856686"/>
    <w:rsid w:val="008567CC"/>
    <w:rsid w:val="00856D16"/>
    <w:rsid w:val="00856E1D"/>
    <w:rsid w:val="00856E60"/>
    <w:rsid w:val="00856EFB"/>
    <w:rsid w:val="00856FD8"/>
    <w:rsid w:val="0085705F"/>
    <w:rsid w:val="0085717A"/>
    <w:rsid w:val="00857390"/>
    <w:rsid w:val="008574AA"/>
    <w:rsid w:val="00857A31"/>
    <w:rsid w:val="00857B41"/>
    <w:rsid w:val="00857DF6"/>
    <w:rsid w:val="00857F88"/>
    <w:rsid w:val="008602F2"/>
    <w:rsid w:val="008605EC"/>
    <w:rsid w:val="00860981"/>
    <w:rsid w:val="00860A1C"/>
    <w:rsid w:val="00860BE2"/>
    <w:rsid w:val="00860D16"/>
    <w:rsid w:val="00860DE1"/>
    <w:rsid w:val="00860E43"/>
    <w:rsid w:val="00860E8B"/>
    <w:rsid w:val="00860FAE"/>
    <w:rsid w:val="008610E5"/>
    <w:rsid w:val="0086125E"/>
    <w:rsid w:val="008612C7"/>
    <w:rsid w:val="00861540"/>
    <w:rsid w:val="0086197C"/>
    <w:rsid w:val="008619BC"/>
    <w:rsid w:val="00861A25"/>
    <w:rsid w:val="00861ABE"/>
    <w:rsid w:val="00861C8E"/>
    <w:rsid w:val="00861CF7"/>
    <w:rsid w:val="00861D3C"/>
    <w:rsid w:val="00861D8E"/>
    <w:rsid w:val="0086206F"/>
    <w:rsid w:val="008621FB"/>
    <w:rsid w:val="008622E1"/>
    <w:rsid w:val="0086232C"/>
    <w:rsid w:val="0086238B"/>
    <w:rsid w:val="00862393"/>
    <w:rsid w:val="00862475"/>
    <w:rsid w:val="0086264F"/>
    <w:rsid w:val="0086279F"/>
    <w:rsid w:val="00862812"/>
    <w:rsid w:val="0086284F"/>
    <w:rsid w:val="00862914"/>
    <w:rsid w:val="00862E35"/>
    <w:rsid w:val="00862E42"/>
    <w:rsid w:val="00863137"/>
    <w:rsid w:val="008631E5"/>
    <w:rsid w:val="00863257"/>
    <w:rsid w:val="008632F7"/>
    <w:rsid w:val="0086332F"/>
    <w:rsid w:val="008637F8"/>
    <w:rsid w:val="00863867"/>
    <w:rsid w:val="008639F0"/>
    <w:rsid w:val="00863D7C"/>
    <w:rsid w:val="00863DB8"/>
    <w:rsid w:val="00863F86"/>
    <w:rsid w:val="00864112"/>
    <w:rsid w:val="0086429A"/>
    <w:rsid w:val="00864602"/>
    <w:rsid w:val="008646AE"/>
    <w:rsid w:val="008648F5"/>
    <w:rsid w:val="00864966"/>
    <w:rsid w:val="00864CDB"/>
    <w:rsid w:val="00864DEC"/>
    <w:rsid w:val="00864EED"/>
    <w:rsid w:val="008650AD"/>
    <w:rsid w:val="008654E4"/>
    <w:rsid w:val="008655E6"/>
    <w:rsid w:val="00865D7F"/>
    <w:rsid w:val="00865F9B"/>
    <w:rsid w:val="008661F4"/>
    <w:rsid w:val="00866276"/>
    <w:rsid w:val="00866377"/>
    <w:rsid w:val="0086679F"/>
    <w:rsid w:val="0086681B"/>
    <w:rsid w:val="0086699F"/>
    <w:rsid w:val="00866A70"/>
    <w:rsid w:val="00866BCD"/>
    <w:rsid w:val="00866C3A"/>
    <w:rsid w:val="00866CAE"/>
    <w:rsid w:val="00866DC1"/>
    <w:rsid w:val="00867022"/>
    <w:rsid w:val="008673BB"/>
    <w:rsid w:val="0086770A"/>
    <w:rsid w:val="008678C4"/>
    <w:rsid w:val="0086793C"/>
    <w:rsid w:val="00867A84"/>
    <w:rsid w:val="00867BC5"/>
    <w:rsid w:val="00867C28"/>
    <w:rsid w:val="00867E00"/>
    <w:rsid w:val="00867E84"/>
    <w:rsid w:val="00867F1E"/>
    <w:rsid w:val="00867FFC"/>
    <w:rsid w:val="00870265"/>
    <w:rsid w:val="0087028A"/>
    <w:rsid w:val="00870350"/>
    <w:rsid w:val="008707C5"/>
    <w:rsid w:val="0087086A"/>
    <w:rsid w:val="008709E0"/>
    <w:rsid w:val="00870B5A"/>
    <w:rsid w:val="00870E56"/>
    <w:rsid w:val="00870EBB"/>
    <w:rsid w:val="00870FCB"/>
    <w:rsid w:val="008713DF"/>
    <w:rsid w:val="008715D5"/>
    <w:rsid w:val="008715F8"/>
    <w:rsid w:val="008716A3"/>
    <w:rsid w:val="008717F2"/>
    <w:rsid w:val="008718B5"/>
    <w:rsid w:val="00871C03"/>
    <w:rsid w:val="00871CC8"/>
    <w:rsid w:val="00871E10"/>
    <w:rsid w:val="00871E34"/>
    <w:rsid w:val="00871E60"/>
    <w:rsid w:val="00871F71"/>
    <w:rsid w:val="0087209C"/>
    <w:rsid w:val="00872149"/>
    <w:rsid w:val="008722BE"/>
    <w:rsid w:val="00872375"/>
    <w:rsid w:val="008724DE"/>
    <w:rsid w:val="008724E7"/>
    <w:rsid w:val="00872598"/>
    <w:rsid w:val="00872679"/>
    <w:rsid w:val="008727FA"/>
    <w:rsid w:val="008729BD"/>
    <w:rsid w:val="00872BC7"/>
    <w:rsid w:val="00872C35"/>
    <w:rsid w:val="00872D24"/>
    <w:rsid w:val="00872E1A"/>
    <w:rsid w:val="0087327F"/>
    <w:rsid w:val="008732D5"/>
    <w:rsid w:val="00873353"/>
    <w:rsid w:val="0087348B"/>
    <w:rsid w:val="008734D3"/>
    <w:rsid w:val="008736A6"/>
    <w:rsid w:val="00873766"/>
    <w:rsid w:val="008738CF"/>
    <w:rsid w:val="00873D4C"/>
    <w:rsid w:val="00874168"/>
    <w:rsid w:val="00874268"/>
    <w:rsid w:val="008744D6"/>
    <w:rsid w:val="00874537"/>
    <w:rsid w:val="008745D8"/>
    <w:rsid w:val="00874601"/>
    <w:rsid w:val="0087483E"/>
    <w:rsid w:val="00874E22"/>
    <w:rsid w:val="00874F46"/>
    <w:rsid w:val="00874FC5"/>
    <w:rsid w:val="008751D9"/>
    <w:rsid w:val="00875667"/>
    <w:rsid w:val="0087584C"/>
    <w:rsid w:val="00875909"/>
    <w:rsid w:val="00875941"/>
    <w:rsid w:val="008759D5"/>
    <w:rsid w:val="00875CCC"/>
    <w:rsid w:val="00875F58"/>
    <w:rsid w:val="00875FC5"/>
    <w:rsid w:val="00876360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3D5"/>
    <w:rsid w:val="008774B4"/>
    <w:rsid w:val="00877905"/>
    <w:rsid w:val="00877E5A"/>
    <w:rsid w:val="00877EE4"/>
    <w:rsid w:val="00877F6F"/>
    <w:rsid w:val="008802E0"/>
    <w:rsid w:val="00880351"/>
    <w:rsid w:val="0088065E"/>
    <w:rsid w:val="0088069D"/>
    <w:rsid w:val="00880873"/>
    <w:rsid w:val="00880BB5"/>
    <w:rsid w:val="00880C03"/>
    <w:rsid w:val="00880E8C"/>
    <w:rsid w:val="0088108D"/>
    <w:rsid w:val="00881152"/>
    <w:rsid w:val="008813B8"/>
    <w:rsid w:val="008813F9"/>
    <w:rsid w:val="00881585"/>
    <w:rsid w:val="008818A1"/>
    <w:rsid w:val="00881936"/>
    <w:rsid w:val="00881955"/>
    <w:rsid w:val="008819BA"/>
    <w:rsid w:val="00881B01"/>
    <w:rsid w:val="00881B4A"/>
    <w:rsid w:val="00881BE6"/>
    <w:rsid w:val="00881F11"/>
    <w:rsid w:val="00881F51"/>
    <w:rsid w:val="00882001"/>
    <w:rsid w:val="00882151"/>
    <w:rsid w:val="00882158"/>
    <w:rsid w:val="0088217A"/>
    <w:rsid w:val="008821F5"/>
    <w:rsid w:val="00882424"/>
    <w:rsid w:val="0088247E"/>
    <w:rsid w:val="008825C0"/>
    <w:rsid w:val="008825C8"/>
    <w:rsid w:val="008827BA"/>
    <w:rsid w:val="00882899"/>
    <w:rsid w:val="008828AD"/>
    <w:rsid w:val="008829F4"/>
    <w:rsid w:val="00882BB9"/>
    <w:rsid w:val="00882E6E"/>
    <w:rsid w:val="00882F9A"/>
    <w:rsid w:val="00883032"/>
    <w:rsid w:val="00883315"/>
    <w:rsid w:val="008833DA"/>
    <w:rsid w:val="0088382A"/>
    <w:rsid w:val="00883DC4"/>
    <w:rsid w:val="00883E26"/>
    <w:rsid w:val="00883E36"/>
    <w:rsid w:val="00883FCA"/>
    <w:rsid w:val="0088454A"/>
    <w:rsid w:val="0088483C"/>
    <w:rsid w:val="008848CB"/>
    <w:rsid w:val="00884B3C"/>
    <w:rsid w:val="00884DFC"/>
    <w:rsid w:val="00884FFA"/>
    <w:rsid w:val="008850CD"/>
    <w:rsid w:val="00885106"/>
    <w:rsid w:val="0088512B"/>
    <w:rsid w:val="00885359"/>
    <w:rsid w:val="008853D1"/>
    <w:rsid w:val="008854C2"/>
    <w:rsid w:val="0088561D"/>
    <w:rsid w:val="00885635"/>
    <w:rsid w:val="00885641"/>
    <w:rsid w:val="0088569A"/>
    <w:rsid w:val="00885BF1"/>
    <w:rsid w:val="00885DE8"/>
    <w:rsid w:val="00885EDF"/>
    <w:rsid w:val="00885F54"/>
    <w:rsid w:val="00885F6C"/>
    <w:rsid w:val="0088613D"/>
    <w:rsid w:val="008862AE"/>
    <w:rsid w:val="00886915"/>
    <w:rsid w:val="00886AC0"/>
    <w:rsid w:val="00886BD0"/>
    <w:rsid w:val="00886CDF"/>
    <w:rsid w:val="00886E3E"/>
    <w:rsid w:val="00886FBF"/>
    <w:rsid w:val="008872C1"/>
    <w:rsid w:val="0088742D"/>
    <w:rsid w:val="008877F9"/>
    <w:rsid w:val="00887926"/>
    <w:rsid w:val="008879A4"/>
    <w:rsid w:val="00887A7C"/>
    <w:rsid w:val="00887B95"/>
    <w:rsid w:val="00890068"/>
    <w:rsid w:val="0089014A"/>
    <w:rsid w:val="00890365"/>
    <w:rsid w:val="00890857"/>
    <w:rsid w:val="00890D60"/>
    <w:rsid w:val="00890DF3"/>
    <w:rsid w:val="00890E2D"/>
    <w:rsid w:val="0089101D"/>
    <w:rsid w:val="008910B1"/>
    <w:rsid w:val="008910DA"/>
    <w:rsid w:val="00891385"/>
    <w:rsid w:val="00891450"/>
    <w:rsid w:val="0089146D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00B"/>
    <w:rsid w:val="008931F4"/>
    <w:rsid w:val="00893523"/>
    <w:rsid w:val="0089367C"/>
    <w:rsid w:val="0089385C"/>
    <w:rsid w:val="008939BD"/>
    <w:rsid w:val="00893B6B"/>
    <w:rsid w:val="00893F79"/>
    <w:rsid w:val="00894041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C2D"/>
    <w:rsid w:val="00894E54"/>
    <w:rsid w:val="00894EA2"/>
    <w:rsid w:val="0089514F"/>
    <w:rsid w:val="00895253"/>
    <w:rsid w:val="00895471"/>
    <w:rsid w:val="008954CC"/>
    <w:rsid w:val="0089569D"/>
    <w:rsid w:val="00895703"/>
    <w:rsid w:val="0089570F"/>
    <w:rsid w:val="008957BF"/>
    <w:rsid w:val="008957FF"/>
    <w:rsid w:val="00895C89"/>
    <w:rsid w:val="00895CC9"/>
    <w:rsid w:val="00895CD7"/>
    <w:rsid w:val="008960F4"/>
    <w:rsid w:val="008962DC"/>
    <w:rsid w:val="008966C4"/>
    <w:rsid w:val="008967A3"/>
    <w:rsid w:val="0089680F"/>
    <w:rsid w:val="00896FBC"/>
    <w:rsid w:val="00896FC5"/>
    <w:rsid w:val="00897035"/>
    <w:rsid w:val="00897187"/>
    <w:rsid w:val="0089744A"/>
    <w:rsid w:val="00897754"/>
    <w:rsid w:val="00897EF7"/>
    <w:rsid w:val="008A0073"/>
    <w:rsid w:val="008A0169"/>
    <w:rsid w:val="008A02FA"/>
    <w:rsid w:val="008A03BD"/>
    <w:rsid w:val="008A04CB"/>
    <w:rsid w:val="008A0501"/>
    <w:rsid w:val="008A0591"/>
    <w:rsid w:val="008A06E7"/>
    <w:rsid w:val="008A08D5"/>
    <w:rsid w:val="008A0953"/>
    <w:rsid w:val="008A0998"/>
    <w:rsid w:val="008A0C6B"/>
    <w:rsid w:val="008A0D42"/>
    <w:rsid w:val="008A0F78"/>
    <w:rsid w:val="008A1257"/>
    <w:rsid w:val="008A148E"/>
    <w:rsid w:val="008A1947"/>
    <w:rsid w:val="008A1F32"/>
    <w:rsid w:val="008A2027"/>
    <w:rsid w:val="008A2500"/>
    <w:rsid w:val="008A2583"/>
    <w:rsid w:val="008A2655"/>
    <w:rsid w:val="008A2740"/>
    <w:rsid w:val="008A27B1"/>
    <w:rsid w:val="008A28ED"/>
    <w:rsid w:val="008A2A07"/>
    <w:rsid w:val="008A2A61"/>
    <w:rsid w:val="008A2B2C"/>
    <w:rsid w:val="008A2BB9"/>
    <w:rsid w:val="008A2BEF"/>
    <w:rsid w:val="008A2C62"/>
    <w:rsid w:val="008A2D77"/>
    <w:rsid w:val="008A2DB3"/>
    <w:rsid w:val="008A352B"/>
    <w:rsid w:val="008A3614"/>
    <w:rsid w:val="008A36F0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701"/>
    <w:rsid w:val="008A48BB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5F75"/>
    <w:rsid w:val="008A617E"/>
    <w:rsid w:val="008A61A6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0D2"/>
    <w:rsid w:val="008A713C"/>
    <w:rsid w:val="008A7140"/>
    <w:rsid w:val="008A7475"/>
    <w:rsid w:val="008A74D5"/>
    <w:rsid w:val="008A75EF"/>
    <w:rsid w:val="008A784C"/>
    <w:rsid w:val="008A7AD1"/>
    <w:rsid w:val="008A7FC8"/>
    <w:rsid w:val="008A7FCE"/>
    <w:rsid w:val="008B057F"/>
    <w:rsid w:val="008B05BE"/>
    <w:rsid w:val="008B06CD"/>
    <w:rsid w:val="008B0734"/>
    <w:rsid w:val="008B0821"/>
    <w:rsid w:val="008B103D"/>
    <w:rsid w:val="008B10F6"/>
    <w:rsid w:val="008B1167"/>
    <w:rsid w:val="008B128A"/>
    <w:rsid w:val="008B12CF"/>
    <w:rsid w:val="008B13BE"/>
    <w:rsid w:val="008B148C"/>
    <w:rsid w:val="008B1A76"/>
    <w:rsid w:val="008B1CCA"/>
    <w:rsid w:val="008B21D5"/>
    <w:rsid w:val="008B2265"/>
    <w:rsid w:val="008B252C"/>
    <w:rsid w:val="008B294D"/>
    <w:rsid w:val="008B2AF7"/>
    <w:rsid w:val="008B2B57"/>
    <w:rsid w:val="008B2C69"/>
    <w:rsid w:val="008B2C8A"/>
    <w:rsid w:val="008B2C8D"/>
    <w:rsid w:val="008B2D58"/>
    <w:rsid w:val="008B2D70"/>
    <w:rsid w:val="008B2EA2"/>
    <w:rsid w:val="008B2ED8"/>
    <w:rsid w:val="008B346B"/>
    <w:rsid w:val="008B35F6"/>
    <w:rsid w:val="008B3616"/>
    <w:rsid w:val="008B36C5"/>
    <w:rsid w:val="008B3717"/>
    <w:rsid w:val="008B371D"/>
    <w:rsid w:val="008B382F"/>
    <w:rsid w:val="008B3B16"/>
    <w:rsid w:val="008B3BBC"/>
    <w:rsid w:val="008B3DAA"/>
    <w:rsid w:val="008B40AC"/>
    <w:rsid w:val="008B40D5"/>
    <w:rsid w:val="008B4203"/>
    <w:rsid w:val="008B42F7"/>
    <w:rsid w:val="008B43F8"/>
    <w:rsid w:val="008B453A"/>
    <w:rsid w:val="008B480F"/>
    <w:rsid w:val="008B48B6"/>
    <w:rsid w:val="008B48EC"/>
    <w:rsid w:val="008B4B90"/>
    <w:rsid w:val="008B4C62"/>
    <w:rsid w:val="008B4C65"/>
    <w:rsid w:val="008B4CFD"/>
    <w:rsid w:val="008B4DA8"/>
    <w:rsid w:val="008B4DDB"/>
    <w:rsid w:val="008B5015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A0"/>
    <w:rsid w:val="008B60BE"/>
    <w:rsid w:val="008B64C5"/>
    <w:rsid w:val="008B684C"/>
    <w:rsid w:val="008B68C0"/>
    <w:rsid w:val="008B6AD1"/>
    <w:rsid w:val="008B6C88"/>
    <w:rsid w:val="008B6D07"/>
    <w:rsid w:val="008B6E73"/>
    <w:rsid w:val="008B6FB6"/>
    <w:rsid w:val="008B71AA"/>
    <w:rsid w:val="008B71B9"/>
    <w:rsid w:val="008B72BC"/>
    <w:rsid w:val="008B76CD"/>
    <w:rsid w:val="008B783C"/>
    <w:rsid w:val="008B78CC"/>
    <w:rsid w:val="008B7945"/>
    <w:rsid w:val="008B7D7A"/>
    <w:rsid w:val="008B7E3F"/>
    <w:rsid w:val="008B7E5E"/>
    <w:rsid w:val="008B7E66"/>
    <w:rsid w:val="008B7FB8"/>
    <w:rsid w:val="008C004E"/>
    <w:rsid w:val="008C00AD"/>
    <w:rsid w:val="008C021D"/>
    <w:rsid w:val="008C0269"/>
    <w:rsid w:val="008C0684"/>
    <w:rsid w:val="008C06C0"/>
    <w:rsid w:val="008C0B29"/>
    <w:rsid w:val="008C0B5E"/>
    <w:rsid w:val="008C0BE2"/>
    <w:rsid w:val="008C0C4D"/>
    <w:rsid w:val="008C0CF2"/>
    <w:rsid w:val="008C0D0F"/>
    <w:rsid w:val="008C0D5B"/>
    <w:rsid w:val="008C0DA1"/>
    <w:rsid w:val="008C0E56"/>
    <w:rsid w:val="008C0FFF"/>
    <w:rsid w:val="008C1138"/>
    <w:rsid w:val="008C119D"/>
    <w:rsid w:val="008C11E8"/>
    <w:rsid w:val="008C129F"/>
    <w:rsid w:val="008C1478"/>
    <w:rsid w:val="008C1544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2DC"/>
    <w:rsid w:val="008C23C9"/>
    <w:rsid w:val="008C24EF"/>
    <w:rsid w:val="008C272C"/>
    <w:rsid w:val="008C272D"/>
    <w:rsid w:val="008C2826"/>
    <w:rsid w:val="008C2A76"/>
    <w:rsid w:val="008C2A80"/>
    <w:rsid w:val="008C2C73"/>
    <w:rsid w:val="008C2C90"/>
    <w:rsid w:val="008C2E65"/>
    <w:rsid w:val="008C2EB6"/>
    <w:rsid w:val="008C2ED0"/>
    <w:rsid w:val="008C32C3"/>
    <w:rsid w:val="008C33DD"/>
    <w:rsid w:val="008C3523"/>
    <w:rsid w:val="008C3682"/>
    <w:rsid w:val="008C3750"/>
    <w:rsid w:val="008C38B9"/>
    <w:rsid w:val="008C396B"/>
    <w:rsid w:val="008C3A80"/>
    <w:rsid w:val="008C3ABB"/>
    <w:rsid w:val="008C3C70"/>
    <w:rsid w:val="008C3CED"/>
    <w:rsid w:val="008C3D63"/>
    <w:rsid w:val="008C3FB1"/>
    <w:rsid w:val="008C4071"/>
    <w:rsid w:val="008C40D3"/>
    <w:rsid w:val="008C4176"/>
    <w:rsid w:val="008C417C"/>
    <w:rsid w:val="008C4220"/>
    <w:rsid w:val="008C4290"/>
    <w:rsid w:val="008C42C9"/>
    <w:rsid w:val="008C44E1"/>
    <w:rsid w:val="008C4674"/>
    <w:rsid w:val="008C4866"/>
    <w:rsid w:val="008C49A1"/>
    <w:rsid w:val="008C4D8C"/>
    <w:rsid w:val="008C4E98"/>
    <w:rsid w:val="008C4E9A"/>
    <w:rsid w:val="008C4EA8"/>
    <w:rsid w:val="008C4F30"/>
    <w:rsid w:val="008C50E5"/>
    <w:rsid w:val="008C5114"/>
    <w:rsid w:val="008C5117"/>
    <w:rsid w:val="008C514D"/>
    <w:rsid w:val="008C5201"/>
    <w:rsid w:val="008C56D9"/>
    <w:rsid w:val="008C57FF"/>
    <w:rsid w:val="008C5BE1"/>
    <w:rsid w:val="008C5D85"/>
    <w:rsid w:val="008C5E33"/>
    <w:rsid w:val="008C5F92"/>
    <w:rsid w:val="008C5FEB"/>
    <w:rsid w:val="008C609A"/>
    <w:rsid w:val="008C6739"/>
    <w:rsid w:val="008C68F0"/>
    <w:rsid w:val="008C6B28"/>
    <w:rsid w:val="008C6CB3"/>
    <w:rsid w:val="008C6D7E"/>
    <w:rsid w:val="008C6DB2"/>
    <w:rsid w:val="008C6F4B"/>
    <w:rsid w:val="008C7200"/>
    <w:rsid w:val="008C7229"/>
    <w:rsid w:val="008C72A0"/>
    <w:rsid w:val="008C72C5"/>
    <w:rsid w:val="008C743B"/>
    <w:rsid w:val="008C7488"/>
    <w:rsid w:val="008C74AF"/>
    <w:rsid w:val="008C75F5"/>
    <w:rsid w:val="008C7C69"/>
    <w:rsid w:val="008C7CC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3D"/>
    <w:rsid w:val="008D0A86"/>
    <w:rsid w:val="008D0C09"/>
    <w:rsid w:val="008D0C30"/>
    <w:rsid w:val="008D16FD"/>
    <w:rsid w:val="008D1793"/>
    <w:rsid w:val="008D17F2"/>
    <w:rsid w:val="008D191C"/>
    <w:rsid w:val="008D1A01"/>
    <w:rsid w:val="008D1B77"/>
    <w:rsid w:val="008D1C39"/>
    <w:rsid w:val="008D1CCE"/>
    <w:rsid w:val="008D1FA4"/>
    <w:rsid w:val="008D20C9"/>
    <w:rsid w:val="008D21F3"/>
    <w:rsid w:val="008D2378"/>
    <w:rsid w:val="008D246C"/>
    <w:rsid w:val="008D2512"/>
    <w:rsid w:val="008D271C"/>
    <w:rsid w:val="008D278C"/>
    <w:rsid w:val="008D27AD"/>
    <w:rsid w:val="008D27B0"/>
    <w:rsid w:val="008D27E0"/>
    <w:rsid w:val="008D28F2"/>
    <w:rsid w:val="008D2960"/>
    <w:rsid w:val="008D2975"/>
    <w:rsid w:val="008D2C23"/>
    <w:rsid w:val="008D2D11"/>
    <w:rsid w:val="008D2E77"/>
    <w:rsid w:val="008D302F"/>
    <w:rsid w:val="008D30C2"/>
    <w:rsid w:val="008D32D6"/>
    <w:rsid w:val="008D33B2"/>
    <w:rsid w:val="008D34B2"/>
    <w:rsid w:val="008D35E9"/>
    <w:rsid w:val="008D3965"/>
    <w:rsid w:val="008D398A"/>
    <w:rsid w:val="008D3A3B"/>
    <w:rsid w:val="008D3A91"/>
    <w:rsid w:val="008D41E3"/>
    <w:rsid w:val="008D424E"/>
    <w:rsid w:val="008D434F"/>
    <w:rsid w:val="008D4411"/>
    <w:rsid w:val="008D478E"/>
    <w:rsid w:val="008D47A4"/>
    <w:rsid w:val="008D48F9"/>
    <w:rsid w:val="008D4A40"/>
    <w:rsid w:val="008D4BAD"/>
    <w:rsid w:val="008D5255"/>
    <w:rsid w:val="008D53CD"/>
    <w:rsid w:val="008D54DD"/>
    <w:rsid w:val="008D5502"/>
    <w:rsid w:val="008D558E"/>
    <w:rsid w:val="008D5620"/>
    <w:rsid w:val="008D568B"/>
    <w:rsid w:val="008D56AF"/>
    <w:rsid w:val="008D581E"/>
    <w:rsid w:val="008D617A"/>
    <w:rsid w:val="008D6517"/>
    <w:rsid w:val="008D659E"/>
    <w:rsid w:val="008D6718"/>
    <w:rsid w:val="008D67EC"/>
    <w:rsid w:val="008D6A9E"/>
    <w:rsid w:val="008D6D48"/>
    <w:rsid w:val="008D76B6"/>
    <w:rsid w:val="008D7A3E"/>
    <w:rsid w:val="008D7A3F"/>
    <w:rsid w:val="008D7CDE"/>
    <w:rsid w:val="008D7D4C"/>
    <w:rsid w:val="008D7FBB"/>
    <w:rsid w:val="008E00BC"/>
    <w:rsid w:val="008E0146"/>
    <w:rsid w:val="008E0370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64"/>
    <w:rsid w:val="008E0ECF"/>
    <w:rsid w:val="008E0F78"/>
    <w:rsid w:val="008E11A0"/>
    <w:rsid w:val="008E16DD"/>
    <w:rsid w:val="008E181D"/>
    <w:rsid w:val="008E186E"/>
    <w:rsid w:val="008E1CAB"/>
    <w:rsid w:val="008E1D3E"/>
    <w:rsid w:val="008E1E13"/>
    <w:rsid w:val="008E1F64"/>
    <w:rsid w:val="008E1FEA"/>
    <w:rsid w:val="008E2028"/>
    <w:rsid w:val="008E2205"/>
    <w:rsid w:val="008E2395"/>
    <w:rsid w:val="008E2460"/>
    <w:rsid w:val="008E25DB"/>
    <w:rsid w:val="008E28AF"/>
    <w:rsid w:val="008E28B1"/>
    <w:rsid w:val="008E2E9E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39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1BA"/>
    <w:rsid w:val="008E62D8"/>
    <w:rsid w:val="008E6385"/>
    <w:rsid w:val="008E63F2"/>
    <w:rsid w:val="008E6444"/>
    <w:rsid w:val="008E6472"/>
    <w:rsid w:val="008E7550"/>
    <w:rsid w:val="008E796F"/>
    <w:rsid w:val="008E7AEF"/>
    <w:rsid w:val="008E7C18"/>
    <w:rsid w:val="008E7D2C"/>
    <w:rsid w:val="008E7DA9"/>
    <w:rsid w:val="008E7DDD"/>
    <w:rsid w:val="008E7FF9"/>
    <w:rsid w:val="008F0524"/>
    <w:rsid w:val="008F06C5"/>
    <w:rsid w:val="008F06DD"/>
    <w:rsid w:val="008F0737"/>
    <w:rsid w:val="008F07FB"/>
    <w:rsid w:val="008F080B"/>
    <w:rsid w:val="008F0AC1"/>
    <w:rsid w:val="008F0DBD"/>
    <w:rsid w:val="008F0E2D"/>
    <w:rsid w:val="008F0FB6"/>
    <w:rsid w:val="008F11DB"/>
    <w:rsid w:val="008F1259"/>
    <w:rsid w:val="008F12B0"/>
    <w:rsid w:val="008F13A2"/>
    <w:rsid w:val="008F13A5"/>
    <w:rsid w:val="008F1436"/>
    <w:rsid w:val="008F1B17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CAA"/>
    <w:rsid w:val="008F2D02"/>
    <w:rsid w:val="008F2D8D"/>
    <w:rsid w:val="008F2E84"/>
    <w:rsid w:val="008F30EC"/>
    <w:rsid w:val="008F30F0"/>
    <w:rsid w:val="008F315F"/>
    <w:rsid w:val="008F32EC"/>
    <w:rsid w:val="008F3C23"/>
    <w:rsid w:val="008F3D5E"/>
    <w:rsid w:val="008F3E6C"/>
    <w:rsid w:val="008F3FD8"/>
    <w:rsid w:val="008F4116"/>
    <w:rsid w:val="008F4418"/>
    <w:rsid w:val="008F446D"/>
    <w:rsid w:val="008F456E"/>
    <w:rsid w:val="008F46B0"/>
    <w:rsid w:val="008F49B2"/>
    <w:rsid w:val="008F4D17"/>
    <w:rsid w:val="008F4F0D"/>
    <w:rsid w:val="008F50C0"/>
    <w:rsid w:val="008F51FD"/>
    <w:rsid w:val="008F529B"/>
    <w:rsid w:val="008F5316"/>
    <w:rsid w:val="008F533A"/>
    <w:rsid w:val="008F5738"/>
    <w:rsid w:val="008F574E"/>
    <w:rsid w:val="008F59BB"/>
    <w:rsid w:val="008F5D23"/>
    <w:rsid w:val="008F5E2D"/>
    <w:rsid w:val="008F6263"/>
    <w:rsid w:val="008F62B3"/>
    <w:rsid w:val="008F630C"/>
    <w:rsid w:val="008F65AA"/>
    <w:rsid w:val="008F65F8"/>
    <w:rsid w:val="008F6655"/>
    <w:rsid w:val="008F6664"/>
    <w:rsid w:val="008F682D"/>
    <w:rsid w:val="008F683F"/>
    <w:rsid w:val="008F68EE"/>
    <w:rsid w:val="008F6901"/>
    <w:rsid w:val="008F6959"/>
    <w:rsid w:val="008F6A86"/>
    <w:rsid w:val="008F6AB1"/>
    <w:rsid w:val="008F6B12"/>
    <w:rsid w:val="008F6B91"/>
    <w:rsid w:val="008F6D9C"/>
    <w:rsid w:val="008F6DBD"/>
    <w:rsid w:val="008F6FA8"/>
    <w:rsid w:val="008F7016"/>
    <w:rsid w:val="008F7099"/>
    <w:rsid w:val="008F72E2"/>
    <w:rsid w:val="008F73E1"/>
    <w:rsid w:val="008F73EE"/>
    <w:rsid w:val="008F7618"/>
    <w:rsid w:val="008F7626"/>
    <w:rsid w:val="008F767A"/>
    <w:rsid w:val="008F774B"/>
    <w:rsid w:val="008F7905"/>
    <w:rsid w:val="008F7FA8"/>
    <w:rsid w:val="00900253"/>
    <w:rsid w:val="0090026F"/>
    <w:rsid w:val="009002B8"/>
    <w:rsid w:val="00900315"/>
    <w:rsid w:val="009003D0"/>
    <w:rsid w:val="0090046D"/>
    <w:rsid w:val="00900851"/>
    <w:rsid w:val="00900895"/>
    <w:rsid w:val="009008EA"/>
    <w:rsid w:val="00900C8C"/>
    <w:rsid w:val="00900F30"/>
    <w:rsid w:val="00901201"/>
    <w:rsid w:val="0090135B"/>
    <w:rsid w:val="0090138B"/>
    <w:rsid w:val="009014DE"/>
    <w:rsid w:val="009018BB"/>
    <w:rsid w:val="00901946"/>
    <w:rsid w:val="00901AEA"/>
    <w:rsid w:val="00901EDB"/>
    <w:rsid w:val="00901FD3"/>
    <w:rsid w:val="009021AB"/>
    <w:rsid w:val="00902657"/>
    <w:rsid w:val="009029A7"/>
    <w:rsid w:val="00902D4A"/>
    <w:rsid w:val="00902D89"/>
    <w:rsid w:val="00902D95"/>
    <w:rsid w:val="00902EE9"/>
    <w:rsid w:val="00902F73"/>
    <w:rsid w:val="00902FC1"/>
    <w:rsid w:val="009030F7"/>
    <w:rsid w:val="009031D6"/>
    <w:rsid w:val="00903310"/>
    <w:rsid w:val="00903437"/>
    <w:rsid w:val="00903499"/>
    <w:rsid w:val="009038B1"/>
    <w:rsid w:val="009038D1"/>
    <w:rsid w:val="009038DE"/>
    <w:rsid w:val="009039AA"/>
    <w:rsid w:val="009039CD"/>
    <w:rsid w:val="00903AA4"/>
    <w:rsid w:val="00903B18"/>
    <w:rsid w:val="00903D0B"/>
    <w:rsid w:val="00903FDD"/>
    <w:rsid w:val="00904042"/>
    <w:rsid w:val="0090410D"/>
    <w:rsid w:val="0090422A"/>
    <w:rsid w:val="0090429B"/>
    <w:rsid w:val="009044A0"/>
    <w:rsid w:val="0090461B"/>
    <w:rsid w:val="00904755"/>
    <w:rsid w:val="009047AB"/>
    <w:rsid w:val="009049E9"/>
    <w:rsid w:val="00904BB4"/>
    <w:rsid w:val="00904C9B"/>
    <w:rsid w:val="00904D18"/>
    <w:rsid w:val="009051F2"/>
    <w:rsid w:val="00905284"/>
    <w:rsid w:val="00905C02"/>
    <w:rsid w:val="00905DBC"/>
    <w:rsid w:val="00906086"/>
    <w:rsid w:val="00906109"/>
    <w:rsid w:val="00906141"/>
    <w:rsid w:val="00906215"/>
    <w:rsid w:val="0090633A"/>
    <w:rsid w:val="00906517"/>
    <w:rsid w:val="00906698"/>
    <w:rsid w:val="00906D06"/>
    <w:rsid w:val="009070DE"/>
    <w:rsid w:val="009071D4"/>
    <w:rsid w:val="0090727B"/>
    <w:rsid w:val="009072C5"/>
    <w:rsid w:val="00907432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A7F"/>
    <w:rsid w:val="00910DBC"/>
    <w:rsid w:val="00910F68"/>
    <w:rsid w:val="00910FF7"/>
    <w:rsid w:val="009110F7"/>
    <w:rsid w:val="00911177"/>
    <w:rsid w:val="00911237"/>
    <w:rsid w:val="0091178A"/>
    <w:rsid w:val="009118F0"/>
    <w:rsid w:val="00911B12"/>
    <w:rsid w:val="009121B1"/>
    <w:rsid w:val="00912838"/>
    <w:rsid w:val="009129A3"/>
    <w:rsid w:val="00912AF9"/>
    <w:rsid w:val="00912B65"/>
    <w:rsid w:val="00912B95"/>
    <w:rsid w:val="00912C43"/>
    <w:rsid w:val="00912DF9"/>
    <w:rsid w:val="00912E43"/>
    <w:rsid w:val="00912FB3"/>
    <w:rsid w:val="00913313"/>
    <w:rsid w:val="009133B1"/>
    <w:rsid w:val="009134B7"/>
    <w:rsid w:val="00913677"/>
    <w:rsid w:val="00913B17"/>
    <w:rsid w:val="00913BC8"/>
    <w:rsid w:val="00913BED"/>
    <w:rsid w:val="00913C54"/>
    <w:rsid w:val="00914267"/>
    <w:rsid w:val="00914337"/>
    <w:rsid w:val="0091438A"/>
    <w:rsid w:val="009146C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527"/>
    <w:rsid w:val="009155F4"/>
    <w:rsid w:val="00915753"/>
    <w:rsid w:val="00915AB8"/>
    <w:rsid w:val="00915B20"/>
    <w:rsid w:val="00915D64"/>
    <w:rsid w:val="00915D6A"/>
    <w:rsid w:val="00915F48"/>
    <w:rsid w:val="00916521"/>
    <w:rsid w:val="00916668"/>
    <w:rsid w:val="00916A23"/>
    <w:rsid w:val="00916B9A"/>
    <w:rsid w:val="00916F4A"/>
    <w:rsid w:val="00916F92"/>
    <w:rsid w:val="009170B1"/>
    <w:rsid w:val="009171C3"/>
    <w:rsid w:val="00917398"/>
    <w:rsid w:val="00917607"/>
    <w:rsid w:val="00917658"/>
    <w:rsid w:val="009178BC"/>
    <w:rsid w:val="00917A38"/>
    <w:rsid w:val="00917C44"/>
    <w:rsid w:val="00917D6C"/>
    <w:rsid w:val="00917EB7"/>
    <w:rsid w:val="0092044D"/>
    <w:rsid w:val="009204A2"/>
    <w:rsid w:val="009207F2"/>
    <w:rsid w:val="00920AED"/>
    <w:rsid w:val="00920F6A"/>
    <w:rsid w:val="00921251"/>
    <w:rsid w:val="0092146E"/>
    <w:rsid w:val="009214C4"/>
    <w:rsid w:val="00921513"/>
    <w:rsid w:val="0092181E"/>
    <w:rsid w:val="00921940"/>
    <w:rsid w:val="00921C5B"/>
    <w:rsid w:val="00921D1D"/>
    <w:rsid w:val="00921D48"/>
    <w:rsid w:val="00921E2D"/>
    <w:rsid w:val="00921EA7"/>
    <w:rsid w:val="00922159"/>
    <w:rsid w:val="00922375"/>
    <w:rsid w:val="0092247B"/>
    <w:rsid w:val="0092279A"/>
    <w:rsid w:val="009227A0"/>
    <w:rsid w:val="009229AD"/>
    <w:rsid w:val="00922A4F"/>
    <w:rsid w:val="00922A85"/>
    <w:rsid w:val="00922AD6"/>
    <w:rsid w:val="00922CC7"/>
    <w:rsid w:val="00923055"/>
    <w:rsid w:val="0092305B"/>
    <w:rsid w:val="00923092"/>
    <w:rsid w:val="00923141"/>
    <w:rsid w:val="009235C4"/>
    <w:rsid w:val="00923D03"/>
    <w:rsid w:val="00923D44"/>
    <w:rsid w:val="00923D6A"/>
    <w:rsid w:val="00923F0F"/>
    <w:rsid w:val="00923F4B"/>
    <w:rsid w:val="009245FC"/>
    <w:rsid w:val="009246EA"/>
    <w:rsid w:val="009246FC"/>
    <w:rsid w:val="00924A48"/>
    <w:rsid w:val="00924C3B"/>
    <w:rsid w:val="00924FCE"/>
    <w:rsid w:val="009250D5"/>
    <w:rsid w:val="0092561F"/>
    <w:rsid w:val="009256A8"/>
    <w:rsid w:val="009256EA"/>
    <w:rsid w:val="009257EC"/>
    <w:rsid w:val="00925A8E"/>
    <w:rsid w:val="00925B45"/>
    <w:rsid w:val="00925C82"/>
    <w:rsid w:val="00925D2B"/>
    <w:rsid w:val="00925D34"/>
    <w:rsid w:val="00925DD0"/>
    <w:rsid w:val="00925EB1"/>
    <w:rsid w:val="00925FBE"/>
    <w:rsid w:val="009260D4"/>
    <w:rsid w:val="00926110"/>
    <w:rsid w:val="009262C5"/>
    <w:rsid w:val="009266BF"/>
    <w:rsid w:val="00926808"/>
    <w:rsid w:val="00926903"/>
    <w:rsid w:val="00926A55"/>
    <w:rsid w:val="00926AE5"/>
    <w:rsid w:val="00926B02"/>
    <w:rsid w:val="00926B0D"/>
    <w:rsid w:val="00926C59"/>
    <w:rsid w:val="00926D7A"/>
    <w:rsid w:val="00926E66"/>
    <w:rsid w:val="00927183"/>
    <w:rsid w:val="009271EC"/>
    <w:rsid w:val="0092721C"/>
    <w:rsid w:val="00927227"/>
    <w:rsid w:val="00927643"/>
    <w:rsid w:val="00927727"/>
    <w:rsid w:val="00927829"/>
    <w:rsid w:val="009278B5"/>
    <w:rsid w:val="00927CFA"/>
    <w:rsid w:val="0093014C"/>
    <w:rsid w:val="0093026F"/>
    <w:rsid w:val="0093030E"/>
    <w:rsid w:val="00930412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B15"/>
    <w:rsid w:val="00931D0D"/>
    <w:rsid w:val="0093219D"/>
    <w:rsid w:val="00932293"/>
    <w:rsid w:val="009324B5"/>
    <w:rsid w:val="00932698"/>
    <w:rsid w:val="009326E4"/>
    <w:rsid w:val="00932812"/>
    <w:rsid w:val="0093281C"/>
    <w:rsid w:val="009329C6"/>
    <w:rsid w:val="009329D4"/>
    <w:rsid w:val="00932BCB"/>
    <w:rsid w:val="00932BDA"/>
    <w:rsid w:val="00932DD4"/>
    <w:rsid w:val="00932DD6"/>
    <w:rsid w:val="00932E02"/>
    <w:rsid w:val="00932FA4"/>
    <w:rsid w:val="00932FE9"/>
    <w:rsid w:val="0093317E"/>
    <w:rsid w:val="00933534"/>
    <w:rsid w:val="009335E7"/>
    <w:rsid w:val="009337F4"/>
    <w:rsid w:val="00933A3A"/>
    <w:rsid w:val="00933B60"/>
    <w:rsid w:val="00933D24"/>
    <w:rsid w:val="00934468"/>
    <w:rsid w:val="0093462D"/>
    <w:rsid w:val="009347A2"/>
    <w:rsid w:val="009347D4"/>
    <w:rsid w:val="00934BCD"/>
    <w:rsid w:val="00934E96"/>
    <w:rsid w:val="00934ED9"/>
    <w:rsid w:val="00935093"/>
    <w:rsid w:val="0093517B"/>
    <w:rsid w:val="009353B9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1F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AC3"/>
    <w:rsid w:val="00936BD0"/>
    <w:rsid w:val="00936C38"/>
    <w:rsid w:val="00936DDB"/>
    <w:rsid w:val="00937191"/>
    <w:rsid w:val="00937371"/>
    <w:rsid w:val="00937450"/>
    <w:rsid w:val="009374D2"/>
    <w:rsid w:val="00937507"/>
    <w:rsid w:val="00937603"/>
    <w:rsid w:val="0093766C"/>
    <w:rsid w:val="009376F1"/>
    <w:rsid w:val="009377E6"/>
    <w:rsid w:val="00937836"/>
    <w:rsid w:val="0093788A"/>
    <w:rsid w:val="009378F7"/>
    <w:rsid w:val="00937957"/>
    <w:rsid w:val="00937C2E"/>
    <w:rsid w:val="00937C39"/>
    <w:rsid w:val="00937EAA"/>
    <w:rsid w:val="00937EC3"/>
    <w:rsid w:val="00937ED6"/>
    <w:rsid w:val="00937EE1"/>
    <w:rsid w:val="00937F3F"/>
    <w:rsid w:val="0094009D"/>
    <w:rsid w:val="0094099F"/>
    <w:rsid w:val="00940AE0"/>
    <w:rsid w:val="00940B4E"/>
    <w:rsid w:val="00940B5F"/>
    <w:rsid w:val="00940C02"/>
    <w:rsid w:val="00940E38"/>
    <w:rsid w:val="00940E52"/>
    <w:rsid w:val="0094116A"/>
    <w:rsid w:val="00941170"/>
    <w:rsid w:val="009411F7"/>
    <w:rsid w:val="009413FB"/>
    <w:rsid w:val="00941430"/>
    <w:rsid w:val="009414EF"/>
    <w:rsid w:val="0094155E"/>
    <w:rsid w:val="00941561"/>
    <w:rsid w:val="0094176C"/>
    <w:rsid w:val="009419F5"/>
    <w:rsid w:val="00941A7B"/>
    <w:rsid w:val="00941B70"/>
    <w:rsid w:val="00941B7B"/>
    <w:rsid w:val="00941C63"/>
    <w:rsid w:val="00942272"/>
    <w:rsid w:val="009424F9"/>
    <w:rsid w:val="00942790"/>
    <w:rsid w:val="00942946"/>
    <w:rsid w:val="00942A27"/>
    <w:rsid w:val="00942C77"/>
    <w:rsid w:val="00942E2C"/>
    <w:rsid w:val="00942E54"/>
    <w:rsid w:val="0094304E"/>
    <w:rsid w:val="009430AD"/>
    <w:rsid w:val="009431E9"/>
    <w:rsid w:val="0094344B"/>
    <w:rsid w:val="0094344C"/>
    <w:rsid w:val="00943484"/>
    <w:rsid w:val="00943684"/>
    <w:rsid w:val="00943855"/>
    <w:rsid w:val="00943B08"/>
    <w:rsid w:val="00943DC7"/>
    <w:rsid w:val="00943E1B"/>
    <w:rsid w:val="00943E64"/>
    <w:rsid w:val="00943E6C"/>
    <w:rsid w:val="00944194"/>
    <w:rsid w:val="009441C6"/>
    <w:rsid w:val="00944A70"/>
    <w:rsid w:val="00944BBF"/>
    <w:rsid w:val="00944C10"/>
    <w:rsid w:val="00944ED9"/>
    <w:rsid w:val="00944F29"/>
    <w:rsid w:val="0094513F"/>
    <w:rsid w:val="00945212"/>
    <w:rsid w:val="00945283"/>
    <w:rsid w:val="00945356"/>
    <w:rsid w:val="009453EE"/>
    <w:rsid w:val="009453F0"/>
    <w:rsid w:val="009455B7"/>
    <w:rsid w:val="00945692"/>
    <w:rsid w:val="00945693"/>
    <w:rsid w:val="009459B0"/>
    <w:rsid w:val="009459BE"/>
    <w:rsid w:val="00945C1D"/>
    <w:rsid w:val="00945D85"/>
    <w:rsid w:val="00945D93"/>
    <w:rsid w:val="00945DD9"/>
    <w:rsid w:val="00945EE8"/>
    <w:rsid w:val="0094613E"/>
    <w:rsid w:val="0094623E"/>
    <w:rsid w:val="009462A6"/>
    <w:rsid w:val="00946365"/>
    <w:rsid w:val="00946366"/>
    <w:rsid w:val="009465EF"/>
    <w:rsid w:val="009468FF"/>
    <w:rsid w:val="00946AD3"/>
    <w:rsid w:val="00946C72"/>
    <w:rsid w:val="00946EDD"/>
    <w:rsid w:val="00946F8E"/>
    <w:rsid w:val="0094732B"/>
    <w:rsid w:val="009474FE"/>
    <w:rsid w:val="009475A3"/>
    <w:rsid w:val="00947632"/>
    <w:rsid w:val="00947853"/>
    <w:rsid w:val="0094799C"/>
    <w:rsid w:val="00947A5F"/>
    <w:rsid w:val="00947A89"/>
    <w:rsid w:val="00947BB3"/>
    <w:rsid w:val="00947F8A"/>
    <w:rsid w:val="00947F97"/>
    <w:rsid w:val="0095011F"/>
    <w:rsid w:val="00950171"/>
    <w:rsid w:val="009506A9"/>
    <w:rsid w:val="009508AE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00"/>
    <w:rsid w:val="00951771"/>
    <w:rsid w:val="0095179D"/>
    <w:rsid w:val="009517E2"/>
    <w:rsid w:val="009519F8"/>
    <w:rsid w:val="00951AE4"/>
    <w:rsid w:val="00951C0E"/>
    <w:rsid w:val="00951D5C"/>
    <w:rsid w:val="00951F53"/>
    <w:rsid w:val="00952406"/>
    <w:rsid w:val="009527D1"/>
    <w:rsid w:val="0095298F"/>
    <w:rsid w:val="00953313"/>
    <w:rsid w:val="009534E2"/>
    <w:rsid w:val="0095385E"/>
    <w:rsid w:val="00953956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4D38"/>
    <w:rsid w:val="00954ED9"/>
    <w:rsid w:val="00955004"/>
    <w:rsid w:val="009551EA"/>
    <w:rsid w:val="00955257"/>
    <w:rsid w:val="009552C7"/>
    <w:rsid w:val="009557B9"/>
    <w:rsid w:val="0095589C"/>
    <w:rsid w:val="009558C8"/>
    <w:rsid w:val="00955A3F"/>
    <w:rsid w:val="00955B04"/>
    <w:rsid w:val="00955BB7"/>
    <w:rsid w:val="00955BF2"/>
    <w:rsid w:val="00955DF3"/>
    <w:rsid w:val="00955EA3"/>
    <w:rsid w:val="00955FF3"/>
    <w:rsid w:val="00956098"/>
    <w:rsid w:val="009561CB"/>
    <w:rsid w:val="009561F3"/>
    <w:rsid w:val="0095634E"/>
    <w:rsid w:val="009563FC"/>
    <w:rsid w:val="00956505"/>
    <w:rsid w:val="00956589"/>
    <w:rsid w:val="00956695"/>
    <w:rsid w:val="00956C4F"/>
    <w:rsid w:val="00956C51"/>
    <w:rsid w:val="009572CD"/>
    <w:rsid w:val="009573CB"/>
    <w:rsid w:val="009573DD"/>
    <w:rsid w:val="00957668"/>
    <w:rsid w:val="00957967"/>
    <w:rsid w:val="00957B19"/>
    <w:rsid w:val="00957B3E"/>
    <w:rsid w:val="00957BA0"/>
    <w:rsid w:val="00957BF4"/>
    <w:rsid w:val="00957C9D"/>
    <w:rsid w:val="00957D84"/>
    <w:rsid w:val="00957E72"/>
    <w:rsid w:val="00960328"/>
    <w:rsid w:val="00960354"/>
    <w:rsid w:val="009603C1"/>
    <w:rsid w:val="009604D6"/>
    <w:rsid w:val="009605E4"/>
    <w:rsid w:val="00960636"/>
    <w:rsid w:val="009606F4"/>
    <w:rsid w:val="009608BB"/>
    <w:rsid w:val="009609B8"/>
    <w:rsid w:val="00960BD7"/>
    <w:rsid w:val="0096106E"/>
    <w:rsid w:val="00961182"/>
    <w:rsid w:val="00961319"/>
    <w:rsid w:val="00961701"/>
    <w:rsid w:val="00961704"/>
    <w:rsid w:val="00961718"/>
    <w:rsid w:val="00961A1F"/>
    <w:rsid w:val="00961E3B"/>
    <w:rsid w:val="00961F27"/>
    <w:rsid w:val="0096215F"/>
    <w:rsid w:val="009622A2"/>
    <w:rsid w:val="009623CD"/>
    <w:rsid w:val="00962627"/>
    <w:rsid w:val="00962679"/>
    <w:rsid w:val="00962812"/>
    <w:rsid w:val="0096286E"/>
    <w:rsid w:val="00962994"/>
    <w:rsid w:val="00962A33"/>
    <w:rsid w:val="00962E53"/>
    <w:rsid w:val="0096305E"/>
    <w:rsid w:val="009630B0"/>
    <w:rsid w:val="0096342C"/>
    <w:rsid w:val="00963749"/>
    <w:rsid w:val="009637AD"/>
    <w:rsid w:val="00963986"/>
    <w:rsid w:val="00963991"/>
    <w:rsid w:val="009639F4"/>
    <w:rsid w:val="00963B31"/>
    <w:rsid w:val="00963B54"/>
    <w:rsid w:val="00963E69"/>
    <w:rsid w:val="00963F4A"/>
    <w:rsid w:val="0096407D"/>
    <w:rsid w:val="00964339"/>
    <w:rsid w:val="009643F0"/>
    <w:rsid w:val="0096443C"/>
    <w:rsid w:val="00964667"/>
    <w:rsid w:val="009646C5"/>
    <w:rsid w:val="0096497F"/>
    <w:rsid w:val="00964A81"/>
    <w:rsid w:val="00964B5F"/>
    <w:rsid w:val="00964D7B"/>
    <w:rsid w:val="00964F8E"/>
    <w:rsid w:val="009650D8"/>
    <w:rsid w:val="00965163"/>
    <w:rsid w:val="009651EB"/>
    <w:rsid w:val="00965397"/>
    <w:rsid w:val="009653F6"/>
    <w:rsid w:val="009656B5"/>
    <w:rsid w:val="0096586C"/>
    <w:rsid w:val="00965AFD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ADF"/>
    <w:rsid w:val="00966BB1"/>
    <w:rsid w:val="00966E58"/>
    <w:rsid w:val="0096726E"/>
    <w:rsid w:val="00967709"/>
    <w:rsid w:val="00967797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46"/>
    <w:rsid w:val="00971150"/>
    <w:rsid w:val="00971331"/>
    <w:rsid w:val="0097134F"/>
    <w:rsid w:val="009713B6"/>
    <w:rsid w:val="00971469"/>
    <w:rsid w:val="0097147A"/>
    <w:rsid w:val="009714E6"/>
    <w:rsid w:val="00971603"/>
    <w:rsid w:val="00971687"/>
    <w:rsid w:val="00971718"/>
    <w:rsid w:val="00971A55"/>
    <w:rsid w:val="00971D28"/>
    <w:rsid w:val="00971F61"/>
    <w:rsid w:val="00972097"/>
    <w:rsid w:val="0097238E"/>
    <w:rsid w:val="00972550"/>
    <w:rsid w:val="009725E1"/>
    <w:rsid w:val="0097274D"/>
    <w:rsid w:val="009728A3"/>
    <w:rsid w:val="00972909"/>
    <w:rsid w:val="00972910"/>
    <w:rsid w:val="009729CC"/>
    <w:rsid w:val="00972A29"/>
    <w:rsid w:val="00972A55"/>
    <w:rsid w:val="00972B1F"/>
    <w:rsid w:val="00972F1E"/>
    <w:rsid w:val="00972F8D"/>
    <w:rsid w:val="009731CC"/>
    <w:rsid w:val="009732C6"/>
    <w:rsid w:val="00973572"/>
    <w:rsid w:val="009736A1"/>
    <w:rsid w:val="009739C4"/>
    <w:rsid w:val="00973AA4"/>
    <w:rsid w:val="00973AAD"/>
    <w:rsid w:val="00973C11"/>
    <w:rsid w:val="00973CC8"/>
    <w:rsid w:val="00973D19"/>
    <w:rsid w:val="00973E8F"/>
    <w:rsid w:val="0097415D"/>
    <w:rsid w:val="00974288"/>
    <w:rsid w:val="00974300"/>
    <w:rsid w:val="0097436E"/>
    <w:rsid w:val="009744F5"/>
    <w:rsid w:val="00974709"/>
    <w:rsid w:val="0097491C"/>
    <w:rsid w:val="009749A2"/>
    <w:rsid w:val="00974A38"/>
    <w:rsid w:val="00974B8A"/>
    <w:rsid w:val="00974C4C"/>
    <w:rsid w:val="00974FE5"/>
    <w:rsid w:val="00975116"/>
    <w:rsid w:val="009753C1"/>
    <w:rsid w:val="00975431"/>
    <w:rsid w:val="0097550D"/>
    <w:rsid w:val="009755DC"/>
    <w:rsid w:val="0097576E"/>
    <w:rsid w:val="00975A49"/>
    <w:rsid w:val="00975D2B"/>
    <w:rsid w:val="00975E16"/>
    <w:rsid w:val="00976020"/>
    <w:rsid w:val="009760CA"/>
    <w:rsid w:val="00976338"/>
    <w:rsid w:val="00976403"/>
    <w:rsid w:val="009764DF"/>
    <w:rsid w:val="009765A5"/>
    <w:rsid w:val="0097669F"/>
    <w:rsid w:val="009767F4"/>
    <w:rsid w:val="009768BC"/>
    <w:rsid w:val="0097693C"/>
    <w:rsid w:val="009769E6"/>
    <w:rsid w:val="00976CF6"/>
    <w:rsid w:val="00976D0F"/>
    <w:rsid w:val="00976F56"/>
    <w:rsid w:val="00976F8D"/>
    <w:rsid w:val="00977034"/>
    <w:rsid w:val="009772C4"/>
    <w:rsid w:val="009775B4"/>
    <w:rsid w:val="0097767B"/>
    <w:rsid w:val="009777D1"/>
    <w:rsid w:val="009778C7"/>
    <w:rsid w:val="009779B8"/>
    <w:rsid w:val="00977AB8"/>
    <w:rsid w:val="00977BA7"/>
    <w:rsid w:val="00977C38"/>
    <w:rsid w:val="00977CE5"/>
    <w:rsid w:val="00977CFC"/>
    <w:rsid w:val="00977D5E"/>
    <w:rsid w:val="00977ED2"/>
    <w:rsid w:val="00977EE5"/>
    <w:rsid w:val="00977FC8"/>
    <w:rsid w:val="009800BE"/>
    <w:rsid w:val="00980422"/>
    <w:rsid w:val="009804F2"/>
    <w:rsid w:val="009807EE"/>
    <w:rsid w:val="0098083E"/>
    <w:rsid w:val="00980BA1"/>
    <w:rsid w:val="00980DAD"/>
    <w:rsid w:val="00981131"/>
    <w:rsid w:val="00981240"/>
    <w:rsid w:val="00981366"/>
    <w:rsid w:val="0098137D"/>
    <w:rsid w:val="009813DC"/>
    <w:rsid w:val="009815CC"/>
    <w:rsid w:val="009816F4"/>
    <w:rsid w:val="0098181D"/>
    <w:rsid w:val="0098190C"/>
    <w:rsid w:val="00981A51"/>
    <w:rsid w:val="00981DB7"/>
    <w:rsid w:val="00981F1A"/>
    <w:rsid w:val="009821AA"/>
    <w:rsid w:val="00982441"/>
    <w:rsid w:val="009825E8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3E42"/>
    <w:rsid w:val="0098401E"/>
    <w:rsid w:val="009845F5"/>
    <w:rsid w:val="009846F7"/>
    <w:rsid w:val="00984772"/>
    <w:rsid w:val="00984797"/>
    <w:rsid w:val="009847D9"/>
    <w:rsid w:val="00984886"/>
    <w:rsid w:val="009848F8"/>
    <w:rsid w:val="00984983"/>
    <w:rsid w:val="00984A48"/>
    <w:rsid w:val="00984C76"/>
    <w:rsid w:val="00984CA0"/>
    <w:rsid w:val="00984F03"/>
    <w:rsid w:val="00984F27"/>
    <w:rsid w:val="0098504F"/>
    <w:rsid w:val="009851C9"/>
    <w:rsid w:val="0098521F"/>
    <w:rsid w:val="00985233"/>
    <w:rsid w:val="009856AE"/>
    <w:rsid w:val="009857C6"/>
    <w:rsid w:val="009859DB"/>
    <w:rsid w:val="00985A14"/>
    <w:rsid w:val="00985B3F"/>
    <w:rsid w:val="00985C69"/>
    <w:rsid w:val="00985C80"/>
    <w:rsid w:val="00985D96"/>
    <w:rsid w:val="00985F8C"/>
    <w:rsid w:val="00985FE3"/>
    <w:rsid w:val="009861D0"/>
    <w:rsid w:val="009863E4"/>
    <w:rsid w:val="0098640E"/>
    <w:rsid w:val="00986494"/>
    <w:rsid w:val="009865C0"/>
    <w:rsid w:val="00986672"/>
    <w:rsid w:val="009866B0"/>
    <w:rsid w:val="009867AA"/>
    <w:rsid w:val="00986817"/>
    <w:rsid w:val="00986F85"/>
    <w:rsid w:val="009870B5"/>
    <w:rsid w:val="009870FA"/>
    <w:rsid w:val="0098715B"/>
    <w:rsid w:val="0098718C"/>
    <w:rsid w:val="00987366"/>
    <w:rsid w:val="00987ABB"/>
    <w:rsid w:val="0099009D"/>
    <w:rsid w:val="00990391"/>
    <w:rsid w:val="00990483"/>
    <w:rsid w:val="0099056E"/>
    <w:rsid w:val="00990688"/>
    <w:rsid w:val="00990727"/>
    <w:rsid w:val="00990F2B"/>
    <w:rsid w:val="00991093"/>
    <w:rsid w:val="0099117E"/>
    <w:rsid w:val="0099126E"/>
    <w:rsid w:val="00991353"/>
    <w:rsid w:val="009913F3"/>
    <w:rsid w:val="00991428"/>
    <w:rsid w:val="00991567"/>
    <w:rsid w:val="00991736"/>
    <w:rsid w:val="009917C1"/>
    <w:rsid w:val="00991AC6"/>
    <w:rsid w:val="00991D99"/>
    <w:rsid w:val="00991DB8"/>
    <w:rsid w:val="00991DD9"/>
    <w:rsid w:val="00991F14"/>
    <w:rsid w:val="009922A3"/>
    <w:rsid w:val="00992402"/>
    <w:rsid w:val="00992608"/>
    <w:rsid w:val="00992B96"/>
    <w:rsid w:val="00992BE3"/>
    <w:rsid w:val="00992D9A"/>
    <w:rsid w:val="00992EA9"/>
    <w:rsid w:val="00992EE2"/>
    <w:rsid w:val="00993332"/>
    <w:rsid w:val="0099357D"/>
    <w:rsid w:val="00993593"/>
    <w:rsid w:val="0099361A"/>
    <w:rsid w:val="009936DF"/>
    <w:rsid w:val="00993830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83B"/>
    <w:rsid w:val="0099492D"/>
    <w:rsid w:val="00994B3C"/>
    <w:rsid w:val="00994B9B"/>
    <w:rsid w:val="00994B9E"/>
    <w:rsid w:val="00994D1D"/>
    <w:rsid w:val="00994E60"/>
    <w:rsid w:val="00994EDF"/>
    <w:rsid w:val="00995466"/>
    <w:rsid w:val="009954C6"/>
    <w:rsid w:val="00995990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CC3"/>
    <w:rsid w:val="00996F32"/>
    <w:rsid w:val="00997035"/>
    <w:rsid w:val="00997299"/>
    <w:rsid w:val="009972AB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61B"/>
    <w:rsid w:val="009A0921"/>
    <w:rsid w:val="009A0996"/>
    <w:rsid w:val="009A09BD"/>
    <w:rsid w:val="009A0ABC"/>
    <w:rsid w:val="009A0BDD"/>
    <w:rsid w:val="009A0BFD"/>
    <w:rsid w:val="009A0DBA"/>
    <w:rsid w:val="009A0E2E"/>
    <w:rsid w:val="009A0F9F"/>
    <w:rsid w:val="009A0FD9"/>
    <w:rsid w:val="009A15B7"/>
    <w:rsid w:val="009A1644"/>
    <w:rsid w:val="009A16E6"/>
    <w:rsid w:val="009A19F7"/>
    <w:rsid w:val="009A1CAE"/>
    <w:rsid w:val="009A1EB3"/>
    <w:rsid w:val="009A1EC2"/>
    <w:rsid w:val="009A21F3"/>
    <w:rsid w:val="009A2212"/>
    <w:rsid w:val="009A26A3"/>
    <w:rsid w:val="009A284E"/>
    <w:rsid w:val="009A2896"/>
    <w:rsid w:val="009A2C2E"/>
    <w:rsid w:val="009A32C6"/>
    <w:rsid w:val="009A34D1"/>
    <w:rsid w:val="009A35E6"/>
    <w:rsid w:val="009A38A5"/>
    <w:rsid w:val="009A39AF"/>
    <w:rsid w:val="009A3A0B"/>
    <w:rsid w:val="009A3AF6"/>
    <w:rsid w:val="009A3C72"/>
    <w:rsid w:val="009A3DA1"/>
    <w:rsid w:val="009A3E9B"/>
    <w:rsid w:val="009A3F86"/>
    <w:rsid w:val="009A3F8A"/>
    <w:rsid w:val="009A4241"/>
    <w:rsid w:val="009A4529"/>
    <w:rsid w:val="009A466A"/>
    <w:rsid w:val="009A4704"/>
    <w:rsid w:val="009A566E"/>
    <w:rsid w:val="009A58FE"/>
    <w:rsid w:val="009A5A2F"/>
    <w:rsid w:val="009A5B15"/>
    <w:rsid w:val="009A5D81"/>
    <w:rsid w:val="009A5E57"/>
    <w:rsid w:val="009A5EFE"/>
    <w:rsid w:val="009A5F24"/>
    <w:rsid w:val="009A6103"/>
    <w:rsid w:val="009A610A"/>
    <w:rsid w:val="009A64CE"/>
    <w:rsid w:val="009A64D9"/>
    <w:rsid w:val="009A6721"/>
    <w:rsid w:val="009A676B"/>
    <w:rsid w:val="009A69C2"/>
    <w:rsid w:val="009A6B2E"/>
    <w:rsid w:val="009A6E32"/>
    <w:rsid w:val="009A6FA4"/>
    <w:rsid w:val="009A70CE"/>
    <w:rsid w:val="009A70F6"/>
    <w:rsid w:val="009A70FE"/>
    <w:rsid w:val="009A73B9"/>
    <w:rsid w:val="009A77D8"/>
    <w:rsid w:val="009A7849"/>
    <w:rsid w:val="009A7957"/>
    <w:rsid w:val="009A7B38"/>
    <w:rsid w:val="009A7B9D"/>
    <w:rsid w:val="009A7EC9"/>
    <w:rsid w:val="009A7ECB"/>
    <w:rsid w:val="009B0058"/>
    <w:rsid w:val="009B01FA"/>
    <w:rsid w:val="009B051F"/>
    <w:rsid w:val="009B0616"/>
    <w:rsid w:val="009B07A2"/>
    <w:rsid w:val="009B0BB0"/>
    <w:rsid w:val="009B0C89"/>
    <w:rsid w:val="009B0F08"/>
    <w:rsid w:val="009B0F56"/>
    <w:rsid w:val="009B113E"/>
    <w:rsid w:val="009B123E"/>
    <w:rsid w:val="009B145C"/>
    <w:rsid w:val="009B1650"/>
    <w:rsid w:val="009B19B1"/>
    <w:rsid w:val="009B19C5"/>
    <w:rsid w:val="009B1B4F"/>
    <w:rsid w:val="009B1D89"/>
    <w:rsid w:val="009B1E9A"/>
    <w:rsid w:val="009B1EB5"/>
    <w:rsid w:val="009B20CF"/>
    <w:rsid w:val="009B21AD"/>
    <w:rsid w:val="009B2202"/>
    <w:rsid w:val="009B236E"/>
    <w:rsid w:val="009B248C"/>
    <w:rsid w:val="009B263B"/>
    <w:rsid w:val="009B2B51"/>
    <w:rsid w:val="009B2CA9"/>
    <w:rsid w:val="009B31B3"/>
    <w:rsid w:val="009B3225"/>
    <w:rsid w:val="009B3273"/>
    <w:rsid w:val="009B33E3"/>
    <w:rsid w:val="009B346E"/>
    <w:rsid w:val="009B35E6"/>
    <w:rsid w:val="009B3698"/>
    <w:rsid w:val="009B3772"/>
    <w:rsid w:val="009B380F"/>
    <w:rsid w:val="009B38DE"/>
    <w:rsid w:val="009B3B55"/>
    <w:rsid w:val="009B3C52"/>
    <w:rsid w:val="009B40B2"/>
    <w:rsid w:val="009B4123"/>
    <w:rsid w:val="009B44A7"/>
    <w:rsid w:val="009B4679"/>
    <w:rsid w:val="009B474F"/>
    <w:rsid w:val="009B4794"/>
    <w:rsid w:val="009B47F7"/>
    <w:rsid w:val="009B4E22"/>
    <w:rsid w:val="009B4FAA"/>
    <w:rsid w:val="009B5197"/>
    <w:rsid w:val="009B57AB"/>
    <w:rsid w:val="009B589B"/>
    <w:rsid w:val="009B58EF"/>
    <w:rsid w:val="009B5A40"/>
    <w:rsid w:val="009B5CF6"/>
    <w:rsid w:val="009B5E94"/>
    <w:rsid w:val="009B6036"/>
    <w:rsid w:val="009B67FF"/>
    <w:rsid w:val="009B6870"/>
    <w:rsid w:val="009B690C"/>
    <w:rsid w:val="009B6E49"/>
    <w:rsid w:val="009B6E7C"/>
    <w:rsid w:val="009B6F6B"/>
    <w:rsid w:val="009B7465"/>
    <w:rsid w:val="009B7558"/>
    <w:rsid w:val="009B75AE"/>
    <w:rsid w:val="009B7729"/>
    <w:rsid w:val="009B77F4"/>
    <w:rsid w:val="009B7A23"/>
    <w:rsid w:val="009B7A9C"/>
    <w:rsid w:val="009B7C34"/>
    <w:rsid w:val="009C0318"/>
    <w:rsid w:val="009C0444"/>
    <w:rsid w:val="009C04DB"/>
    <w:rsid w:val="009C0667"/>
    <w:rsid w:val="009C0A79"/>
    <w:rsid w:val="009C0B01"/>
    <w:rsid w:val="009C0CA5"/>
    <w:rsid w:val="009C0D37"/>
    <w:rsid w:val="009C0D99"/>
    <w:rsid w:val="009C0DD9"/>
    <w:rsid w:val="009C0EA7"/>
    <w:rsid w:val="009C1403"/>
    <w:rsid w:val="009C1531"/>
    <w:rsid w:val="009C15BA"/>
    <w:rsid w:val="009C17CC"/>
    <w:rsid w:val="009C1DAD"/>
    <w:rsid w:val="009C2329"/>
    <w:rsid w:val="009C2568"/>
    <w:rsid w:val="009C25D4"/>
    <w:rsid w:val="009C2613"/>
    <w:rsid w:val="009C2657"/>
    <w:rsid w:val="009C2856"/>
    <w:rsid w:val="009C28BB"/>
    <w:rsid w:val="009C2C7F"/>
    <w:rsid w:val="009C2D71"/>
    <w:rsid w:val="009C2E2A"/>
    <w:rsid w:val="009C2EBB"/>
    <w:rsid w:val="009C2EE1"/>
    <w:rsid w:val="009C2F4A"/>
    <w:rsid w:val="009C30B5"/>
    <w:rsid w:val="009C30F0"/>
    <w:rsid w:val="009C33B2"/>
    <w:rsid w:val="009C33ED"/>
    <w:rsid w:val="009C34D5"/>
    <w:rsid w:val="009C36E0"/>
    <w:rsid w:val="009C3919"/>
    <w:rsid w:val="009C40DA"/>
    <w:rsid w:val="009C433D"/>
    <w:rsid w:val="009C43EA"/>
    <w:rsid w:val="009C4D3B"/>
    <w:rsid w:val="009C5120"/>
    <w:rsid w:val="009C545B"/>
    <w:rsid w:val="009C54C8"/>
    <w:rsid w:val="009C5988"/>
    <w:rsid w:val="009C5E7B"/>
    <w:rsid w:val="009C5E90"/>
    <w:rsid w:val="009C603F"/>
    <w:rsid w:val="009C6170"/>
    <w:rsid w:val="009C644C"/>
    <w:rsid w:val="009C652F"/>
    <w:rsid w:val="009C6A16"/>
    <w:rsid w:val="009C6A58"/>
    <w:rsid w:val="009C6E02"/>
    <w:rsid w:val="009C6F4D"/>
    <w:rsid w:val="009C6FFF"/>
    <w:rsid w:val="009C7003"/>
    <w:rsid w:val="009C71B2"/>
    <w:rsid w:val="009C71EB"/>
    <w:rsid w:val="009C759A"/>
    <w:rsid w:val="009C7934"/>
    <w:rsid w:val="009C79F0"/>
    <w:rsid w:val="009C7A6B"/>
    <w:rsid w:val="009C7C42"/>
    <w:rsid w:val="009D020E"/>
    <w:rsid w:val="009D038A"/>
    <w:rsid w:val="009D05AB"/>
    <w:rsid w:val="009D0649"/>
    <w:rsid w:val="009D0C79"/>
    <w:rsid w:val="009D0CA8"/>
    <w:rsid w:val="009D0E65"/>
    <w:rsid w:val="009D0EF7"/>
    <w:rsid w:val="009D132D"/>
    <w:rsid w:val="009D13BC"/>
    <w:rsid w:val="009D145A"/>
    <w:rsid w:val="009D17BA"/>
    <w:rsid w:val="009D17C4"/>
    <w:rsid w:val="009D1AC6"/>
    <w:rsid w:val="009D1FDC"/>
    <w:rsid w:val="009D227C"/>
    <w:rsid w:val="009D22C4"/>
    <w:rsid w:val="009D2419"/>
    <w:rsid w:val="009D258A"/>
    <w:rsid w:val="009D28D8"/>
    <w:rsid w:val="009D29E2"/>
    <w:rsid w:val="009D2D9F"/>
    <w:rsid w:val="009D2E71"/>
    <w:rsid w:val="009D30E9"/>
    <w:rsid w:val="009D321E"/>
    <w:rsid w:val="009D3565"/>
    <w:rsid w:val="009D3926"/>
    <w:rsid w:val="009D3A4A"/>
    <w:rsid w:val="009D3A4B"/>
    <w:rsid w:val="009D3A66"/>
    <w:rsid w:val="009D3B8C"/>
    <w:rsid w:val="009D3D2D"/>
    <w:rsid w:val="009D3F37"/>
    <w:rsid w:val="009D3F9A"/>
    <w:rsid w:val="009D3FE0"/>
    <w:rsid w:val="009D41A2"/>
    <w:rsid w:val="009D427D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683"/>
    <w:rsid w:val="009D580C"/>
    <w:rsid w:val="009D59AC"/>
    <w:rsid w:val="009D5A5A"/>
    <w:rsid w:val="009D5C0D"/>
    <w:rsid w:val="009D5CEA"/>
    <w:rsid w:val="009D6186"/>
    <w:rsid w:val="009D61A0"/>
    <w:rsid w:val="009D628E"/>
    <w:rsid w:val="009D65F4"/>
    <w:rsid w:val="009D66CB"/>
    <w:rsid w:val="009D670F"/>
    <w:rsid w:val="009D671B"/>
    <w:rsid w:val="009D67A2"/>
    <w:rsid w:val="009D6850"/>
    <w:rsid w:val="009D68A1"/>
    <w:rsid w:val="009D6AE1"/>
    <w:rsid w:val="009D6CA3"/>
    <w:rsid w:val="009D6FE1"/>
    <w:rsid w:val="009D7095"/>
    <w:rsid w:val="009D7319"/>
    <w:rsid w:val="009D7436"/>
    <w:rsid w:val="009D7454"/>
    <w:rsid w:val="009D75F8"/>
    <w:rsid w:val="009D7821"/>
    <w:rsid w:val="009D7BAE"/>
    <w:rsid w:val="009D7F15"/>
    <w:rsid w:val="009E013F"/>
    <w:rsid w:val="009E03E3"/>
    <w:rsid w:val="009E0444"/>
    <w:rsid w:val="009E046E"/>
    <w:rsid w:val="009E0734"/>
    <w:rsid w:val="009E0B23"/>
    <w:rsid w:val="009E0C4A"/>
    <w:rsid w:val="009E1062"/>
    <w:rsid w:val="009E118D"/>
    <w:rsid w:val="009E1207"/>
    <w:rsid w:val="009E157B"/>
    <w:rsid w:val="009E1686"/>
    <w:rsid w:val="009E1B83"/>
    <w:rsid w:val="009E1EDD"/>
    <w:rsid w:val="009E21AA"/>
    <w:rsid w:val="009E2280"/>
    <w:rsid w:val="009E2748"/>
    <w:rsid w:val="009E28E6"/>
    <w:rsid w:val="009E2991"/>
    <w:rsid w:val="009E2AAC"/>
    <w:rsid w:val="009E2D02"/>
    <w:rsid w:val="009E2DD1"/>
    <w:rsid w:val="009E2E37"/>
    <w:rsid w:val="009E2EAE"/>
    <w:rsid w:val="009E2F65"/>
    <w:rsid w:val="009E302E"/>
    <w:rsid w:val="009E3192"/>
    <w:rsid w:val="009E33C0"/>
    <w:rsid w:val="009E35E4"/>
    <w:rsid w:val="009E3BEF"/>
    <w:rsid w:val="009E3D43"/>
    <w:rsid w:val="009E4107"/>
    <w:rsid w:val="009E41B4"/>
    <w:rsid w:val="009E41E9"/>
    <w:rsid w:val="009E424C"/>
    <w:rsid w:val="009E42CB"/>
    <w:rsid w:val="009E462B"/>
    <w:rsid w:val="009E4BF3"/>
    <w:rsid w:val="009E508A"/>
    <w:rsid w:val="009E5181"/>
    <w:rsid w:val="009E519B"/>
    <w:rsid w:val="009E51AF"/>
    <w:rsid w:val="009E5372"/>
    <w:rsid w:val="009E56C0"/>
    <w:rsid w:val="009E5BE5"/>
    <w:rsid w:val="009E5D32"/>
    <w:rsid w:val="009E5E3E"/>
    <w:rsid w:val="009E6109"/>
    <w:rsid w:val="009E610F"/>
    <w:rsid w:val="009E6176"/>
    <w:rsid w:val="009E6216"/>
    <w:rsid w:val="009E628A"/>
    <w:rsid w:val="009E63FD"/>
    <w:rsid w:val="009E6655"/>
    <w:rsid w:val="009E6680"/>
    <w:rsid w:val="009E6CD4"/>
    <w:rsid w:val="009E6E23"/>
    <w:rsid w:val="009E718A"/>
    <w:rsid w:val="009E723A"/>
    <w:rsid w:val="009E72BD"/>
    <w:rsid w:val="009E736B"/>
    <w:rsid w:val="009E7515"/>
    <w:rsid w:val="009E7A83"/>
    <w:rsid w:val="009E7C5A"/>
    <w:rsid w:val="009F009D"/>
    <w:rsid w:val="009F0135"/>
    <w:rsid w:val="009F0143"/>
    <w:rsid w:val="009F01A0"/>
    <w:rsid w:val="009F026A"/>
    <w:rsid w:val="009F0715"/>
    <w:rsid w:val="009F07D5"/>
    <w:rsid w:val="009F0A01"/>
    <w:rsid w:val="009F0BEA"/>
    <w:rsid w:val="009F0F87"/>
    <w:rsid w:val="009F1255"/>
    <w:rsid w:val="009F13F2"/>
    <w:rsid w:val="009F147E"/>
    <w:rsid w:val="009F1507"/>
    <w:rsid w:val="009F15C1"/>
    <w:rsid w:val="009F17A2"/>
    <w:rsid w:val="009F17F7"/>
    <w:rsid w:val="009F19A5"/>
    <w:rsid w:val="009F1BFE"/>
    <w:rsid w:val="009F1C4C"/>
    <w:rsid w:val="009F1DBF"/>
    <w:rsid w:val="009F1DF4"/>
    <w:rsid w:val="009F1EE1"/>
    <w:rsid w:val="009F2207"/>
    <w:rsid w:val="009F2241"/>
    <w:rsid w:val="009F2426"/>
    <w:rsid w:val="009F277C"/>
    <w:rsid w:val="009F2B73"/>
    <w:rsid w:val="009F2EA0"/>
    <w:rsid w:val="009F32D3"/>
    <w:rsid w:val="009F37AB"/>
    <w:rsid w:val="009F385C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C22"/>
    <w:rsid w:val="009F4DED"/>
    <w:rsid w:val="009F4F02"/>
    <w:rsid w:val="009F504E"/>
    <w:rsid w:val="009F52DB"/>
    <w:rsid w:val="009F5A17"/>
    <w:rsid w:val="009F5A52"/>
    <w:rsid w:val="009F5A8D"/>
    <w:rsid w:val="009F5D81"/>
    <w:rsid w:val="009F5F0A"/>
    <w:rsid w:val="009F5FE0"/>
    <w:rsid w:val="009F6036"/>
    <w:rsid w:val="009F6424"/>
    <w:rsid w:val="009F68D4"/>
    <w:rsid w:val="009F6CAD"/>
    <w:rsid w:val="009F6D2D"/>
    <w:rsid w:val="009F6EC3"/>
    <w:rsid w:val="009F6FCA"/>
    <w:rsid w:val="009F6FFC"/>
    <w:rsid w:val="009F703B"/>
    <w:rsid w:val="009F7142"/>
    <w:rsid w:val="009F72BF"/>
    <w:rsid w:val="009F73B2"/>
    <w:rsid w:val="009F75CA"/>
    <w:rsid w:val="009F75F3"/>
    <w:rsid w:val="009F79AE"/>
    <w:rsid w:val="009F7A36"/>
    <w:rsid w:val="009F7B8F"/>
    <w:rsid w:val="009F7BF5"/>
    <w:rsid w:val="009F7C31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79E"/>
    <w:rsid w:val="00A0090D"/>
    <w:rsid w:val="00A00A42"/>
    <w:rsid w:val="00A00BAE"/>
    <w:rsid w:val="00A01036"/>
    <w:rsid w:val="00A01176"/>
    <w:rsid w:val="00A015F2"/>
    <w:rsid w:val="00A0163A"/>
    <w:rsid w:val="00A016B5"/>
    <w:rsid w:val="00A0174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7CD"/>
    <w:rsid w:val="00A02913"/>
    <w:rsid w:val="00A02A1F"/>
    <w:rsid w:val="00A02E40"/>
    <w:rsid w:val="00A0301D"/>
    <w:rsid w:val="00A030AB"/>
    <w:rsid w:val="00A030C6"/>
    <w:rsid w:val="00A03119"/>
    <w:rsid w:val="00A03422"/>
    <w:rsid w:val="00A0343E"/>
    <w:rsid w:val="00A034BD"/>
    <w:rsid w:val="00A035BC"/>
    <w:rsid w:val="00A036A4"/>
    <w:rsid w:val="00A036F8"/>
    <w:rsid w:val="00A0395D"/>
    <w:rsid w:val="00A03CFE"/>
    <w:rsid w:val="00A03D0A"/>
    <w:rsid w:val="00A03D65"/>
    <w:rsid w:val="00A03E2B"/>
    <w:rsid w:val="00A03F28"/>
    <w:rsid w:val="00A04226"/>
    <w:rsid w:val="00A043DE"/>
    <w:rsid w:val="00A0443A"/>
    <w:rsid w:val="00A04651"/>
    <w:rsid w:val="00A04A9F"/>
    <w:rsid w:val="00A04B46"/>
    <w:rsid w:val="00A04CDC"/>
    <w:rsid w:val="00A04D93"/>
    <w:rsid w:val="00A04DA4"/>
    <w:rsid w:val="00A04FEE"/>
    <w:rsid w:val="00A0518A"/>
    <w:rsid w:val="00A05391"/>
    <w:rsid w:val="00A054FB"/>
    <w:rsid w:val="00A05BC7"/>
    <w:rsid w:val="00A05DB4"/>
    <w:rsid w:val="00A060D8"/>
    <w:rsid w:val="00A060EE"/>
    <w:rsid w:val="00A06136"/>
    <w:rsid w:val="00A06363"/>
    <w:rsid w:val="00A0645E"/>
    <w:rsid w:val="00A06578"/>
    <w:rsid w:val="00A065BD"/>
    <w:rsid w:val="00A066F8"/>
    <w:rsid w:val="00A069A9"/>
    <w:rsid w:val="00A06B2F"/>
    <w:rsid w:val="00A06C07"/>
    <w:rsid w:val="00A06EF2"/>
    <w:rsid w:val="00A070D0"/>
    <w:rsid w:val="00A0745E"/>
    <w:rsid w:val="00A0773E"/>
    <w:rsid w:val="00A07778"/>
    <w:rsid w:val="00A07819"/>
    <w:rsid w:val="00A0792A"/>
    <w:rsid w:val="00A07964"/>
    <w:rsid w:val="00A07B75"/>
    <w:rsid w:val="00A07BBB"/>
    <w:rsid w:val="00A07D57"/>
    <w:rsid w:val="00A07E15"/>
    <w:rsid w:val="00A07E95"/>
    <w:rsid w:val="00A07FB4"/>
    <w:rsid w:val="00A1021C"/>
    <w:rsid w:val="00A106CF"/>
    <w:rsid w:val="00A106EE"/>
    <w:rsid w:val="00A10784"/>
    <w:rsid w:val="00A108CC"/>
    <w:rsid w:val="00A1096F"/>
    <w:rsid w:val="00A10AA1"/>
    <w:rsid w:val="00A113F7"/>
    <w:rsid w:val="00A114A4"/>
    <w:rsid w:val="00A1157E"/>
    <w:rsid w:val="00A1161A"/>
    <w:rsid w:val="00A11687"/>
    <w:rsid w:val="00A116FE"/>
    <w:rsid w:val="00A117AF"/>
    <w:rsid w:val="00A11895"/>
    <w:rsid w:val="00A11937"/>
    <w:rsid w:val="00A11BD2"/>
    <w:rsid w:val="00A11C20"/>
    <w:rsid w:val="00A11E0B"/>
    <w:rsid w:val="00A11FCC"/>
    <w:rsid w:val="00A1205D"/>
    <w:rsid w:val="00A121BB"/>
    <w:rsid w:val="00A123F7"/>
    <w:rsid w:val="00A12704"/>
    <w:rsid w:val="00A12818"/>
    <w:rsid w:val="00A1295F"/>
    <w:rsid w:val="00A12C5D"/>
    <w:rsid w:val="00A134C2"/>
    <w:rsid w:val="00A13684"/>
    <w:rsid w:val="00A1374F"/>
    <w:rsid w:val="00A137F5"/>
    <w:rsid w:val="00A138DC"/>
    <w:rsid w:val="00A13B9F"/>
    <w:rsid w:val="00A13CB8"/>
    <w:rsid w:val="00A13DF0"/>
    <w:rsid w:val="00A13FA0"/>
    <w:rsid w:val="00A14142"/>
    <w:rsid w:val="00A1422B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6A3"/>
    <w:rsid w:val="00A1578D"/>
    <w:rsid w:val="00A157AD"/>
    <w:rsid w:val="00A1583F"/>
    <w:rsid w:val="00A158C1"/>
    <w:rsid w:val="00A15B85"/>
    <w:rsid w:val="00A15C4C"/>
    <w:rsid w:val="00A15C74"/>
    <w:rsid w:val="00A15C9D"/>
    <w:rsid w:val="00A15EBA"/>
    <w:rsid w:val="00A15F15"/>
    <w:rsid w:val="00A15F9D"/>
    <w:rsid w:val="00A1618E"/>
    <w:rsid w:val="00A1644D"/>
    <w:rsid w:val="00A1645F"/>
    <w:rsid w:val="00A164AF"/>
    <w:rsid w:val="00A16A99"/>
    <w:rsid w:val="00A16D85"/>
    <w:rsid w:val="00A16E27"/>
    <w:rsid w:val="00A16FE5"/>
    <w:rsid w:val="00A1703F"/>
    <w:rsid w:val="00A170D7"/>
    <w:rsid w:val="00A17308"/>
    <w:rsid w:val="00A17316"/>
    <w:rsid w:val="00A173B9"/>
    <w:rsid w:val="00A17439"/>
    <w:rsid w:val="00A174EA"/>
    <w:rsid w:val="00A1750B"/>
    <w:rsid w:val="00A17883"/>
    <w:rsid w:val="00A17AC9"/>
    <w:rsid w:val="00A17CBC"/>
    <w:rsid w:val="00A17EE0"/>
    <w:rsid w:val="00A17FDD"/>
    <w:rsid w:val="00A20144"/>
    <w:rsid w:val="00A201E4"/>
    <w:rsid w:val="00A20267"/>
    <w:rsid w:val="00A205EB"/>
    <w:rsid w:val="00A2089C"/>
    <w:rsid w:val="00A20945"/>
    <w:rsid w:val="00A209DA"/>
    <w:rsid w:val="00A20B07"/>
    <w:rsid w:val="00A20B39"/>
    <w:rsid w:val="00A20DA6"/>
    <w:rsid w:val="00A2102B"/>
    <w:rsid w:val="00A21057"/>
    <w:rsid w:val="00A21166"/>
    <w:rsid w:val="00A21400"/>
    <w:rsid w:val="00A21519"/>
    <w:rsid w:val="00A21666"/>
    <w:rsid w:val="00A21694"/>
    <w:rsid w:val="00A21746"/>
    <w:rsid w:val="00A217C0"/>
    <w:rsid w:val="00A2183B"/>
    <w:rsid w:val="00A21AFC"/>
    <w:rsid w:val="00A21B50"/>
    <w:rsid w:val="00A21DAE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8FE"/>
    <w:rsid w:val="00A22A12"/>
    <w:rsid w:val="00A22BF4"/>
    <w:rsid w:val="00A22C80"/>
    <w:rsid w:val="00A22E79"/>
    <w:rsid w:val="00A23055"/>
    <w:rsid w:val="00A231CA"/>
    <w:rsid w:val="00A23495"/>
    <w:rsid w:val="00A2359A"/>
    <w:rsid w:val="00A235AD"/>
    <w:rsid w:val="00A23664"/>
    <w:rsid w:val="00A2369F"/>
    <w:rsid w:val="00A237C4"/>
    <w:rsid w:val="00A23883"/>
    <w:rsid w:val="00A2389B"/>
    <w:rsid w:val="00A239A0"/>
    <w:rsid w:val="00A23ACB"/>
    <w:rsid w:val="00A23E16"/>
    <w:rsid w:val="00A23F16"/>
    <w:rsid w:val="00A240E4"/>
    <w:rsid w:val="00A2410F"/>
    <w:rsid w:val="00A24151"/>
    <w:rsid w:val="00A242E1"/>
    <w:rsid w:val="00A24646"/>
    <w:rsid w:val="00A2494F"/>
    <w:rsid w:val="00A24C2E"/>
    <w:rsid w:val="00A251C2"/>
    <w:rsid w:val="00A252E9"/>
    <w:rsid w:val="00A25420"/>
    <w:rsid w:val="00A2548E"/>
    <w:rsid w:val="00A25563"/>
    <w:rsid w:val="00A258C2"/>
    <w:rsid w:val="00A25969"/>
    <w:rsid w:val="00A25A15"/>
    <w:rsid w:val="00A25B18"/>
    <w:rsid w:val="00A25CB5"/>
    <w:rsid w:val="00A25EDC"/>
    <w:rsid w:val="00A26012"/>
    <w:rsid w:val="00A26104"/>
    <w:rsid w:val="00A265E2"/>
    <w:rsid w:val="00A26625"/>
    <w:rsid w:val="00A2666E"/>
    <w:rsid w:val="00A26959"/>
    <w:rsid w:val="00A26993"/>
    <w:rsid w:val="00A26A9D"/>
    <w:rsid w:val="00A274B4"/>
    <w:rsid w:val="00A274C0"/>
    <w:rsid w:val="00A27689"/>
    <w:rsid w:val="00A279D1"/>
    <w:rsid w:val="00A27A1F"/>
    <w:rsid w:val="00A27AD4"/>
    <w:rsid w:val="00A27BC3"/>
    <w:rsid w:val="00A27D69"/>
    <w:rsid w:val="00A27EF3"/>
    <w:rsid w:val="00A3005C"/>
    <w:rsid w:val="00A300EB"/>
    <w:rsid w:val="00A301CF"/>
    <w:rsid w:val="00A30269"/>
    <w:rsid w:val="00A302AE"/>
    <w:rsid w:val="00A302C9"/>
    <w:rsid w:val="00A3042F"/>
    <w:rsid w:val="00A3047A"/>
    <w:rsid w:val="00A30583"/>
    <w:rsid w:val="00A305D4"/>
    <w:rsid w:val="00A30A1B"/>
    <w:rsid w:val="00A30D40"/>
    <w:rsid w:val="00A30E1A"/>
    <w:rsid w:val="00A30E4B"/>
    <w:rsid w:val="00A30EBA"/>
    <w:rsid w:val="00A30EE2"/>
    <w:rsid w:val="00A30EE3"/>
    <w:rsid w:val="00A30F3F"/>
    <w:rsid w:val="00A31116"/>
    <w:rsid w:val="00A3112F"/>
    <w:rsid w:val="00A3119E"/>
    <w:rsid w:val="00A3140E"/>
    <w:rsid w:val="00A31634"/>
    <w:rsid w:val="00A31766"/>
    <w:rsid w:val="00A31918"/>
    <w:rsid w:val="00A31974"/>
    <w:rsid w:val="00A31BA6"/>
    <w:rsid w:val="00A31E5E"/>
    <w:rsid w:val="00A31EC5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098"/>
    <w:rsid w:val="00A340F0"/>
    <w:rsid w:val="00A341D2"/>
    <w:rsid w:val="00A34215"/>
    <w:rsid w:val="00A3421E"/>
    <w:rsid w:val="00A343A6"/>
    <w:rsid w:val="00A3440B"/>
    <w:rsid w:val="00A34501"/>
    <w:rsid w:val="00A34660"/>
    <w:rsid w:val="00A346AC"/>
    <w:rsid w:val="00A346EA"/>
    <w:rsid w:val="00A3473D"/>
    <w:rsid w:val="00A3484C"/>
    <w:rsid w:val="00A349EC"/>
    <w:rsid w:val="00A34E06"/>
    <w:rsid w:val="00A3505E"/>
    <w:rsid w:val="00A35164"/>
    <w:rsid w:val="00A35198"/>
    <w:rsid w:val="00A356FC"/>
    <w:rsid w:val="00A35971"/>
    <w:rsid w:val="00A359E4"/>
    <w:rsid w:val="00A35A3A"/>
    <w:rsid w:val="00A35A54"/>
    <w:rsid w:val="00A35FBC"/>
    <w:rsid w:val="00A361E1"/>
    <w:rsid w:val="00A362C8"/>
    <w:rsid w:val="00A36334"/>
    <w:rsid w:val="00A36665"/>
    <w:rsid w:val="00A3677F"/>
    <w:rsid w:val="00A367B6"/>
    <w:rsid w:val="00A368EF"/>
    <w:rsid w:val="00A36982"/>
    <w:rsid w:val="00A36A94"/>
    <w:rsid w:val="00A36ABC"/>
    <w:rsid w:val="00A36B11"/>
    <w:rsid w:val="00A36B8A"/>
    <w:rsid w:val="00A36BA2"/>
    <w:rsid w:val="00A36CBB"/>
    <w:rsid w:val="00A36E31"/>
    <w:rsid w:val="00A3713D"/>
    <w:rsid w:val="00A3722A"/>
    <w:rsid w:val="00A3736C"/>
    <w:rsid w:val="00A37568"/>
    <w:rsid w:val="00A3756E"/>
    <w:rsid w:val="00A3760D"/>
    <w:rsid w:val="00A378BC"/>
    <w:rsid w:val="00A3793B"/>
    <w:rsid w:val="00A37979"/>
    <w:rsid w:val="00A37A6D"/>
    <w:rsid w:val="00A37C53"/>
    <w:rsid w:val="00A37CCC"/>
    <w:rsid w:val="00A40012"/>
    <w:rsid w:val="00A40288"/>
    <w:rsid w:val="00A40498"/>
    <w:rsid w:val="00A404E0"/>
    <w:rsid w:val="00A40615"/>
    <w:rsid w:val="00A40617"/>
    <w:rsid w:val="00A4071D"/>
    <w:rsid w:val="00A4075D"/>
    <w:rsid w:val="00A40B03"/>
    <w:rsid w:val="00A40C88"/>
    <w:rsid w:val="00A40D13"/>
    <w:rsid w:val="00A40E91"/>
    <w:rsid w:val="00A40FD5"/>
    <w:rsid w:val="00A410A3"/>
    <w:rsid w:val="00A415A8"/>
    <w:rsid w:val="00A416FD"/>
    <w:rsid w:val="00A417C2"/>
    <w:rsid w:val="00A4188C"/>
    <w:rsid w:val="00A419E9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3815"/>
    <w:rsid w:val="00A443B9"/>
    <w:rsid w:val="00A44484"/>
    <w:rsid w:val="00A444F9"/>
    <w:rsid w:val="00A445BA"/>
    <w:rsid w:val="00A44622"/>
    <w:rsid w:val="00A4470B"/>
    <w:rsid w:val="00A44718"/>
    <w:rsid w:val="00A4471C"/>
    <w:rsid w:val="00A44779"/>
    <w:rsid w:val="00A44866"/>
    <w:rsid w:val="00A4493E"/>
    <w:rsid w:val="00A44A07"/>
    <w:rsid w:val="00A44B5C"/>
    <w:rsid w:val="00A459DB"/>
    <w:rsid w:val="00A45ADF"/>
    <w:rsid w:val="00A45DDD"/>
    <w:rsid w:val="00A45E52"/>
    <w:rsid w:val="00A45F85"/>
    <w:rsid w:val="00A46280"/>
    <w:rsid w:val="00A4636E"/>
    <w:rsid w:val="00A4650C"/>
    <w:rsid w:val="00A466A7"/>
    <w:rsid w:val="00A468FD"/>
    <w:rsid w:val="00A46ADE"/>
    <w:rsid w:val="00A46CFB"/>
    <w:rsid w:val="00A46DB5"/>
    <w:rsid w:val="00A47234"/>
    <w:rsid w:val="00A473BC"/>
    <w:rsid w:val="00A47408"/>
    <w:rsid w:val="00A47633"/>
    <w:rsid w:val="00A47988"/>
    <w:rsid w:val="00A479A9"/>
    <w:rsid w:val="00A479E9"/>
    <w:rsid w:val="00A47ADB"/>
    <w:rsid w:val="00A47EA6"/>
    <w:rsid w:val="00A501A9"/>
    <w:rsid w:val="00A50375"/>
    <w:rsid w:val="00A5049F"/>
    <w:rsid w:val="00A505D3"/>
    <w:rsid w:val="00A5076C"/>
    <w:rsid w:val="00A50BEC"/>
    <w:rsid w:val="00A50C99"/>
    <w:rsid w:val="00A50DAF"/>
    <w:rsid w:val="00A50DBE"/>
    <w:rsid w:val="00A50E7A"/>
    <w:rsid w:val="00A50FCD"/>
    <w:rsid w:val="00A5107F"/>
    <w:rsid w:val="00A510ED"/>
    <w:rsid w:val="00A51408"/>
    <w:rsid w:val="00A516A4"/>
    <w:rsid w:val="00A517F9"/>
    <w:rsid w:val="00A5188F"/>
    <w:rsid w:val="00A51B2A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25D"/>
    <w:rsid w:val="00A543E2"/>
    <w:rsid w:val="00A544F6"/>
    <w:rsid w:val="00A5452C"/>
    <w:rsid w:val="00A545B4"/>
    <w:rsid w:val="00A5460B"/>
    <w:rsid w:val="00A54711"/>
    <w:rsid w:val="00A54CAF"/>
    <w:rsid w:val="00A54DED"/>
    <w:rsid w:val="00A54EDE"/>
    <w:rsid w:val="00A55012"/>
    <w:rsid w:val="00A55035"/>
    <w:rsid w:val="00A551AC"/>
    <w:rsid w:val="00A551D2"/>
    <w:rsid w:val="00A551DF"/>
    <w:rsid w:val="00A552D3"/>
    <w:rsid w:val="00A55357"/>
    <w:rsid w:val="00A5543F"/>
    <w:rsid w:val="00A55588"/>
    <w:rsid w:val="00A555B5"/>
    <w:rsid w:val="00A555F4"/>
    <w:rsid w:val="00A5577F"/>
    <w:rsid w:val="00A55783"/>
    <w:rsid w:val="00A55813"/>
    <w:rsid w:val="00A558FA"/>
    <w:rsid w:val="00A55BCD"/>
    <w:rsid w:val="00A55ED6"/>
    <w:rsid w:val="00A5620F"/>
    <w:rsid w:val="00A5623B"/>
    <w:rsid w:val="00A56977"/>
    <w:rsid w:val="00A56AAE"/>
    <w:rsid w:val="00A56F9E"/>
    <w:rsid w:val="00A570D0"/>
    <w:rsid w:val="00A5786B"/>
    <w:rsid w:val="00A57E38"/>
    <w:rsid w:val="00A57E44"/>
    <w:rsid w:val="00A600C8"/>
    <w:rsid w:val="00A601D6"/>
    <w:rsid w:val="00A601D7"/>
    <w:rsid w:val="00A6063E"/>
    <w:rsid w:val="00A60711"/>
    <w:rsid w:val="00A60796"/>
    <w:rsid w:val="00A6098A"/>
    <w:rsid w:val="00A60C89"/>
    <w:rsid w:val="00A60F24"/>
    <w:rsid w:val="00A61089"/>
    <w:rsid w:val="00A6118F"/>
    <w:rsid w:val="00A6136B"/>
    <w:rsid w:val="00A613D7"/>
    <w:rsid w:val="00A61419"/>
    <w:rsid w:val="00A614D5"/>
    <w:rsid w:val="00A614EC"/>
    <w:rsid w:val="00A6168F"/>
    <w:rsid w:val="00A6177C"/>
    <w:rsid w:val="00A617D0"/>
    <w:rsid w:val="00A61BDA"/>
    <w:rsid w:val="00A61DD1"/>
    <w:rsid w:val="00A61EFB"/>
    <w:rsid w:val="00A6227F"/>
    <w:rsid w:val="00A6249B"/>
    <w:rsid w:val="00A62561"/>
    <w:rsid w:val="00A62A1C"/>
    <w:rsid w:val="00A62B34"/>
    <w:rsid w:val="00A62BD3"/>
    <w:rsid w:val="00A62EA6"/>
    <w:rsid w:val="00A62F8B"/>
    <w:rsid w:val="00A63081"/>
    <w:rsid w:val="00A630BA"/>
    <w:rsid w:val="00A6315E"/>
    <w:rsid w:val="00A632E7"/>
    <w:rsid w:val="00A63332"/>
    <w:rsid w:val="00A633F1"/>
    <w:rsid w:val="00A6363A"/>
    <w:rsid w:val="00A6366C"/>
    <w:rsid w:val="00A6366D"/>
    <w:rsid w:val="00A63A3F"/>
    <w:rsid w:val="00A63D48"/>
    <w:rsid w:val="00A63FD8"/>
    <w:rsid w:val="00A6405F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498"/>
    <w:rsid w:val="00A65589"/>
    <w:rsid w:val="00A655F8"/>
    <w:rsid w:val="00A65750"/>
    <w:rsid w:val="00A659DB"/>
    <w:rsid w:val="00A65A12"/>
    <w:rsid w:val="00A66297"/>
    <w:rsid w:val="00A664D2"/>
    <w:rsid w:val="00A666ED"/>
    <w:rsid w:val="00A667BD"/>
    <w:rsid w:val="00A6684D"/>
    <w:rsid w:val="00A669A8"/>
    <w:rsid w:val="00A66A0B"/>
    <w:rsid w:val="00A66A34"/>
    <w:rsid w:val="00A66B4A"/>
    <w:rsid w:val="00A66E7D"/>
    <w:rsid w:val="00A671AA"/>
    <w:rsid w:val="00A67207"/>
    <w:rsid w:val="00A67999"/>
    <w:rsid w:val="00A67BD0"/>
    <w:rsid w:val="00A67C68"/>
    <w:rsid w:val="00A67C9E"/>
    <w:rsid w:val="00A67CB7"/>
    <w:rsid w:val="00A67D36"/>
    <w:rsid w:val="00A67E9E"/>
    <w:rsid w:val="00A67EB7"/>
    <w:rsid w:val="00A67EC3"/>
    <w:rsid w:val="00A67F50"/>
    <w:rsid w:val="00A70166"/>
    <w:rsid w:val="00A7053B"/>
    <w:rsid w:val="00A707C3"/>
    <w:rsid w:val="00A70A96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C4D"/>
    <w:rsid w:val="00A71F67"/>
    <w:rsid w:val="00A71F69"/>
    <w:rsid w:val="00A71FAE"/>
    <w:rsid w:val="00A71FF6"/>
    <w:rsid w:val="00A72A47"/>
    <w:rsid w:val="00A72C0D"/>
    <w:rsid w:val="00A72EAC"/>
    <w:rsid w:val="00A72EC5"/>
    <w:rsid w:val="00A72F87"/>
    <w:rsid w:val="00A7316F"/>
    <w:rsid w:val="00A731C9"/>
    <w:rsid w:val="00A734A4"/>
    <w:rsid w:val="00A73547"/>
    <w:rsid w:val="00A737A5"/>
    <w:rsid w:val="00A7392E"/>
    <w:rsid w:val="00A73BE1"/>
    <w:rsid w:val="00A73DBC"/>
    <w:rsid w:val="00A73F37"/>
    <w:rsid w:val="00A74023"/>
    <w:rsid w:val="00A740B0"/>
    <w:rsid w:val="00A7450A"/>
    <w:rsid w:val="00A7483C"/>
    <w:rsid w:val="00A74857"/>
    <w:rsid w:val="00A74B42"/>
    <w:rsid w:val="00A74DB8"/>
    <w:rsid w:val="00A74DE2"/>
    <w:rsid w:val="00A74F19"/>
    <w:rsid w:val="00A74F93"/>
    <w:rsid w:val="00A75070"/>
    <w:rsid w:val="00A751E4"/>
    <w:rsid w:val="00A7532E"/>
    <w:rsid w:val="00A75478"/>
    <w:rsid w:val="00A75594"/>
    <w:rsid w:val="00A757B3"/>
    <w:rsid w:val="00A757CD"/>
    <w:rsid w:val="00A75828"/>
    <w:rsid w:val="00A75CBC"/>
    <w:rsid w:val="00A75CE0"/>
    <w:rsid w:val="00A75D8F"/>
    <w:rsid w:val="00A75DC9"/>
    <w:rsid w:val="00A75F7A"/>
    <w:rsid w:val="00A76008"/>
    <w:rsid w:val="00A7610D"/>
    <w:rsid w:val="00A76155"/>
    <w:rsid w:val="00A764CD"/>
    <w:rsid w:val="00A765DA"/>
    <w:rsid w:val="00A766ED"/>
    <w:rsid w:val="00A7670B"/>
    <w:rsid w:val="00A767E3"/>
    <w:rsid w:val="00A7681F"/>
    <w:rsid w:val="00A76826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77E90"/>
    <w:rsid w:val="00A8019A"/>
    <w:rsid w:val="00A8038C"/>
    <w:rsid w:val="00A80392"/>
    <w:rsid w:val="00A8056D"/>
    <w:rsid w:val="00A8070E"/>
    <w:rsid w:val="00A80932"/>
    <w:rsid w:val="00A80C6D"/>
    <w:rsid w:val="00A80CDF"/>
    <w:rsid w:val="00A80DAD"/>
    <w:rsid w:val="00A80F74"/>
    <w:rsid w:val="00A8106E"/>
    <w:rsid w:val="00A810BF"/>
    <w:rsid w:val="00A811DE"/>
    <w:rsid w:val="00A81534"/>
    <w:rsid w:val="00A81630"/>
    <w:rsid w:val="00A81A80"/>
    <w:rsid w:val="00A81D22"/>
    <w:rsid w:val="00A820B7"/>
    <w:rsid w:val="00A8213E"/>
    <w:rsid w:val="00A8213F"/>
    <w:rsid w:val="00A821D7"/>
    <w:rsid w:val="00A82218"/>
    <w:rsid w:val="00A82319"/>
    <w:rsid w:val="00A824CF"/>
    <w:rsid w:val="00A82663"/>
    <w:rsid w:val="00A8291C"/>
    <w:rsid w:val="00A8294C"/>
    <w:rsid w:val="00A829D0"/>
    <w:rsid w:val="00A82A1F"/>
    <w:rsid w:val="00A82A8A"/>
    <w:rsid w:val="00A82AB2"/>
    <w:rsid w:val="00A82B03"/>
    <w:rsid w:val="00A82BBD"/>
    <w:rsid w:val="00A82C3A"/>
    <w:rsid w:val="00A82D02"/>
    <w:rsid w:val="00A82E46"/>
    <w:rsid w:val="00A82E96"/>
    <w:rsid w:val="00A82FE7"/>
    <w:rsid w:val="00A82FEA"/>
    <w:rsid w:val="00A8326B"/>
    <w:rsid w:val="00A832B7"/>
    <w:rsid w:val="00A8366E"/>
    <w:rsid w:val="00A83675"/>
    <w:rsid w:val="00A836E6"/>
    <w:rsid w:val="00A8392A"/>
    <w:rsid w:val="00A83DA9"/>
    <w:rsid w:val="00A83E34"/>
    <w:rsid w:val="00A83F0A"/>
    <w:rsid w:val="00A840A1"/>
    <w:rsid w:val="00A843E7"/>
    <w:rsid w:val="00A843F9"/>
    <w:rsid w:val="00A84522"/>
    <w:rsid w:val="00A847BC"/>
    <w:rsid w:val="00A84805"/>
    <w:rsid w:val="00A84837"/>
    <w:rsid w:val="00A84844"/>
    <w:rsid w:val="00A84B3C"/>
    <w:rsid w:val="00A84C16"/>
    <w:rsid w:val="00A85024"/>
    <w:rsid w:val="00A850B0"/>
    <w:rsid w:val="00A851FF"/>
    <w:rsid w:val="00A85218"/>
    <w:rsid w:val="00A85485"/>
    <w:rsid w:val="00A855A9"/>
    <w:rsid w:val="00A8566A"/>
    <w:rsid w:val="00A8572F"/>
    <w:rsid w:val="00A859DD"/>
    <w:rsid w:val="00A85A45"/>
    <w:rsid w:val="00A85A97"/>
    <w:rsid w:val="00A861CB"/>
    <w:rsid w:val="00A86375"/>
    <w:rsid w:val="00A8663D"/>
    <w:rsid w:val="00A866A1"/>
    <w:rsid w:val="00A866DE"/>
    <w:rsid w:val="00A86960"/>
    <w:rsid w:val="00A86A14"/>
    <w:rsid w:val="00A86A69"/>
    <w:rsid w:val="00A86B52"/>
    <w:rsid w:val="00A86C40"/>
    <w:rsid w:val="00A86CF8"/>
    <w:rsid w:val="00A86D71"/>
    <w:rsid w:val="00A86EA4"/>
    <w:rsid w:val="00A8704B"/>
    <w:rsid w:val="00A87083"/>
    <w:rsid w:val="00A87094"/>
    <w:rsid w:val="00A8709E"/>
    <w:rsid w:val="00A8714D"/>
    <w:rsid w:val="00A87215"/>
    <w:rsid w:val="00A873EF"/>
    <w:rsid w:val="00A875DD"/>
    <w:rsid w:val="00A87811"/>
    <w:rsid w:val="00A878F3"/>
    <w:rsid w:val="00A87BEB"/>
    <w:rsid w:val="00A87D41"/>
    <w:rsid w:val="00A87EF1"/>
    <w:rsid w:val="00A87FA1"/>
    <w:rsid w:val="00A9008B"/>
    <w:rsid w:val="00A90129"/>
    <w:rsid w:val="00A90138"/>
    <w:rsid w:val="00A90172"/>
    <w:rsid w:val="00A90225"/>
    <w:rsid w:val="00A905AF"/>
    <w:rsid w:val="00A905CF"/>
    <w:rsid w:val="00A9073B"/>
    <w:rsid w:val="00A90869"/>
    <w:rsid w:val="00A908AE"/>
    <w:rsid w:val="00A90D65"/>
    <w:rsid w:val="00A90DD4"/>
    <w:rsid w:val="00A90EFF"/>
    <w:rsid w:val="00A911A5"/>
    <w:rsid w:val="00A912C1"/>
    <w:rsid w:val="00A913D5"/>
    <w:rsid w:val="00A91538"/>
    <w:rsid w:val="00A919F0"/>
    <w:rsid w:val="00A91B8B"/>
    <w:rsid w:val="00A91CD1"/>
    <w:rsid w:val="00A91CFA"/>
    <w:rsid w:val="00A91EB5"/>
    <w:rsid w:val="00A91FC0"/>
    <w:rsid w:val="00A91FD0"/>
    <w:rsid w:val="00A9218E"/>
    <w:rsid w:val="00A922F9"/>
    <w:rsid w:val="00A923F0"/>
    <w:rsid w:val="00A92671"/>
    <w:rsid w:val="00A9281E"/>
    <w:rsid w:val="00A92867"/>
    <w:rsid w:val="00A92963"/>
    <w:rsid w:val="00A929C1"/>
    <w:rsid w:val="00A92C13"/>
    <w:rsid w:val="00A92E0E"/>
    <w:rsid w:val="00A92E90"/>
    <w:rsid w:val="00A92F22"/>
    <w:rsid w:val="00A92F5E"/>
    <w:rsid w:val="00A93070"/>
    <w:rsid w:val="00A93091"/>
    <w:rsid w:val="00A931C4"/>
    <w:rsid w:val="00A93362"/>
    <w:rsid w:val="00A9340A"/>
    <w:rsid w:val="00A9350E"/>
    <w:rsid w:val="00A9351B"/>
    <w:rsid w:val="00A93743"/>
    <w:rsid w:val="00A9375F"/>
    <w:rsid w:val="00A939E9"/>
    <w:rsid w:val="00A93AAA"/>
    <w:rsid w:val="00A93AEE"/>
    <w:rsid w:val="00A93BCC"/>
    <w:rsid w:val="00A93E3B"/>
    <w:rsid w:val="00A93EFC"/>
    <w:rsid w:val="00A94055"/>
    <w:rsid w:val="00A9414C"/>
    <w:rsid w:val="00A943A0"/>
    <w:rsid w:val="00A944F3"/>
    <w:rsid w:val="00A94670"/>
    <w:rsid w:val="00A9481D"/>
    <w:rsid w:val="00A9484D"/>
    <w:rsid w:val="00A94CB7"/>
    <w:rsid w:val="00A94E0A"/>
    <w:rsid w:val="00A95047"/>
    <w:rsid w:val="00A950BF"/>
    <w:rsid w:val="00A95199"/>
    <w:rsid w:val="00A955A1"/>
    <w:rsid w:val="00A95644"/>
    <w:rsid w:val="00A95651"/>
    <w:rsid w:val="00A95932"/>
    <w:rsid w:val="00A95C7E"/>
    <w:rsid w:val="00A95DB4"/>
    <w:rsid w:val="00A95DB6"/>
    <w:rsid w:val="00A95FA6"/>
    <w:rsid w:val="00A96053"/>
    <w:rsid w:val="00A9629E"/>
    <w:rsid w:val="00A962A1"/>
    <w:rsid w:val="00A962E7"/>
    <w:rsid w:val="00A963AA"/>
    <w:rsid w:val="00A964D1"/>
    <w:rsid w:val="00A96734"/>
    <w:rsid w:val="00A96789"/>
    <w:rsid w:val="00A96BF3"/>
    <w:rsid w:val="00A96F1C"/>
    <w:rsid w:val="00A9718C"/>
    <w:rsid w:val="00A97255"/>
    <w:rsid w:val="00A9775C"/>
    <w:rsid w:val="00A97938"/>
    <w:rsid w:val="00A97C06"/>
    <w:rsid w:val="00A97CE8"/>
    <w:rsid w:val="00A97D0D"/>
    <w:rsid w:val="00A97D34"/>
    <w:rsid w:val="00A97DAB"/>
    <w:rsid w:val="00A97E13"/>
    <w:rsid w:val="00AA0152"/>
    <w:rsid w:val="00AA024A"/>
    <w:rsid w:val="00AA02C8"/>
    <w:rsid w:val="00AA02E4"/>
    <w:rsid w:val="00AA0491"/>
    <w:rsid w:val="00AA09F7"/>
    <w:rsid w:val="00AA0AC6"/>
    <w:rsid w:val="00AA0C61"/>
    <w:rsid w:val="00AA0CCC"/>
    <w:rsid w:val="00AA0F0B"/>
    <w:rsid w:val="00AA10E3"/>
    <w:rsid w:val="00AA1118"/>
    <w:rsid w:val="00AA14DE"/>
    <w:rsid w:val="00AA1518"/>
    <w:rsid w:val="00AA155C"/>
    <w:rsid w:val="00AA16FC"/>
    <w:rsid w:val="00AA17F7"/>
    <w:rsid w:val="00AA1952"/>
    <w:rsid w:val="00AA1B4D"/>
    <w:rsid w:val="00AA1D32"/>
    <w:rsid w:val="00AA1E9B"/>
    <w:rsid w:val="00AA1F0A"/>
    <w:rsid w:val="00AA212C"/>
    <w:rsid w:val="00AA21D4"/>
    <w:rsid w:val="00AA25A4"/>
    <w:rsid w:val="00AA269C"/>
    <w:rsid w:val="00AA26CE"/>
    <w:rsid w:val="00AA2718"/>
    <w:rsid w:val="00AA2AF0"/>
    <w:rsid w:val="00AA2CB4"/>
    <w:rsid w:val="00AA2D37"/>
    <w:rsid w:val="00AA2DDB"/>
    <w:rsid w:val="00AA2F36"/>
    <w:rsid w:val="00AA2FBD"/>
    <w:rsid w:val="00AA30BA"/>
    <w:rsid w:val="00AA310C"/>
    <w:rsid w:val="00AA3229"/>
    <w:rsid w:val="00AA3248"/>
    <w:rsid w:val="00AA3536"/>
    <w:rsid w:val="00AA3547"/>
    <w:rsid w:val="00AA36AD"/>
    <w:rsid w:val="00AA3770"/>
    <w:rsid w:val="00AA3892"/>
    <w:rsid w:val="00AA39F5"/>
    <w:rsid w:val="00AA3A39"/>
    <w:rsid w:val="00AA3AFF"/>
    <w:rsid w:val="00AA3B3F"/>
    <w:rsid w:val="00AA3C66"/>
    <w:rsid w:val="00AA4096"/>
    <w:rsid w:val="00AA465A"/>
    <w:rsid w:val="00AA4679"/>
    <w:rsid w:val="00AA4AF4"/>
    <w:rsid w:val="00AA4B45"/>
    <w:rsid w:val="00AA503A"/>
    <w:rsid w:val="00AA5561"/>
    <w:rsid w:val="00AA563C"/>
    <w:rsid w:val="00AA575C"/>
    <w:rsid w:val="00AA587A"/>
    <w:rsid w:val="00AA58A2"/>
    <w:rsid w:val="00AA58C6"/>
    <w:rsid w:val="00AA58D8"/>
    <w:rsid w:val="00AA5A95"/>
    <w:rsid w:val="00AA5B3B"/>
    <w:rsid w:val="00AA5C91"/>
    <w:rsid w:val="00AA5D70"/>
    <w:rsid w:val="00AA6120"/>
    <w:rsid w:val="00AA621B"/>
    <w:rsid w:val="00AA6233"/>
    <w:rsid w:val="00AA634B"/>
    <w:rsid w:val="00AA65EB"/>
    <w:rsid w:val="00AA65F1"/>
    <w:rsid w:val="00AA6945"/>
    <w:rsid w:val="00AA6A4E"/>
    <w:rsid w:val="00AA6A63"/>
    <w:rsid w:val="00AA6B53"/>
    <w:rsid w:val="00AA6E23"/>
    <w:rsid w:val="00AA7249"/>
    <w:rsid w:val="00AA72E2"/>
    <w:rsid w:val="00AA73DC"/>
    <w:rsid w:val="00AA7616"/>
    <w:rsid w:val="00AA7810"/>
    <w:rsid w:val="00AA7AFB"/>
    <w:rsid w:val="00AA7E4D"/>
    <w:rsid w:val="00AA7EAB"/>
    <w:rsid w:val="00AA7F28"/>
    <w:rsid w:val="00AB0045"/>
    <w:rsid w:val="00AB006D"/>
    <w:rsid w:val="00AB01CE"/>
    <w:rsid w:val="00AB0403"/>
    <w:rsid w:val="00AB0499"/>
    <w:rsid w:val="00AB04FF"/>
    <w:rsid w:val="00AB05D4"/>
    <w:rsid w:val="00AB0D6B"/>
    <w:rsid w:val="00AB0D74"/>
    <w:rsid w:val="00AB0FEB"/>
    <w:rsid w:val="00AB1061"/>
    <w:rsid w:val="00AB1140"/>
    <w:rsid w:val="00AB1447"/>
    <w:rsid w:val="00AB14EB"/>
    <w:rsid w:val="00AB1516"/>
    <w:rsid w:val="00AB164A"/>
    <w:rsid w:val="00AB18ED"/>
    <w:rsid w:val="00AB19FC"/>
    <w:rsid w:val="00AB1AA4"/>
    <w:rsid w:val="00AB1AC7"/>
    <w:rsid w:val="00AB1D0A"/>
    <w:rsid w:val="00AB1D7F"/>
    <w:rsid w:val="00AB1E00"/>
    <w:rsid w:val="00AB1ED7"/>
    <w:rsid w:val="00AB2151"/>
    <w:rsid w:val="00AB231D"/>
    <w:rsid w:val="00AB25A5"/>
    <w:rsid w:val="00AB25E7"/>
    <w:rsid w:val="00AB2658"/>
    <w:rsid w:val="00AB279C"/>
    <w:rsid w:val="00AB28A1"/>
    <w:rsid w:val="00AB2C26"/>
    <w:rsid w:val="00AB2DC8"/>
    <w:rsid w:val="00AB2E67"/>
    <w:rsid w:val="00AB2EAE"/>
    <w:rsid w:val="00AB2EBB"/>
    <w:rsid w:val="00AB3061"/>
    <w:rsid w:val="00AB3130"/>
    <w:rsid w:val="00AB31CE"/>
    <w:rsid w:val="00AB3212"/>
    <w:rsid w:val="00AB3AA1"/>
    <w:rsid w:val="00AB3B20"/>
    <w:rsid w:val="00AB3D05"/>
    <w:rsid w:val="00AB3FEB"/>
    <w:rsid w:val="00AB4090"/>
    <w:rsid w:val="00AB4204"/>
    <w:rsid w:val="00AB471D"/>
    <w:rsid w:val="00AB4B75"/>
    <w:rsid w:val="00AB4F9A"/>
    <w:rsid w:val="00AB4FD6"/>
    <w:rsid w:val="00AB5019"/>
    <w:rsid w:val="00AB5085"/>
    <w:rsid w:val="00AB51C1"/>
    <w:rsid w:val="00AB5365"/>
    <w:rsid w:val="00AB5426"/>
    <w:rsid w:val="00AB55D6"/>
    <w:rsid w:val="00AB55DE"/>
    <w:rsid w:val="00AB5763"/>
    <w:rsid w:val="00AB57B9"/>
    <w:rsid w:val="00AB57F4"/>
    <w:rsid w:val="00AB588B"/>
    <w:rsid w:val="00AB589C"/>
    <w:rsid w:val="00AB589D"/>
    <w:rsid w:val="00AB5CA1"/>
    <w:rsid w:val="00AB5E52"/>
    <w:rsid w:val="00AB5E9D"/>
    <w:rsid w:val="00AB5EAC"/>
    <w:rsid w:val="00AB616F"/>
    <w:rsid w:val="00AB6954"/>
    <w:rsid w:val="00AB6BF8"/>
    <w:rsid w:val="00AB6CED"/>
    <w:rsid w:val="00AB6D7E"/>
    <w:rsid w:val="00AB6EE2"/>
    <w:rsid w:val="00AB7004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22"/>
    <w:rsid w:val="00AC1648"/>
    <w:rsid w:val="00AC1756"/>
    <w:rsid w:val="00AC1A48"/>
    <w:rsid w:val="00AC1DEE"/>
    <w:rsid w:val="00AC1EB9"/>
    <w:rsid w:val="00AC1F72"/>
    <w:rsid w:val="00AC218B"/>
    <w:rsid w:val="00AC242C"/>
    <w:rsid w:val="00AC2717"/>
    <w:rsid w:val="00AC27ED"/>
    <w:rsid w:val="00AC2A1E"/>
    <w:rsid w:val="00AC2BC3"/>
    <w:rsid w:val="00AC2EAA"/>
    <w:rsid w:val="00AC2F59"/>
    <w:rsid w:val="00AC32A1"/>
    <w:rsid w:val="00AC34A3"/>
    <w:rsid w:val="00AC3735"/>
    <w:rsid w:val="00AC3BD4"/>
    <w:rsid w:val="00AC3CD3"/>
    <w:rsid w:val="00AC3D82"/>
    <w:rsid w:val="00AC3F15"/>
    <w:rsid w:val="00AC4166"/>
    <w:rsid w:val="00AC4216"/>
    <w:rsid w:val="00AC444B"/>
    <w:rsid w:val="00AC4456"/>
    <w:rsid w:val="00AC45E8"/>
    <w:rsid w:val="00AC465D"/>
    <w:rsid w:val="00AC4668"/>
    <w:rsid w:val="00AC482C"/>
    <w:rsid w:val="00AC492C"/>
    <w:rsid w:val="00AC4BCB"/>
    <w:rsid w:val="00AC4C10"/>
    <w:rsid w:val="00AC4DEC"/>
    <w:rsid w:val="00AC4E53"/>
    <w:rsid w:val="00AC4FA7"/>
    <w:rsid w:val="00AC4FF9"/>
    <w:rsid w:val="00AC5126"/>
    <w:rsid w:val="00AC5343"/>
    <w:rsid w:val="00AC5360"/>
    <w:rsid w:val="00AC536C"/>
    <w:rsid w:val="00AC5598"/>
    <w:rsid w:val="00AC5765"/>
    <w:rsid w:val="00AC5862"/>
    <w:rsid w:val="00AC5890"/>
    <w:rsid w:val="00AC58D6"/>
    <w:rsid w:val="00AC59C8"/>
    <w:rsid w:val="00AC5EAA"/>
    <w:rsid w:val="00AC5EE6"/>
    <w:rsid w:val="00AC5F82"/>
    <w:rsid w:val="00AC62DC"/>
    <w:rsid w:val="00AC641F"/>
    <w:rsid w:val="00AC6447"/>
    <w:rsid w:val="00AC6DD9"/>
    <w:rsid w:val="00AC6EBD"/>
    <w:rsid w:val="00AC7087"/>
    <w:rsid w:val="00AC715C"/>
    <w:rsid w:val="00AC73D5"/>
    <w:rsid w:val="00AC769D"/>
    <w:rsid w:val="00AC76B7"/>
    <w:rsid w:val="00AC76C3"/>
    <w:rsid w:val="00AC7734"/>
    <w:rsid w:val="00AC7A47"/>
    <w:rsid w:val="00AC7B40"/>
    <w:rsid w:val="00AC7BF0"/>
    <w:rsid w:val="00AD01B4"/>
    <w:rsid w:val="00AD0244"/>
    <w:rsid w:val="00AD031C"/>
    <w:rsid w:val="00AD0583"/>
    <w:rsid w:val="00AD05B8"/>
    <w:rsid w:val="00AD0B78"/>
    <w:rsid w:val="00AD0D68"/>
    <w:rsid w:val="00AD0EED"/>
    <w:rsid w:val="00AD0F4E"/>
    <w:rsid w:val="00AD0F7C"/>
    <w:rsid w:val="00AD10D7"/>
    <w:rsid w:val="00AD144F"/>
    <w:rsid w:val="00AD14F0"/>
    <w:rsid w:val="00AD1532"/>
    <w:rsid w:val="00AD1615"/>
    <w:rsid w:val="00AD1701"/>
    <w:rsid w:val="00AD1989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2B2"/>
    <w:rsid w:val="00AD338C"/>
    <w:rsid w:val="00AD352C"/>
    <w:rsid w:val="00AD3730"/>
    <w:rsid w:val="00AD3A29"/>
    <w:rsid w:val="00AD3C87"/>
    <w:rsid w:val="00AD4022"/>
    <w:rsid w:val="00AD4069"/>
    <w:rsid w:val="00AD415D"/>
    <w:rsid w:val="00AD44E4"/>
    <w:rsid w:val="00AD45C5"/>
    <w:rsid w:val="00AD45F8"/>
    <w:rsid w:val="00AD4647"/>
    <w:rsid w:val="00AD46E2"/>
    <w:rsid w:val="00AD4930"/>
    <w:rsid w:val="00AD49E8"/>
    <w:rsid w:val="00AD4A24"/>
    <w:rsid w:val="00AD4BBF"/>
    <w:rsid w:val="00AD4C31"/>
    <w:rsid w:val="00AD4DAA"/>
    <w:rsid w:val="00AD4E9C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CF6"/>
    <w:rsid w:val="00AD5D82"/>
    <w:rsid w:val="00AD5FD7"/>
    <w:rsid w:val="00AD619B"/>
    <w:rsid w:val="00AD62C4"/>
    <w:rsid w:val="00AD62C9"/>
    <w:rsid w:val="00AD6576"/>
    <w:rsid w:val="00AD65F4"/>
    <w:rsid w:val="00AD67D9"/>
    <w:rsid w:val="00AD68BF"/>
    <w:rsid w:val="00AD6B54"/>
    <w:rsid w:val="00AD6C4E"/>
    <w:rsid w:val="00AD6EEA"/>
    <w:rsid w:val="00AD7224"/>
    <w:rsid w:val="00AD7300"/>
    <w:rsid w:val="00AD7327"/>
    <w:rsid w:val="00AD73F5"/>
    <w:rsid w:val="00AD747A"/>
    <w:rsid w:val="00AD7586"/>
    <w:rsid w:val="00AD76E3"/>
    <w:rsid w:val="00AD782E"/>
    <w:rsid w:val="00AD79CA"/>
    <w:rsid w:val="00AD7A33"/>
    <w:rsid w:val="00AD7A3D"/>
    <w:rsid w:val="00AD7AA0"/>
    <w:rsid w:val="00AD7AFB"/>
    <w:rsid w:val="00AD7C2F"/>
    <w:rsid w:val="00AD7CB8"/>
    <w:rsid w:val="00AD7CD0"/>
    <w:rsid w:val="00AD7DD4"/>
    <w:rsid w:val="00AD7F29"/>
    <w:rsid w:val="00AD7FAD"/>
    <w:rsid w:val="00AE0043"/>
    <w:rsid w:val="00AE0148"/>
    <w:rsid w:val="00AE0234"/>
    <w:rsid w:val="00AE0563"/>
    <w:rsid w:val="00AE081E"/>
    <w:rsid w:val="00AE08C2"/>
    <w:rsid w:val="00AE0925"/>
    <w:rsid w:val="00AE0973"/>
    <w:rsid w:val="00AE0C71"/>
    <w:rsid w:val="00AE0D2A"/>
    <w:rsid w:val="00AE0D63"/>
    <w:rsid w:val="00AE0E27"/>
    <w:rsid w:val="00AE10DB"/>
    <w:rsid w:val="00AE111A"/>
    <w:rsid w:val="00AE146A"/>
    <w:rsid w:val="00AE14F4"/>
    <w:rsid w:val="00AE1684"/>
    <w:rsid w:val="00AE1CFD"/>
    <w:rsid w:val="00AE1E81"/>
    <w:rsid w:val="00AE1EC2"/>
    <w:rsid w:val="00AE23C9"/>
    <w:rsid w:val="00AE27EB"/>
    <w:rsid w:val="00AE2926"/>
    <w:rsid w:val="00AE2CF0"/>
    <w:rsid w:val="00AE2D1D"/>
    <w:rsid w:val="00AE2E7A"/>
    <w:rsid w:val="00AE3141"/>
    <w:rsid w:val="00AE31B9"/>
    <w:rsid w:val="00AE3325"/>
    <w:rsid w:val="00AE36A1"/>
    <w:rsid w:val="00AE3855"/>
    <w:rsid w:val="00AE3A5F"/>
    <w:rsid w:val="00AE3E87"/>
    <w:rsid w:val="00AE3FB6"/>
    <w:rsid w:val="00AE45A5"/>
    <w:rsid w:val="00AE48D1"/>
    <w:rsid w:val="00AE49ED"/>
    <w:rsid w:val="00AE4D4B"/>
    <w:rsid w:val="00AE4DE0"/>
    <w:rsid w:val="00AE4E65"/>
    <w:rsid w:val="00AE4F21"/>
    <w:rsid w:val="00AE4F53"/>
    <w:rsid w:val="00AE5049"/>
    <w:rsid w:val="00AE507F"/>
    <w:rsid w:val="00AE51DD"/>
    <w:rsid w:val="00AE527D"/>
    <w:rsid w:val="00AE53EF"/>
    <w:rsid w:val="00AE568E"/>
    <w:rsid w:val="00AE568F"/>
    <w:rsid w:val="00AE56A6"/>
    <w:rsid w:val="00AE59ED"/>
    <w:rsid w:val="00AE5F94"/>
    <w:rsid w:val="00AE6261"/>
    <w:rsid w:val="00AE63EF"/>
    <w:rsid w:val="00AE64C0"/>
    <w:rsid w:val="00AE64E9"/>
    <w:rsid w:val="00AE65C7"/>
    <w:rsid w:val="00AE65CA"/>
    <w:rsid w:val="00AE6905"/>
    <w:rsid w:val="00AE6D08"/>
    <w:rsid w:val="00AE6E95"/>
    <w:rsid w:val="00AE6EFA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D4F"/>
    <w:rsid w:val="00AE7E4F"/>
    <w:rsid w:val="00AE7F0A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D1"/>
    <w:rsid w:val="00AF0CE8"/>
    <w:rsid w:val="00AF1159"/>
    <w:rsid w:val="00AF1204"/>
    <w:rsid w:val="00AF1313"/>
    <w:rsid w:val="00AF1C20"/>
    <w:rsid w:val="00AF1D04"/>
    <w:rsid w:val="00AF1FFC"/>
    <w:rsid w:val="00AF20FD"/>
    <w:rsid w:val="00AF239E"/>
    <w:rsid w:val="00AF25C5"/>
    <w:rsid w:val="00AF2647"/>
    <w:rsid w:val="00AF272E"/>
    <w:rsid w:val="00AF2C66"/>
    <w:rsid w:val="00AF2F8C"/>
    <w:rsid w:val="00AF309A"/>
    <w:rsid w:val="00AF34DF"/>
    <w:rsid w:val="00AF3507"/>
    <w:rsid w:val="00AF3610"/>
    <w:rsid w:val="00AF3636"/>
    <w:rsid w:val="00AF36B4"/>
    <w:rsid w:val="00AF3830"/>
    <w:rsid w:val="00AF3970"/>
    <w:rsid w:val="00AF3DFB"/>
    <w:rsid w:val="00AF3F7B"/>
    <w:rsid w:val="00AF41F0"/>
    <w:rsid w:val="00AF4314"/>
    <w:rsid w:val="00AF4387"/>
    <w:rsid w:val="00AF444D"/>
    <w:rsid w:val="00AF4630"/>
    <w:rsid w:val="00AF469F"/>
    <w:rsid w:val="00AF4928"/>
    <w:rsid w:val="00AF49E0"/>
    <w:rsid w:val="00AF49E4"/>
    <w:rsid w:val="00AF4DB7"/>
    <w:rsid w:val="00AF4DD1"/>
    <w:rsid w:val="00AF4F81"/>
    <w:rsid w:val="00AF4FBC"/>
    <w:rsid w:val="00AF50E9"/>
    <w:rsid w:val="00AF51A8"/>
    <w:rsid w:val="00AF541D"/>
    <w:rsid w:val="00AF547D"/>
    <w:rsid w:val="00AF54DC"/>
    <w:rsid w:val="00AF54E3"/>
    <w:rsid w:val="00AF54F9"/>
    <w:rsid w:val="00AF56C7"/>
    <w:rsid w:val="00AF57AE"/>
    <w:rsid w:val="00AF5822"/>
    <w:rsid w:val="00AF5833"/>
    <w:rsid w:val="00AF58AB"/>
    <w:rsid w:val="00AF594F"/>
    <w:rsid w:val="00AF5B1B"/>
    <w:rsid w:val="00AF5BDE"/>
    <w:rsid w:val="00AF5BE9"/>
    <w:rsid w:val="00AF5C50"/>
    <w:rsid w:val="00AF5C99"/>
    <w:rsid w:val="00AF5EBD"/>
    <w:rsid w:val="00AF6202"/>
    <w:rsid w:val="00AF62D4"/>
    <w:rsid w:val="00AF64D3"/>
    <w:rsid w:val="00AF656B"/>
    <w:rsid w:val="00AF667C"/>
    <w:rsid w:val="00AF67BD"/>
    <w:rsid w:val="00AF68C3"/>
    <w:rsid w:val="00AF68E9"/>
    <w:rsid w:val="00AF693F"/>
    <w:rsid w:val="00AF6B21"/>
    <w:rsid w:val="00AF6CB8"/>
    <w:rsid w:val="00AF6FB8"/>
    <w:rsid w:val="00AF6FD1"/>
    <w:rsid w:val="00AF704F"/>
    <w:rsid w:val="00AF7074"/>
    <w:rsid w:val="00AF730A"/>
    <w:rsid w:val="00AF7464"/>
    <w:rsid w:val="00AF74CA"/>
    <w:rsid w:val="00AF7904"/>
    <w:rsid w:val="00AF7953"/>
    <w:rsid w:val="00AF7BD5"/>
    <w:rsid w:val="00AF7C35"/>
    <w:rsid w:val="00AF7C9C"/>
    <w:rsid w:val="00AF7D62"/>
    <w:rsid w:val="00AF7D7F"/>
    <w:rsid w:val="00AF7DEF"/>
    <w:rsid w:val="00AF7EE4"/>
    <w:rsid w:val="00AF7F35"/>
    <w:rsid w:val="00B000AF"/>
    <w:rsid w:val="00B0019E"/>
    <w:rsid w:val="00B002D7"/>
    <w:rsid w:val="00B003D7"/>
    <w:rsid w:val="00B0051C"/>
    <w:rsid w:val="00B00550"/>
    <w:rsid w:val="00B00965"/>
    <w:rsid w:val="00B00A02"/>
    <w:rsid w:val="00B00CD1"/>
    <w:rsid w:val="00B00D6B"/>
    <w:rsid w:val="00B00E97"/>
    <w:rsid w:val="00B01138"/>
    <w:rsid w:val="00B012DA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BC6"/>
    <w:rsid w:val="00B01CFF"/>
    <w:rsid w:val="00B01FC7"/>
    <w:rsid w:val="00B023C6"/>
    <w:rsid w:val="00B02576"/>
    <w:rsid w:val="00B02870"/>
    <w:rsid w:val="00B028C3"/>
    <w:rsid w:val="00B02A07"/>
    <w:rsid w:val="00B02B11"/>
    <w:rsid w:val="00B02EF1"/>
    <w:rsid w:val="00B030D0"/>
    <w:rsid w:val="00B030F2"/>
    <w:rsid w:val="00B03274"/>
    <w:rsid w:val="00B032E8"/>
    <w:rsid w:val="00B03486"/>
    <w:rsid w:val="00B0394A"/>
    <w:rsid w:val="00B03D27"/>
    <w:rsid w:val="00B03E13"/>
    <w:rsid w:val="00B03E53"/>
    <w:rsid w:val="00B03EA6"/>
    <w:rsid w:val="00B04082"/>
    <w:rsid w:val="00B042DA"/>
    <w:rsid w:val="00B045BE"/>
    <w:rsid w:val="00B048F6"/>
    <w:rsid w:val="00B04B4E"/>
    <w:rsid w:val="00B04CB7"/>
    <w:rsid w:val="00B04D00"/>
    <w:rsid w:val="00B04F93"/>
    <w:rsid w:val="00B05464"/>
    <w:rsid w:val="00B05613"/>
    <w:rsid w:val="00B057D4"/>
    <w:rsid w:val="00B0591B"/>
    <w:rsid w:val="00B059C1"/>
    <w:rsid w:val="00B05A1D"/>
    <w:rsid w:val="00B05A27"/>
    <w:rsid w:val="00B05A79"/>
    <w:rsid w:val="00B05ABC"/>
    <w:rsid w:val="00B05B3F"/>
    <w:rsid w:val="00B05BC0"/>
    <w:rsid w:val="00B05C01"/>
    <w:rsid w:val="00B05CE3"/>
    <w:rsid w:val="00B05E13"/>
    <w:rsid w:val="00B05ED0"/>
    <w:rsid w:val="00B05F9D"/>
    <w:rsid w:val="00B060CF"/>
    <w:rsid w:val="00B06297"/>
    <w:rsid w:val="00B062DF"/>
    <w:rsid w:val="00B063A7"/>
    <w:rsid w:val="00B063E7"/>
    <w:rsid w:val="00B068BB"/>
    <w:rsid w:val="00B068D1"/>
    <w:rsid w:val="00B068D8"/>
    <w:rsid w:val="00B0691D"/>
    <w:rsid w:val="00B06979"/>
    <w:rsid w:val="00B06B38"/>
    <w:rsid w:val="00B06F4D"/>
    <w:rsid w:val="00B06F94"/>
    <w:rsid w:val="00B070CB"/>
    <w:rsid w:val="00B0713C"/>
    <w:rsid w:val="00B07387"/>
    <w:rsid w:val="00B07554"/>
    <w:rsid w:val="00B07779"/>
    <w:rsid w:val="00B078FF"/>
    <w:rsid w:val="00B07CDB"/>
    <w:rsid w:val="00B102A2"/>
    <w:rsid w:val="00B10391"/>
    <w:rsid w:val="00B104B1"/>
    <w:rsid w:val="00B10508"/>
    <w:rsid w:val="00B10865"/>
    <w:rsid w:val="00B10A08"/>
    <w:rsid w:val="00B10A42"/>
    <w:rsid w:val="00B10C2D"/>
    <w:rsid w:val="00B10C7A"/>
    <w:rsid w:val="00B11010"/>
    <w:rsid w:val="00B1120F"/>
    <w:rsid w:val="00B114A0"/>
    <w:rsid w:val="00B1183F"/>
    <w:rsid w:val="00B11A79"/>
    <w:rsid w:val="00B11AD6"/>
    <w:rsid w:val="00B11F40"/>
    <w:rsid w:val="00B1223E"/>
    <w:rsid w:val="00B12903"/>
    <w:rsid w:val="00B12D82"/>
    <w:rsid w:val="00B12D97"/>
    <w:rsid w:val="00B12DD0"/>
    <w:rsid w:val="00B12FF7"/>
    <w:rsid w:val="00B130CA"/>
    <w:rsid w:val="00B131B7"/>
    <w:rsid w:val="00B135F4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7BF"/>
    <w:rsid w:val="00B1495A"/>
    <w:rsid w:val="00B14C7B"/>
    <w:rsid w:val="00B14CE6"/>
    <w:rsid w:val="00B14E14"/>
    <w:rsid w:val="00B14ECA"/>
    <w:rsid w:val="00B151C7"/>
    <w:rsid w:val="00B1527F"/>
    <w:rsid w:val="00B15294"/>
    <w:rsid w:val="00B15469"/>
    <w:rsid w:val="00B1556C"/>
    <w:rsid w:val="00B155A6"/>
    <w:rsid w:val="00B1563B"/>
    <w:rsid w:val="00B15760"/>
    <w:rsid w:val="00B15BBE"/>
    <w:rsid w:val="00B16515"/>
    <w:rsid w:val="00B1659A"/>
    <w:rsid w:val="00B165E0"/>
    <w:rsid w:val="00B16619"/>
    <w:rsid w:val="00B1689B"/>
    <w:rsid w:val="00B16B0D"/>
    <w:rsid w:val="00B16C64"/>
    <w:rsid w:val="00B16CA6"/>
    <w:rsid w:val="00B16CFA"/>
    <w:rsid w:val="00B16D42"/>
    <w:rsid w:val="00B16E11"/>
    <w:rsid w:val="00B16F7A"/>
    <w:rsid w:val="00B170F5"/>
    <w:rsid w:val="00B170FB"/>
    <w:rsid w:val="00B1720E"/>
    <w:rsid w:val="00B1723B"/>
    <w:rsid w:val="00B17288"/>
    <w:rsid w:val="00B17289"/>
    <w:rsid w:val="00B172A7"/>
    <w:rsid w:val="00B1740D"/>
    <w:rsid w:val="00B175C2"/>
    <w:rsid w:val="00B1764D"/>
    <w:rsid w:val="00B17745"/>
    <w:rsid w:val="00B17E3B"/>
    <w:rsid w:val="00B17E4F"/>
    <w:rsid w:val="00B17F3B"/>
    <w:rsid w:val="00B203C1"/>
    <w:rsid w:val="00B20557"/>
    <w:rsid w:val="00B209C9"/>
    <w:rsid w:val="00B20DA4"/>
    <w:rsid w:val="00B20DCC"/>
    <w:rsid w:val="00B20DE9"/>
    <w:rsid w:val="00B20DF6"/>
    <w:rsid w:val="00B20FA6"/>
    <w:rsid w:val="00B21110"/>
    <w:rsid w:val="00B21234"/>
    <w:rsid w:val="00B2130D"/>
    <w:rsid w:val="00B21390"/>
    <w:rsid w:val="00B213A6"/>
    <w:rsid w:val="00B2144B"/>
    <w:rsid w:val="00B21486"/>
    <w:rsid w:val="00B218C8"/>
    <w:rsid w:val="00B21A7C"/>
    <w:rsid w:val="00B21F3D"/>
    <w:rsid w:val="00B22304"/>
    <w:rsid w:val="00B226C9"/>
    <w:rsid w:val="00B22880"/>
    <w:rsid w:val="00B228E2"/>
    <w:rsid w:val="00B22A06"/>
    <w:rsid w:val="00B22CEF"/>
    <w:rsid w:val="00B22DB7"/>
    <w:rsid w:val="00B22DDD"/>
    <w:rsid w:val="00B22DF3"/>
    <w:rsid w:val="00B23115"/>
    <w:rsid w:val="00B233B7"/>
    <w:rsid w:val="00B23510"/>
    <w:rsid w:val="00B23C4F"/>
    <w:rsid w:val="00B23D00"/>
    <w:rsid w:val="00B23FFC"/>
    <w:rsid w:val="00B24510"/>
    <w:rsid w:val="00B246CC"/>
    <w:rsid w:val="00B24809"/>
    <w:rsid w:val="00B2497C"/>
    <w:rsid w:val="00B24A54"/>
    <w:rsid w:val="00B24D6E"/>
    <w:rsid w:val="00B24E1C"/>
    <w:rsid w:val="00B24FA2"/>
    <w:rsid w:val="00B24FF8"/>
    <w:rsid w:val="00B253B7"/>
    <w:rsid w:val="00B25C00"/>
    <w:rsid w:val="00B25CEE"/>
    <w:rsid w:val="00B25F29"/>
    <w:rsid w:val="00B25FA4"/>
    <w:rsid w:val="00B26051"/>
    <w:rsid w:val="00B260AB"/>
    <w:rsid w:val="00B261C8"/>
    <w:rsid w:val="00B263F2"/>
    <w:rsid w:val="00B266F8"/>
    <w:rsid w:val="00B26704"/>
    <w:rsid w:val="00B2672A"/>
    <w:rsid w:val="00B26963"/>
    <w:rsid w:val="00B26A51"/>
    <w:rsid w:val="00B26BC2"/>
    <w:rsid w:val="00B26F3B"/>
    <w:rsid w:val="00B26FED"/>
    <w:rsid w:val="00B273E4"/>
    <w:rsid w:val="00B2745A"/>
    <w:rsid w:val="00B2770E"/>
    <w:rsid w:val="00B278F5"/>
    <w:rsid w:val="00B27995"/>
    <w:rsid w:val="00B279E2"/>
    <w:rsid w:val="00B279FD"/>
    <w:rsid w:val="00B27B83"/>
    <w:rsid w:val="00B27C3E"/>
    <w:rsid w:val="00B27C4E"/>
    <w:rsid w:val="00B27D00"/>
    <w:rsid w:val="00B27F91"/>
    <w:rsid w:val="00B30036"/>
    <w:rsid w:val="00B3020E"/>
    <w:rsid w:val="00B30212"/>
    <w:rsid w:val="00B302BA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0F3E"/>
    <w:rsid w:val="00B31002"/>
    <w:rsid w:val="00B31092"/>
    <w:rsid w:val="00B31096"/>
    <w:rsid w:val="00B3123E"/>
    <w:rsid w:val="00B31372"/>
    <w:rsid w:val="00B3144D"/>
    <w:rsid w:val="00B3151C"/>
    <w:rsid w:val="00B3164D"/>
    <w:rsid w:val="00B31937"/>
    <w:rsid w:val="00B31C0A"/>
    <w:rsid w:val="00B325C3"/>
    <w:rsid w:val="00B32633"/>
    <w:rsid w:val="00B328D4"/>
    <w:rsid w:val="00B328EC"/>
    <w:rsid w:val="00B32967"/>
    <w:rsid w:val="00B32ADC"/>
    <w:rsid w:val="00B32AFF"/>
    <w:rsid w:val="00B32B5E"/>
    <w:rsid w:val="00B33529"/>
    <w:rsid w:val="00B33554"/>
    <w:rsid w:val="00B3360B"/>
    <w:rsid w:val="00B336FC"/>
    <w:rsid w:val="00B33708"/>
    <w:rsid w:val="00B33CAC"/>
    <w:rsid w:val="00B33D1B"/>
    <w:rsid w:val="00B3402C"/>
    <w:rsid w:val="00B3426A"/>
    <w:rsid w:val="00B34272"/>
    <w:rsid w:val="00B34F1D"/>
    <w:rsid w:val="00B34FDB"/>
    <w:rsid w:val="00B35230"/>
    <w:rsid w:val="00B35353"/>
    <w:rsid w:val="00B353A3"/>
    <w:rsid w:val="00B354A2"/>
    <w:rsid w:val="00B35652"/>
    <w:rsid w:val="00B3580F"/>
    <w:rsid w:val="00B3581A"/>
    <w:rsid w:val="00B3594A"/>
    <w:rsid w:val="00B359F3"/>
    <w:rsid w:val="00B35A76"/>
    <w:rsid w:val="00B35A7A"/>
    <w:rsid w:val="00B35B16"/>
    <w:rsid w:val="00B35C58"/>
    <w:rsid w:val="00B35D28"/>
    <w:rsid w:val="00B35D8A"/>
    <w:rsid w:val="00B35FF4"/>
    <w:rsid w:val="00B36129"/>
    <w:rsid w:val="00B36492"/>
    <w:rsid w:val="00B3650A"/>
    <w:rsid w:val="00B3672A"/>
    <w:rsid w:val="00B3677D"/>
    <w:rsid w:val="00B3693C"/>
    <w:rsid w:val="00B3696B"/>
    <w:rsid w:val="00B36A12"/>
    <w:rsid w:val="00B36CFB"/>
    <w:rsid w:val="00B37044"/>
    <w:rsid w:val="00B3723A"/>
    <w:rsid w:val="00B37436"/>
    <w:rsid w:val="00B3746C"/>
    <w:rsid w:val="00B37481"/>
    <w:rsid w:val="00B3755C"/>
    <w:rsid w:val="00B37884"/>
    <w:rsid w:val="00B378A1"/>
    <w:rsid w:val="00B37B84"/>
    <w:rsid w:val="00B37DF7"/>
    <w:rsid w:val="00B402C3"/>
    <w:rsid w:val="00B403F9"/>
    <w:rsid w:val="00B40490"/>
    <w:rsid w:val="00B4078F"/>
    <w:rsid w:val="00B409A8"/>
    <w:rsid w:val="00B40A2C"/>
    <w:rsid w:val="00B40ACA"/>
    <w:rsid w:val="00B40BAE"/>
    <w:rsid w:val="00B410EE"/>
    <w:rsid w:val="00B41221"/>
    <w:rsid w:val="00B413B4"/>
    <w:rsid w:val="00B415E0"/>
    <w:rsid w:val="00B417E0"/>
    <w:rsid w:val="00B4188F"/>
    <w:rsid w:val="00B418D0"/>
    <w:rsid w:val="00B41A5F"/>
    <w:rsid w:val="00B41BF5"/>
    <w:rsid w:val="00B41D5A"/>
    <w:rsid w:val="00B41E46"/>
    <w:rsid w:val="00B421AF"/>
    <w:rsid w:val="00B421D1"/>
    <w:rsid w:val="00B4222C"/>
    <w:rsid w:val="00B429A6"/>
    <w:rsid w:val="00B42BED"/>
    <w:rsid w:val="00B42BFF"/>
    <w:rsid w:val="00B42F04"/>
    <w:rsid w:val="00B43014"/>
    <w:rsid w:val="00B432E2"/>
    <w:rsid w:val="00B43385"/>
    <w:rsid w:val="00B433EC"/>
    <w:rsid w:val="00B43497"/>
    <w:rsid w:val="00B436CB"/>
    <w:rsid w:val="00B43935"/>
    <w:rsid w:val="00B439E3"/>
    <w:rsid w:val="00B43A55"/>
    <w:rsid w:val="00B43C5C"/>
    <w:rsid w:val="00B4402C"/>
    <w:rsid w:val="00B444F3"/>
    <w:rsid w:val="00B44716"/>
    <w:rsid w:val="00B44756"/>
    <w:rsid w:val="00B44776"/>
    <w:rsid w:val="00B448D7"/>
    <w:rsid w:val="00B449E9"/>
    <w:rsid w:val="00B44B14"/>
    <w:rsid w:val="00B44C28"/>
    <w:rsid w:val="00B44CDC"/>
    <w:rsid w:val="00B44D2A"/>
    <w:rsid w:val="00B4537D"/>
    <w:rsid w:val="00B4568D"/>
    <w:rsid w:val="00B456A0"/>
    <w:rsid w:val="00B456CB"/>
    <w:rsid w:val="00B45739"/>
    <w:rsid w:val="00B457B5"/>
    <w:rsid w:val="00B457C1"/>
    <w:rsid w:val="00B457CE"/>
    <w:rsid w:val="00B45A4C"/>
    <w:rsid w:val="00B45A4D"/>
    <w:rsid w:val="00B45B2E"/>
    <w:rsid w:val="00B45B84"/>
    <w:rsid w:val="00B45D78"/>
    <w:rsid w:val="00B45DB3"/>
    <w:rsid w:val="00B45EB7"/>
    <w:rsid w:val="00B46035"/>
    <w:rsid w:val="00B46056"/>
    <w:rsid w:val="00B4628D"/>
    <w:rsid w:val="00B46345"/>
    <w:rsid w:val="00B463BE"/>
    <w:rsid w:val="00B4647D"/>
    <w:rsid w:val="00B4650B"/>
    <w:rsid w:val="00B46776"/>
    <w:rsid w:val="00B46796"/>
    <w:rsid w:val="00B467D9"/>
    <w:rsid w:val="00B46973"/>
    <w:rsid w:val="00B46D79"/>
    <w:rsid w:val="00B46FBD"/>
    <w:rsid w:val="00B47011"/>
    <w:rsid w:val="00B47369"/>
    <w:rsid w:val="00B473E8"/>
    <w:rsid w:val="00B475AC"/>
    <w:rsid w:val="00B47639"/>
    <w:rsid w:val="00B4764F"/>
    <w:rsid w:val="00B47718"/>
    <w:rsid w:val="00B477F0"/>
    <w:rsid w:val="00B47C97"/>
    <w:rsid w:val="00B47CA4"/>
    <w:rsid w:val="00B47D51"/>
    <w:rsid w:val="00B47F78"/>
    <w:rsid w:val="00B47FF7"/>
    <w:rsid w:val="00B50010"/>
    <w:rsid w:val="00B5009D"/>
    <w:rsid w:val="00B50164"/>
    <w:rsid w:val="00B50241"/>
    <w:rsid w:val="00B5040F"/>
    <w:rsid w:val="00B505C0"/>
    <w:rsid w:val="00B506BF"/>
    <w:rsid w:val="00B506F6"/>
    <w:rsid w:val="00B507F8"/>
    <w:rsid w:val="00B50A5F"/>
    <w:rsid w:val="00B50BD5"/>
    <w:rsid w:val="00B50CE3"/>
    <w:rsid w:val="00B50DB3"/>
    <w:rsid w:val="00B5101E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1EB3"/>
    <w:rsid w:val="00B52163"/>
    <w:rsid w:val="00B52310"/>
    <w:rsid w:val="00B52344"/>
    <w:rsid w:val="00B52399"/>
    <w:rsid w:val="00B523A8"/>
    <w:rsid w:val="00B52ABE"/>
    <w:rsid w:val="00B52B6A"/>
    <w:rsid w:val="00B52BFE"/>
    <w:rsid w:val="00B52CF7"/>
    <w:rsid w:val="00B52DA8"/>
    <w:rsid w:val="00B53009"/>
    <w:rsid w:val="00B531D1"/>
    <w:rsid w:val="00B534A0"/>
    <w:rsid w:val="00B53505"/>
    <w:rsid w:val="00B5355D"/>
    <w:rsid w:val="00B53621"/>
    <w:rsid w:val="00B536C6"/>
    <w:rsid w:val="00B53861"/>
    <w:rsid w:val="00B5386B"/>
    <w:rsid w:val="00B53898"/>
    <w:rsid w:val="00B538A9"/>
    <w:rsid w:val="00B538CF"/>
    <w:rsid w:val="00B53DC9"/>
    <w:rsid w:val="00B53E69"/>
    <w:rsid w:val="00B53F20"/>
    <w:rsid w:val="00B53F27"/>
    <w:rsid w:val="00B53FE3"/>
    <w:rsid w:val="00B541A8"/>
    <w:rsid w:val="00B5429C"/>
    <w:rsid w:val="00B54415"/>
    <w:rsid w:val="00B545ED"/>
    <w:rsid w:val="00B546C3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A26"/>
    <w:rsid w:val="00B55B9A"/>
    <w:rsid w:val="00B55C0F"/>
    <w:rsid w:val="00B55CF8"/>
    <w:rsid w:val="00B55D9B"/>
    <w:rsid w:val="00B55EC1"/>
    <w:rsid w:val="00B55F5B"/>
    <w:rsid w:val="00B55FA7"/>
    <w:rsid w:val="00B56274"/>
    <w:rsid w:val="00B5628A"/>
    <w:rsid w:val="00B562BD"/>
    <w:rsid w:val="00B5631F"/>
    <w:rsid w:val="00B564C2"/>
    <w:rsid w:val="00B565D4"/>
    <w:rsid w:val="00B5661E"/>
    <w:rsid w:val="00B56B5F"/>
    <w:rsid w:val="00B56E7D"/>
    <w:rsid w:val="00B5714E"/>
    <w:rsid w:val="00B5719A"/>
    <w:rsid w:val="00B573DB"/>
    <w:rsid w:val="00B57557"/>
    <w:rsid w:val="00B57A1C"/>
    <w:rsid w:val="00B57A50"/>
    <w:rsid w:val="00B57D1D"/>
    <w:rsid w:val="00B57D97"/>
    <w:rsid w:val="00B57F2A"/>
    <w:rsid w:val="00B57F46"/>
    <w:rsid w:val="00B600EE"/>
    <w:rsid w:val="00B60585"/>
    <w:rsid w:val="00B606BB"/>
    <w:rsid w:val="00B608DA"/>
    <w:rsid w:val="00B6098E"/>
    <w:rsid w:val="00B6099C"/>
    <w:rsid w:val="00B609FA"/>
    <w:rsid w:val="00B60B6E"/>
    <w:rsid w:val="00B60C52"/>
    <w:rsid w:val="00B60EB5"/>
    <w:rsid w:val="00B61123"/>
    <w:rsid w:val="00B61224"/>
    <w:rsid w:val="00B6126C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178"/>
    <w:rsid w:val="00B622BB"/>
    <w:rsid w:val="00B622FE"/>
    <w:rsid w:val="00B6235E"/>
    <w:rsid w:val="00B623A9"/>
    <w:rsid w:val="00B62539"/>
    <w:rsid w:val="00B6296C"/>
    <w:rsid w:val="00B62A10"/>
    <w:rsid w:val="00B62A99"/>
    <w:rsid w:val="00B62B05"/>
    <w:rsid w:val="00B62B18"/>
    <w:rsid w:val="00B62C78"/>
    <w:rsid w:val="00B62F12"/>
    <w:rsid w:val="00B62F2C"/>
    <w:rsid w:val="00B62FA0"/>
    <w:rsid w:val="00B630AF"/>
    <w:rsid w:val="00B631CF"/>
    <w:rsid w:val="00B637C1"/>
    <w:rsid w:val="00B63804"/>
    <w:rsid w:val="00B638F8"/>
    <w:rsid w:val="00B63DC2"/>
    <w:rsid w:val="00B64065"/>
    <w:rsid w:val="00B64105"/>
    <w:rsid w:val="00B64165"/>
    <w:rsid w:val="00B641C5"/>
    <w:rsid w:val="00B64228"/>
    <w:rsid w:val="00B6448F"/>
    <w:rsid w:val="00B646EA"/>
    <w:rsid w:val="00B64813"/>
    <w:rsid w:val="00B64840"/>
    <w:rsid w:val="00B6489F"/>
    <w:rsid w:val="00B64F3A"/>
    <w:rsid w:val="00B651C8"/>
    <w:rsid w:val="00B65226"/>
    <w:rsid w:val="00B65542"/>
    <w:rsid w:val="00B65884"/>
    <w:rsid w:val="00B65B0A"/>
    <w:rsid w:val="00B65D07"/>
    <w:rsid w:val="00B65DE1"/>
    <w:rsid w:val="00B65F25"/>
    <w:rsid w:val="00B65F56"/>
    <w:rsid w:val="00B65F75"/>
    <w:rsid w:val="00B65F91"/>
    <w:rsid w:val="00B660F5"/>
    <w:rsid w:val="00B663B5"/>
    <w:rsid w:val="00B66DD4"/>
    <w:rsid w:val="00B66ED0"/>
    <w:rsid w:val="00B67166"/>
    <w:rsid w:val="00B6718A"/>
    <w:rsid w:val="00B674CC"/>
    <w:rsid w:val="00B67805"/>
    <w:rsid w:val="00B67D18"/>
    <w:rsid w:val="00B67E90"/>
    <w:rsid w:val="00B703B8"/>
    <w:rsid w:val="00B703D0"/>
    <w:rsid w:val="00B70402"/>
    <w:rsid w:val="00B707BB"/>
    <w:rsid w:val="00B70A1C"/>
    <w:rsid w:val="00B70B98"/>
    <w:rsid w:val="00B70BC8"/>
    <w:rsid w:val="00B70CB0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1F92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CE7"/>
    <w:rsid w:val="00B72E10"/>
    <w:rsid w:val="00B7340A"/>
    <w:rsid w:val="00B734C4"/>
    <w:rsid w:val="00B73838"/>
    <w:rsid w:val="00B73921"/>
    <w:rsid w:val="00B7398B"/>
    <w:rsid w:val="00B73F54"/>
    <w:rsid w:val="00B740CA"/>
    <w:rsid w:val="00B7416D"/>
    <w:rsid w:val="00B74300"/>
    <w:rsid w:val="00B744B4"/>
    <w:rsid w:val="00B7452A"/>
    <w:rsid w:val="00B74705"/>
    <w:rsid w:val="00B747EA"/>
    <w:rsid w:val="00B74865"/>
    <w:rsid w:val="00B74912"/>
    <w:rsid w:val="00B749D6"/>
    <w:rsid w:val="00B74BA0"/>
    <w:rsid w:val="00B74BC6"/>
    <w:rsid w:val="00B74C6E"/>
    <w:rsid w:val="00B74CA4"/>
    <w:rsid w:val="00B74D13"/>
    <w:rsid w:val="00B74D91"/>
    <w:rsid w:val="00B74E8E"/>
    <w:rsid w:val="00B74EE5"/>
    <w:rsid w:val="00B7520C"/>
    <w:rsid w:val="00B75682"/>
    <w:rsid w:val="00B756EE"/>
    <w:rsid w:val="00B759A8"/>
    <w:rsid w:val="00B75AFB"/>
    <w:rsid w:val="00B75DCF"/>
    <w:rsid w:val="00B75DD1"/>
    <w:rsid w:val="00B75E0B"/>
    <w:rsid w:val="00B75EA0"/>
    <w:rsid w:val="00B760D1"/>
    <w:rsid w:val="00B760D7"/>
    <w:rsid w:val="00B7628D"/>
    <w:rsid w:val="00B7668B"/>
    <w:rsid w:val="00B768EE"/>
    <w:rsid w:val="00B76A27"/>
    <w:rsid w:val="00B76B57"/>
    <w:rsid w:val="00B76BC0"/>
    <w:rsid w:val="00B76DD5"/>
    <w:rsid w:val="00B77189"/>
    <w:rsid w:val="00B77241"/>
    <w:rsid w:val="00B7728B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B73"/>
    <w:rsid w:val="00B80D9F"/>
    <w:rsid w:val="00B80E6F"/>
    <w:rsid w:val="00B81109"/>
    <w:rsid w:val="00B8111B"/>
    <w:rsid w:val="00B81271"/>
    <w:rsid w:val="00B8130E"/>
    <w:rsid w:val="00B81583"/>
    <w:rsid w:val="00B819D2"/>
    <w:rsid w:val="00B81AAE"/>
    <w:rsid w:val="00B81DFB"/>
    <w:rsid w:val="00B81F2E"/>
    <w:rsid w:val="00B8202F"/>
    <w:rsid w:val="00B82039"/>
    <w:rsid w:val="00B8207B"/>
    <w:rsid w:val="00B82087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4FE6"/>
    <w:rsid w:val="00B84FF1"/>
    <w:rsid w:val="00B85218"/>
    <w:rsid w:val="00B85310"/>
    <w:rsid w:val="00B85380"/>
    <w:rsid w:val="00B85886"/>
    <w:rsid w:val="00B85B19"/>
    <w:rsid w:val="00B85E70"/>
    <w:rsid w:val="00B86036"/>
    <w:rsid w:val="00B8621A"/>
    <w:rsid w:val="00B86651"/>
    <w:rsid w:val="00B8670B"/>
    <w:rsid w:val="00B8671F"/>
    <w:rsid w:val="00B86967"/>
    <w:rsid w:val="00B8698F"/>
    <w:rsid w:val="00B86B65"/>
    <w:rsid w:val="00B86BEF"/>
    <w:rsid w:val="00B86C16"/>
    <w:rsid w:val="00B871CF"/>
    <w:rsid w:val="00B8765D"/>
    <w:rsid w:val="00B876C2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0DD8"/>
    <w:rsid w:val="00B90EA6"/>
    <w:rsid w:val="00B90F68"/>
    <w:rsid w:val="00B9186A"/>
    <w:rsid w:val="00B91918"/>
    <w:rsid w:val="00B91C9F"/>
    <w:rsid w:val="00B91D2F"/>
    <w:rsid w:val="00B922B0"/>
    <w:rsid w:val="00B922E6"/>
    <w:rsid w:val="00B92635"/>
    <w:rsid w:val="00B92936"/>
    <w:rsid w:val="00B929BC"/>
    <w:rsid w:val="00B92A4F"/>
    <w:rsid w:val="00B92A5D"/>
    <w:rsid w:val="00B92AE2"/>
    <w:rsid w:val="00B92BA6"/>
    <w:rsid w:val="00B92C50"/>
    <w:rsid w:val="00B92E0E"/>
    <w:rsid w:val="00B92E7C"/>
    <w:rsid w:val="00B92F94"/>
    <w:rsid w:val="00B92FA8"/>
    <w:rsid w:val="00B92FD6"/>
    <w:rsid w:val="00B930C9"/>
    <w:rsid w:val="00B9313C"/>
    <w:rsid w:val="00B9362C"/>
    <w:rsid w:val="00B9399B"/>
    <w:rsid w:val="00B939D5"/>
    <w:rsid w:val="00B93B89"/>
    <w:rsid w:val="00B93CB0"/>
    <w:rsid w:val="00B93EAF"/>
    <w:rsid w:val="00B9417A"/>
    <w:rsid w:val="00B94265"/>
    <w:rsid w:val="00B94625"/>
    <w:rsid w:val="00B94905"/>
    <w:rsid w:val="00B94A81"/>
    <w:rsid w:val="00B94ABB"/>
    <w:rsid w:val="00B94C3D"/>
    <w:rsid w:val="00B956B6"/>
    <w:rsid w:val="00B9576B"/>
    <w:rsid w:val="00B957D8"/>
    <w:rsid w:val="00B95921"/>
    <w:rsid w:val="00B9597B"/>
    <w:rsid w:val="00B95AA6"/>
    <w:rsid w:val="00B95AEA"/>
    <w:rsid w:val="00B95BAD"/>
    <w:rsid w:val="00B95F0C"/>
    <w:rsid w:val="00B96026"/>
    <w:rsid w:val="00B96163"/>
    <w:rsid w:val="00B96211"/>
    <w:rsid w:val="00B9624F"/>
    <w:rsid w:val="00B96429"/>
    <w:rsid w:val="00B964E9"/>
    <w:rsid w:val="00B9663A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BF0"/>
    <w:rsid w:val="00B97C66"/>
    <w:rsid w:val="00B97CCB"/>
    <w:rsid w:val="00B97E98"/>
    <w:rsid w:val="00BA0482"/>
    <w:rsid w:val="00BA068C"/>
    <w:rsid w:val="00BA0B49"/>
    <w:rsid w:val="00BA0F42"/>
    <w:rsid w:val="00BA10D5"/>
    <w:rsid w:val="00BA1342"/>
    <w:rsid w:val="00BA15AE"/>
    <w:rsid w:val="00BA18B2"/>
    <w:rsid w:val="00BA19CF"/>
    <w:rsid w:val="00BA1A5B"/>
    <w:rsid w:val="00BA1D99"/>
    <w:rsid w:val="00BA1DA2"/>
    <w:rsid w:val="00BA1DD8"/>
    <w:rsid w:val="00BA1E05"/>
    <w:rsid w:val="00BA1EAE"/>
    <w:rsid w:val="00BA1EF5"/>
    <w:rsid w:val="00BA1F60"/>
    <w:rsid w:val="00BA1FC6"/>
    <w:rsid w:val="00BA1FDC"/>
    <w:rsid w:val="00BA200D"/>
    <w:rsid w:val="00BA2023"/>
    <w:rsid w:val="00BA28D1"/>
    <w:rsid w:val="00BA2967"/>
    <w:rsid w:val="00BA2BC9"/>
    <w:rsid w:val="00BA2BFA"/>
    <w:rsid w:val="00BA2CA6"/>
    <w:rsid w:val="00BA2EB2"/>
    <w:rsid w:val="00BA2EC1"/>
    <w:rsid w:val="00BA3005"/>
    <w:rsid w:val="00BA300D"/>
    <w:rsid w:val="00BA3183"/>
    <w:rsid w:val="00BA3252"/>
    <w:rsid w:val="00BA3319"/>
    <w:rsid w:val="00BA349F"/>
    <w:rsid w:val="00BA352C"/>
    <w:rsid w:val="00BA358C"/>
    <w:rsid w:val="00BA35E2"/>
    <w:rsid w:val="00BA36FD"/>
    <w:rsid w:val="00BA38DF"/>
    <w:rsid w:val="00BA3925"/>
    <w:rsid w:val="00BA3B51"/>
    <w:rsid w:val="00BA3BD8"/>
    <w:rsid w:val="00BA3CB6"/>
    <w:rsid w:val="00BA4051"/>
    <w:rsid w:val="00BA41ED"/>
    <w:rsid w:val="00BA438B"/>
    <w:rsid w:val="00BA4512"/>
    <w:rsid w:val="00BA4596"/>
    <w:rsid w:val="00BA45C7"/>
    <w:rsid w:val="00BA45E0"/>
    <w:rsid w:val="00BA4830"/>
    <w:rsid w:val="00BA4C3B"/>
    <w:rsid w:val="00BA4DC4"/>
    <w:rsid w:val="00BA4E25"/>
    <w:rsid w:val="00BA507E"/>
    <w:rsid w:val="00BA58A9"/>
    <w:rsid w:val="00BA5E7C"/>
    <w:rsid w:val="00BA6057"/>
    <w:rsid w:val="00BA6151"/>
    <w:rsid w:val="00BA616C"/>
    <w:rsid w:val="00BA6380"/>
    <w:rsid w:val="00BA64B8"/>
    <w:rsid w:val="00BA6519"/>
    <w:rsid w:val="00BA66F8"/>
    <w:rsid w:val="00BA675C"/>
    <w:rsid w:val="00BA67AE"/>
    <w:rsid w:val="00BA6A76"/>
    <w:rsid w:val="00BA6C74"/>
    <w:rsid w:val="00BA6DCE"/>
    <w:rsid w:val="00BA6E27"/>
    <w:rsid w:val="00BA7650"/>
    <w:rsid w:val="00BA7796"/>
    <w:rsid w:val="00BA779F"/>
    <w:rsid w:val="00BA7834"/>
    <w:rsid w:val="00BA7A83"/>
    <w:rsid w:val="00BA7C35"/>
    <w:rsid w:val="00BA7CA2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0DF0"/>
    <w:rsid w:val="00BB1033"/>
    <w:rsid w:val="00BB1130"/>
    <w:rsid w:val="00BB13D5"/>
    <w:rsid w:val="00BB1544"/>
    <w:rsid w:val="00BB158F"/>
    <w:rsid w:val="00BB15FB"/>
    <w:rsid w:val="00BB168B"/>
    <w:rsid w:val="00BB17C0"/>
    <w:rsid w:val="00BB191A"/>
    <w:rsid w:val="00BB1A18"/>
    <w:rsid w:val="00BB1A41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32E"/>
    <w:rsid w:val="00BB33D0"/>
    <w:rsid w:val="00BB3761"/>
    <w:rsid w:val="00BB37F5"/>
    <w:rsid w:val="00BB3A53"/>
    <w:rsid w:val="00BB3DD5"/>
    <w:rsid w:val="00BB3EF7"/>
    <w:rsid w:val="00BB3F3D"/>
    <w:rsid w:val="00BB3F41"/>
    <w:rsid w:val="00BB3F50"/>
    <w:rsid w:val="00BB402A"/>
    <w:rsid w:val="00BB4544"/>
    <w:rsid w:val="00BB486D"/>
    <w:rsid w:val="00BB49AC"/>
    <w:rsid w:val="00BB49FF"/>
    <w:rsid w:val="00BB4DB6"/>
    <w:rsid w:val="00BB4EEE"/>
    <w:rsid w:val="00BB5001"/>
    <w:rsid w:val="00BB509E"/>
    <w:rsid w:val="00BB55A9"/>
    <w:rsid w:val="00BB568D"/>
    <w:rsid w:val="00BB570E"/>
    <w:rsid w:val="00BB57EF"/>
    <w:rsid w:val="00BB581D"/>
    <w:rsid w:val="00BB5CF3"/>
    <w:rsid w:val="00BB5D23"/>
    <w:rsid w:val="00BB649A"/>
    <w:rsid w:val="00BB65CB"/>
    <w:rsid w:val="00BB686F"/>
    <w:rsid w:val="00BB688F"/>
    <w:rsid w:val="00BB6A2B"/>
    <w:rsid w:val="00BB6CC5"/>
    <w:rsid w:val="00BB6E80"/>
    <w:rsid w:val="00BB70F9"/>
    <w:rsid w:val="00BB725C"/>
    <w:rsid w:val="00BB7356"/>
    <w:rsid w:val="00BB73B4"/>
    <w:rsid w:val="00BB73B6"/>
    <w:rsid w:val="00BB7401"/>
    <w:rsid w:val="00BB7548"/>
    <w:rsid w:val="00BB7564"/>
    <w:rsid w:val="00BB762F"/>
    <w:rsid w:val="00BB7940"/>
    <w:rsid w:val="00BB7C26"/>
    <w:rsid w:val="00BB7E32"/>
    <w:rsid w:val="00BC0230"/>
    <w:rsid w:val="00BC02BF"/>
    <w:rsid w:val="00BC0371"/>
    <w:rsid w:val="00BC06B9"/>
    <w:rsid w:val="00BC0797"/>
    <w:rsid w:val="00BC07B3"/>
    <w:rsid w:val="00BC08BE"/>
    <w:rsid w:val="00BC099E"/>
    <w:rsid w:val="00BC0B2E"/>
    <w:rsid w:val="00BC0DBC"/>
    <w:rsid w:val="00BC1027"/>
    <w:rsid w:val="00BC11C1"/>
    <w:rsid w:val="00BC1365"/>
    <w:rsid w:val="00BC16C2"/>
    <w:rsid w:val="00BC1993"/>
    <w:rsid w:val="00BC1A8C"/>
    <w:rsid w:val="00BC1ADE"/>
    <w:rsid w:val="00BC1B5D"/>
    <w:rsid w:val="00BC1BCF"/>
    <w:rsid w:val="00BC1F08"/>
    <w:rsid w:val="00BC1F18"/>
    <w:rsid w:val="00BC1F4F"/>
    <w:rsid w:val="00BC2011"/>
    <w:rsid w:val="00BC20C5"/>
    <w:rsid w:val="00BC2214"/>
    <w:rsid w:val="00BC230A"/>
    <w:rsid w:val="00BC25FB"/>
    <w:rsid w:val="00BC26F1"/>
    <w:rsid w:val="00BC277F"/>
    <w:rsid w:val="00BC281F"/>
    <w:rsid w:val="00BC2AF3"/>
    <w:rsid w:val="00BC2AF7"/>
    <w:rsid w:val="00BC2D26"/>
    <w:rsid w:val="00BC3134"/>
    <w:rsid w:val="00BC3165"/>
    <w:rsid w:val="00BC3244"/>
    <w:rsid w:val="00BC33B2"/>
    <w:rsid w:val="00BC3680"/>
    <w:rsid w:val="00BC3CFE"/>
    <w:rsid w:val="00BC3DC5"/>
    <w:rsid w:val="00BC3E07"/>
    <w:rsid w:val="00BC3F6C"/>
    <w:rsid w:val="00BC4080"/>
    <w:rsid w:val="00BC40BC"/>
    <w:rsid w:val="00BC43FC"/>
    <w:rsid w:val="00BC44C6"/>
    <w:rsid w:val="00BC44D2"/>
    <w:rsid w:val="00BC4763"/>
    <w:rsid w:val="00BC47A8"/>
    <w:rsid w:val="00BC49F4"/>
    <w:rsid w:val="00BC4AEB"/>
    <w:rsid w:val="00BC4D95"/>
    <w:rsid w:val="00BC4ECA"/>
    <w:rsid w:val="00BC4F28"/>
    <w:rsid w:val="00BC500A"/>
    <w:rsid w:val="00BC50B8"/>
    <w:rsid w:val="00BC550B"/>
    <w:rsid w:val="00BC5748"/>
    <w:rsid w:val="00BC57F3"/>
    <w:rsid w:val="00BC5B5B"/>
    <w:rsid w:val="00BC5D42"/>
    <w:rsid w:val="00BC5F98"/>
    <w:rsid w:val="00BC62FB"/>
    <w:rsid w:val="00BC6392"/>
    <w:rsid w:val="00BC63A2"/>
    <w:rsid w:val="00BC678F"/>
    <w:rsid w:val="00BC67D9"/>
    <w:rsid w:val="00BC69BC"/>
    <w:rsid w:val="00BC6A78"/>
    <w:rsid w:val="00BC6D33"/>
    <w:rsid w:val="00BC6DDE"/>
    <w:rsid w:val="00BC6F1E"/>
    <w:rsid w:val="00BC6F69"/>
    <w:rsid w:val="00BC701A"/>
    <w:rsid w:val="00BC732E"/>
    <w:rsid w:val="00BC7750"/>
    <w:rsid w:val="00BC778F"/>
    <w:rsid w:val="00BC7818"/>
    <w:rsid w:val="00BC790A"/>
    <w:rsid w:val="00BC7E7F"/>
    <w:rsid w:val="00BC7E80"/>
    <w:rsid w:val="00BC7EE5"/>
    <w:rsid w:val="00BC7FD1"/>
    <w:rsid w:val="00BD0030"/>
    <w:rsid w:val="00BD03BA"/>
    <w:rsid w:val="00BD03DA"/>
    <w:rsid w:val="00BD0462"/>
    <w:rsid w:val="00BD04A9"/>
    <w:rsid w:val="00BD054C"/>
    <w:rsid w:val="00BD080E"/>
    <w:rsid w:val="00BD0840"/>
    <w:rsid w:val="00BD08F4"/>
    <w:rsid w:val="00BD0D55"/>
    <w:rsid w:val="00BD0E80"/>
    <w:rsid w:val="00BD112E"/>
    <w:rsid w:val="00BD128D"/>
    <w:rsid w:val="00BD12E0"/>
    <w:rsid w:val="00BD12FD"/>
    <w:rsid w:val="00BD13F9"/>
    <w:rsid w:val="00BD1597"/>
    <w:rsid w:val="00BD1657"/>
    <w:rsid w:val="00BD171A"/>
    <w:rsid w:val="00BD173C"/>
    <w:rsid w:val="00BD19DC"/>
    <w:rsid w:val="00BD1FD1"/>
    <w:rsid w:val="00BD203F"/>
    <w:rsid w:val="00BD271C"/>
    <w:rsid w:val="00BD283D"/>
    <w:rsid w:val="00BD2A59"/>
    <w:rsid w:val="00BD2BF6"/>
    <w:rsid w:val="00BD2E9B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3F36"/>
    <w:rsid w:val="00BD417C"/>
    <w:rsid w:val="00BD43DD"/>
    <w:rsid w:val="00BD4419"/>
    <w:rsid w:val="00BD4656"/>
    <w:rsid w:val="00BD474C"/>
    <w:rsid w:val="00BD4774"/>
    <w:rsid w:val="00BD4A4C"/>
    <w:rsid w:val="00BD4AFA"/>
    <w:rsid w:val="00BD4B57"/>
    <w:rsid w:val="00BD4CE6"/>
    <w:rsid w:val="00BD4D8E"/>
    <w:rsid w:val="00BD5128"/>
    <w:rsid w:val="00BD5335"/>
    <w:rsid w:val="00BD539D"/>
    <w:rsid w:val="00BD5811"/>
    <w:rsid w:val="00BD58CC"/>
    <w:rsid w:val="00BD58F5"/>
    <w:rsid w:val="00BD5AA0"/>
    <w:rsid w:val="00BD5B7C"/>
    <w:rsid w:val="00BD5BEE"/>
    <w:rsid w:val="00BD5D6B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6F0F"/>
    <w:rsid w:val="00BD6F2A"/>
    <w:rsid w:val="00BD718C"/>
    <w:rsid w:val="00BD77CE"/>
    <w:rsid w:val="00BD787E"/>
    <w:rsid w:val="00BD7C6C"/>
    <w:rsid w:val="00BD7EBA"/>
    <w:rsid w:val="00BD7FFB"/>
    <w:rsid w:val="00BE0239"/>
    <w:rsid w:val="00BE0326"/>
    <w:rsid w:val="00BE03B3"/>
    <w:rsid w:val="00BE048C"/>
    <w:rsid w:val="00BE04D5"/>
    <w:rsid w:val="00BE0778"/>
    <w:rsid w:val="00BE080E"/>
    <w:rsid w:val="00BE0A85"/>
    <w:rsid w:val="00BE0BBD"/>
    <w:rsid w:val="00BE0BF9"/>
    <w:rsid w:val="00BE0CD4"/>
    <w:rsid w:val="00BE0E20"/>
    <w:rsid w:val="00BE0E57"/>
    <w:rsid w:val="00BE0F1F"/>
    <w:rsid w:val="00BE1124"/>
    <w:rsid w:val="00BE13A9"/>
    <w:rsid w:val="00BE1A0B"/>
    <w:rsid w:val="00BE1B09"/>
    <w:rsid w:val="00BE1B37"/>
    <w:rsid w:val="00BE1B8D"/>
    <w:rsid w:val="00BE1BD4"/>
    <w:rsid w:val="00BE1BF6"/>
    <w:rsid w:val="00BE1C40"/>
    <w:rsid w:val="00BE1EAA"/>
    <w:rsid w:val="00BE20EA"/>
    <w:rsid w:val="00BE2184"/>
    <w:rsid w:val="00BE21AE"/>
    <w:rsid w:val="00BE22A1"/>
    <w:rsid w:val="00BE233F"/>
    <w:rsid w:val="00BE2597"/>
    <w:rsid w:val="00BE2646"/>
    <w:rsid w:val="00BE278A"/>
    <w:rsid w:val="00BE2835"/>
    <w:rsid w:val="00BE2864"/>
    <w:rsid w:val="00BE29E5"/>
    <w:rsid w:val="00BE2B91"/>
    <w:rsid w:val="00BE2BD9"/>
    <w:rsid w:val="00BE2C50"/>
    <w:rsid w:val="00BE2CA9"/>
    <w:rsid w:val="00BE3010"/>
    <w:rsid w:val="00BE3198"/>
    <w:rsid w:val="00BE31B1"/>
    <w:rsid w:val="00BE3462"/>
    <w:rsid w:val="00BE3635"/>
    <w:rsid w:val="00BE3755"/>
    <w:rsid w:val="00BE3843"/>
    <w:rsid w:val="00BE38DF"/>
    <w:rsid w:val="00BE3D72"/>
    <w:rsid w:val="00BE3DE4"/>
    <w:rsid w:val="00BE3FD3"/>
    <w:rsid w:val="00BE4005"/>
    <w:rsid w:val="00BE412D"/>
    <w:rsid w:val="00BE4493"/>
    <w:rsid w:val="00BE4591"/>
    <w:rsid w:val="00BE461B"/>
    <w:rsid w:val="00BE4803"/>
    <w:rsid w:val="00BE48E1"/>
    <w:rsid w:val="00BE4AB4"/>
    <w:rsid w:val="00BE4C34"/>
    <w:rsid w:val="00BE4FD0"/>
    <w:rsid w:val="00BE521D"/>
    <w:rsid w:val="00BE527E"/>
    <w:rsid w:val="00BE5327"/>
    <w:rsid w:val="00BE543A"/>
    <w:rsid w:val="00BE54B1"/>
    <w:rsid w:val="00BE58FA"/>
    <w:rsid w:val="00BE59DF"/>
    <w:rsid w:val="00BE5AB8"/>
    <w:rsid w:val="00BE5B65"/>
    <w:rsid w:val="00BE5C08"/>
    <w:rsid w:val="00BE5D87"/>
    <w:rsid w:val="00BE5FC9"/>
    <w:rsid w:val="00BE6036"/>
    <w:rsid w:val="00BE6122"/>
    <w:rsid w:val="00BE61EB"/>
    <w:rsid w:val="00BE6424"/>
    <w:rsid w:val="00BE64E1"/>
    <w:rsid w:val="00BE6663"/>
    <w:rsid w:val="00BE6771"/>
    <w:rsid w:val="00BE68C3"/>
    <w:rsid w:val="00BE6B5E"/>
    <w:rsid w:val="00BE6BF7"/>
    <w:rsid w:val="00BE6D3D"/>
    <w:rsid w:val="00BE6FC4"/>
    <w:rsid w:val="00BE706E"/>
    <w:rsid w:val="00BE707B"/>
    <w:rsid w:val="00BE768D"/>
    <w:rsid w:val="00BE7951"/>
    <w:rsid w:val="00BE7A22"/>
    <w:rsid w:val="00BE7C90"/>
    <w:rsid w:val="00BE7FDA"/>
    <w:rsid w:val="00BF000D"/>
    <w:rsid w:val="00BF0176"/>
    <w:rsid w:val="00BF052F"/>
    <w:rsid w:val="00BF069F"/>
    <w:rsid w:val="00BF06D1"/>
    <w:rsid w:val="00BF0858"/>
    <w:rsid w:val="00BF087E"/>
    <w:rsid w:val="00BF092A"/>
    <w:rsid w:val="00BF0BB9"/>
    <w:rsid w:val="00BF0E22"/>
    <w:rsid w:val="00BF102F"/>
    <w:rsid w:val="00BF10DC"/>
    <w:rsid w:val="00BF119D"/>
    <w:rsid w:val="00BF1255"/>
    <w:rsid w:val="00BF16E5"/>
    <w:rsid w:val="00BF1784"/>
    <w:rsid w:val="00BF197F"/>
    <w:rsid w:val="00BF19E0"/>
    <w:rsid w:val="00BF1A1B"/>
    <w:rsid w:val="00BF1C36"/>
    <w:rsid w:val="00BF205A"/>
    <w:rsid w:val="00BF214F"/>
    <w:rsid w:val="00BF2258"/>
    <w:rsid w:val="00BF233A"/>
    <w:rsid w:val="00BF25A4"/>
    <w:rsid w:val="00BF2BCD"/>
    <w:rsid w:val="00BF2CA5"/>
    <w:rsid w:val="00BF2E85"/>
    <w:rsid w:val="00BF2E86"/>
    <w:rsid w:val="00BF2E90"/>
    <w:rsid w:val="00BF2F1F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CCF"/>
    <w:rsid w:val="00BF3F7D"/>
    <w:rsid w:val="00BF3FC6"/>
    <w:rsid w:val="00BF4360"/>
    <w:rsid w:val="00BF4482"/>
    <w:rsid w:val="00BF4667"/>
    <w:rsid w:val="00BF47F0"/>
    <w:rsid w:val="00BF4938"/>
    <w:rsid w:val="00BF4CDB"/>
    <w:rsid w:val="00BF4CFA"/>
    <w:rsid w:val="00BF4D96"/>
    <w:rsid w:val="00BF4DD1"/>
    <w:rsid w:val="00BF4DE9"/>
    <w:rsid w:val="00BF5181"/>
    <w:rsid w:val="00BF533A"/>
    <w:rsid w:val="00BF558E"/>
    <w:rsid w:val="00BF55D1"/>
    <w:rsid w:val="00BF5634"/>
    <w:rsid w:val="00BF5871"/>
    <w:rsid w:val="00BF5A36"/>
    <w:rsid w:val="00BF5B3E"/>
    <w:rsid w:val="00BF5CD6"/>
    <w:rsid w:val="00BF5E4A"/>
    <w:rsid w:val="00BF5F20"/>
    <w:rsid w:val="00BF5F80"/>
    <w:rsid w:val="00BF5FAB"/>
    <w:rsid w:val="00BF5FE2"/>
    <w:rsid w:val="00BF6163"/>
    <w:rsid w:val="00BF6320"/>
    <w:rsid w:val="00BF6AF6"/>
    <w:rsid w:val="00BF6E90"/>
    <w:rsid w:val="00BF6F2B"/>
    <w:rsid w:val="00BF70E0"/>
    <w:rsid w:val="00BF7148"/>
    <w:rsid w:val="00BF716A"/>
    <w:rsid w:val="00BF7882"/>
    <w:rsid w:val="00BF78E6"/>
    <w:rsid w:val="00BF7B0B"/>
    <w:rsid w:val="00BF7C34"/>
    <w:rsid w:val="00BF7CA9"/>
    <w:rsid w:val="00BF7D12"/>
    <w:rsid w:val="00BF7E1F"/>
    <w:rsid w:val="00BF7FC7"/>
    <w:rsid w:val="00C001A8"/>
    <w:rsid w:val="00C00237"/>
    <w:rsid w:val="00C0032A"/>
    <w:rsid w:val="00C0042F"/>
    <w:rsid w:val="00C006B0"/>
    <w:rsid w:val="00C00791"/>
    <w:rsid w:val="00C00792"/>
    <w:rsid w:val="00C009AD"/>
    <w:rsid w:val="00C00E20"/>
    <w:rsid w:val="00C00E28"/>
    <w:rsid w:val="00C00FA9"/>
    <w:rsid w:val="00C01014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177"/>
    <w:rsid w:val="00C0230F"/>
    <w:rsid w:val="00C023FE"/>
    <w:rsid w:val="00C02627"/>
    <w:rsid w:val="00C027CA"/>
    <w:rsid w:val="00C02857"/>
    <w:rsid w:val="00C02AEC"/>
    <w:rsid w:val="00C02B7F"/>
    <w:rsid w:val="00C02F5E"/>
    <w:rsid w:val="00C02F8B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3F02"/>
    <w:rsid w:val="00C040F5"/>
    <w:rsid w:val="00C0431A"/>
    <w:rsid w:val="00C043FF"/>
    <w:rsid w:val="00C04807"/>
    <w:rsid w:val="00C04B75"/>
    <w:rsid w:val="00C04D14"/>
    <w:rsid w:val="00C04E27"/>
    <w:rsid w:val="00C04EFB"/>
    <w:rsid w:val="00C04F60"/>
    <w:rsid w:val="00C04FB4"/>
    <w:rsid w:val="00C04FBB"/>
    <w:rsid w:val="00C0525B"/>
    <w:rsid w:val="00C05295"/>
    <w:rsid w:val="00C05466"/>
    <w:rsid w:val="00C054C1"/>
    <w:rsid w:val="00C055FF"/>
    <w:rsid w:val="00C05841"/>
    <w:rsid w:val="00C058E9"/>
    <w:rsid w:val="00C05DAC"/>
    <w:rsid w:val="00C05E39"/>
    <w:rsid w:val="00C05E70"/>
    <w:rsid w:val="00C060EC"/>
    <w:rsid w:val="00C0612B"/>
    <w:rsid w:val="00C061A4"/>
    <w:rsid w:val="00C061CA"/>
    <w:rsid w:val="00C0622D"/>
    <w:rsid w:val="00C06262"/>
    <w:rsid w:val="00C0659E"/>
    <w:rsid w:val="00C06617"/>
    <w:rsid w:val="00C06658"/>
    <w:rsid w:val="00C06720"/>
    <w:rsid w:val="00C06803"/>
    <w:rsid w:val="00C06B64"/>
    <w:rsid w:val="00C06BC4"/>
    <w:rsid w:val="00C06CC6"/>
    <w:rsid w:val="00C06FE8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1B"/>
    <w:rsid w:val="00C1004B"/>
    <w:rsid w:val="00C100CF"/>
    <w:rsid w:val="00C10179"/>
    <w:rsid w:val="00C10215"/>
    <w:rsid w:val="00C1040B"/>
    <w:rsid w:val="00C10673"/>
    <w:rsid w:val="00C10681"/>
    <w:rsid w:val="00C1075D"/>
    <w:rsid w:val="00C10911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DF2"/>
    <w:rsid w:val="00C11F40"/>
    <w:rsid w:val="00C123FA"/>
    <w:rsid w:val="00C12463"/>
    <w:rsid w:val="00C12CA3"/>
    <w:rsid w:val="00C12CFD"/>
    <w:rsid w:val="00C12D3F"/>
    <w:rsid w:val="00C12DBC"/>
    <w:rsid w:val="00C12EA5"/>
    <w:rsid w:val="00C13056"/>
    <w:rsid w:val="00C134D0"/>
    <w:rsid w:val="00C13A79"/>
    <w:rsid w:val="00C13F87"/>
    <w:rsid w:val="00C14054"/>
    <w:rsid w:val="00C140E2"/>
    <w:rsid w:val="00C141B3"/>
    <w:rsid w:val="00C14284"/>
    <w:rsid w:val="00C145CC"/>
    <w:rsid w:val="00C1484F"/>
    <w:rsid w:val="00C149E8"/>
    <w:rsid w:val="00C14A74"/>
    <w:rsid w:val="00C14A80"/>
    <w:rsid w:val="00C14B96"/>
    <w:rsid w:val="00C14D92"/>
    <w:rsid w:val="00C14DAB"/>
    <w:rsid w:val="00C1509E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5F2B"/>
    <w:rsid w:val="00C16199"/>
    <w:rsid w:val="00C16273"/>
    <w:rsid w:val="00C165FE"/>
    <w:rsid w:val="00C1661F"/>
    <w:rsid w:val="00C1663C"/>
    <w:rsid w:val="00C168E8"/>
    <w:rsid w:val="00C16A3A"/>
    <w:rsid w:val="00C16B1A"/>
    <w:rsid w:val="00C16D07"/>
    <w:rsid w:val="00C16E68"/>
    <w:rsid w:val="00C16FCE"/>
    <w:rsid w:val="00C1722A"/>
    <w:rsid w:val="00C17344"/>
    <w:rsid w:val="00C173B5"/>
    <w:rsid w:val="00C17602"/>
    <w:rsid w:val="00C1770C"/>
    <w:rsid w:val="00C178A2"/>
    <w:rsid w:val="00C178EF"/>
    <w:rsid w:val="00C179EC"/>
    <w:rsid w:val="00C179F6"/>
    <w:rsid w:val="00C17B0F"/>
    <w:rsid w:val="00C17B7F"/>
    <w:rsid w:val="00C17BE5"/>
    <w:rsid w:val="00C17C43"/>
    <w:rsid w:val="00C17CEF"/>
    <w:rsid w:val="00C17D91"/>
    <w:rsid w:val="00C17DA8"/>
    <w:rsid w:val="00C17E80"/>
    <w:rsid w:val="00C20229"/>
    <w:rsid w:val="00C20371"/>
    <w:rsid w:val="00C20601"/>
    <w:rsid w:val="00C20919"/>
    <w:rsid w:val="00C209A1"/>
    <w:rsid w:val="00C20CE4"/>
    <w:rsid w:val="00C20D8A"/>
    <w:rsid w:val="00C20E1D"/>
    <w:rsid w:val="00C20FA9"/>
    <w:rsid w:val="00C20FB2"/>
    <w:rsid w:val="00C21093"/>
    <w:rsid w:val="00C21442"/>
    <w:rsid w:val="00C216E9"/>
    <w:rsid w:val="00C216F4"/>
    <w:rsid w:val="00C2193E"/>
    <w:rsid w:val="00C21AB0"/>
    <w:rsid w:val="00C21E7A"/>
    <w:rsid w:val="00C21F24"/>
    <w:rsid w:val="00C22025"/>
    <w:rsid w:val="00C22120"/>
    <w:rsid w:val="00C22143"/>
    <w:rsid w:val="00C2228D"/>
    <w:rsid w:val="00C222C7"/>
    <w:rsid w:val="00C22503"/>
    <w:rsid w:val="00C22541"/>
    <w:rsid w:val="00C227CB"/>
    <w:rsid w:val="00C22821"/>
    <w:rsid w:val="00C228AF"/>
    <w:rsid w:val="00C229D9"/>
    <w:rsid w:val="00C229F5"/>
    <w:rsid w:val="00C22A55"/>
    <w:rsid w:val="00C22E04"/>
    <w:rsid w:val="00C23063"/>
    <w:rsid w:val="00C2319C"/>
    <w:rsid w:val="00C23347"/>
    <w:rsid w:val="00C233E9"/>
    <w:rsid w:val="00C23778"/>
    <w:rsid w:val="00C23CDE"/>
    <w:rsid w:val="00C23CDF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27"/>
    <w:rsid w:val="00C24D51"/>
    <w:rsid w:val="00C24E8D"/>
    <w:rsid w:val="00C25090"/>
    <w:rsid w:val="00C252C5"/>
    <w:rsid w:val="00C25408"/>
    <w:rsid w:val="00C25563"/>
    <w:rsid w:val="00C258C6"/>
    <w:rsid w:val="00C25AD1"/>
    <w:rsid w:val="00C25CE4"/>
    <w:rsid w:val="00C25D7A"/>
    <w:rsid w:val="00C25D82"/>
    <w:rsid w:val="00C25E39"/>
    <w:rsid w:val="00C25F6C"/>
    <w:rsid w:val="00C25FA7"/>
    <w:rsid w:val="00C26327"/>
    <w:rsid w:val="00C26532"/>
    <w:rsid w:val="00C266FC"/>
    <w:rsid w:val="00C2673E"/>
    <w:rsid w:val="00C26A85"/>
    <w:rsid w:val="00C26BC7"/>
    <w:rsid w:val="00C27431"/>
    <w:rsid w:val="00C2755A"/>
    <w:rsid w:val="00C27871"/>
    <w:rsid w:val="00C27AC5"/>
    <w:rsid w:val="00C27DDB"/>
    <w:rsid w:val="00C30096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722"/>
    <w:rsid w:val="00C31956"/>
    <w:rsid w:val="00C31C7D"/>
    <w:rsid w:val="00C31E90"/>
    <w:rsid w:val="00C32106"/>
    <w:rsid w:val="00C323A9"/>
    <w:rsid w:val="00C3261A"/>
    <w:rsid w:val="00C328BF"/>
    <w:rsid w:val="00C328D2"/>
    <w:rsid w:val="00C32A45"/>
    <w:rsid w:val="00C32B2A"/>
    <w:rsid w:val="00C32E9A"/>
    <w:rsid w:val="00C33089"/>
    <w:rsid w:val="00C333EA"/>
    <w:rsid w:val="00C3355E"/>
    <w:rsid w:val="00C33775"/>
    <w:rsid w:val="00C33879"/>
    <w:rsid w:val="00C33AF5"/>
    <w:rsid w:val="00C33B44"/>
    <w:rsid w:val="00C33FF3"/>
    <w:rsid w:val="00C3417F"/>
    <w:rsid w:val="00C34632"/>
    <w:rsid w:val="00C34758"/>
    <w:rsid w:val="00C34779"/>
    <w:rsid w:val="00C3498F"/>
    <w:rsid w:val="00C34F2E"/>
    <w:rsid w:val="00C34F81"/>
    <w:rsid w:val="00C3504D"/>
    <w:rsid w:val="00C3524F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4DF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A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62A"/>
    <w:rsid w:val="00C4093B"/>
    <w:rsid w:val="00C40994"/>
    <w:rsid w:val="00C40B34"/>
    <w:rsid w:val="00C40B63"/>
    <w:rsid w:val="00C40BBB"/>
    <w:rsid w:val="00C40DBB"/>
    <w:rsid w:val="00C40E58"/>
    <w:rsid w:val="00C410E1"/>
    <w:rsid w:val="00C411DC"/>
    <w:rsid w:val="00C41321"/>
    <w:rsid w:val="00C41496"/>
    <w:rsid w:val="00C414A7"/>
    <w:rsid w:val="00C4192B"/>
    <w:rsid w:val="00C41B07"/>
    <w:rsid w:val="00C41B3E"/>
    <w:rsid w:val="00C41BD0"/>
    <w:rsid w:val="00C41D27"/>
    <w:rsid w:val="00C41D3B"/>
    <w:rsid w:val="00C41E42"/>
    <w:rsid w:val="00C41E96"/>
    <w:rsid w:val="00C41ECA"/>
    <w:rsid w:val="00C41F03"/>
    <w:rsid w:val="00C41FDA"/>
    <w:rsid w:val="00C420B4"/>
    <w:rsid w:val="00C42179"/>
    <w:rsid w:val="00C424F4"/>
    <w:rsid w:val="00C4260A"/>
    <w:rsid w:val="00C426F0"/>
    <w:rsid w:val="00C427D6"/>
    <w:rsid w:val="00C42B9B"/>
    <w:rsid w:val="00C42C9F"/>
    <w:rsid w:val="00C42E13"/>
    <w:rsid w:val="00C42F9C"/>
    <w:rsid w:val="00C4336A"/>
    <w:rsid w:val="00C437D6"/>
    <w:rsid w:val="00C43828"/>
    <w:rsid w:val="00C4382A"/>
    <w:rsid w:val="00C43871"/>
    <w:rsid w:val="00C439BF"/>
    <w:rsid w:val="00C439D3"/>
    <w:rsid w:val="00C43CF5"/>
    <w:rsid w:val="00C44223"/>
    <w:rsid w:val="00C448C1"/>
    <w:rsid w:val="00C44C4A"/>
    <w:rsid w:val="00C44D0D"/>
    <w:rsid w:val="00C44D44"/>
    <w:rsid w:val="00C44E4B"/>
    <w:rsid w:val="00C451D8"/>
    <w:rsid w:val="00C4520E"/>
    <w:rsid w:val="00C4541C"/>
    <w:rsid w:val="00C456F6"/>
    <w:rsid w:val="00C4575C"/>
    <w:rsid w:val="00C45797"/>
    <w:rsid w:val="00C4585C"/>
    <w:rsid w:val="00C45982"/>
    <w:rsid w:val="00C459CF"/>
    <w:rsid w:val="00C45E4A"/>
    <w:rsid w:val="00C45F63"/>
    <w:rsid w:val="00C46023"/>
    <w:rsid w:val="00C4617A"/>
    <w:rsid w:val="00C4618B"/>
    <w:rsid w:val="00C463C7"/>
    <w:rsid w:val="00C46BF0"/>
    <w:rsid w:val="00C46E0B"/>
    <w:rsid w:val="00C46F43"/>
    <w:rsid w:val="00C46F57"/>
    <w:rsid w:val="00C46FC3"/>
    <w:rsid w:val="00C4720C"/>
    <w:rsid w:val="00C47398"/>
    <w:rsid w:val="00C47593"/>
    <w:rsid w:val="00C475E2"/>
    <w:rsid w:val="00C476D3"/>
    <w:rsid w:val="00C477BD"/>
    <w:rsid w:val="00C4794C"/>
    <w:rsid w:val="00C479E0"/>
    <w:rsid w:val="00C47BAA"/>
    <w:rsid w:val="00C47BCA"/>
    <w:rsid w:val="00C501D7"/>
    <w:rsid w:val="00C50362"/>
    <w:rsid w:val="00C50391"/>
    <w:rsid w:val="00C5057A"/>
    <w:rsid w:val="00C50599"/>
    <w:rsid w:val="00C505AC"/>
    <w:rsid w:val="00C5099A"/>
    <w:rsid w:val="00C50A6D"/>
    <w:rsid w:val="00C50B11"/>
    <w:rsid w:val="00C50D56"/>
    <w:rsid w:val="00C50E69"/>
    <w:rsid w:val="00C51055"/>
    <w:rsid w:val="00C5132B"/>
    <w:rsid w:val="00C5137C"/>
    <w:rsid w:val="00C51554"/>
    <w:rsid w:val="00C51665"/>
    <w:rsid w:val="00C51AA3"/>
    <w:rsid w:val="00C51EA0"/>
    <w:rsid w:val="00C51F84"/>
    <w:rsid w:val="00C52025"/>
    <w:rsid w:val="00C52202"/>
    <w:rsid w:val="00C52328"/>
    <w:rsid w:val="00C52506"/>
    <w:rsid w:val="00C525D9"/>
    <w:rsid w:val="00C5263F"/>
    <w:rsid w:val="00C5275E"/>
    <w:rsid w:val="00C52B50"/>
    <w:rsid w:val="00C52C0A"/>
    <w:rsid w:val="00C530C1"/>
    <w:rsid w:val="00C532D7"/>
    <w:rsid w:val="00C5350B"/>
    <w:rsid w:val="00C5367F"/>
    <w:rsid w:val="00C538E5"/>
    <w:rsid w:val="00C53E05"/>
    <w:rsid w:val="00C53EC3"/>
    <w:rsid w:val="00C540E7"/>
    <w:rsid w:val="00C540E8"/>
    <w:rsid w:val="00C543FE"/>
    <w:rsid w:val="00C54596"/>
    <w:rsid w:val="00C5466A"/>
    <w:rsid w:val="00C546D7"/>
    <w:rsid w:val="00C54717"/>
    <w:rsid w:val="00C5476A"/>
    <w:rsid w:val="00C548C5"/>
    <w:rsid w:val="00C54D96"/>
    <w:rsid w:val="00C54E5B"/>
    <w:rsid w:val="00C54FDB"/>
    <w:rsid w:val="00C5503B"/>
    <w:rsid w:val="00C550D3"/>
    <w:rsid w:val="00C55110"/>
    <w:rsid w:val="00C5529E"/>
    <w:rsid w:val="00C552D3"/>
    <w:rsid w:val="00C55506"/>
    <w:rsid w:val="00C5551D"/>
    <w:rsid w:val="00C555D3"/>
    <w:rsid w:val="00C55851"/>
    <w:rsid w:val="00C55A2E"/>
    <w:rsid w:val="00C55B5B"/>
    <w:rsid w:val="00C55D3D"/>
    <w:rsid w:val="00C55DBD"/>
    <w:rsid w:val="00C56037"/>
    <w:rsid w:val="00C5630C"/>
    <w:rsid w:val="00C56335"/>
    <w:rsid w:val="00C564EB"/>
    <w:rsid w:val="00C56807"/>
    <w:rsid w:val="00C56A4C"/>
    <w:rsid w:val="00C56AA6"/>
    <w:rsid w:val="00C56AE0"/>
    <w:rsid w:val="00C56B5D"/>
    <w:rsid w:val="00C56C17"/>
    <w:rsid w:val="00C56C5F"/>
    <w:rsid w:val="00C56EBC"/>
    <w:rsid w:val="00C56EE7"/>
    <w:rsid w:val="00C56F7E"/>
    <w:rsid w:val="00C57125"/>
    <w:rsid w:val="00C571B7"/>
    <w:rsid w:val="00C573D5"/>
    <w:rsid w:val="00C57450"/>
    <w:rsid w:val="00C574FD"/>
    <w:rsid w:val="00C57631"/>
    <w:rsid w:val="00C57658"/>
    <w:rsid w:val="00C57AB2"/>
    <w:rsid w:val="00C57C38"/>
    <w:rsid w:val="00C57CDD"/>
    <w:rsid w:val="00C57D25"/>
    <w:rsid w:val="00C57EB6"/>
    <w:rsid w:val="00C57FF0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31F"/>
    <w:rsid w:val="00C615CA"/>
    <w:rsid w:val="00C61704"/>
    <w:rsid w:val="00C61714"/>
    <w:rsid w:val="00C61840"/>
    <w:rsid w:val="00C618D6"/>
    <w:rsid w:val="00C61AB0"/>
    <w:rsid w:val="00C62331"/>
    <w:rsid w:val="00C62408"/>
    <w:rsid w:val="00C62469"/>
    <w:rsid w:val="00C6277F"/>
    <w:rsid w:val="00C627E4"/>
    <w:rsid w:val="00C6283E"/>
    <w:rsid w:val="00C6296E"/>
    <w:rsid w:val="00C62CC7"/>
    <w:rsid w:val="00C62FB0"/>
    <w:rsid w:val="00C6305A"/>
    <w:rsid w:val="00C63120"/>
    <w:rsid w:val="00C63160"/>
    <w:rsid w:val="00C63355"/>
    <w:rsid w:val="00C6347C"/>
    <w:rsid w:val="00C634B9"/>
    <w:rsid w:val="00C638F6"/>
    <w:rsid w:val="00C639FA"/>
    <w:rsid w:val="00C63E0D"/>
    <w:rsid w:val="00C63E23"/>
    <w:rsid w:val="00C63E58"/>
    <w:rsid w:val="00C640A7"/>
    <w:rsid w:val="00C6457E"/>
    <w:rsid w:val="00C648D7"/>
    <w:rsid w:val="00C64F7E"/>
    <w:rsid w:val="00C6509D"/>
    <w:rsid w:val="00C65444"/>
    <w:rsid w:val="00C6547E"/>
    <w:rsid w:val="00C6568B"/>
    <w:rsid w:val="00C65987"/>
    <w:rsid w:val="00C659AD"/>
    <w:rsid w:val="00C65A45"/>
    <w:rsid w:val="00C65BEF"/>
    <w:rsid w:val="00C65DB4"/>
    <w:rsid w:val="00C65E50"/>
    <w:rsid w:val="00C65EDD"/>
    <w:rsid w:val="00C6601F"/>
    <w:rsid w:val="00C66198"/>
    <w:rsid w:val="00C661B9"/>
    <w:rsid w:val="00C66220"/>
    <w:rsid w:val="00C6692C"/>
    <w:rsid w:val="00C66CA0"/>
    <w:rsid w:val="00C6714A"/>
    <w:rsid w:val="00C6721A"/>
    <w:rsid w:val="00C67341"/>
    <w:rsid w:val="00C67995"/>
    <w:rsid w:val="00C67A94"/>
    <w:rsid w:val="00C67AE9"/>
    <w:rsid w:val="00C67AED"/>
    <w:rsid w:val="00C700BA"/>
    <w:rsid w:val="00C70154"/>
    <w:rsid w:val="00C70487"/>
    <w:rsid w:val="00C70499"/>
    <w:rsid w:val="00C70623"/>
    <w:rsid w:val="00C70668"/>
    <w:rsid w:val="00C7086A"/>
    <w:rsid w:val="00C7094B"/>
    <w:rsid w:val="00C70BB6"/>
    <w:rsid w:val="00C70E87"/>
    <w:rsid w:val="00C712D5"/>
    <w:rsid w:val="00C7132E"/>
    <w:rsid w:val="00C716FC"/>
    <w:rsid w:val="00C7173C"/>
    <w:rsid w:val="00C7182D"/>
    <w:rsid w:val="00C718D9"/>
    <w:rsid w:val="00C7195D"/>
    <w:rsid w:val="00C719C2"/>
    <w:rsid w:val="00C719DF"/>
    <w:rsid w:val="00C71A2B"/>
    <w:rsid w:val="00C71A91"/>
    <w:rsid w:val="00C71AB9"/>
    <w:rsid w:val="00C71B94"/>
    <w:rsid w:val="00C71C08"/>
    <w:rsid w:val="00C71D32"/>
    <w:rsid w:val="00C71F11"/>
    <w:rsid w:val="00C72045"/>
    <w:rsid w:val="00C720DC"/>
    <w:rsid w:val="00C72189"/>
    <w:rsid w:val="00C7218D"/>
    <w:rsid w:val="00C72363"/>
    <w:rsid w:val="00C72886"/>
    <w:rsid w:val="00C728E4"/>
    <w:rsid w:val="00C72E0F"/>
    <w:rsid w:val="00C72F71"/>
    <w:rsid w:val="00C72FA4"/>
    <w:rsid w:val="00C730A1"/>
    <w:rsid w:val="00C730B4"/>
    <w:rsid w:val="00C73121"/>
    <w:rsid w:val="00C73596"/>
    <w:rsid w:val="00C736EA"/>
    <w:rsid w:val="00C73992"/>
    <w:rsid w:val="00C739B8"/>
    <w:rsid w:val="00C73AD8"/>
    <w:rsid w:val="00C73BF2"/>
    <w:rsid w:val="00C73C26"/>
    <w:rsid w:val="00C73CAD"/>
    <w:rsid w:val="00C7400B"/>
    <w:rsid w:val="00C741D3"/>
    <w:rsid w:val="00C7430F"/>
    <w:rsid w:val="00C74385"/>
    <w:rsid w:val="00C7442E"/>
    <w:rsid w:val="00C7449C"/>
    <w:rsid w:val="00C74942"/>
    <w:rsid w:val="00C74981"/>
    <w:rsid w:val="00C749F3"/>
    <w:rsid w:val="00C74A29"/>
    <w:rsid w:val="00C74B76"/>
    <w:rsid w:val="00C74C4E"/>
    <w:rsid w:val="00C75099"/>
    <w:rsid w:val="00C7514B"/>
    <w:rsid w:val="00C75239"/>
    <w:rsid w:val="00C75452"/>
    <w:rsid w:val="00C75554"/>
    <w:rsid w:val="00C75951"/>
    <w:rsid w:val="00C7599F"/>
    <w:rsid w:val="00C759CA"/>
    <w:rsid w:val="00C75A89"/>
    <w:rsid w:val="00C75D8B"/>
    <w:rsid w:val="00C75DB6"/>
    <w:rsid w:val="00C75DEE"/>
    <w:rsid w:val="00C75EAD"/>
    <w:rsid w:val="00C76408"/>
    <w:rsid w:val="00C765B7"/>
    <w:rsid w:val="00C765FC"/>
    <w:rsid w:val="00C76714"/>
    <w:rsid w:val="00C7676E"/>
    <w:rsid w:val="00C767E0"/>
    <w:rsid w:val="00C76817"/>
    <w:rsid w:val="00C76878"/>
    <w:rsid w:val="00C76965"/>
    <w:rsid w:val="00C76CCB"/>
    <w:rsid w:val="00C77158"/>
    <w:rsid w:val="00C77225"/>
    <w:rsid w:val="00C7736A"/>
    <w:rsid w:val="00C774FD"/>
    <w:rsid w:val="00C775A1"/>
    <w:rsid w:val="00C77D0E"/>
    <w:rsid w:val="00C77F0D"/>
    <w:rsid w:val="00C8047F"/>
    <w:rsid w:val="00C80510"/>
    <w:rsid w:val="00C805FD"/>
    <w:rsid w:val="00C80B79"/>
    <w:rsid w:val="00C80BCC"/>
    <w:rsid w:val="00C80E23"/>
    <w:rsid w:val="00C80FE2"/>
    <w:rsid w:val="00C81130"/>
    <w:rsid w:val="00C81287"/>
    <w:rsid w:val="00C812C1"/>
    <w:rsid w:val="00C812DC"/>
    <w:rsid w:val="00C81400"/>
    <w:rsid w:val="00C8150C"/>
    <w:rsid w:val="00C81669"/>
    <w:rsid w:val="00C816EC"/>
    <w:rsid w:val="00C81966"/>
    <w:rsid w:val="00C81B32"/>
    <w:rsid w:val="00C81C06"/>
    <w:rsid w:val="00C824A1"/>
    <w:rsid w:val="00C8263E"/>
    <w:rsid w:val="00C826EC"/>
    <w:rsid w:val="00C8274D"/>
    <w:rsid w:val="00C8275D"/>
    <w:rsid w:val="00C82842"/>
    <w:rsid w:val="00C828C5"/>
    <w:rsid w:val="00C828FF"/>
    <w:rsid w:val="00C82AA2"/>
    <w:rsid w:val="00C82C99"/>
    <w:rsid w:val="00C82CAC"/>
    <w:rsid w:val="00C82DA2"/>
    <w:rsid w:val="00C83086"/>
    <w:rsid w:val="00C832A0"/>
    <w:rsid w:val="00C834E9"/>
    <w:rsid w:val="00C835A6"/>
    <w:rsid w:val="00C835AB"/>
    <w:rsid w:val="00C839CF"/>
    <w:rsid w:val="00C83A03"/>
    <w:rsid w:val="00C83EB8"/>
    <w:rsid w:val="00C83EDB"/>
    <w:rsid w:val="00C83F95"/>
    <w:rsid w:val="00C84017"/>
    <w:rsid w:val="00C84393"/>
    <w:rsid w:val="00C8497C"/>
    <w:rsid w:val="00C84ADA"/>
    <w:rsid w:val="00C84EA3"/>
    <w:rsid w:val="00C84EE5"/>
    <w:rsid w:val="00C84F8A"/>
    <w:rsid w:val="00C85049"/>
    <w:rsid w:val="00C85080"/>
    <w:rsid w:val="00C85099"/>
    <w:rsid w:val="00C85188"/>
    <w:rsid w:val="00C85290"/>
    <w:rsid w:val="00C85368"/>
    <w:rsid w:val="00C85C24"/>
    <w:rsid w:val="00C85CC6"/>
    <w:rsid w:val="00C85D11"/>
    <w:rsid w:val="00C85E91"/>
    <w:rsid w:val="00C8622D"/>
    <w:rsid w:val="00C8647C"/>
    <w:rsid w:val="00C866D7"/>
    <w:rsid w:val="00C86A54"/>
    <w:rsid w:val="00C86C2E"/>
    <w:rsid w:val="00C86D0C"/>
    <w:rsid w:val="00C87444"/>
    <w:rsid w:val="00C87A0F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290"/>
    <w:rsid w:val="00C902BC"/>
    <w:rsid w:val="00C90369"/>
    <w:rsid w:val="00C9071F"/>
    <w:rsid w:val="00C90741"/>
    <w:rsid w:val="00C907C8"/>
    <w:rsid w:val="00C90ABE"/>
    <w:rsid w:val="00C90CC1"/>
    <w:rsid w:val="00C90CD0"/>
    <w:rsid w:val="00C90DEC"/>
    <w:rsid w:val="00C90EEF"/>
    <w:rsid w:val="00C9114C"/>
    <w:rsid w:val="00C9128F"/>
    <w:rsid w:val="00C916BE"/>
    <w:rsid w:val="00C9174F"/>
    <w:rsid w:val="00C9196A"/>
    <w:rsid w:val="00C92282"/>
    <w:rsid w:val="00C9229B"/>
    <w:rsid w:val="00C92357"/>
    <w:rsid w:val="00C92457"/>
    <w:rsid w:val="00C924EC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C7D"/>
    <w:rsid w:val="00C93D0C"/>
    <w:rsid w:val="00C93D3D"/>
    <w:rsid w:val="00C93DFA"/>
    <w:rsid w:val="00C9409F"/>
    <w:rsid w:val="00C940A3"/>
    <w:rsid w:val="00C941D4"/>
    <w:rsid w:val="00C94556"/>
    <w:rsid w:val="00C945C9"/>
    <w:rsid w:val="00C947E7"/>
    <w:rsid w:val="00C94837"/>
    <w:rsid w:val="00C94DFD"/>
    <w:rsid w:val="00C95047"/>
    <w:rsid w:val="00C95187"/>
    <w:rsid w:val="00C95489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1"/>
    <w:rsid w:val="00C96248"/>
    <w:rsid w:val="00C96381"/>
    <w:rsid w:val="00C9660E"/>
    <w:rsid w:val="00C96826"/>
    <w:rsid w:val="00C9693C"/>
    <w:rsid w:val="00C9697F"/>
    <w:rsid w:val="00C96D48"/>
    <w:rsid w:val="00C96DFE"/>
    <w:rsid w:val="00C96F9B"/>
    <w:rsid w:val="00C970FD"/>
    <w:rsid w:val="00C973ED"/>
    <w:rsid w:val="00C974B7"/>
    <w:rsid w:val="00C97AD3"/>
    <w:rsid w:val="00CA0133"/>
    <w:rsid w:val="00CA03D7"/>
    <w:rsid w:val="00CA0411"/>
    <w:rsid w:val="00CA04AE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5D"/>
    <w:rsid w:val="00CA11F0"/>
    <w:rsid w:val="00CA1379"/>
    <w:rsid w:val="00CA13C3"/>
    <w:rsid w:val="00CA167E"/>
    <w:rsid w:val="00CA1A43"/>
    <w:rsid w:val="00CA1A7C"/>
    <w:rsid w:val="00CA1BF9"/>
    <w:rsid w:val="00CA1DC1"/>
    <w:rsid w:val="00CA1DD4"/>
    <w:rsid w:val="00CA2073"/>
    <w:rsid w:val="00CA210D"/>
    <w:rsid w:val="00CA2147"/>
    <w:rsid w:val="00CA21C9"/>
    <w:rsid w:val="00CA223B"/>
    <w:rsid w:val="00CA23F4"/>
    <w:rsid w:val="00CA2587"/>
    <w:rsid w:val="00CA268F"/>
    <w:rsid w:val="00CA26BD"/>
    <w:rsid w:val="00CA27C9"/>
    <w:rsid w:val="00CA2A0A"/>
    <w:rsid w:val="00CA2B0F"/>
    <w:rsid w:val="00CA2C8F"/>
    <w:rsid w:val="00CA2D4A"/>
    <w:rsid w:val="00CA2FF9"/>
    <w:rsid w:val="00CA3012"/>
    <w:rsid w:val="00CA3331"/>
    <w:rsid w:val="00CA3703"/>
    <w:rsid w:val="00CA3DD4"/>
    <w:rsid w:val="00CA4266"/>
    <w:rsid w:val="00CA4341"/>
    <w:rsid w:val="00CA4452"/>
    <w:rsid w:val="00CA475C"/>
    <w:rsid w:val="00CA478A"/>
    <w:rsid w:val="00CA487E"/>
    <w:rsid w:val="00CA48B8"/>
    <w:rsid w:val="00CA49C0"/>
    <w:rsid w:val="00CA4DAE"/>
    <w:rsid w:val="00CA4EAD"/>
    <w:rsid w:val="00CA4FF4"/>
    <w:rsid w:val="00CA5008"/>
    <w:rsid w:val="00CA51B7"/>
    <w:rsid w:val="00CA5295"/>
    <w:rsid w:val="00CA5328"/>
    <w:rsid w:val="00CA554C"/>
    <w:rsid w:val="00CA5811"/>
    <w:rsid w:val="00CA587B"/>
    <w:rsid w:val="00CA58B1"/>
    <w:rsid w:val="00CA591E"/>
    <w:rsid w:val="00CA59A6"/>
    <w:rsid w:val="00CA5A79"/>
    <w:rsid w:val="00CA5B34"/>
    <w:rsid w:val="00CA5B5A"/>
    <w:rsid w:val="00CA5B79"/>
    <w:rsid w:val="00CA5BFC"/>
    <w:rsid w:val="00CA60FB"/>
    <w:rsid w:val="00CA6135"/>
    <w:rsid w:val="00CA6417"/>
    <w:rsid w:val="00CA65B3"/>
    <w:rsid w:val="00CA6698"/>
    <w:rsid w:val="00CA6B5B"/>
    <w:rsid w:val="00CA6CE5"/>
    <w:rsid w:val="00CA6D54"/>
    <w:rsid w:val="00CA6D5D"/>
    <w:rsid w:val="00CA7032"/>
    <w:rsid w:val="00CA707E"/>
    <w:rsid w:val="00CA7244"/>
    <w:rsid w:val="00CA7310"/>
    <w:rsid w:val="00CA73A2"/>
    <w:rsid w:val="00CA761F"/>
    <w:rsid w:val="00CA78B1"/>
    <w:rsid w:val="00CA7B2E"/>
    <w:rsid w:val="00CA7BDF"/>
    <w:rsid w:val="00CA7CD5"/>
    <w:rsid w:val="00CA7D59"/>
    <w:rsid w:val="00CA7DA2"/>
    <w:rsid w:val="00CA7E1B"/>
    <w:rsid w:val="00CA7E75"/>
    <w:rsid w:val="00CB003A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4D8"/>
    <w:rsid w:val="00CB19A2"/>
    <w:rsid w:val="00CB1A34"/>
    <w:rsid w:val="00CB1F37"/>
    <w:rsid w:val="00CB2092"/>
    <w:rsid w:val="00CB20C7"/>
    <w:rsid w:val="00CB231F"/>
    <w:rsid w:val="00CB237F"/>
    <w:rsid w:val="00CB23A2"/>
    <w:rsid w:val="00CB249C"/>
    <w:rsid w:val="00CB24AB"/>
    <w:rsid w:val="00CB273B"/>
    <w:rsid w:val="00CB2F47"/>
    <w:rsid w:val="00CB337B"/>
    <w:rsid w:val="00CB3418"/>
    <w:rsid w:val="00CB36FA"/>
    <w:rsid w:val="00CB38C0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05"/>
    <w:rsid w:val="00CB46CB"/>
    <w:rsid w:val="00CB4EB0"/>
    <w:rsid w:val="00CB544B"/>
    <w:rsid w:val="00CB546F"/>
    <w:rsid w:val="00CB556F"/>
    <w:rsid w:val="00CB56FA"/>
    <w:rsid w:val="00CB5891"/>
    <w:rsid w:val="00CB5B3B"/>
    <w:rsid w:val="00CB5B4D"/>
    <w:rsid w:val="00CB5D7A"/>
    <w:rsid w:val="00CB5EC7"/>
    <w:rsid w:val="00CB5EDA"/>
    <w:rsid w:val="00CB60C7"/>
    <w:rsid w:val="00CB6198"/>
    <w:rsid w:val="00CB61D3"/>
    <w:rsid w:val="00CB628E"/>
    <w:rsid w:val="00CB6605"/>
    <w:rsid w:val="00CB67D3"/>
    <w:rsid w:val="00CB69C5"/>
    <w:rsid w:val="00CB6CB6"/>
    <w:rsid w:val="00CB7232"/>
    <w:rsid w:val="00CB740A"/>
    <w:rsid w:val="00CB757E"/>
    <w:rsid w:val="00CB7888"/>
    <w:rsid w:val="00CB790F"/>
    <w:rsid w:val="00CB7ADA"/>
    <w:rsid w:val="00CB7C5D"/>
    <w:rsid w:val="00CB7D78"/>
    <w:rsid w:val="00CB7EAB"/>
    <w:rsid w:val="00CB7FB2"/>
    <w:rsid w:val="00CC0729"/>
    <w:rsid w:val="00CC073A"/>
    <w:rsid w:val="00CC0764"/>
    <w:rsid w:val="00CC086C"/>
    <w:rsid w:val="00CC0934"/>
    <w:rsid w:val="00CC094B"/>
    <w:rsid w:val="00CC0B39"/>
    <w:rsid w:val="00CC0B75"/>
    <w:rsid w:val="00CC0C7B"/>
    <w:rsid w:val="00CC0F06"/>
    <w:rsid w:val="00CC1094"/>
    <w:rsid w:val="00CC110D"/>
    <w:rsid w:val="00CC11FA"/>
    <w:rsid w:val="00CC14FF"/>
    <w:rsid w:val="00CC17FC"/>
    <w:rsid w:val="00CC190E"/>
    <w:rsid w:val="00CC1BDA"/>
    <w:rsid w:val="00CC1C25"/>
    <w:rsid w:val="00CC1C81"/>
    <w:rsid w:val="00CC1ED5"/>
    <w:rsid w:val="00CC20C6"/>
    <w:rsid w:val="00CC228A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201"/>
    <w:rsid w:val="00CC369A"/>
    <w:rsid w:val="00CC375C"/>
    <w:rsid w:val="00CC3A7C"/>
    <w:rsid w:val="00CC3B00"/>
    <w:rsid w:val="00CC3CB1"/>
    <w:rsid w:val="00CC3D2C"/>
    <w:rsid w:val="00CC4016"/>
    <w:rsid w:val="00CC4209"/>
    <w:rsid w:val="00CC428F"/>
    <w:rsid w:val="00CC4411"/>
    <w:rsid w:val="00CC449A"/>
    <w:rsid w:val="00CC4620"/>
    <w:rsid w:val="00CC4656"/>
    <w:rsid w:val="00CC46A1"/>
    <w:rsid w:val="00CC473B"/>
    <w:rsid w:val="00CC473C"/>
    <w:rsid w:val="00CC4B04"/>
    <w:rsid w:val="00CC4BBD"/>
    <w:rsid w:val="00CC4C4E"/>
    <w:rsid w:val="00CC4CBF"/>
    <w:rsid w:val="00CC4EEF"/>
    <w:rsid w:val="00CC5180"/>
    <w:rsid w:val="00CC524B"/>
    <w:rsid w:val="00CC52DF"/>
    <w:rsid w:val="00CC5541"/>
    <w:rsid w:val="00CC57D2"/>
    <w:rsid w:val="00CC5AAC"/>
    <w:rsid w:val="00CC5CB7"/>
    <w:rsid w:val="00CC5CC5"/>
    <w:rsid w:val="00CC6244"/>
    <w:rsid w:val="00CC62B0"/>
    <w:rsid w:val="00CC63D4"/>
    <w:rsid w:val="00CC65C4"/>
    <w:rsid w:val="00CC6641"/>
    <w:rsid w:val="00CC6646"/>
    <w:rsid w:val="00CC6922"/>
    <w:rsid w:val="00CC69B8"/>
    <w:rsid w:val="00CC6A02"/>
    <w:rsid w:val="00CC6A72"/>
    <w:rsid w:val="00CC6BA5"/>
    <w:rsid w:val="00CC6C1B"/>
    <w:rsid w:val="00CC7207"/>
    <w:rsid w:val="00CC72A6"/>
    <w:rsid w:val="00CC767D"/>
    <w:rsid w:val="00CC7773"/>
    <w:rsid w:val="00CC77A2"/>
    <w:rsid w:val="00CC7A93"/>
    <w:rsid w:val="00CC7F7B"/>
    <w:rsid w:val="00CC7F98"/>
    <w:rsid w:val="00CC7FEC"/>
    <w:rsid w:val="00CD022D"/>
    <w:rsid w:val="00CD0241"/>
    <w:rsid w:val="00CD02EC"/>
    <w:rsid w:val="00CD0757"/>
    <w:rsid w:val="00CD0AFF"/>
    <w:rsid w:val="00CD0BC8"/>
    <w:rsid w:val="00CD0BCA"/>
    <w:rsid w:val="00CD0C79"/>
    <w:rsid w:val="00CD0D0D"/>
    <w:rsid w:val="00CD0DFF"/>
    <w:rsid w:val="00CD10A3"/>
    <w:rsid w:val="00CD1179"/>
    <w:rsid w:val="00CD118B"/>
    <w:rsid w:val="00CD1293"/>
    <w:rsid w:val="00CD130B"/>
    <w:rsid w:val="00CD15DA"/>
    <w:rsid w:val="00CD1602"/>
    <w:rsid w:val="00CD16C8"/>
    <w:rsid w:val="00CD1742"/>
    <w:rsid w:val="00CD1ADB"/>
    <w:rsid w:val="00CD1CA9"/>
    <w:rsid w:val="00CD1D2F"/>
    <w:rsid w:val="00CD1D66"/>
    <w:rsid w:val="00CD1DAE"/>
    <w:rsid w:val="00CD1E0E"/>
    <w:rsid w:val="00CD1E34"/>
    <w:rsid w:val="00CD1F16"/>
    <w:rsid w:val="00CD2110"/>
    <w:rsid w:val="00CD23D8"/>
    <w:rsid w:val="00CD250E"/>
    <w:rsid w:val="00CD2987"/>
    <w:rsid w:val="00CD2A95"/>
    <w:rsid w:val="00CD2B0E"/>
    <w:rsid w:val="00CD2B65"/>
    <w:rsid w:val="00CD2BA7"/>
    <w:rsid w:val="00CD2C5F"/>
    <w:rsid w:val="00CD2DE6"/>
    <w:rsid w:val="00CD358B"/>
    <w:rsid w:val="00CD35D8"/>
    <w:rsid w:val="00CD376B"/>
    <w:rsid w:val="00CD3782"/>
    <w:rsid w:val="00CD3B05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4F0F"/>
    <w:rsid w:val="00CD50DA"/>
    <w:rsid w:val="00CD5556"/>
    <w:rsid w:val="00CD56E6"/>
    <w:rsid w:val="00CD573C"/>
    <w:rsid w:val="00CD57B2"/>
    <w:rsid w:val="00CD58C0"/>
    <w:rsid w:val="00CD5B12"/>
    <w:rsid w:val="00CD5BDD"/>
    <w:rsid w:val="00CD5D69"/>
    <w:rsid w:val="00CD5E4D"/>
    <w:rsid w:val="00CD5E56"/>
    <w:rsid w:val="00CD60B1"/>
    <w:rsid w:val="00CD60DC"/>
    <w:rsid w:val="00CD61EC"/>
    <w:rsid w:val="00CD61F1"/>
    <w:rsid w:val="00CD6269"/>
    <w:rsid w:val="00CD62B0"/>
    <w:rsid w:val="00CD662A"/>
    <w:rsid w:val="00CD7283"/>
    <w:rsid w:val="00CD740F"/>
    <w:rsid w:val="00CD7787"/>
    <w:rsid w:val="00CD79C2"/>
    <w:rsid w:val="00CD7A00"/>
    <w:rsid w:val="00CD7A1D"/>
    <w:rsid w:val="00CD7B3B"/>
    <w:rsid w:val="00CD7E04"/>
    <w:rsid w:val="00CE024A"/>
    <w:rsid w:val="00CE0370"/>
    <w:rsid w:val="00CE06F3"/>
    <w:rsid w:val="00CE06FA"/>
    <w:rsid w:val="00CE08B6"/>
    <w:rsid w:val="00CE090F"/>
    <w:rsid w:val="00CE0AB1"/>
    <w:rsid w:val="00CE0E17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AEB"/>
    <w:rsid w:val="00CE2C34"/>
    <w:rsid w:val="00CE2C6B"/>
    <w:rsid w:val="00CE2C7F"/>
    <w:rsid w:val="00CE2E64"/>
    <w:rsid w:val="00CE3059"/>
    <w:rsid w:val="00CE3252"/>
    <w:rsid w:val="00CE3295"/>
    <w:rsid w:val="00CE3435"/>
    <w:rsid w:val="00CE3563"/>
    <w:rsid w:val="00CE35AF"/>
    <w:rsid w:val="00CE37B3"/>
    <w:rsid w:val="00CE382E"/>
    <w:rsid w:val="00CE3834"/>
    <w:rsid w:val="00CE38F6"/>
    <w:rsid w:val="00CE3952"/>
    <w:rsid w:val="00CE39D9"/>
    <w:rsid w:val="00CE3F90"/>
    <w:rsid w:val="00CE4091"/>
    <w:rsid w:val="00CE4110"/>
    <w:rsid w:val="00CE4217"/>
    <w:rsid w:val="00CE44FD"/>
    <w:rsid w:val="00CE466A"/>
    <w:rsid w:val="00CE476E"/>
    <w:rsid w:val="00CE4A49"/>
    <w:rsid w:val="00CE4C2D"/>
    <w:rsid w:val="00CE555D"/>
    <w:rsid w:val="00CE562A"/>
    <w:rsid w:val="00CE58B2"/>
    <w:rsid w:val="00CE5B17"/>
    <w:rsid w:val="00CE5B63"/>
    <w:rsid w:val="00CE5DA8"/>
    <w:rsid w:val="00CE6392"/>
    <w:rsid w:val="00CE63FA"/>
    <w:rsid w:val="00CE6452"/>
    <w:rsid w:val="00CE65B4"/>
    <w:rsid w:val="00CE6688"/>
    <w:rsid w:val="00CE68A2"/>
    <w:rsid w:val="00CE698C"/>
    <w:rsid w:val="00CE6B1E"/>
    <w:rsid w:val="00CE6D01"/>
    <w:rsid w:val="00CE6D77"/>
    <w:rsid w:val="00CE6F31"/>
    <w:rsid w:val="00CE7556"/>
    <w:rsid w:val="00CE75BC"/>
    <w:rsid w:val="00CE776B"/>
    <w:rsid w:val="00CE781E"/>
    <w:rsid w:val="00CE7826"/>
    <w:rsid w:val="00CE797C"/>
    <w:rsid w:val="00CE7B97"/>
    <w:rsid w:val="00CE7D8C"/>
    <w:rsid w:val="00CE7F4A"/>
    <w:rsid w:val="00CF008D"/>
    <w:rsid w:val="00CF0700"/>
    <w:rsid w:val="00CF0ADD"/>
    <w:rsid w:val="00CF0E59"/>
    <w:rsid w:val="00CF0FFF"/>
    <w:rsid w:val="00CF1088"/>
    <w:rsid w:val="00CF10A8"/>
    <w:rsid w:val="00CF1154"/>
    <w:rsid w:val="00CF1166"/>
    <w:rsid w:val="00CF13A0"/>
    <w:rsid w:val="00CF13F5"/>
    <w:rsid w:val="00CF1428"/>
    <w:rsid w:val="00CF1512"/>
    <w:rsid w:val="00CF1546"/>
    <w:rsid w:val="00CF1773"/>
    <w:rsid w:val="00CF1A35"/>
    <w:rsid w:val="00CF1A3B"/>
    <w:rsid w:val="00CF1A7D"/>
    <w:rsid w:val="00CF1B25"/>
    <w:rsid w:val="00CF1C06"/>
    <w:rsid w:val="00CF1CEB"/>
    <w:rsid w:val="00CF1D4E"/>
    <w:rsid w:val="00CF1D86"/>
    <w:rsid w:val="00CF1FCA"/>
    <w:rsid w:val="00CF20E5"/>
    <w:rsid w:val="00CF20F2"/>
    <w:rsid w:val="00CF2596"/>
    <w:rsid w:val="00CF25DD"/>
    <w:rsid w:val="00CF2684"/>
    <w:rsid w:val="00CF273B"/>
    <w:rsid w:val="00CF285C"/>
    <w:rsid w:val="00CF29E4"/>
    <w:rsid w:val="00CF2A2D"/>
    <w:rsid w:val="00CF2AAE"/>
    <w:rsid w:val="00CF2CB2"/>
    <w:rsid w:val="00CF2D86"/>
    <w:rsid w:val="00CF32D3"/>
    <w:rsid w:val="00CF3443"/>
    <w:rsid w:val="00CF3544"/>
    <w:rsid w:val="00CF35E2"/>
    <w:rsid w:val="00CF35E3"/>
    <w:rsid w:val="00CF364A"/>
    <w:rsid w:val="00CF3930"/>
    <w:rsid w:val="00CF3983"/>
    <w:rsid w:val="00CF3AC7"/>
    <w:rsid w:val="00CF3C11"/>
    <w:rsid w:val="00CF3C65"/>
    <w:rsid w:val="00CF3CFF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63"/>
    <w:rsid w:val="00CF4FEC"/>
    <w:rsid w:val="00CF5339"/>
    <w:rsid w:val="00CF53AC"/>
    <w:rsid w:val="00CF54B4"/>
    <w:rsid w:val="00CF54BD"/>
    <w:rsid w:val="00CF5758"/>
    <w:rsid w:val="00CF5810"/>
    <w:rsid w:val="00CF587B"/>
    <w:rsid w:val="00CF5964"/>
    <w:rsid w:val="00CF5A0C"/>
    <w:rsid w:val="00CF5DBE"/>
    <w:rsid w:val="00CF5E91"/>
    <w:rsid w:val="00CF5EE7"/>
    <w:rsid w:val="00CF6000"/>
    <w:rsid w:val="00CF623F"/>
    <w:rsid w:val="00CF6326"/>
    <w:rsid w:val="00CF6348"/>
    <w:rsid w:val="00CF6424"/>
    <w:rsid w:val="00CF65CA"/>
    <w:rsid w:val="00CF678F"/>
    <w:rsid w:val="00CF69CE"/>
    <w:rsid w:val="00CF69F2"/>
    <w:rsid w:val="00CF6A39"/>
    <w:rsid w:val="00CF6A7D"/>
    <w:rsid w:val="00CF6C09"/>
    <w:rsid w:val="00CF6C10"/>
    <w:rsid w:val="00CF6E22"/>
    <w:rsid w:val="00CF7025"/>
    <w:rsid w:val="00CF71AC"/>
    <w:rsid w:val="00CF7228"/>
    <w:rsid w:val="00CF7490"/>
    <w:rsid w:val="00CF74E8"/>
    <w:rsid w:val="00CF7527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36"/>
    <w:rsid w:val="00D01190"/>
    <w:rsid w:val="00D01467"/>
    <w:rsid w:val="00D01533"/>
    <w:rsid w:val="00D01D74"/>
    <w:rsid w:val="00D01D79"/>
    <w:rsid w:val="00D01D80"/>
    <w:rsid w:val="00D01E76"/>
    <w:rsid w:val="00D01EAD"/>
    <w:rsid w:val="00D01F48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8A6"/>
    <w:rsid w:val="00D0499F"/>
    <w:rsid w:val="00D04A17"/>
    <w:rsid w:val="00D04A2D"/>
    <w:rsid w:val="00D04A6D"/>
    <w:rsid w:val="00D04B43"/>
    <w:rsid w:val="00D04B77"/>
    <w:rsid w:val="00D04C2B"/>
    <w:rsid w:val="00D0583A"/>
    <w:rsid w:val="00D05A10"/>
    <w:rsid w:val="00D05E58"/>
    <w:rsid w:val="00D05F36"/>
    <w:rsid w:val="00D062F8"/>
    <w:rsid w:val="00D06CC1"/>
    <w:rsid w:val="00D06DD9"/>
    <w:rsid w:val="00D06F09"/>
    <w:rsid w:val="00D06FDB"/>
    <w:rsid w:val="00D07062"/>
    <w:rsid w:val="00D070D6"/>
    <w:rsid w:val="00D07244"/>
    <w:rsid w:val="00D073E6"/>
    <w:rsid w:val="00D07544"/>
    <w:rsid w:val="00D0755D"/>
    <w:rsid w:val="00D07CD9"/>
    <w:rsid w:val="00D07DDD"/>
    <w:rsid w:val="00D07DE3"/>
    <w:rsid w:val="00D07E37"/>
    <w:rsid w:val="00D100F5"/>
    <w:rsid w:val="00D10552"/>
    <w:rsid w:val="00D1065C"/>
    <w:rsid w:val="00D106F9"/>
    <w:rsid w:val="00D10855"/>
    <w:rsid w:val="00D10A19"/>
    <w:rsid w:val="00D10C1F"/>
    <w:rsid w:val="00D10C37"/>
    <w:rsid w:val="00D10EB9"/>
    <w:rsid w:val="00D10EBB"/>
    <w:rsid w:val="00D11473"/>
    <w:rsid w:val="00D114D6"/>
    <w:rsid w:val="00D1164F"/>
    <w:rsid w:val="00D116D8"/>
    <w:rsid w:val="00D11EA3"/>
    <w:rsid w:val="00D1201C"/>
    <w:rsid w:val="00D12468"/>
    <w:rsid w:val="00D1269B"/>
    <w:rsid w:val="00D126DF"/>
    <w:rsid w:val="00D12964"/>
    <w:rsid w:val="00D12D20"/>
    <w:rsid w:val="00D13180"/>
    <w:rsid w:val="00D13189"/>
    <w:rsid w:val="00D1346A"/>
    <w:rsid w:val="00D139BB"/>
    <w:rsid w:val="00D13A21"/>
    <w:rsid w:val="00D13AA8"/>
    <w:rsid w:val="00D13E27"/>
    <w:rsid w:val="00D13FD5"/>
    <w:rsid w:val="00D14300"/>
    <w:rsid w:val="00D14464"/>
    <w:rsid w:val="00D14587"/>
    <w:rsid w:val="00D14640"/>
    <w:rsid w:val="00D1490D"/>
    <w:rsid w:val="00D14C4D"/>
    <w:rsid w:val="00D14D43"/>
    <w:rsid w:val="00D1509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6245"/>
    <w:rsid w:val="00D16F33"/>
    <w:rsid w:val="00D16F50"/>
    <w:rsid w:val="00D170EA"/>
    <w:rsid w:val="00D171D6"/>
    <w:rsid w:val="00D172D1"/>
    <w:rsid w:val="00D17452"/>
    <w:rsid w:val="00D17497"/>
    <w:rsid w:val="00D174D4"/>
    <w:rsid w:val="00D175A7"/>
    <w:rsid w:val="00D17715"/>
    <w:rsid w:val="00D17815"/>
    <w:rsid w:val="00D179A0"/>
    <w:rsid w:val="00D17A3E"/>
    <w:rsid w:val="00D17AF4"/>
    <w:rsid w:val="00D17ECC"/>
    <w:rsid w:val="00D17F7E"/>
    <w:rsid w:val="00D20170"/>
    <w:rsid w:val="00D201E6"/>
    <w:rsid w:val="00D2032F"/>
    <w:rsid w:val="00D2052F"/>
    <w:rsid w:val="00D2061E"/>
    <w:rsid w:val="00D20676"/>
    <w:rsid w:val="00D207C0"/>
    <w:rsid w:val="00D2082B"/>
    <w:rsid w:val="00D20AFC"/>
    <w:rsid w:val="00D20C84"/>
    <w:rsid w:val="00D21405"/>
    <w:rsid w:val="00D21434"/>
    <w:rsid w:val="00D2156B"/>
    <w:rsid w:val="00D21802"/>
    <w:rsid w:val="00D218EB"/>
    <w:rsid w:val="00D21A70"/>
    <w:rsid w:val="00D21A77"/>
    <w:rsid w:val="00D21B14"/>
    <w:rsid w:val="00D21DDB"/>
    <w:rsid w:val="00D21EC8"/>
    <w:rsid w:val="00D21F88"/>
    <w:rsid w:val="00D22144"/>
    <w:rsid w:val="00D225E9"/>
    <w:rsid w:val="00D228CA"/>
    <w:rsid w:val="00D22F43"/>
    <w:rsid w:val="00D2327B"/>
    <w:rsid w:val="00D23303"/>
    <w:rsid w:val="00D236C2"/>
    <w:rsid w:val="00D23783"/>
    <w:rsid w:val="00D237E5"/>
    <w:rsid w:val="00D238F0"/>
    <w:rsid w:val="00D239DF"/>
    <w:rsid w:val="00D239F9"/>
    <w:rsid w:val="00D23ACE"/>
    <w:rsid w:val="00D23BA6"/>
    <w:rsid w:val="00D23D4E"/>
    <w:rsid w:val="00D23EA8"/>
    <w:rsid w:val="00D23F66"/>
    <w:rsid w:val="00D24128"/>
    <w:rsid w:val="00D241A9"/>
    <w:rsid w:val="00D24273"/>
    <w:rsid w:val="00D2454E"/>
    <w:rsid w:val="00D2476D"/>
    <w:rsid w:val="00D2484B"/>
    <w:rsid w:val="00D24917"/>
    <w:rsid w:val="00D24A75"/>
    <w:rsid w:val="00D24AEC"/>
    <w:rsid w:val="00D24C06"/>
    <w:rsid w:val="00D24EEB"/>
    <w:rsid w:val="00D24F62"/>
    <w:rsid w:val="00D24FB3"/>
    <w:rsid w:val="00D251A7"/>
    <w:rsid w:val="00D25859"/>
    <w:rsid w:val="00D25A2F"/>
    <w:rsid w:val="00D25B35"/>
    <w:rsid w:val="00D25B92"/>
    <w:rsid w:val="00D25E57"/>
    <w:rsid w:val="00D25FEC"/>
    <w:rsid w:val="00D26141"/>
    <w:rsid w:val="00D261A5"/>
    <w:rsid w:val="00D26578"/>
    <w:rsid w:val="00D268B0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27D33"/>
    <w:rsid w:val="00D30042"/>
    <w:rsid w:val="00D30136"/>
    <w:rsid w:val="00D3016A"/>
    <w:rsid w:val="00D30508"/>
    <w:rsid w:val="00D30A9A"/>
    <w:rsid w:val="00D30CE5"/>
    <w:rsid w:val="00D3115F"/>
    <w:rsid w:val="00D31528"/>
    <w:rsid w:val="00D315DB"/>
    <w:rsid w:val="00D316F7"/>
    <w:rsid w:val="00D31730"/>
    <w:rsid w:val="00D31A87"/>
    <w:rsid w:val="00D31B71"/>
    <w:rsid w:val="00D31CB2"/>
    <w:rsid w:val="00D31E60"/>
    <w:rsid w:val="00D31EF4"/>
    <w:rsid w:val="00D31FD3"/>
    <w:rsid w:val="00D31FF7"/>
    <w:rsid w:val="00D32225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414"/>
    <w:rsid w:val="00D33769"/>
    <w:rsid w:val="00D3387D"/>
    <w:rsid w:val="00D33BA4"/>
    <w:rsid w:val="00D33E92"/>
    <w:rsid w:val="00D34660"/>
    <w:rsid w:val="00D34811"/>
    <w:rsid w:val="00D348B2"/>
    <w:rsid w:val="00D34C2A"/>
    <w:rsid w:val="00D34D04"/>
    <w:rsid w:val="00D34D86"/>
    <w:rsid w:val="00D34F88"/>
    <w:rsid w:val="00D35003"/>
    <w:rsid w:val="00D35144"/>
    <w:rsid w:val="00D35223"/>
    <w:rsid w:val="00D35447"/>
    <w:rsid w:val="00D35497"/>
    <w:rsid w:val="00D355C3"/>
    <w:rsid w:val="00D35792"/>
    <w:rsid w:val="00D357BF"/>
    <w:rsid w:val="00D35909"/>
    <w:rsid w:val="00D35996"/>
    <w:rsid w:val="00D35B2D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9AA"/>
    <w:rsid w:val="00D36ADA"/>
    <w:rsid w:val="00D36B50"/>
    <w:rsid w:val="00D36BF1"/>
    <w:rsid w:val="00D36C23"/>
    <w:rsid w:val="00D36D5F"/>
    <w:rsid w:val="00D36E7D"/>
    <w:rsid w:val="00D36F03"/>
    <w:rsid w:val="00D37052"/>
    <w:rsid w:val="00D370C7"/>
    <w:rsid w:val="00D373D9"/>
    <w:rsid w:val="00D3748A"/>
    <w:rsid w:val="00D3762F"/>
    <w:rsid w:val="00D376D6"/>
    <w:rsid w:val="00D376EC"/>
    <w:rsid w:val="00D377BB"/>
    <w:rsid w:val="00D379AB"/>
    <w:rsid w:val="00D379BB"/>
    <w:rsid w:val="00D37A43"/>
    <w:rsid w:val="00D37CB5"/>
    <w:rsid w:val="00D37CBA"/>
    <w:rsid w:val="00D37D68"/>
    <w:rsid w:val="00D37D8A"/>
    <w:rsid w:val="00D37DFC"/>
    <w:rsid w:val="00D37EE5"/>
    <w:rsid w:val="00D40197"/>
    <w:rsid w:val="00D405AD"/>
    <w:rsid w:val="00D40916"/>
    <w:rsid w:val="00D40972"/>
    <w:rsid w:val="00D409AE"/>
    <w:rsid w:val="00D40A2E"/>
    <w:rsid w:val="00D40BA3"/>
    <w:rsid w:val="00D40DE6"/>
    <w:rsid w:val="00D40E5A"/>
    <w:rsid w:val="00D40F05"/>
    <w:rsid w:val="00D410D5"/>
    <w:rsid w:val="00D412C4"/>
    <w:rsid w:val="00D41592"/>
    <w:rsid w:val="00D4188C"/>
    <w:rsid w:val="00D419AE"/>
    <w:rsid w:val="00D419B0"/>
    <w:rsid w:val="00D422FD"/>
    <w:rsid w:val="00D4287B"/>
    <w:rsid w:val="00D429E2"/>
    <w:rsid w:val="00D42A2E"/>
    <w:rsid w:val="00D42CA5"/>
    <w:rsid w:val="00D42CE7"/>
    <w:rsid w:val="00D4316B"/>
    <w:rsid w:val="00D43566"/>
    <w:rsid w:val="00D4380F"/>
    <w:rsid w:val="00D43870"/>
    <w:rsid w:val="00D43CB3"/>
    <w:rsid w:val="00D43E40"/>
    <w:rsid w:val="00D43F50"/>
    <w:rsid w:val="00D440BC"/>
    <w:rsid w:val="00D44140"/>
    <w:rsid w:val="00D44243"/>
    <w:rsid w:val="00D44251"/>
    <w:rsid w:val="00D44272"/>
    <w:rsid w:val="00D4428C"/>
    <w:rsid w:val="00D44343"/>
    <w:rsid w:val="00D445A3"/>
    <w:rsid w:val="00D44680"/>
    <w:rsid w:val="00D44826"/>
    <w:rsid w:val="00D44845"/>
    <w:rsid w:val="00D44904"/>
    <w:rsid w:val="00D44ADD"/>
    <w:rsid w:val="00D44B08"/>
    <w:rsid w:val="00D44D58"/>
    <w:rsid w:val="00D44FAF"/>
    <w:rsid w:val="00D45075"/>
    <w:rsid w:val="00D4533C"/>
    <w:rsid w:val="00D453B8"/>
    <w:rsid w:val="00D45755"/>
    <w:rsid w:val="00D457D0"/>
    <w:rsid w:val="00D45A0D"/>
    <w:rsid w:val="00D45A7D"/>
    <w:rsid w:val="00D45B56"/>
    <w:rsid w:val="00D45BC5"/>
    <w:rsid w:val="00D45D5F"/>
    <w:rsid w:val="00D45F73"/>
    <w:rsid w:val="00D4605F"/>
    <w:rsid w:val="00D4615C"/>
    <w:rsid w:val="00D463AD"/>
    <w:rsid w:val="00D464E4"/>
    <w:rsid w:val="00D46662"/>
    <w:rsid w:val="00D46A44"/>
    <w:rsid w:val="00D46A6B"/>
    <w:rsid w:val="00D46AC7"/>
    <w:rsid w:val="00D46AF8"/>
    <w:rsid w:val="00D46BB4"/>
    <w:rsid w:val="00D46C47"/>
    <w:rsid w:val="00D46FF7"/>
    <w:rsid w:val="00D472ED"/>
    <w:rsid w:val="00D47485"/>
    <w:rsid w:val="00D474D4"/>
    <w:rsid w:val="00D47706"/>
    <w:rsid w:val="00D4790A"/>
    <w:rsid w:val="00D47943"/>
    <w:rsid w:val="00D47A73"/>
    <w:rsid w:val="00D47ADC"/>
    <w:rsid w:val="00D47B0F"/>
    <w:rsid w:val="00D47CBE"/>
    <w:rsid w:val="00D47E03"/>
    <w:rsid w:val="00D501D0"/>
    <w:rsid w:val="00D50342"/>
    <w:rsid w:val="00D50350"/>
    <w:rsid w:val="00D506F6"/>
    <w:rsid w:val="00D50840"/>
    <w:rsid w:val="00D50985"/>
    <w:rsid w:val="00D50993"/>
    <w:rsid w:val="00D509F8"/>
    <w:rsid w:val="00D50A49"/>
    <w:rsid w:val="00D50CA1"/>
    <w:rsid w:val="00D50E49"/>
    <w:rsid w:val="00D511E6"/>
    <w:rsid w:val="00D5125B"/>
    <w:rsid w:val="00D51330"/>
    <w:rsid w:val="00D51566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42"/>
    <w:rsid w:val="00D533C5"/>
    <w:rsid w:val="00D5369A"/>
    <w:rsid w:val="00D53B7C"/>
    <w:rsid w:val="00D53C9B"/>
    <w:rsid w:val="00D53CD3"/>
    <w:rsid w:val="00D53CF8"/>
    <w:rsid w:val="00D53D52"/>
    <w:rsid w:val="00D53D66"/>
    <w:rsid w:val="00D53ED2"/>
    <w:rsid w:val="00D53F5A"/>
    <w:rsid w:val="00D541F1"/>
    <w:rsid w:val="00D54573"/>
    <w:rsid w:val="00D54753"/>
    <w:rsid w:val="00D547E7"/>
    <w:rsid w:val="00D549CD"/>
    <w:rsid w:val="00D54A89"/>
    <w:rsid w:val="00D54B12"/>
    <w:rsid w:val="00D54B55"/>
    <w:rsid w:val="00D54CC6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BA2"/>
    <w:rsid w:val="00D55C80"/>
    <w:rsid w:val="00D55E09"/>
    <w:rsid w:val="00D55E6A"/>
    <w:rsid w:val="00D5608E"/>
    <w:rsid w:val="00D5613D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125"/>
    <w:rsid w:val="00D572D6"/>
    <w:rsid w:val="00D572E3"/>
    <w:rsid w:val="00D5731A"/>
    <w:rsid w:val="00D574F7"/>
    <w:rsid w:val="00D576DB"/>
    <w:rsid w:val="00D578DE"/>
    <w:rsid w:val="00D57B2C"/>
    <w:rsid w:val="00D57BDA"/>
    <w:rsid w:val="00D57D1B"/>
    <w:rsid w:val="00D600D1"/>
    <w:rsid w:val="00D603EF"/>
    <w:rsid w:val="00D6041E"/>
    <w:rsid w:val="00D606B9"/>
    <w:rsid w:val="00D60AD1"/>
    <w:rsid w:val="00D60BFA"/>
    <w:rsid w:val="00D60CE2"/>
    <w:rsid w:val="00D60D4A"/>
    <w:rsid w:val="00D60EAA"/>
    <w:rsid w:val="00D60F70"/>
    <w:rsid w:val="00D60FF7"/>
    <w:rsid w:val="00D610C6"/>
    <w:rsid w:val="00D610D0"/>
    <w:rsid w:val="00D613A0"/>
    <w:rsid w:val="00D61569"/>
    <w:rsid w:val="00D61587"/>
    <w:rsid w:val="00D617D6"/>
    <w:rsid w:val="00D6199D"/>
    <w:rsid w:val="00D61A86"/>
    <w:rsid w:val="00D61B7D"/>
    <w:rsid w:val="00D61D79"/>
    <w:rsid w:val="00D61EAB"/>
    <w:rsid w:val="00D61F4A"/>
    <w:rsid w:val="00D62011"/>
    <w:rsid w:val="00D620CC"/>
    <w:rsid w:val="00D62113"/>
    <w:rsid w:val="00D6212B"/>
    <w:rsid w:val="00D62602"/>
    <w:rsid w:val="00D62791"/>
    <w:rsid w:val="00D62B04"/>
    <w:rsid w:val="00D62C6D"/>
    <w:rsid w:val="00D62DEE"/>
    <w:rsid w:val="00D630CB"/>
    <w:rsid w:val="00D63267"/>
    <w:rsid w:val="00D6358C"/>
    <w:rsid w:val="00D63734"/>
    <w:rsid w:val="00D63914"/>
    <w:rsid w:val="00D63E4C"/>
    <w:rsid w:val="00D63EAE"/>
    <w:rsid w:val="00D63EC9"/>
    <w:rsid w:val="00D64309"/>
    <w:rsid w:val="00D64315"/>
    <w:rsid w:val="00D643EB"/>
    <w:rsid w:val="00D6450E"/>
    <w:rsid w:val="00D646B0"/>
    <w:rsid w:val="00D6483C"/>
    <w:rsid w:val="00D64870"/>
    <w:rsid w:val="00D64BB9"/>
    <w:rsid w:val="00D64BD0"/>
    <w:rsid w:val="00D64F8C"/>
    <w:rsid w:val="00D652F5"/>
    <w:rsid w:val="00D65315"/>
    <w:rsid w:val="00D65323"/>
    <w:rsid w:val="00D65528"/>
    <w:rsid w:val="00D6554D"/>
    <w:rsid w:val="00D655AE"/>
    <w:rsid w:val="00D65672"/>
    <w:rsid w:val="00D65F62"/>
    <w:rsid w:val="00D66039"/>
    <w:rsid w:val="00D663F5"/>
    <w:rsid w:val="00D664D5"/>
    <w:rsid w:val="00D666F6"/>
    <w:rsid w:val="00D66E25"/>
    <w:rsid w:val="00D66E30"/>
    <w:rsid w:val="00D66F52"/>
    <w:rsid w:val="00D670CC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09"/>
    <w:rsid w:val="00D7044D"/>
    <w:rsid w:val="00D70470"/>
    <w:rsid w:val="00D7070E"/>
    <w:rsid w:val="00D7087D"/>
    <w:rsid w:val="00D70A18"/>
    <w:rsid w:val="00D70ED0"/>
    <w:rsid w:val="00D7121D"/>
    <w:rsid w:val="00D713B2"/>
    <w:rsid w:val="00D71459"/>
    <w:rsid w:val="00D715DE"/>
    <w:rsid w:val="00D71637"/>
    <w:rsid w:val="00D71814"/>
    <w:rsid w:val="00D71A03"/>
    <w:rsid w:val="00D71A6A"/>
    <w:rsid w:val="00D71B47"/>
    <w:rsid w:val="00D71C80"/>
    <w:rsid w:val="00D71D70"/>
    <w:rsid w:val="00D72084"/>
    <w:rsid w:val="00D7220E"/>
    <w:rsid w:val="00D72292"/>
    <w:rsid w:val="00D72935"/>
    <w:rsid w:val="00D72E89"/>
    <w:rsid w:val="00D72FFB"/>
    <w:rsid w:val="00D73044"/>
    <w:rsid w:val="00D7328B"/>
    <w:rsid w:val="00D73921"/>
    <w:rsid w:val="00D73A5B"/>
    <w:rsid w:val="00D73A86"/>
    <w:rsid w:val="00D73A88"/>
    <w:rsid w:val="00D73A96"/>
    <w:rsid w:val="00D73AAE"/>
    <w:rsid w:val="00D73AF3"/>
    <w:rsid w:val="00D74022"/>
    <w:rsid w:val="00D749E1"/>
    <w:rsid w:val="00D74ACA"/>
    <w:rsid w:val="00D74DC9"/>
    <w:rsid w:val="00D74EE9"/>
    <w:rsid w:val="00D75220"/>
    <w:rsid w:val="00D75310"/>
    <w:rsid w:val="00D75338"/>
    <w:rsid w:val="00D75578"/>
    <w:rsid w:val="00D757F7"/>
    <w:rsid w:val="00D758EB"/>
    <w:rsid w:val="00D75914"/>
    <w:rsid w:val="00D75B0C"/>
    <w:rsid w:val="00D75BB2"/>
    <w:rsid w:val="00D75D16"/>
    <w:rsid w:val="00D75E78"/>
    <w:rsid w:val="00D75F8B"/>
    <w:rsid w:val="00D76389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98C"/>
    <w:rsid w:val="00D77BAC"/>
    <w:rsid w:val="00D77D03"/>
    <w:rsid w:val="00D77DC9"/>
    <w:rsid w:val="00D77E18"/>
    <w:rsid w:val="00D77E76"/>
    <w:rsid w:val="00D8001F"/>
    <w:rsid w:val="00D800B7"/>
    <w:rsid w:val="00D80155"/>
    <w:rsid w:val="00D8086C"/>
    <w:rsid w:val="00D808FF"/>
    <w:rsid w:val="00D80A21"/>
    <w:rsid w:val="00D80A33"/>
    <w:rsid w:val="00D80BEF"/>
    <w:rsid w:val="00D80C40"/>
    <w:rsid w:val="00D80DC5"/>
    <w:rsid w:val="00D80ED0"/>
    <w:rsid w:val="00D80EF1"/>
    <w:rsid w:val="00D80FCE"/>
    <w:rsid w:val="00D8104C"/>
    <w:rsid w:val="00D812A6"/>
    <w:rsid w:val="00D8167B"/>
    <w:rsid w:val="00D81691"/>
    <w:rsid w:val="00D8174C"/>
    <w:rsid w:val="00D817C4"/>
    <w:rsid w:val="00D8199E"/>
    <w:rsid w:val="00D81BB4"/>
    <w:rsid w:val="00D81D9E"/>
    <w:rsid w:val="00D822CE"/>
    <w:rsid w:val="00D82391"/>
    <w:rsid w:val="00D823A1"/>
    <w:rsid w:val="00D825A8"/>
    <w:rsid w:val="00D8273B"/>
    <w:rsid w:val="00D82764"/>
    <w:rsid w:val="00D827F0"/>
    <w:rsid w:val="00D82976"/>
    <w:rsid w:val="00D82B5F"/>
    <w:rsid w:val="00D82E9E"/>
    <w:rsid w:val="00D82FB0"/>
    <w:rsid w:val="00D8312E"/>
    <w:rsid w:val="00D838C8"/>
    <w:rsid w:val="00D83A2F"/>
    <w:rsid w:val="00D83CB1"/>
    <w:rsid w:val="00D83DE3"/>
    <w:rsid w:val="00D83E61"/>
    <w:rsid w:val="00D840D4"/>
    <w:rsid w:val="00D841B6"/>
    <w:rsid w:val="00D84303"/>
    <w:rsid w:val="00D84362"/>
    <w:rsid w:val="00D844A0"/>
    <w:rsid w:val="00D8450E"/>
    <w:rsid w:val="00D84594"/>
    <w:rsid w:val="00D848C7"/>
    <w:rsid w:val="00D84917"/>
    <w:rsid w:val="00D84A7B"/>
    <w:rsid w:val="00D84B54"/>
    <w:rsid w:val="00D84B73"/>
    <w:rsid w:val="00D84DFB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5FE4"/>
    <w:rsid w:val="00D864BD"/>
    <w:rsid w:val="00D86539"/>
    <w:rsid w:val="00D8653C"/>
    <w:rsid w:val="00D86663"/>
    <w:rsid w:val="00D8675C"/>
    <w:rsid w:val="00D867F3"/>
    <w:rsid w:val="00D86B05"/>
    <w:rsid w:val="00D86B26"/>
    <w:rsid w:val="00D86BA4"/>
    <w:rsid w:val="00D86CC8"/>
    <w:rsid w:val="00D86CF5"/>
    <w:rsid w:val="00D86DB5"/>
    <w:rsid w:val="00D86E67"/>
    <w:rsid w:val="00D86ECC"/>
    <w:rsid w:val="00D87042"/>
    <w:rsid w:val="00D87055"/>
    <w:rsid w:val="00D872C5"/>
    <w:rsid w:val="00D872F0"/>
    <w:rsid w:val="00D87516"/>
    <w:rsid w:val="00D876CB"/>
    <w:rsid w:val="00D87745"/>
    <w:rsid w:val="00D87772"/>
    <w:rsid w:val="00D87BF4"/>
    <w:rsid w:val="00D87F84"/>
    <w:rsid w:val="00D87FD0"/>
    <w:rsid w:val="00D90097"/>
    <w:rsid w:val="00D902DA"/>
    <w:rsid w:val="00D9032E"/>
    <w:rsid w:val="00D90358"/>
    <w:rsid w:val="00D90383"/>
    <w:rsid w:val="00D9054F"/>
    <w:rsid w:val="00D906A4"/>
    <w:rsid w:val="00D9077E"/>
    <w:rsid w:val="00D90835"/>
    <w:rsid w:val="00D908A0"/>
    <w:rsid w:val="00D90981"/>
    <w:rsid w:val="00D90C26"/>
    <w:rsid w:val="00D90CAD"/>
    <w:rsid w:val="00D90E70"/>
    <w:rsid w:val="00D90F9C"/>
    <w:rsid w:val="00D91131"/>
    <w:rsid w:val="00D91365"/>
    <w:rsid w:val="00D91446"/>
    <w:rsid w:val="00D91922"/>
    <w:rsid w:val="00D91BD7"/>
    <w:rsid w:val="00D91E0C"/>
    <w:rsid w:val="00D92395"/>
    <w:rsid w:val="00D92413"/>
    <w:rsid w:val="00D92456"/>
    <w:rsid w:val="00D924B4"/>
    <w:rsid w:val="00D9271F"/>
    <w:rsid w:val="00D9273F"/>
    <w:rsid w:val="00D928D6"/>
    <w:rsid w:val="00D92A89"/>
    <w:rsid w:val="00D92B99"/>
    <w:rsid w:val="00D92C0E"/>
    <w:rsid w:val="00D92C63"/>
    <w:rsid w:val="00D92E4D"/>
    <w:rsid w:val="00D93174"/>
    <w:rsid w:val="00D9326F"/>
    <w:rsid w:val="00D932A2"/>
    <w:rsid w:val="00D93416"/>
    <w:rsid w:val="00D9345E"/>
    <w:rsid w:val="00D935AB"/>
    <w:rsid w:val="00D938A7"/>
    <w:rsid w:val="00D93A02"/>
    <w:rsid w:val="00D93AA3"/>
    <w:rsid w:val="00D93D4C"/>
    <w:rsid w:val="00D9417D"/>
    <w:rsid w:val="00D94441"/>
    <w:rsid w:val="00D94567"/>
    <w:rsid w:val="00D94601"/>
    <w:rsid w:val="00D947BB"/>
    <w:rsid w:val="00D948B3"/>
    <w:rsid w:val="00D94A08"/>
    <w:rsid w:val="00D94BC8"/>
    <w:rsid w:val="00D94CD6"/>
    <w:rsid w:val="00D94F7D"/>
    <w:rsid w:val="00D95018"/>
    <w:rsid w:val="00D950E4"/>
    <w:rsid w:val="00D9536F"/>
    <w:rsid w:val="00D95788"/>
    <w:rsid w:val="00D95844"/>
    <w:rsid w:val="00D958F6"/>
    <w:rsid w:val="00D95B89"/>
    <w:rsid w:val="00D95C50"/>
    <w:rsid w:val="00D95EBC"/>
    <w:rsid w:val="00D95F11"/>
    <w:rsid w:val="00D95F82"/>
    <w:rsid w:val="00D96694"/>
    <w:rsid w:val="00D96838"/>
    <w:rsid w:val="00D96A36"/>
    <w:rsid w:val="00D96B11"/>
    <w:rsid w:val="00D96B94"/>
    <w:rsid w:val="00D96BD1"/>
    <w:rsid w:val="00D96CA8"/>
    <w:rsid w:val="00D96E58"/>
    <w:rsid w:val="00D972A8"/>
    <w:rsid w:val="00D9737A"/>
    <w:rsid w:val="00D974A1"/>
    <w:rsid w:val="00D97A68"/>
    <w:rsid w:val="00D97CD7"/>
    <w:rsid w:val="00D97FDC"/>
    <w:rsid w:val="00DA0385"/>
    <w:rsid w:val="00DA055F"/>
    <w:rsid w:val="00DA084A"/>
    <w:rsid w:val="00DA0A6D"/>
    <w:rsid w:val="00DA0C4F"/>
    <w:rsid w:val="00DA0D7B"/>
    <w:rsid w:val="00DA0E57"/>
    <w:rsid w:val="00DA0E83"/>
    <w:rsid w:val="00DA0EA2"/>
    <w:rsid w:val="00DA0F3E"/>
    <w:rsid w:val="00DA0FA1"/>
    <w:rsid w:val="00DA0FC4"/>
    <w:rsid w:val="00DA0FCB"/>
    <w:rsid w:val="00DA0FED"/>
    <w:rsid w:val="00DA100C"/>
    <w:rsid w:val="00DA1227"/>
    <w:rsid w:val="00DA13A1"/>
    <w:rsid w:val="00DA140D"/>
    <w:rsid w:val="00DA160B"/>
    <w:rsid w:val="00DA1655"/>
    <w:rsid w:val="00DA17FE"/>
    <w:rsid w:val="00DA190E"/>
    <w:rsid w:val="00DA1A65"/>
    <w:rsid w:val="00DA1B0A"/>
    <w:rsid w:val="00DA1C5A"/>
    <w:rsid w:val="00DA1DA5"/>
    <w:rsid w:val="00DA1EB0"/>
    <w:rsid w:val="00DA1F73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A8B"/>
    <w:rsid w:val="00DA2B17"/>
    <w:rsid w:val="00DA2B9E"/>
    <w:rsid w:val="00DA2BA1"/>
    <w:rsid w:val="00DA2C64"/>
    <w:rsid w:val="00DA3435"/>
    <w:rsid w:val="00DA35AE"/>
    <w:rsid w:val="00DA37BA"/>
    <w:rsid w:val="00DA385C"/>
    <w:rsid w:val="00DA39D8"/>
    <w:rsid w:val="00DA3A5E"/>
    <w:rsid w:val="00DA3B77"/>
    <w:rsid w:val="00DA3C4B"/>
    <w:rsid w:val="00DA3DA0"/>
    <w:rsid w:val="00DA3DF6"/>
    <w:rsid w:val="00DA3FE9"/>
    <w:rsid w:val="00DA4027"/>
    <w:rsid w:val="00DA4452"/>
    <w:rsid w:val="00DA45F9"/>
    <w:rsid w:val="00DA460B"/>
    <w:rsid w:val="00DA48D6"/>
    <w:rsid w:val="00DA4BD8"/>
    <w:rsid w:val="00DA4CEC"/>
    <w:rsid w:val="00DA4D38"/>
    <w:rsid w:val="00DA4E74"/>
    <w:rsid w:val="00DA54A4"/>
    <w:rsid w:val="00DA54D6"/>
    <w:rsid w:val="00DA54FD"/>
    <w:rsid w:val="00DA58C6"/>
    <w:rsid w:val="00DA5A10"/>
    <w:rsid w:val="00DA5A6B"/>
    <w:rsid w:val="00DA5AB5"/>
    <w:rsid w:val="00DA5BB9"/>
    <w:rsid w:val="00DA5D34"/>
    <w:rsid w:val="00DA5DC6"/>
    <w:rsid w:val="00DA5F0C"/>
    <w:rsid w:val="00DA60C5"/>
    <w:rsid w:val="00DA6187"/>
    <w:rsid w:val="00DA619F"/>
    <w:rsid w:val="00DA61DA"/>
    <w:rsid w:val="00DA627C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10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A7E35"/>
    <w:rsid w:val="00DA7F7A"/>
    <w:rsid w:val="00DB0011"/>
    <w:rsid w:val="00DB0104"/>
    <w:rsid w:val="00DB09AD"/>
    <w:rsid w:val="00DB0A2D"/>
    <w:rsid w:val="00DB1076"/>
    <w:rsid w:val="00DB1202"/>
    <w:rsid w:val="00DB1419"/>
    <w:rsid w:val="00DB16A5"/>
    <w:rsid w:val="00DB1A7A"/>
    <w:rsid w:val="00DB1D8A"/>
    <w:rsid w:val="00DB20BA"/>
    <w:rsid w:val="00DB216F"/>
    <w:rsid w:val="00DB21EC"/>
    <w:rsid w:val="00DB2604"/>
    <w:rsid w:val="00DB26E2"/>
    <w:rsid w:val="00DB2739"/>
    <w:rsid w:val="00DB2825"/>
    <w:rsid w:val="00DB295D"/>
    <w:rsid w:val="00DB2A8B"/>
    <w:rsid w:val="00DB2FB1"/>
    <w:rsid w:val="00DB3028"/>
    <w:rsid w:val="00DB304F"/>
    <w:rsid w:val="00DB30FC"/>
    <w:rsid w:val="00DB3214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27"/>
    <w:rsid w:val="00DB46D5"/>
    <w:rsid w:val="00DB4A0C"/>
    <w:rsid w:val="00DB4BAE"/>
    <w:rsid w:val="00DB4BB7"/>
    <w:rsid w:val="00DB4CBD"/>
    <w:rsid w:val="00DB4D2F"/>
    <w:rsid w:val="00DB4FE7"/>
    <w:rsid w:val="00DB51CC"/>
    <w:rsid w:val="00DB540B"/>
    <w:rsid w:val="00DB5499"/>
    <w:rsid w:val="00DB5681"/>
    <w:rsid w:val="00DB572B"/>
    <w:rsid w:val="00DB5794"/>
    <w:rsid w:val="00DB57C0"/>
    <w:rsid w:val="00DB5800"/>
    <w:rsid w:val="00DB5D05"/>
    <w:rsid w:val="00DB62AA"/>
    <w:rsid w:val="00DB64C4"/>
    <w:rsid w:val="00DB6ABF"/>
    <w:rsid w:val="00DB6EA7"/>
    <w:rsid w:val="00DB6ECA"/>
    <w:rsid w:val="00DB6F77"/>
    <w:rsid w:val="00DB722E"/>
    <w:rsid w:val="00DB7248"/>
    <w:rsid w:val="00DB7359"/>
    <w:rsid w:val="00DB7514"/>
    <w:rsid w:val="00DB779C"/>
    <w:rsid w:val="00DB785F"/>
    <w:rsid w:val="00DB79A0"/>
    <w:rsid w:val="00DB7B3E"/>
    <w:rsid w:val="00DB7CDE"/>
    <w:rsid w:val="00DB7DA5"/>
    <w:rsid w:val="00DB7DAE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AD5"/>
    <w:rsid w:val="00DC0B0D"/>
    <w:rsid w:val="00DC0B46"/>
    <w:rsid w:val="00DC0BDD"/>
    <w:rsid w:val="00DC0E26"/>
    <w:rsid w:val="00DC10EC"/>
    <w:rsid w:val="00DC1153"/>
    <w:rsid w:val="00DC11B2"/>
    <w:rsid w:val="00DC11D2"/>
    <w:rsid w:val="00DC1382"/>
    <w:rsid w:val="00DC139F"/>
    <w:rsid w:val="00DC14CE"/>
    <w:rsid w:val="00DC179A"/>
    <w:rsid w:val="00DC1C2B"/>
    <w:rsid w:val="00DC1DA3"/>
    <w:rsid w:val="00DC1FAE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A78"/>
    <w:rsid w:val="00DC3CAC"/>
    <w:rsid w:val="00DC3DF2"/>
    <w:rsid w:val="00DC3E31"/>
    <w:rsid w:val="00DC3FC1"/>
    <w:rsid w:val="00DC3FEE"/>
    <w:rsid w:val="00DC4038"/>
    <w:rsid w:val="00DC427B"/>
    <w:rsid w:val="00DC4639"/>
    <w:rsid w:val="00DC49DE"/>
    <w:rsid w:val="00DC4B98"/>
    <w:rsid w:val="00DC4C76"/>
    <w:rsid w:val="00DC4D7B"/>
    <w:rsid w:val="00DC4E49"/>
    <w:rsid w:val="00DC514D"/>
    <w:rsid w:val="00DC5180"/>
    <w:rsid w:val="00DC5678"/>
    <w:rsid w:val="00DC5A88"/>
    <w:rsid w:val="00DC5D33"/>
    <w:rsid w:val="00DC62DD"/>
    <w:rsid w:val="00DC643C"/>
    <w:rsid w:val="00DC67B3"/>
    <w:rsid w:val="00DC6962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38C"/>
    <w:rsid w:val="00DC7583"/>
    <w:rsid w:val="00DC7701"/>
    <w:rsid w:val="00DC77CA"/>
    <w:rsid w:val="00DC79AC"/>
    <w:rsid w:val="00DC7ABE"/>
    <w:rsid w:val="00DC7CC1"/>
    <w:rsid w:val="00DC7DA2"/>
    <w:rsid w:val="00DC7E2B"/>
    <w:rsid w:val="00DD001C"/>
    <w:rsid w:val="00DD02FB"/>
    <w:rsid w:val="00DD069A"/>
    <w:rsid w:val="00DD0808"/>
    <w:rsid w:val="00DD0987"/>
    <w:rsid w:val="00DD0A1D"/>
    <w:rsid w:val="00DD0A39"/>
    <w:rsid w:val="00DD0AAD"/>
    <w:rsid w:val="00DD0B33"/>
    <w:rsid w:val="00DD128B"/>
    <w:rsid w:val="00DD12E5"/>
    <w:rsid w:val="00DD1450"/>
    <w:rsid w:val="00DD146A"/>
    <w:rsid w:val="00DD1482"/>
    <w:rsid w:val="00DD14E9"/>
    <w:rsid w:val="00DD15FE"/>
    <w:rsid w:val="00DD1A3C"/>
    <w:rsid w:val="00DD1AEB"/>
    <w:rsid w:val="00DD1B50"/>
    <w:rsid w:val="00DD1ED9"/>
    <w:rsid w:val="00DD1F7A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4B4"/>
    <w:rsid w:val="00DD3504"/>
    <w:rsid w:val="00DD3653"/>
    <w:rsid w:val="00DD3764"/>
    <w:rsid w:val="00DD3918"/>
    <w:rsid w:val="00DD3E01"/>
    <w:rsid w:val="00DD3F05"/>
    <w:rsid w:val="00DD4234"/>
    <w:rsid w:val="00DD43B4"/>
    <w:rsid w:val="00DD451D"/>
    <w:rsid w:val="00DD4540"/>
    <w:rsid w:val="00DD46D5"/>
    <w:rsid w:val="00DD49F2"/>
    <w:rsid w:val="00DD4A25"/>
    <w:rsid w:val="00DD4C54"/>
    <w:rsid w:val="00DD4F7C"/>
    <w:rsid w:val="00DD518E"/>
    <w:rsid w:val="00DD519E"/>
    <w:rsid w:val="00DD54FA"/>
    <w:rsid w:val="00DD5506"/>
    <w:rsid w:val="00DD579D"/>
    <w:rsid w:val="00DD5A3F"/>
    <w:rsid w:val="00DD5AC3"/>
    <w:rsid w:val="00DD5AF0"/>
    <w:rsid w:val="00DD5B1D"/>
    <w:rsid w:val="00DD5B43"/>
    <w:rsid w:val="00DD5D7C"/>
    <w:rsid w:val="00DD5FDF"/>
    <w:rsid w:val="00DD6105"/>
    <w:rsid w:val="00DD624F"/>
    <w:rsid w:val="00DD62CA"/>
    <w:rsid w:val="00DD6575"/>
    <w:rsid w:val="00DD65A1"/>
    <w:rsid w:val="00DD68F9"/>
    <w:rsid w:val="00DD6A4D"/>
    <w:rsid w:val="00DD6B3C"/>
    <w:rsid w:val="00DD6D86"/>
    <w:rsid w:val="00DD70D1"/>
    <w:rsid w:val="00DD7481"/>
    <w:rsid w:val="00DD76B7"/>
    <w:rsid w:val="00DD76FE"/>
    <w:rsid w:val="00DD77A1"/>
    <w:rsid w:val="00DD7A68"/>
    <w:rsid w:val="00DD7A91"/>
    <w:rsid w:val="00DD7BE1"/>
    <w:rsid w:val="00DD7C3B"/>
    <w:rsid w:val="00DD7D5B"/>
    <w:rsid w:val="00DD7FED"/>
    <w:rsid w:val="00DE023A"/>
    <w:rsid w:val="00DE0261"/>
    <w:rsid w:val="00DE0340"/>
    <w:rsid w:val="00DE03FF"/>
    <w:rsid w:val="00DE054C"/>
    <w:rsid w:val="00DE07A0"/>
    <w:rsid w:val="00DE0876"/>
    <w:rsid w:val="00DE0966"/>
    <w:rsid w:val="00DE0B6D"/>
    <w:rsid w:val="00DE0E84"/>
    <w:rsid w:val="00DE10D5"/>
    <w:rsid w:val="00DE11A1"/>
    <w:rsid w:val="00DE12FE"/>
    <w:rsid w:val="00DE1340"/>
    <w:rsid w:val="00DE13AC"/>
    <w:rsid w:val="00DE13E3"/>
    <w:rsid w:val="00DE14B9"/>
    <w:rsid w:val="00DE15FE"/>
    <w:rsid w:val="00DE1B25"/>
    <w:rsid w:val="00DE1B5C"/>
    <w:rsid w:val="00DE1DBE"/>
    <w:rsid w:val="00DE1DF3"/>
    <w:rsid w:val="00DE1EAB"/>
    <w:rsid w:val="00DE1EED"/>
    <w:rsid w:val="00DE1F88"/>
    <w:rsid w:val="00DE2139"/>
    <w:rsid w:val="00DE2148"/>
    <w:rsid w:val="00DE2621"/>
    <w:rsid w:val="00DE2737"/>
    <w:rsid w:val="00DE2A2E"/>
    <w:rsid w:val="00DE2F10"/>
    <w:rsid w:val="00DE2F3E"/>
    <w:rsid w:val="00DE2F91"/>
    <w:rsid w:val="00DE3232"/>
    <w:rsid w:val="00DE3324"/>
    <w:rsid w:val="00DE34AC"/>
    <w:rsid w:val="00DE3518"/>
    <w:rsid w:val="00DE358F"/>
    <w:rsid w:val="00DE3738"/>
    <w:rsid w:val="00DE37DC"/>
    <w:rsid w:val="00DE38AB"/>
    <w:rsid w:val="00DE3976"/>
    <w:rsid w:val="00DE397D"/>
    <w:rsid w:val="00DE3A9D"/>
    <w:rsid w:val="00DE3BB4"/>
    <w:rsid w:val="00DE3C0E"/>
    <w:rsid w:val="00DE3DA1"/>
    <w:rsid w:val="00DE403A"/>
    <w:rsid w:val="00DE40A9"/>
    <w:rsid w:val="00DE42BE"/>
    <w:rsid w:val="00DE430C"/>
    <w:rsid w:val="00DE4394"/>
    <w:rsid w:val="00DE4546"/>
    <w:rsid w:val="00DE4574"/>
    <w:rsid w:val="00DE47D4"/>
    <w:rsid w:val="00DE4915"/>
    <w:rsid w:val="00DE4C1C"/>
    <w:rsid w:val="00DE4E17"/>
    <w:rsid w:val="00DE4E3E"/>
    <w:rsid w:val="00DE4FBA"/>
    <w:rsid w:val="00DE51C0"/>
    <w:rsid w:val="00DE5404"/>
    <w:rsid w:val="00DE541D"/>
    <w:rsid w:val="00DE5456"/>
    <w:rsid w:val="00DE556E"/>
    <w:rsid w:val="00DE5578"/>
    <w:rsid w:val="00DE569D"/>
    <w:rsid w:val="00DE5731"/>
    <w:rsid w:val="00DE58B5"/>
    <w:rsid w:val="00DE5D35"/>
    <w:rsid w:val="00DE5E1B"/>
    <w:rsid w:val="00DE5F9A"/>
    <w:rsid w:val="00DE6024"/>
    <w:rsid w:val="00DE645E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837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934"/>
    <w:rsid w:val="00DF0B00"/>
    <w:rsid w:val="00DF0CE2"/>
    <w:rsid w:val="00DF0EED"/>
    <w:rsid w:val="00DF19D5"/>
    <w:rsid w:val="00DF1A26"/>
    <w:rsid w:val="00DF1A61"/>
    <w:rsid w:val="00DF1A94"/>
    <w:rsid w:val="00DF1ED3"/>
    <w:rsid w:val="00DF1F82"/>
    <w:rsid w:val="00DF1FCC"/>
    <w:rsid w:val="00DF1FEA"/>
    <w:rsid w:val="00DF2062"/>
    <w:rsid w:val="00DF2104"/>
    <w:rsid w:val="00DF23CF"/>
    <w:rsid w:val="00DF265A"/>
    <w:rsid w:val="00DF27A4"/>
    <w:rsid w:val="00DF2940"/>
    <w:rsid w:val="00DF2A74"/>
    <w:rsid w:val="00DF2C4E"/>
    <w:rsid w:val="00DF2D09"/>
    <w:rsid w:val="00DF2DFD"/>
    <w:rsid w:val="00DF3260"/>
    <w:rsid w:val="00DF33EA"/>
    <w:rsid w:val="00DF3514"/>
    <w:rsid w:val="00DF364E"/>
    <w:rsid w:val="00DF3740"/>
    <w:rsid w:val="00DF37DC"/>
    <w:rsid w:val="00DF3CF1"/>
    <w:rsid w:val="00DF3D0D"/>
    <w:rsid w:val="00DF3D29"/>
    <w:rsid w:val="00DF3ECD"/>
    <w:rsid w:val="00DF40A3"/>
    <w:rsid w:val="00DF4157"/>
    <w:rsid w:val="00DF427D"/>
    <w:rsid w:val="00DF45C3"/>
    <w:rsid w:val="00DF45EF"/>
    <w:rsid w:val="00DF46DD"/>
    <w:rsid w:val="00DF4740"/>
    <w:rsid w:val="00DF4875"/>
    <w:rsid w:val="00DF497B"/>
    <w:rsid w:val="00DF49B3"/>
    <w:rsid w:val="00DF4A21"/>
    <w:rsid w:val="00DF4B6A"/>
    <w:rsid w:val="00DF4B93"/>
    <w:rsid w:val="00DF4E8A"/>
    <w:rsid w:val="00DF4EE5"/>
    <w:rsid w:val="00DF4EEA"/>
    <w:rsid w:val="00DF4F6D"/>
    <w:rsid w:val="00DF5169"/>
    <w:rsid w:val="00DF5234"/>
    <w:rsid w:val="00DF524A"/>
    <w:rsid w:val="00DF52D8"/>
    <w:rsid w:val="00DF5397"/>
    <w:rsid w:val="00DF544C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14"/>
    <w:rsid w:val="00DF6729"/>
    <w:rsid w:val="00DF68B4"/>
    <w:rsid w:val="00DF69B0"/>
    <w:rsid w:val="00DF6B13"/>
    <w:rsid w:val="00DF6D4F"/>
    <w:rsid w:val="00DF6DFE"/>
    <w:rsid w:val="00DF6F34"/>
    <w:rsid w:val="00DF729D"/>
    <w:rsid w:val="00DF7301"/>
    <w:rsid w:val="00DF7418"/>
    <w:rsid w:val="00DF741B"/>
    <w:rsid w:val="00DF74FA"/>
    <w:rsid w:val="00DF771E"/>
    <w:rsid w:val="00DF77E7"/>
    <w:rsid w:val="00DF786F"/>
    <w:rsid w:val="00DF7CB9"/>
    <w:rsid w:val="00DF7EA6"/>
    <w:rsid w:val="00E0033F"/>
    <w:rsid w:val="00E00371"/>
    <w:rsid w:val="00E004F6"/>
    <w:rsid w:val="00E005DD"/>
    <w:rsid w:val="00E00729"/>
    <w:rsid w:val="00E00758"/>
    <w:rsid w:val="00E0077E"/>
    <w:rsid w:val="00E00815"/>
    <w:rsid w:val="00E00A8A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22B"/>
    <w:rsid w:val="00E02243"/>
    <w:rsid w:val="00E023F5"/>
    <w:rsid w:val="00E024DB"/>
    <w:rsid w:val="00E0257B"/>
    <w:rsid w:val="00E02657"/>
    <w:rsid w:val="00E02689"/>
    <w:rsid w:val="00E0278F"/>
    <w:rsid w:val="00E028F1"/>
    <w:rsid w:val="00E02927"/>
    <w:rsid w:val="00E02A32"/>
    <w:rsid w:val="00E02A94"/>
    <w:rsid w:val="00E02E87"/>
    <w:rsid w:val="00E031B7"/>
    <w:rsid w:val="00E03376"/>
    <w:rsid w:val="00E036D6"/>
    <w:rsid w:val="00E036FE"/>
    <w:rsid w:val="00E03863"/>
    <w:rsid w:val="00E0388A"/>
    <w:rsid w:val="00E0392E"/>
    <w:rsid w:val="00E03B10"/>
    <w:rsid w:val="00E03BD3"/>
    <w:rsid w:val="00E03D60"/>
    <w:rsid w:val="00E03D78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908"/>
    <w:rsid w:val="00E05B02"/>
    <w:rsid w:val="00E05CA3"/>
    <w:rsid w:val="00E05DBD"/>
    <w:rsid w:val="00E05F0B"/>
    <w:rsid w:val="00E065AC"/>
    <w:rsid w:val="00E06A95"/>
    <w:rsid w:val="00E06AED"/>
    <w:rsid w:val="00E06BC1"/>
    <w:rsid w:val="00E06D1F"/>
    <w:rsid w:val="00E06DE2"/>
    <w:rsid w:val="00E06EEC"/>
    <w:rsid w:val="00E071DB"/>
    <w:rsid w:val="00E0722B"/>
    <w:rsid w:val="00E0729F"/>
    <w:rsid w:val="00E072C8"/>
    <w:rsid w:val="00E073EF"/>
    <w:rsid w:val="00E07401"/>
    <w:rsid w:val="00E07676"/>
    <w:rsid w:val="00E076B7"/>
    <w:rsid w:val="00E0778B"/>
    <w:rsid w:val="00E07859"/>
    <w:rsid w:val="00E07861"/>
    <w:rsid w:val="00E07878"/>
    <w:rsid w:val="00E07E9F"/>
    <w:rsid w:val="00E10015"/>
    <w:rsid w:val="00E1002B"/>
    <w:rsid w:val="00E1007F"/>
    <w:rsid w:val="00E102B7"/>
    <w:rsid w:val="00E10312"/>
    <w:rsid w:val="00E1037D"/>
    <w:rsid w:val="00E10563"/>
    <w:rsid w:val="00E11012"/>
    <w:rsid w:val="00E11060"/>
    <w:rsid w:val="00E1141E"/>
    <w:rsid w:val="00E114BB"/>
    <w:rsid w:val="00E11520"/>
    <w:rsid w:val="00E11610"/>
    <w:rsid w:val="00E11613"/>
    <w:rsid w:val="00E116BB"/>
    <w:rsid w:val="00E1183A"/>
    <w:rsid w:val="00E11C1B"/>
    <w:rsid w:val="00E11CBF"/>
    <w:rsid w:val="00E11EBD"/>
    <w:rsid w:val="00E1217D"/>
    <w:rsid w:val="00E12314"/>
    <w:rsid w:val="00E123B5"/>
    <w:rsid w:val="00E125D4"/>
    <w:rsid w:val="00E12602"/>
    <w:rsid w:val="00E1282D"/>
    <w:rsid w:val="00E12897"/>
    <w:rsid w:val="00E12B51"/>
    <w:rsid w:val="00E12B83"/>
    <w:rsid w:val="00E12F67"/>
    <w:rsid w:val="00E130A1"/>
    <w:rsid w:val="00E130CD"/>
    <w:rsid w:val="00E1327E"/>
    <w:rsid w:val="00E132C3"/>
    <w:rsid w:val="00E133D7"/>
    <w:rsid w:val="00E13B09"/>
    <w:rsid w:val="00E13BF1"/>
    <w:rsid w:val="00E13C37"/>
    <w:rsid w:val="00E13D14"/>
    <w:rsid w:val="00E13ECB"/>
    <w:rsid w:val="00E13F0E"/>
    <w:rsid w:val="00E13FD0"/>
    <w:rsid w:val="00E141FF"/>
    <w:rsid w:val="00E14849"/>
    <w:rsid w:val="00E14AFD"/>
    <w:rsid w:val="00E14B03"/>
    <w:rsid w:val="00E14CF3"/>
    <w:rsid w:val="00E14D4F"/>
    <w:rsid w:val="00E14DD8"/>
    <w:rsid w:val="00E1506B"/>
    <w:rsid w:val="00E1507A"/>
    <w:rsid w:val="00E150B3"/>
    <w:rsid w:val="00E15129"/>
    <w:rsid w:val="00E1517D"/>
    <w:rsid w:val="00E151A6"/>
    <w:rsid w:val="00E151C4"/>
    <w:rsid w:val="00E152A6"/>
    <w:rsid w:val="00E15364"/>
    <w:rsid w:val="00E15471"/>
    <w:rsid w:val="00E1561D"/>
    <w:rsid w:val="00E1577C"/>
    <w:rsid w:val="00E1584D"/>
    <w:rsid w:val="00E158BA"/>
    <w:rsid w:val="00E15938"/>
    <w:rsid w:val="00E1594D"/>
    <w:rsid w:val="00E15987"/>
    <w:rsid w:val="00E15B91"/>
    <w:rsid w:val="00E15BD4"/>
    <w:rsid w:val="00E15D34"/>
    <w:rsid w:val="00E15F2A"/>
    <w:rsid w:val="00E161D9"/>
    <w:rsid w:val="00E16401"/>
    <w:rsid w:val="00E167A7"/>
    <w:rsid w:val="00E16AF4"/>
    <w:rsid w:val="00E16C6B"/>
    <w:rsid w:val="00E16C70"/>
    <w:rsid w:val="00E16CBE"/>
    <w:rsid w:val="00E16EA2"/>
    <w:rsid w:val="00E170C2"/>
    <w:rsid w:val="00E171AC"/>
    <w:rsid w:val="00E171CC"/>
    <w:rsid w:val="00E171F8"/>
    <w:rsid w:val="00E1725F"/>
    <w:rsid w:val="00E1733B"/>
    <w:rsid w:val="00E175C1"/>
    <w:rsid w:val="00E1767F"/>
    <w:rsid w:val="00E176DB"/>
    <w:rsid w:val="00E17857"/>
    <w:rsid w:val="00E17BD2"/>
    <w:rsid w:val="00E17D19"/>
    <w:rsid w:val="00E17D79"/>
    <w:rsid w:val="00E17DAB"/>
    <w:rsid w:val="00E201AD"/>
    <w:rsid w:val="00E201F6"/>
    <w:rsid w:val="00E202D8"/>
    <w:rsid w:val="00E203DD"/>
    <w:rsid w:val="00E2041A"/>
    <w:rsid w:val="00E204F5"/>
    <w:rsid w:val="00E205E7"/>
    <w:rsid w:val="00E208CD"/>
    <w:rsid w:val="00E2094E"/>
    <w:rsid w:val="00E20A83"/>
    <w:rsid w:val="00E20B93"/>
    <w:rsid w:val="00E20C04"/>
    <w:rsid w:val="00E20D85"/>
    <w:rsid w:val="00E210C5"/>
    <w:rsid w:val="00E21267"/>
    <w:rsid w:val="00E213E4"/>
    <w:rsid w:val="00E21832"/>
    <w:rsid w:val="00E21948"/>
    <w:rsid w:val="00E21B72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0CE"/>
    <w:rsid w:val="00E23113"/>
    <w:rsid w:val="00E2348E"/>
    <w:rsid w:val="00E234E9"/>
    <w:rsid w:val="00E236A0"/>
    <w:rsid w:val="00E236AE"/>
    <w:rsid w:val="00E237C9"/>
    <w:rsid w:val="00E238DB"/>
    <w:rsid w:val="00E23905"/>
    <w:rsid w:val="00E23C4A"/>
    <w:rsid w:val="00E23F59"/>
    <w:rsid w:val="00E24064"/>
    <w:rsid w:val="00E24066"/>
    <w:rsid w:val="00E240BD"/>
    <w:rsid w:val="00E243F2"/>
    <w:rsid w:val="00E246D6"/>
    <w:rsid w:val="00E24970"/>
    <w:rsid w:val="00E24B68"/>
    <w:rsid w:val="00E24C6B"/>
    <w:rsid w:val="00E24DF6"/>
    <w:rsid w:val="00E24F8B"/>
    <w:rsid w:val="00E25067"/>
    <w:rsid w:val="00E25166"/>
    <w:rsid w:val="00E253C7"/>
    <w:rsid w:val="00E254EC"/>
    <w:rsid w:val="00E25BD7"/>
    <w:rsid w:val="00E25CF9"/>
    <w:rsid w:val="00E25E12"/>
    <w:rsid w:val="00E25EAE"/>
    <w:rsid w:val="00E26047"/>
    <w:rsid w:val="00E2607D"/>
    <w:rsid w:val="00E260A9"/>
    <w:rsid w:val="00E26472"/>
    <w:rsid w:val="00E2647B"/>
    <w:rsid w:val="00E2673F"/>
    <w:rsid w:val="00E267E7"/>
    <w:rsid w:val="00E26822"/>
    <w:rsid w:val="00E26929"/>
    <w:rsid w:val="00E2696D"/>
    <w:rsid w:val="00E26BD6"/>
    <w:rsid w:val="00E27091"/>
    <w:rsid w:val="00E275EA"/>
    <w:rsid w:val="00E27702"/>
    <w:rsid w:val="00E277D5"/>
    <w:rsid w:val="00E2782B"/>
    <w:rsid w:val="00E27876"/>
    <w:rsid w:val="00E278A1"/>
    <w:rsid w:val="00E27BE7"/>
    <w:rsid w:val="00E27EB9"/>
    <w:rsid w:val="00E304F7"/>
    <w:rsid w:val="00E305B4"/>
    <w:rsid w:val="00E306B6"/>
    <w:rsid w:val="00E306E6"/>
    <w:rsid w:val="00E30721"/>
    <w:rsid w:val="00E30A21"/>
    <w:rsid w:val="00E30C58"/>
    <w:rsid w:val="00E30DE9"/>
    <w:rsid w:val="00E3153B"/>
    <w:rsid w:val="00E315B0"/>
    <w:rsid w:val="00E316B5"/>
    <w:rsid w:val="00E319D0"/>
    <w:rsid w:val="00E31A42"/>
    <w:rsid w:val="00E31BAB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E7D"/>
    <w:rsid w:val="00E32F35"/>
    <w:rsid w:val="00E33103"/>
    <w:rsid w:val="00E331AA"/>
    <w:rsid w:val="00E332C7"/>
    <w:rsid w:val="00E333CB"/>
    <w:rsid w:val="00E3350A"/>
    <w:rsid w:val="00E33547"/>
    <w:rsid w:val="00E33549"/>
    <w:rsid w:val="00E336E4"/>
    <w:rsid w:val="00E33B03"/>
    <w:rsid w:val="00E33CFF"/>
    <w:rsid w:val="00E33E33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8BC"/>
    <w:rsid w:val="00E35A41"/>
    <w:rsid w:val="00E35D70"/>
    <w:rsid w:val="00E35E70"/>
    <w:rsid w:val="00E35FEB"/>
    <w:rsid w:val="00E36227"/>
    <w:rsid w:val="00E362BE"/>
    <w:rsid w:val="00E36422"/>
    <w:rsid w:val="00E366E5"/>
    <w:rsid w:val="00E36779"/>
    <w:rsid w:val="00E36942"/>
    <w:rsid w:val="00E36A5F"/>
    <w:rsid w:val="00E36BBD"/>
    <w:rsid w:val="00E36C22"/>
    <w:rsid w:val="00E36F8A"/>
    <w:rsid w:val="00E36F99"/>
    <w:rsid w:val="00E372F0"/>
    <w:rsid w:val="00E37458"/>
    <w:rsid w:val="00E3754F"/>
    <w:rsid w:val="00E37569"/>
    <w:rsid w:val="00E379C4"/>
    <w:rsid w:val="00E379DE"/>
    <w:rsid w:val="00E37B89"/>
    <w:rsid w:val="00E37BAD"/>
    <w:rsid w:val="00E37BF4"/>
    <w:rsid w:val="00E37D4C"/>
    <w:rsid w:val="00E37D53"/>
    <w:rsid w:val="00E37EE7"/>
    <w:rsid w:val="00E37FAD"/>
    <w:rsid w:val="00E400B2"/>
    <w:rsid w:val="00E400D2"/>
    <w:rsid w:val="00E400F7"/>
    <w:rsid w:val="00E40222"/>
    <w:rsid w:val="00E402A0"/>
    <w:rsid w:val="00E403E8"/>
    <w:rsid w:val="00E403FF"/>
    <w:rsid w:val="00E4043A"/>
    <w:rsid w:val="00E40753"/>
    <w:rsid w:val="00E40836"/>
    <w:rsid w:val="00E40AEB"/>
    <w:rsid w:val="00E40CFA"/>
    <w:rsid w:val="00E40E6B"/>
    <w:rsid w:val="00E4109F"/>
    <w:rsid w:val="00E410E0"/>
    <w:rsid w:val="00E415AF"/>
    <w:rsid w:val="00E41817"/>
    <w:rsid w:val="00E4190C"/>
    <w:rsid w:val="00E41920"/>
    <w:rsid w:val="00E41A89"/>
    <w:rsid w:val="00E41EB3"/>
    <w:rsid w:val="00E41FD0"/>
    <w:rsid w:val="00E422CB"/>
    <w:rsid w:val="00E422E5"/>
    <w:rsid w:val="00E4253E"/>
    <w:rsid w:val="00E426E6"/>
    <w:rsid w:val="00E42D47"/>
    <w:rsid w:val="00E42D8E"/>
    <w:rsid w:val="00E42E03"/>
    <w:rsid w:val="00E42F92"/>
    <w:rsid w:val="00E43058"/>
    <w:rsid w:val="00E43235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3"/>
    <w:rsid w:val="00E43ABB"/>
    <w:rsid w:val="00E43C6F"/>
    <w:rsid w:val="00E43D08"/>
    <w:rsid w:val="00E43E8E"/>
    <w:rsid w:val="00E43EB3"/>
    <w:rsid w:val="00E43F1D"/>
    <w:rsid w:val="00E43F41"/>
    <w:rsid w:val="00E444EE"/>
    <w:rsid w:val="00E4476C"/>
    <w:rsid w:val="00E44790"/>
    <w:rsid w:val="00E44871"/>
    <w:rsid w:val="00E448EC"/>
    <w:rsid w:val="00E448FB"/>
    <w:rsid w:val="00E44940"/>
    <w:rsid w:val="00E449F7"/>
    <w:rsid w:val="00E44B7A"/>
    <w:rsid w:val="00E44BE5"/>
    <w:rsid w:val="00E44E38"/>
    <w:rsid w:val="00E44EB4"/>
    <w:rsid w:val="00E4500F"/>
    <w:rsid w:val="00E45299"/>
    <w:rsid w:val="00E453F9"/>
    <w:rsid w:val="00E45447"/>
    <w:rsid w:val="00E45484"/>
    <w:rsid w:val="00E456F8"/>
    <w:rsid w:val="00E45768"/>
    <w:rsid w:val="00E45803"/>
    <w:rsid w:val="00E45851"/>
    <w:rsid w:val="00E45865"/>
    <w:rsid w:val="00E459F1"/>
    <w:rsid w:val="00E45B15"/>
    <w:rsid w:val="00E45D61"/>
    <w:rsid w:val="00E45E0A"/>
    <w:rsid w:val="00E460AB"/>
    <w:rsid w:val="00E462D9"/>
    <w:rsid w:val="00E46499"/>
    <w:rsid w:val="00E4668D"/>
    <w:rsid w:val="00E4668E"/>
    <w:rsid w:val="00E468AC"/>
    <w:rsid w:val="00E46B20"/>
    <w:rsid w:val="00E46CEA"/>
    <w:rsid w:val="00E46D44"/>
    <w:rsid w:val="00E46E2D"/>
    <w:rsid w:val="00E47495"/>
    <w:rsid w:val="00E47500"/>
    <w:rsid w:val="00E47647"/>
    <w:rsid w:val="00E47762"/>
    <w:rsid w:val="00E47AE8"/>
    <w:rsid w:val="00E47B57"/>
    <w:rsid w:val="00E47CD7"/>
    <w:rsid w:val="00E47E6E"/>
    <w:rsid w:val="00E502BE"/>
    <w:rsid w:val="00E50436"/>
    <w:rsid w:val="00E50831"/>
    <w:rsid w:val="00E50902"/>
    <w:rsid w:val="00E50A26"/>
    <w:rsid w:val="00E50B36"/>
    <w:rsid w:val="00E51235"/>
    <w:rsid w:val="00E512A5"/>
    <w:rsid w:val="00E512A7"/>
    <w:rsid w:val="00E51342"/>
    <w:rsid w:val="00E51495"/>
    <w:rsid w:val="00E514B0"/>
    <w:rsid w:val="00E5152A"/>
    <w:rsid w:val="00E515EF"/>
    <w:rsid w:val="00E51A14"/>
    <w:rsid w:val="00E51AB6"/>
    <w:rsid w:val="00E52028"/>
    <w:rsid w:val="00E520E6"/>
    <w:rsid w:val="00E521BB"/>
    <w:rsid w:val="00E52241"/>
    <w:rsid w:val="00E523CD"/>
    <w:rsid w:val="00E525AB"/>
    <w:rsid w:val="00E52706"/>
    <w:rsid w:val="00E52BDF"/>
    <w:rsid w:val="00E52E65"/>
    <w:rsid w:val="00E53031"/>
    <w:rsid w:val="00E53319"/>
    <w:rsid w:val="00E53392"/>
    <w:rsid w:val="00E5397B"/>
    <w:rsid w:val="00E54249"/>
    <w:rsid w:val="00E54282"/>
    <w:rsid w:val="00E542C4"/>
    <w:rsid w:val="00E5460C"/>
    <w:rsid w:val="00E54663"/>
    <w:rsid w:val="00E549E4"/>
    <w:rsid w:val="00E54AF0"/>
    <w:rsid w:val="00E54AFC"/>
    <w:rsid w:val="00E54C28"/>
    <w:rsid w:val="00E54D1C"/>
    <w:rsid w:val="00E54D4F"/>
    <w:rsid w:val="00E54D6C"/>
    <w:rsid w:val="00E55044"/>
    <w:rsid w:val="00E556C6"/>
    <w:rsid w:val="00E556C8"/>
    <w:rsid w:val="00E55B13"/>
    <w:rsid w:val="00E55D1B"/>
    <w:rsid w:val="00E55D60"/>
    <w:rsid w:val="00E55F3E"/>
    <w:rsid w:val="00E55F58"/>
    <w:rsid w:val="00E560BD"/>
    <w:rsid w:val="00E560C0"/>
    <w:rsid w:val="00E56275"/>
    <w:rsid w:val="00E563BA"/>
    <w:rsid w:val="00E56427"/>
    <w:rsid w:val="00E56456"/>
    <w:rsid w:val="00E5649B"/>
    <w:rsid w:val="00E564BF"/>
    <w:rsid w:val="00E566F7"/>
    <w:rsid w:val="00E567AA"/>
    <w:rsid w:val="00E56B39"/>
    <w:rsid w:val="00E56E62"/>
    <w:rsid w:val="00E56EEC"/>
    <w:rsid w:val="00E56F1A"/>
    <w:rsid w:val="00E570FB"/>
    <w:rsid w:val="00E576F8"/>
    <w:rsid w:val="00E57858"/>
    <w:rsid w:val="00E578C2"/>
    <w:rsid w:val="00E57AF6"/>
    <w:rsid w:val="00E57BEA"/>
    <w:rsid w:val="00E57C44"/>
    <w:rsid w:val="00E57C65"/>
    <w:rsid w:val="00E57E23"/>
    <w:rsid w:val="00E57EC0"/>
    <w:rsid w:val="00E57F28"/>
    <w:rsid w:val="00E602CA"/>
    <w:rsid w:val="00E60376"/>
    <w:rsid w:val="00E603BD"/>
    <w:rsid w:val="00E6079F"/>
    <w:rsid w:val="00E6086B"/>
    <w:rsid w:val="00E60BF2"/>
    <w:rsid w:val="00E60D3A"/>
    <w:rsid w:val="00E60E12"/>
    <w:rsid w:val="00E60F2A"/>
    <w:rsid w:val="00E611DF"/>
    <w:rsid w:val="00E61212"/>
    <w:rsid w:val="00E6121C"/>
    <w:rsid w:val="00E614E5"/>
    <w:rsid w:val="00E6194E"/>
    <w:rsid w:val="00E61DF1"/>
    <w:rsid w:val="00E61EC2"/>
    <w:rsid w:val="00E61F9F"/>
    <w:rsid w:val="00E6230E"/>
    <w:rsid w:val="00E624B5"/>
    <w:rsid w:val="00E6251F"/>
    <w:rsid w:val="00E62616"/>
    <w:rsid w:val="00E6285E"/>
    <w:rsid w:val="00E6291F"/>
    <w:rsid w:val="00E62A08"/>
    <w:rsid w:val="00E62AD0"/>
    <w:rsid w:val="00E62B98"/>
    <w:rsid w:val="00E62CB1"/>
    <w:rsid w:val="00E62EE8"/>
    <w:rsid w:val="00E63038"/>
    <w:rsid w:val="00E63138"/>
    <w:rsid w:val="00E631BE"/>
    <w:rsid w:val="00E6323E"/>
    <w:rsid w:val="00E637EA"/>
    <w:rsid w:val="00E6386D"/>
    <w:rsid w:val="00E638DB"/>
    <w:rsid w:val="00E6393B"/>
    <w:rsid w:val="00E63BAE"/>
    <w:rsid w:val="00E63CDB"/>
    <w:rsid w:val="00E64052"/>
    <w:rsid w:val="00E64070"/>
    <w:rsid w:val="00E64406"/>
    <w:rsid w:val="00E6445F"/>
    <w:rsid w:val="00E64536"/>
    <w:rsid w:val="00E646EB"/>
    <w:rsid w:val="00E64760"/>
    <w:rsid w:val="00E648AF"/>
    <w:rsid w:val="00E6495D"/>
    <w:rsid w:val="00E64980"/>
    <w:rsid w:val="00E64D0E"/>
    <w:rsid w:val="00E64E1D"/>
    <w:rsid w:val="00E64F57"/>
    <w:rsid w:val="00E651F1"/>
    <w:rsid w:val="00E65337"/>
    <w:rsid w:val="00E65435"/>
    <w:rsid w:val="00E65577"/>
    <w:rsid w:val="00E655AC"/>
    <w:rsid w:val="00E65849"/>
    <w:rsid w:val="00E65872"/>
    <w:rsid w:val="00E65A18"/>
    <w:rsid w:val="00E65B2A"/>
    <w:rsid w:val="00E65C3F"/>
    <w:rsid w:val="00E65F3D"/>
    <w:rsid w:val="00E65F85"/>
    <w:rsid w:val="00E65FC7"/>
    <w:rsid w:val="00E6602C"/>
    <w:rsid w:val="00E6614B"/>
    <w:rsid w:val="00E661FC"/>
    <w:rsid w:val="00E66281"/>
    <w:rsid w:val="00E663CF"/>
    <w:rsid w:val="00E6640F"/>
    <w:rsid w:val="00E6650E"/>
    <w:rsid w:val="00E66541"/>
    <w:rsid w:val="00E66553"/>
    <w:rsid w:val="00E6666E"/>
    <w:rsid w:val="00E66694"/>
    <w:rsid w:val="00E66C8F"/>
    <w:rsid w:val="00E66C90"/>
    <w:rsid w:val="00E6718E"/>
    <w:rsid w:val="00E6766E"/>
    <w:rsid w:val="00E67720"/>
    <w:rsid w:val="00E6782B"/>
    <w:rsid w:val="00E67997"/>
    <w:rsid w:val="00E679B0"/>
    <w:rsid w:val="00E67A81"/>
    <w:rsid w:val="00E67C9F"/>
    <w:rsid w:val="00E7006B"/>
    <w:rsid w:val="00E702FD"/>
    <w:rsid w:val="00E70341"/>
    <w:rsid w:val="00E704EB"/>
    <w:rsid w:val="00E70691"/>
    <w:rsid w:val="00E70692"/>
    <w:rsid w:val="00E7069D"/>
    <w:rsid w:val="00E706D4"/>
    <w:rsid w:val="00E70798"/>
    <w:rsid w:val="00E707E0"/>
    <w:rsid w:val="00E708C1"/>
    <w:rsid w:val="00E708E3"/>
    <w:rsid w:val="00E70D11"/>
    <w:rsid w:val="00E70F2E"/>
    <w:rsid w:val="00E711C6"/>
    <w:rsid w:val="00E712E8"/>
    <w:rsid w:val="00E71386"/>
    <w:rsid w:val="00E7158E"/>
    <w:rsid w:val="00E718D0"/>
    <w:rsid w:val="00E719C1"/>
    <w:rsid w:val="00E71A65"/>
    <w:rsid w:val="00E71BEA"/>
    <w:rsid w:val="00E71CD4"/>
    <w:rsid w:val="00E71EBA"/>
    <w:rsid w:val="00E725E3"/>
    <w:rsid w:val="00E7286C"/>
    <w:rsid w:val="00E72AD3"/>
    <w:rsid w:val="00E72AFC"/>
    <w:rsid w:val="00E72CAC"/>
    <w:rsid w:val="00E72CAE"/>
    <w:rsid w:val="00E72D1F"/>
    <w:rsid w:val="00E72F4C"/>
    <w:rsid w:val="00E72FE4"/>
    <w:rsid w:val="00E73037"/>
    <w:rsid w:val="00E73307"/>
    <w:rsid w:val="00E7341A"/>
    <w:rsid w:val="00E73584"/>
    <w:rsid w:val="00E7360B"/>
    <w:rsid w:val="00E737DB"/>
    <w:rsid w:val="00E7383B"/>
    <w:rsid w:val="00E73890"/>
    <w:rsid w:val="00E73B44"/>
    <w:rsid w:val="00E73DA0"/>
    <w:rsid w:val="00E73ECB"/>
    <w:rsid w:val="00E740AC"/>
    <w:rsid w:val="00E742AC"/>
    <w:rsid w:val="00E749C4"/>
    <w:rsid w:val="00E74EF1"/>
    <w:rsid w:val="00E74F55"/>
    <w:rsid w:val="00E752A7"/>
    <w:rsid w:val="00E7538E"/>
    <w:rsid w:val="00E753BE"/>
    <w:rsid w:val="00E75466"/>
    <w:rsid w:val="00E7570D"/>
    <w:rsid w:val="00E75962"/>
    <w:rsid w:val="00E75E96"/>
    <w:rsid w:val="00E7611C"/>
    <w:rsid w:val="00E76496"/>
    <w:rsid w:val="00E76578"/>
    <w:rsid w:val="00E7658D"/>
    <w:rsid w:val="00E7666C"/>
    <w:rsid w:val="00E766BA"/>
    <w:rsid w:val="00E76725"/>
    <w:rsid w:val="00E76C72"/>
    <w:rsid w:val="00E76E8C"/>
    <w:rsid w:val="00E77092"/>
    <w:rsid w:val="00E77123"/>
    <w:rsid w:val="00E773A6"/>
    <w:rsid w:val="00E77423"/>
    <w:rsid w:val="00E77428"/>
    <w:rsid w:val="00E779E5"/>
    <w:rsid w:val="00E77CB7"/>
    <w:rsid w:val="00E77D2D"/>
    <w:rsid w:val="00E77DF9"/>
    <w:rsid w:val="00E77FFC"/>
    <w:rsid w:val="00E800E0"/>
    <w:rsid w:val="00E8039B"/>
    <w:rsid w:val="00E8058D"/>
    <w:rsid w:val="00E809D4"/>
    <w:rsid w:val="00E80BE5"/>
    <w:rsid w:val="00E80D08"/>
    <w:rsid w:val="00E80D18"/>
    <w:rsid w:val="00E80DDD"/>
    <w:rsid w:val="00E80E41"/>
    <w:rsid w:val="00E80F1F"/>
    <w:rsid w:val="00E80F25"/>
    <w:rsid w:val="00E80F58"/>
    <w:rsid w:val="00E80F81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1F31"/>
    <w:rsid w:val="00E81FF0"/>
    <w:rsid w:val="00E820EA"/>
    <w:rsid w:val="00E82347"/>
    <w:rsid w:val="00E823C6"/>
    <w:rsid w:val="00E8249F"/>
    <w:rsid w:val="00E82873"/>
    <w:rsid w:val="00E82891"/>
    <w:rsid w:val="00E8291A"/>
    <w:rsid w:val="00E82BBA"/>
    <w:rsid w:val="00E82C17"/>
    <w:rsid w:val="00E82E4F"/>
    <w:rsid w:val="00E82E89"/>
    <w:rsid w:val="00E82F7E"/>
    <w:rsid w:val="00E83019"/>
    <w:rsid w:val="00E830E2"/>
    <w:rsid w:val="00E83226"/>
    <w:rsid w:val="00E832AD"/>
    <w:rsid w:val="00E83392"/>
    <w:rsid w:val="00E8348A"/>
    <w:rsid w:val="00E8354A"/>
    <w:rsid w:val="00E83652"/>
    <w:rsid w:val="00E8381B"/>
    <w:rsid w:val="00E838BE"/>
    <w:rsid w:val="00E838C5"/>
    <w:rsid w:val="00E83935"/>
    <w:rsid w:val="00E83A8E"/>
    <w:rsid w:val="00E83B58"/>
    <w:rsid w:val="00E83CF9"/>
    <w:rsid w:val="00E83E6A"/>
    <w:rsid w:val="00E83EFA"/>
    <w:rsid w:val="00E8424D"/>
    <w:rsid w:val="00E843B6"/>
    <w:rsid w:val="00E843EB"/>
    <w:rsid w:val="00E8450A"/>
    <w:rsid w:val="00E8460D"/>
    <w:rsid w:val="00E84878"/>
    <w:rsid w:val="00E848D0"/>
    <w:rsid w:val="00E84938"/>
    <w:rsid w:val="00E84A7D"/>
    <w:rsid w:val="00E84B17"/>
    <w:rsid w:val="00E84C9A"/>
    <w:rsid w:val="00E84D13"/>
    <w:rsid w:val="00E84F40"/>
    <w:rsid w:val="00E85357"/>
    <w:rsid w:val="00E85487"/>
    <w:rsid w:val="00E85546"/>
    <w:rsid w:val="00E856CD"/>
    <w:rsid w:val="00E8574A"/>
    <w:rsid w:val="00E85858"/>
    <w:rsid w:val="00E85860"/>
    <w:rsid w:val="00E8599F"/>
    <w:rsid w:val="00E85A57"/>
    <w:rsid w:val="00E85C83"/>
    <w:rsid w:val="00E85F2C"/>
    <w:rsid w:val="00E8613A"/>
    <w:rsid w:val="00E863DF"/>
    <w:rsid w:val="00E86CDA"/>
    <w:rsid w:val="00E86D79"/>
    <w:rsid w:val="00E86DF3"/>
    <w:rsid w:val="00E86E8C"/>
    <w:rsid w:val="00E87312"/>
    <w:rsid w:val="00E87576"/>
    <w:rsid w:val="00E87664"/>
    <w:rsid w:val="00E87702"/>
    <w:rsid w:val="00E87793"/>
    <w:rsid w:val="00E87AD7"/>
    <w:rsid w:val="00E87C4F"/>
    <w:rsid w:val="00E87F6A"/>
    <w:rsid w:val="00E87FFC"/>
    <w:rsid w:val="00E900F2"/>
    <w:rsid w:val="00E9038E"/>
    <w:rsid w:val="00E9051F"/>
    <w:rsid w:val="00E908C9"/>
    <w:rsid w:val="00E90A3E"/>
    <w:rsid w:val="00E90AEF"/>
    <w:rsid w:val="00E90CB3"/>
    <w:rsid w:val="00E90D67"/>
    <w:rsid w:val="00E90E7D"/>
    <w:rsid w:val="00E9112D"/>
    <w:rsid w:val="00E91214"/>
    <w:rsid w:val="00E916AE"/>
    <w:rsid w:val="00E91785"/>
    <w:rsid w:val="00E917DD"/>
    <w:rsid w:val="00E91A37"/>
    <w:rsid w:val="00E91A71"/>
    <w:rsid w:val="00E91C2A"/>
    <w:rsid w:val="00E91C2B"/>
    <w:rsid w:val="00E91D29"/>
    <w:rsid w:val="00E9200D"/>
    <w:rsid w:val="00E922C3"/>
    <w:rsid w:val="00E9264F"/>
    <w:rsid w:val="00E92781"/>
    <w:rsid w:val="00E92D9D"/>
    <w:rsid w:val="00E92E0C"/>
    <w:rsid w:val="00E92E46"/>
    <w:rsid w:val="00E92ECD"/>
    <w:rsid w:val="00E92F41"/>
    <w:rsid w:val="00E930E1"/>
    <w:rsid w:val="00E93209"/>
    <w:rsid w:val="00E9334B"/>
    <w:rsid w:val="00E933F1"/>
    <w:rsid w:val="00E93A86"/>
    <w:rsid w:val="00E93BE7"/>
    <w:rsid w:val="00E93C60"/>
    <w:rsid w:val="00E93F9D"/>
    <w:rsid w:val="00E9404D"/>
    <w:rsid w:val="00E94161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BD5"/>
    <w:rsid w:val="00E94C46"/>
    <w:rsid w:val="00E94E14"/>
    <w:rsid w:val="00E94E17"/>
    <w:rsid w:val="00E94E85"/>
    <w:rsid w:val="00E94EA8"/>
    <w:rsid w:val="00E94FD6"/>
    <w:rsid w:val="00E95305"/>
    <w:rsid w:val="00E9534C"/>
    <w:rsid w:val="00E955AD"/>
    <w:rsid w:val="00E9569B"/>
    <w:rsid w:val="00E959A8"/>
    <w:rsid w:val="00E95AB7"/>
    <w:rsid w:val="00E95C2B"/>
    <w:rsid w:val="00E95D1A"/>
    <w:rsid w:val="00E96067"/>
    <w:rsid w:val="00E9647E"/>
    <w:rsid w:val="00E9656C"/>
    <w:rsid w:val="00E965E0"/>
    <w:rsid w:val="00E96615"/>
    <w:rsid w:val="00E9665E"/>
    <w:rsid w:val="00E96786"/>
    <w:rsid w:val="00E9693D"/>
    <w:rsid w:val="00E96983"/>
    <w:rsid w:val="00E97347"/>
    <w:rsid w:val="00E973E6"/>
    <w:rsid w:val="00E97435"/>
    <w:rsid w:val="00E976C5"/>
    <w:rsid w:val="00E978AF"/>
    <w:rsid w:val="00EA04B0"/>
    <w:rsid w:val="00EA04CD"/>
    <w:rsid w:val="00EA0752"/>
    <w:rsid w:val="00EA07C2"/>
    <w:rsid w:val="00EA09B0"/>
    <w:rsid w:val="00EA0C61"/>
    <w:rsid w:val="00EA0D09"/>
    <w:rsid w:val="00EA0ED6"/>
    <w:rsid w:val="00EA0F86"/>
    <w:rsid w:val="00EA115F"/>
    <w:rsid w:val="00EA1303"/>
    <w:rsid w:val="00EA1348"/>
    <w:rsid w:val="00EA1364"/>
    <w:rsid w:val="00EA150C"/>
    <w:rsid w:val="00EA160C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49C"/>
    <w:rsid w:val="00EA2700"/>
    <w:rsid w:val="00EA29E7"/>
    <w:rsid w:val="00EA2BA4"/>
    <w:rsid w:val="00EA2C26"/>
    <w:rsid w:val="00EA2D11"/>
    <w:rsid w:val="00EA2DF1"/>
    <w:rsid w:val="00EA2FB4"/>
    <w:rsid w:val="00EA3006"/>
    <w:rsid w:val="00EA31F4"/>
    <w:rsid w:val="00EA3304"/>
    <w:rsid w:val="00EA3376"/>
    <w:rsid w:val="00EA33E8"/>
    <w:rsid w:val="00EA3677"/>
    <w:rsid w:val="00EA36DD"/>
    <w:rsid w:val="00EA38C0"/>
    <w:rsid w:val="00EA38DF"/>
    <w:rsid w:val="00EA3B00"/>
    <w:rsid w:val="00EA3D7F"/>
    <w:rsid w:val="00EA3DC0"/>
    <w:rsid w:val="00EA41DA"/>
    <w:rsid w:val="00EA42E5"/>
    <w:rsid w:val="00EA436A"/>
    <w:rsid w:val="00EA43FC"/>
    <w:rsid w:val="00EA49A6"/>
    <w:rsid w:val="00EA49B9"/>
    <w:rsid w:val="00EA49BB"/>
    <w:rsid w:val="00EA4AEE"/>
    <w:rsid w:val="00EA4B56"/>
    <w:rsid w:val="00EA4CE4"/>
    <w:rsid w:val="00EA4ED9"/>
    <w:rsid w:val="00EA5012"/>
    <w:rsid w:val="00EA5213"/>
    <w:rsid w:val="00EA53D3"/>
    <w:rsid w:val="00EA54D8"/>
    <w:rsid w:val="00EA56E8"/>
    <w:rsid w:val="00EA5730"/>
    <w:rsid w:val="00EA57BE"/>
    <w:rsid w:val="00EA58E4"/>
    <w:rsid w:val="00EA5944"/>
    <w:rsid w:val="00EA5D4E"/>
    <w:rsid w:val="00EA5D74"/>
    <w:rsid w:val="00EA5DCD"/>
    <w:rsid w:val="00EA5E4D"/>
    <w:rsid w:val="00EA5F3F"/>
    <w:rsid w:val="00EA5F98"/>
    <w:rsid w:val="00EA6023"/>
    <w:rsid w:val="00EA6087"/>
    <w:rsid w:val="00EA614B"/>
    <w:rsid w:val="00EA6187"/>
    <w:rsid w:val="00EA648E"/>
    <w:rsid w:val="00EA64F8"/>
    <w:rsid w:val="00EA6813"/>
    <w:rsid w:val="00EA6B31"/>
    <w:rsid w:val="00EA6C03"/>
    <w:rsid w:val="00EA6DD6"/>
    <w:rsid w:val="00EA6EF3"/>
    <w:rsid w:val="00EA6FB1"/>
    <w:rsid w:val="00EA6FC7"/>
    <w:rsid w:val="00EA7141"/>
    <w:rsid w:val="00EA715E"/>
    <w:rsid w:val="00EA71E8"/>
    <w:rsid w:val="00EA72BB"/>
    <w:rsid w:val="00EA744D"/>
    <w:rsid w:val="00EA7908"/>
    <w:rsid w:val="00EB0411"/>
    <w:rsid w:val="00EB04E4"/>
    <w:rsid w:val="00EB0697"/>
    <w:rsid w:val="00EB06B1"/>
    <w:rsid w:val="00EB0718"/>
    <w:rsid w:val="00EB074F"/>
    <w:rsid w:val="00EB08C2"/>
    <w:rsid w:val="00EB0ABA"/>
    <w:rsid w:val="00EB0B20"/>
    <w:rsid w:val="00EB0BE6"/>
    <w:rsid w:val="00EB0C8B"/>
    <w:rsid w:val="00EB0D4D"/>
    <w:rsid w:val="00EB0DEC"/>
    <w:rsid w:val="00EB1083"/>
    <w:rsid w:val="00EB11EE"/>
    <w:rsid w:val="00EB128A"/>
    <w:rsid w:val="00EB1296"/>
    <w:rsid w:val="00EB1B3C"/>
    <w:rsid w:val="00EB1C7C"/>
    <w:rsid w:val="00EB1CB2"/>
    <w:rsid w:val="00EB1D7D"/>
    <w:rsid w:val="00EB205F"/>
    <w:rsid w:val="00EB2079"/>
    <w:rsid w:val="00EB2310"/>
    <w:rsid w:val="00EB232A"/>
    <w:rsid w:val="00EB2508"/>
    <w:rsid w:val="00EB271E"/>
    <w:rsid w:val="00EB297D"/>
    <w:rsid w:val="00EB2AC7"/>
    <w:rsid w:val="00EB2BD8"/>
    <w:rsid w:val="00EB3198"/>
    <w:rsid w:val="00EB32F6"/>
    <w:rsid w:val="00EB334E"/>
    <w:rsid w:val="00EB354E"/>
    <w:rsid w:val="00EB3559"/>
    <w:rsid w:val="00EB35F0"/>
    <w:rsid w:val="00EB3957"/>
    <w:rsid w:val="00EB3B4A"/>
    <w:rsid w:val="00EB3CAF"/>
    <w:rsid w:val="00EB3CC7"/>
    <w:rsid w:val="00EB3D39"/>
    <w:rsid w:val="00EB3DD7"/>
    <w:rsid w:val="00EB4150"/>
    <w:rsid w:val="00EB41F2"/>
    <w:rsid w:val="00EB430D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29D"/>
    <w:rsid w:val="00EB53A2"/>
    <w:rsid w:val="00EB552D"/>
    <w:rsid w:val="00EB55EC"/>
    <w:rsid w:val="00EB56A9"/>
    <w:rsid w:val="00EB56C3"/>
    <w:rsid w:val="00EB56F6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1BD"/>
    <w:rsid w:val="00EB62AB"/>
    <w:rsid w:val="00EB6434"/>
    <w:rsid w:val="00EB6461"/>
    <w:rsid w:val="00EB653F"/>
    <w:rsid w:val="00EB6728"/>
    <w:rsid w:val="00EB6922"/>
    <w:rsid w:val="00EB6958"/>
    <w:rsid w:val="00EB69B6"/>
    <w:rsid w:val="00EB6B69"/>
    <w:rsid w:val="00EB6BAF"/>
    <w:rsid w:val="00EB6CAC"/>
    <w:rsid w:val="00EB6CC1"/>
    <w:rsid w:val="00EB6E8F"/>
    <w:rsid w:val="00EB6F6F"/>
    <w:rsid w:val="00EB7027"/>
    <w:rsid w:val="00EB72A8"/>
    <w:rsid w:val="00EB745D"/>
    <w:rsid w:val="00EB747D"/>
    <w:rsid w:val="00EB74A8"/>
    <w:rsid w:val="00EB75FE"/>
    <w:rsid w:val="00EB7A39"/>
    <w:rsid w:val="00EB7B33"/>
    <w:rsid w:val="00EB7D3B"/>
    <w:rsid w:val="00EB7D87"/>
    <w:rsid w:val="00EB7EB1"/>
    <w:rsid w:val="00EB7FE2"/>
    <w:rsid w:val="00EB7FEE"/>
    <w:rsid w:val="00EC02D2"/>
    <w:rsid w:val="00EC0599"/>
    <w:rsid w:val="00EC09D2"/>
    <w:rsid w:val="00EC0A6B"/>
    <w:rsid w:val="00EC0B16"/>
    <w:rsid w:val="00EC0B89"/>
    <w:rsid w:val="00EC0FB2"/>
    <w:rsid w:val="00EC11B8"/>
    <w:rsid w:val="00EC134C"/>
    <w:rsid w:val="00EC1421"/>
    <w:rsid w:val="00EC1466"/>
    <w:rsid w:val="00EC14DD"/>
    <w:rsid w:val="00EC16A0"/>
    <w:rsid w:val="00EC16D0"/>
    <w:rsid w:val="00EC17A3"/>
    <w:rsid w:val="00EC180A"/>
    <w:rsid w:val="00EC1819"/>
    <w:rsid w:val="00EC188A"/>
    <w:rsid w:val="00EC1A88"/>
    <w:rsid w:val="00EC1AC5"/>
    <w:rsid w:val="00EC1AD6"/>
    <w:rsid w:val="00EC1C86"/>
    <w:rsid w:val="00EC1F11"/>
    <w:rsid w:val="00EC1F1C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D76"/>
    <w:rsid w:val="00EC2E98"/>
    <w:rsid w:val="00EC2EC0"/>
    <w:rsid w:val="00EC2F1E"/>
    <w:rsid w:val="00EC2F24"/>
    <w:rsid w:val="00EC30B4"/>
    <w:rsid w:val="00EC3318"/>
    <w:rsid w:val="00EC3349"/>
    <w:rsid w:val="00EC38F4"/>
    <w:rsid w:val="00EC3908"/>
    <w:rsid w:val="00EC3A3B"/>
    <w:rsid w:val="00EC3A71"/>
    <w:rsid w:val="00EC3B24"/>
    <w:rsid w:val="00EC404C"/>
    <w:rsid w:val="00EC42B7"/>
    <w:rsid w:val="00EC42E6"/>
    <w:rsid w:val="00EC4784"/>
    <w:rsid w:val="00EC492F"/>
    <w:rsid w:val="00EC4B23"/>
    <w:rsid w:val="00EC4B6F"/>
    <w:rsid w:val="00EC4C41"/>
    <w:rsid w:val="00EC4D5B"/>
    <w:rsid w:val="00EC4D9D"/>
    <w:rsid w:val="00EC4EC0"/>
    <w:rsid w:val="00EC50EF"/>
    <w:rsid w:val="00EC50F7"/>
    <w:rsid w:val="00EC5356"/>
    <w:rsid w:val="00EC590F"/>
    <w:rsid w:val="00EC5F8B"/>
    <w:rsid w:val="00EC60DE"/>
    <w:rsid w:val="00EC6557"/>
    <w:rsid w:val="00EC6784"/>
    <w:rsid w:val="00EC6897"/>
    <w:rsid w:val="00EC6AF3"/>
    <w:rsid w:val="00EC6C82"/>
    <w:rsid w:val="00EC6D1E"/>
    <w:rsid w:val="00EC6E16"/>
    <w:rsid w:val="00EC6F61"/>
    <w:rsid w:val="00EC6F84"/>
    <w:rsid w:val="00EC742D"/>
    <w:rsid w:val="00EC76DA"/>
    <w:rsid w:val="00EC779E"/>
    <w:rsid w:val="00EC7976"/>
    <w:rsid w:val="00EC7BC0"/>
    <w:rsid w:val="00EC7E6C"/>
    <w:rsid w:val="00EC7E7A"/>
    <w:rsid w:val="00EC7F0F"/>
    <w:rsid w:val="00EC7FA1"/>
    <w:rsid w:val="00ED051C"/>
    <w:rsid w:val="00ED08A5"/>
    <w:rsid w:val="00ED092F"/>
    <w:rsid w:val="00ED0B2C"/>
    <w:rsid w:val="00ED0CC8"/>
    <w:rsid w:val="00ED0E83"/>
    <w:rsid w:val="00ED0FB5"/>
    <w:rsid w:val="00ED1018"/>
    <w:rsid w:val="00ED1563"/>
    <w:rsid w:val="00ED160B"/>
    <w:rsid w:val="00ED1768"/>
    <w:rsid w:val="00ED1A3A"/>
    <w:rsid w:val="00ED1ED3"/>
    <w:rsid w:val="00ED2050"/>
    <w:rsid w:val="00ED2228"/>
    <w:rsid w:val="00ED2407"/>
    <w:rsid w:val="00ED25E8"/>
    <w:rsid w:val="00ED27A2"/>
    <w:rsid w:val="00ED29D5"/>
    <w:rsid w:val="00ED2A4B"/>
    <w:rsid w:val="00ED2B28"/>
    <w:rsid w:val="00ED2CDE"/>
    <w:rsid w:val="00ED2E58"/>
    <w:rsid w:val="00ED3050"/>
    <w:rsid w:val="00ED3191"/>
    <w:rsid w:val="00ED36AE"/>
    <w:rsid w:val="00ED389D"/>
    <w:rsid w:val="00ED3977"/>
    <w:rsid w:val="00ED39BA"/>
    <w:rsid w:val="00ED3A40"/>
    <w:rsid w:val="00ED3B10"/>
    <w:rsid w:val="00ED3EA5"/>
    <w:rsid w:val="00ED3FEA"/>
    <w:rsid w:val="00ED425A"/>
    <w:rsid w:val="00ED443E"/>
    <w:rsid w:val="00ED45C1"/>
    <w:rsid w:val="00ED4677"/>
    <w:rsid w:val="00ED4C05"/>
    <w:rsid w:val="00ED4CB3"/>
    <w:rsid w:val="00ED4D0E"/>
    <w:rsid w:val="00ED4D1A"/>
    <w:rsid w:val="00ED5036"/>
    <w:rsid w:val="00ED5111"/>
    <w:rsid w:val="00ED51D8"/>
    <w:rsid w:val="00ED51E2"/>
    <w:rsid w:val="00ED558F"/>
    <w:rsid w:val="00ED5880"/>
    <w:rsid w:val="00ED5A16"/>
    <w:rsid w:val="00ED5CE0"/>
    <w:rsid w:val="00ED5D35"/>
    <w:rsid w:val="00ED5E1C"/>
    <w:rsid w:val="00ED5F18"/>
    <w:rsid w:val="00ED5F2A"/>
    <w:rsid w:val="00ED61E8"/>
    <w:rsid w:val="00ED61F3"/>
    <w:rsid w:val="00ED6390"/>
    <w:rsid w:val="00ED6417"/>
    <w:rsid w:val="00ED65E5"/>
    <w:rsid w:val="00ED65EB"/>
    <w:rsid w:val="00ED6685"/>
    <w:rsid w:val="00ED6C88"/>
    <w:rsid w:val="00ED6CEC"/>
    <w:rsid w:val="00ED713A"/>
    <w:rsid w:val="00ED7240"/>
    <w:rsid w:val="00ED744F"/>
    <w:rsid w:val="00ED7704"/>
    <w:rsid w:val="00ED773A"/>
    <w:rsid w:val="00ED7797"/>
    <w:rsid w:val="00ED781A"/>
    <w:rsid w:val="00ED78ED"/>
    <w:rsid w:val="00ED7A45"/>
    <w:rsid w:val="00ED7DCE"/>
    <w:rsid w:val="00ED7DFD"/>
    <w:rsid w:val="00EE000B"/>
    <w:rsid w:val="00EE010D"/>
    <w:rsid w:val="00EE011E"/>
    <w:rsid w:val="00EE0225"/>
    <w:rsid w:val="00EE0246"/>
    <w:rsid w:val="00EE04F3"/>
    <w:rsid w:val="00EE0583"/>
    <w:rsid w:val="00EE05A7"/>
    <w:rsid w:val="00EE06D3"/>
    <w:rsid w:val="00EE081B"/>
    <w:rsid w:val="00EE09CB"/>
    <w:rsid w:val="00EE0A7F"/>
    <w:rsid w:val="00EE0C8E"/>
    <w:rsid w:val="00EE0CAB"/>
    <w:rsid w:val="00EE0DBD"/>
    <w:rsid w:val="00EE0E3D"/>
    <w:rsid w:val="00EE1563"/>
    <w:rsid w:val="00EE15A0"/>
    <w:rsid w:val="00EE1854"/>
    <w:rsid w:val="00EE19B6"/>
    <w:rsid w:val="00EE19B9"/>
    <w:rsid w:val="00EE1B5F"/>
    <w:rsid w:val="00EE1C2E"/>
    <w:rsid w:val="00EE1DD0"/>
    <w:rsid w:val="00EE2075"/>
    <w:rsid w:val="00EE2286"/>
    <w:rsid w:val="00EE2432"/>
    <w:rsid w:val="00EE245C"/>
    <w:rsid w:val="00EE24F7"/>
    <w:rsid w:val="00EE2521"/>
    <w:rsid w:val="00EE2577"/>
    <w:rsid w:val="00EE280F"/>
    <w:rsid w:val="00EE2C8E"/>
    <w:rsid w:val="00EE2D6A"/>
    <w:rsid w:val="00EE2FA8"/>
    <w:rsid w:val="00EE3243"/>
    <w:rsid w:val="00EE33E8"/>
    <w:rsid w:val="00EE3718"/>
    <w:rsid w:val="00EE3747"/>
    <w:rsid w:val="00EE3A76"/>
    <w:rsid w:val="00EE3C3C"/>
    <w:rsid w:val="00EE3F05"/>
    <w:rsid w:val="00EE3F9A"/>
    <w:rsid w:val="00EE3FC4"/>
    <w:rsid w:val="00EE3FCC"/>
    <w:rsid w:val="00EE40ED"/>
    <w:rsid w:val="00EE4111"/>
    <w:rsid w:val="00EE41D9"/>
    <w:rsid w:val="00EE43C8"/>
    <w:rsid w:val="00EE446F"/>
    <w:rsid w:val="00EE4498"/>
    <w:rsid w:val="00EE44E0"/>
    <w:rsid w:val="00EE46B7"/>
    <w:rsid w:val="00EE49EF"/>
    <w:rsid w:val="00EE4A23"/>
    <w:rsid w:val="00EE4A82"/>
    <w:rsid w:val="00EE4B64"/>
    <w:rsid w:val="00EE4DDD"/>
    <w:rsid w:val="00EE4F1C"/>
    <w:rsid w:val="00EE51FE"/>
    <w:rsid w:val="00EE53DE"/>
    <w:rsid w:val="00EE552D"/>
    <w:rsid w:val="00EE561E"/>
    <w:rsid w:val="00EE5626"/>
    <w:rsid w:val="00EE58C3"/>
    <w:rsid w:val="00EE5A18"/>
    <w:rsid w:val="00EE5BF9"/>
    <w:rsid w:val="00EE5C28"/>
    <w:rsid w:val="00EE5FB3"/>
    <w:rsid w:val="00EE5FDC"/>
    <w:rsid w:val="00EE654B"/>
    <w:rsid w:val="00EE66DA"/>
    <w:rsid w:val="00EE6874"/>
    <w:rsid w:val="00EE6C01"/>
    <w:rsid w:val="00EE6D16"/>
    <w:rsid w:val="00EE6DFE"/>
    <w:rsid w:val="00EE6F2D"/>
    <w:rsid w:val="00EE7107"/>
    <w:rsid w:val="00EE7578"/>
    <w:rsid w:val="00EE760C"/>
    <w:rsid w:val="00EE785A"/>
    <w:rsid w:val="00EE78FE"/>
    <w:rsid w:val="00EE7950"/>
    <w:rsid w:val="00EE7962"/>
    <w:rsid w:val="00EE7B0D"/>
    <w:rsid w:val="00EE7F92"/>
    <w:rsid w:val="00EF00F8"/>
    <w:rsid w:val="00EF0251"/>
    <w:rsid w:val="00EF02CF"/>
    <w:rsid w:val="00EF0336"/>
    <w:rsid w:val="00EF0503"/>
    <w:rsid w:val="00EF0543"/>
    <w:rsid w:val="00EF05D4"/>
    <w:rsid w:val="00EF0606"/>
    <w:rsid w:val="00EF068A"/>
    <w:rsid w:val="00EF0757"/>
    <w:rsid w:val="00EF07EC"/>
    <w:rsid w:val="00EF0B1B"/>
    <w:rsid w:val="00EF0E8A"/>
    <w:rsid w:val="00EF0EFC"/>
    <w:rsid w:val="00EF114F"/>
    <w:rsid w:val="00EF11A7"/>
    <w:rsid w:val="00EF15DB"/>
    <w:rsid w:val="00EF16AB"/>
    <w:rsid w:val="00EF17DE"/>
    <w:rsid w:val="00EF1868"/>
    <w:rsid w:val="00EF18B3"/>
    <w:rsid w:val="00EF1B6E"/>
    <w:rsid w:val="00EF1DB8"/>
    <w:rsid w:val="00EF2199"/>
    <w:rsid w:val="00EF23E4"/>
    <w:rsid w:val="00EF2488"/>
    <w:rsid w:val="00EF2552"/>
    <w:rsid w:val="00EF2840"/>
    <w:rsid w:val="00EF314F"/>
    <w:rsid w:val="00EF3178"/>
    <w:rsid w:val="00EF32E0"/>
    <w:rsid w:val="00EF3410"/>
    <w:rsid w:val="00EF3571"/>
    <w:rsid w:val="00EF3889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B7"/>
    <w:rsid w:val="00EF46E8"/>
    <w:rsid w:val="00EF4730"/>
    <w:rsid w:val="00EF47DD"/>
    <w:rsid w:val="00EF4824"/>
    <w:rsid w:val="00EF4927"/>
    <w:rsid w:val="00EF493B"/>
    <w:rsid w:val="00EF4D8F"/>
    <w:rsid w:val="00EF50C8"/>
    <w:rsid w:val="00EF528B"/>
    <w:rsid w:val="00EF533F"/>
    <w:rsid w:val="00EF5399"/>
    <w:rsid w:val="00EF53F1"/>
    <w:rsid w:val="00EF5400"/>
    <w:rsid w:val="00EF544E"/>
    <w:rsid w:val="00EF5597"/>
    <w:rsid w:val="00EF55DD"/>
    <w:rsid w:val="00EF5632"/>
    <w:rsid w:val="00EF5760"/>
    <w:rsid w:val="00EF57CE"/>
    <w:rsid w:val="00EF58BD"/>
    <w:rsid w:val="00EF5D53"/>
    <w:rsid w:val="00EF5E78"/>
    <w:rsid w:val="00EF5F94"/>
    <w:rsid w:val="00EF611D"/>
    <w:rsid w:val="00EF6517"/>
    <w:rsid w:val="00EF651E"/>
    <w:rsid w:val="00EF6526"/>
    <w:rsid w:val="00EF66B4"/>
    <w:rsid w:val="00EF6754"/>
    <w:rsid w:val="00EF6B50"/>
    <w:rsid w:val="00EF6B94"/>
    <w:rsid w:val="00EF6CB6"/>
    <w:rsid w:val="00EF6DD1"/>
    <w:rsid w:val="00EF6E2A"/>
    <w:rsid w:val="00EF6EA4"/>
    <w:rsid w:val="00EF6EB7"/>
    <w:rsid w:val="00EF6F1C"/>
    <w:rsid w:val="00EF6F9D"/>
    <w:rsid w:val="00EF7540"/>
    <w:rsid w:val="00EF75C9"/>
    <w:rsid w:val="00EF75E1"/>
    <w:rsid w:val="00EF774B"/>
    <w:rsid w:val="00EF780C"/>
    <w:rsid w:val="00EF78A5"/>
    <w:rsid w:val="00EF7920"/>
    <w:rsid w:val="00EF7943"/>
    <w:rsid w:val="00EF79A8"/>
    <w:rsid w:val="00EF7AEB"/>
    <w:rsid w:val="00EF7B9D"/>
    <w:rsid w:val="00EF7CB1"/>
    <w:rsid w:val="00F00048"/>
    <w:rsid w:val="00F000B6"/>
    <w:rsid w:val="00F00140"/>
    <w:rsid w:val="00F004C3"/>
    <w:rsid w:val="00F004CC"/>
    <w:rsid w:val="00F005A7"/>
    <w:rsid w:val="00F005F0"/>
    <w:rsid w:val="00F005F5"/>
    <w:rsid w:val="00F0062F"/>
    <w:rsid w:val="00F00921"/>
    <w:rsid w:val="00F00965"/>
    <w:rsid w:val="00F00A81"/>
    <w:rsid w:val="00F00AE7"/>
    <w:rsid w:val="00F00B03"/>
    <w:rsid w:val="00F00B7A"/>
    <w:rsid w:val="00F00ED4"/>
    <w:rsid w:val="00F00F32"/>
    <w:rsid w:val="00F00F3C"/>
    <w:rsid w:val="00F00FC2"/>
    <w:rsid w:val="00F00FE2"/>
    <w:rsid w:val="00F01090"/>
    <w:rsid w:val="00F011C1"/>
    <w:rsid w:val="00F011F3"/>
    <w:rsid w:val="00F0135F"/>
    <w:rsid w:val="00F0189B"/>
    <w:rsid w:val="00F01900"/>
    <w:rsid w:val="00F01AA3"/>
    <w:rsid w:val="00F01B25"/>
    <w:rsid w:val="00F01C96"/>
    <w:rsid w:val="00F01E88"/>
    <w:rsid w:val="00F02074"/>
    <w:rsid w:val="00F0207E"/>
    <w:rsid w:val="00F0238B"/>
    <w:rsid w:val="00F026F2"/>
    <w:rsid w:val="00F02713"/>
    <w:rsid w:val="00F0273D"/>
    <w:rsid w:val="00F027E2"/>
    <w:rsid w:val="00F0296C"/>
    <w:rsid w:val="00F02A0C"/>
    <w:rsid w:val="00F02A10"/>
    <w:rsid w:val="00F02A47"/>
    <w:rsid w:val="00F02B58"/>
    <w:rsid w:val="00F02EE9"/>
    <w:rsid w:val="00F0301F"/>
    <w:rsid w:val="00F030B1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4FF5"/>
    <w:rsid w:val="00F050CA"/>
    <w:rsid w:val="00F051DA"/>
    <w:rsid w:val="00F05293"/>
    <w:rsid w:val="00F054FB"/>
    <w:rsid w:val="00F055BD"/>
    <w:rsid w:val="00F057E5"/>
    <w:rsid w:val="00F057EB"/>
    <w:rsid w:val="00F05B5F"/>
    <w:rsid w:val="00F05DDA"/>
    <w:rsid w:val="00F05DEE"/>
    <w:rsid w:val="00F061D6"/>
    <w:rsid w:val="00F0626F"/>
    <w:rsid w:val="00F0634F"/>
    <w:rsid w:val="00F063F5"/>
    <w:rsid w:val="00F0653B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4A8"/>
    <w:rsid w:val="00F07601"/>
    <w:rsid w:val="00F076D2"/>
    <w:rsid w:val="00F07D4A"/>
    <w:rsid w:val="00F07F6B"/>
    <w:rsid w:val="00F100CC"/>
    <w:rsid w:val="00F1018E"/>
    <w:rsid w:val="00F10489"/>
    <w:rsid w:val="00F104A2"/>
    <w:rsid w:val="00F10566"/>
    <w:rsid w:val="00F10618"/>
    <w:rsid w:val="00F107EA"/>
    <w:rsid w:val="00F107F5"/>
    <w:rsid w:val="00F10A0B"/>
    <w:rsid w:val="00F10AB1"/>
    <w:rsid w:val="00F10B30"/>
    <w:rsid w:val="00F10CA0"/>
    <w:rsid w:val="00F10FA8"/>
    <w:rsid w:val="00F10FF2"/>
    <w:rsid w:val="00F11009"/>
    <w:rsid w:val="00F11600"/>
    <w:rsid w:val="00F11602"/>
    <w:rsid w:val="00F11811"/>
    <w:rsid w:val="00F118F4"/>
    <w:rsid w:val="00F11931"/>
    <w:rsid w:val="00F11DD9"/>
    <w:rsid w:val="00F11FD7"/>
    <w:rsid w:val="00F11FDF"/>
    <w:rsid w:val="00F120AB"/>
    <w:rsid w:val="00F12510"/>
    <w:rsid w:val="00F12523"/>
    <w:rsid w:val="00F12697"/>
    <w:rsid w:val="00F126E5"/>
    <w:rsid w:val="00F12BDB"/>
    <w:rsid w:val="00F12DF7"/>
    <w:rsid w:val="00F1306D"/>
    <w:rsid w:val="00F131EE"/>
    <w:rsid w:val="00F133D0"/>
    <w:rsid w:val="00F13651"/>
    <w:rsid w:val="00F1374B"/>
    <w:rsid w:val="00F138DD"/>
    <w:rsid w:val="00F138F4"/>
    <w:rsid w:val="00F138F8"/>
    <w:rsid w:val="00F13901"/>
    <w:rsid w:val="00F13A78"/>
    <w:rsid w:val="00F13E1A"/>
    <w:rsid w:val="00F142AF"/>
    <w:rsid w:val="00F142FA"/>
    <w:rsid w:val="00F14560"/>
    <w:rsid w:val="00F1456D"/>
    <w:rsid w:val="00F14788"/>
    <w:rsid w:val="00F148C3"/>
    <w:rsid w:val="00F14C25"/>
    <w:rsid w:val="00F14C28"/>
    <w:rsid w:val="00F14CBF"/>
    <w:rsid w:val="00F14F8A"/>
    <w:rsid w:val="00F1543C"/>
    <w:rsid w:val="00F1589A"/>
    <w:rsid w:val="00F158EC"/>
    <w:rsid w:val="00F15D2D"/>
    <w:rsid w:val="00F15F62"/>
    <w:rsid w:val="00F16021"/>
    <w:rsid w:val="00F161AC"/>
    <w:rsid w:val="00F16402"/>
    <w:rsid w:val="00F16526"/>
    <w:rsid w:val="00F165D6"/>
    <w:rsid w:val="00F16E3D"/>
    <w:rsid w:val="00F17204"/>
    <w:rsid w:val="00F17565"/>
    <w:rsid w:val="00F17927"/>
    <w:rsid w:val="00F179CF"/>
    <w:rsid w:val="00F17C5F"/>
    <w:rsid w:val="00F17E25"/>
    <w:rsid w:val="00F17E3F"/>
    <w:rsid w:val="00F17E53"/>
    <w:rsid w:val="00F2016D"/>
    <w:rsid w:val="00F20237"/>
    <w:rsid w:val="00F20325"/>
    <w:rsid w:val="00F203A2"/>
    <w:rsid w:val="00F20988"/>
    <w:rsid w:val="00F209A7"/>
    <w:rsid w:val="00F20B9A"/>
    <w:rsid w:val="00F20D10"/>
    <w:rsid w:val="00F20F3C"/>
    <w:rsid w:val="00F214EE"/>
    <w:rsid w:val="00F215AF"/>
    <w:rsid w:val="00F215EB"/>
    <w:rsid w:val="00F219A8"/>
    <w:rsid w:val="00F21B3D"/>
    <w:rsid w:val="00F21CD5"/>
    <w:rsid w:val="00F21D20"/>
    <w:rsid w:val="00F21D48"/>
    <w:rsid w:val="00F22141"/>
    <w:rsid w:val="00F22180"/>
    <w:rsid w:val="00F221B4"/>
    <w:rsid w:val="00F222CC"/>
    <w:rsid w:val="00F224CA"/>
    <w:rsid w:val="00F227C7"/>
    <w:rsid w:val="00F228D1"/>
    <w:rsid w:val="00F229A7"/>
    <w:rsid w:val="00F22B2E"/>
    <w:rsid w:val="00F22C4C"/>
    <w:rsid w:val="00F23002"/>
    <w:rsid w:val="00F23061"/>
    <w:rsid w:val="00F23348"/>
    <w:rsid w:val="00F2341E"/>
    <w:rsid w:val="00F234B0"/>
    <w:rsid w:val="00F2351F"/>
    <w:rsid w:val="00F23692"/>
    <w:rsid w:val="00F23C25"/>
    <w:rsid w:val="00F23DC6"/>
    <w:rsid w:val="00F23F5B"/>
    <w:rsid w:val="00F242F3"/>
    <w:rsid w:val="00F2441A"/>
    <w:rsid w:val="00F246C2"/>
    <w:rsid w:val="00F246C4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7BD"/>
    <w:rsid w:val="00F268DA"/>
    <w:rsid w:val="00F268F6"/>
    <w:rsid w:val="00F26AD2"/>
    <w:rsid w:val="00F26B1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3D1"/>
    <w:rsid w:val="00F275C0"/>
    <w:rsid w:val="00F27643"/>
    <w:rsid w:val="00F2781E"/>
    <w:rsid w:val="00F27A5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0EC5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009"/>
    <w:rsid w:val="00F32222"/>
    <w:rsid w:val="00F32370"/>
    <w:rsid w:val="00F328B4"/>
    <w:rsid w:val="00F32918"/>
    <w:rsid w:val="00F32B66"/>
    <w:rsid w:val="00F32D7E"/>
    <w:rsid w:val="00F32E59"/>
    <w:rsid w:val="00F32F79"/>
    <w:rsid w:val="00F33024"/>
    <w:rsid w:val="00F330FA"/>
    <w:rsid w:val="00F3316C"/>
    <w:rsid w:val="00F33174"/>
    <w:rsid w:val="00F331CF"/>
    <w:rsid w:val="00F33350"/>
    <w:rsid w:val="00F3363A"/>
    <w:rsid w:val="00F33660"/>
    <w:rsid w:val="00F338B1"/>
    <w:rsid w:val="00F33979"/>
    <w:rsid w:val="00F33C95"/>
    <w:rsid w:val="00F33EB9"/>
    <w:rsid w:val="00F343D7"/>
    <w:rsid w:val="00F34409"/>
    <w:rsid w:val="00F34629"/>
    <w:rsid w:val="00F348BB"/>
    <w:rsid w:val="00F349E9"/>
    <w:rsid w:val="00F34B33"/>
    <w:rsid w:val="00F34DB0"/>
    <w:rsid w:val="00F34E35"/>
    <w:rsid w:val="00F34E40"/>
    <w:rsid w:val="00F3517D"/>
    <w:rsid w:val="00F3557C"/>
    <w:rsid w:val="00F3590F"/>
    <w:rsid w:val="00F35CD7"/>
    <w:rsid w:val="00F35F7B"/>
    <w:rsid w:val="00F362D0"/>
    <w:rsid w:val="00F36427"/>
    <w:rsid w:val="00F3662F"/>
    <w:rsid w:val="00F36649"/>
    <w:rsid w:val="00F366BF"/>
    <w:rsid w:val="00F36765"/>
    <w:rsid w:val="00F3678D"/>
    <w:rsid w:val="00F368A8"/>
    <w:rsid w:val="00F3697C"/>
    <w:rsid w:val="00F36A28"/>
    <w:rsid w:val="00F36B29"/>
    <w:rsid w:val="00F36B4D"/>
    <w:rsid w:val="00F36B8D"/>
    <w:rsid w:val="00F36C60"/>
    <w:rsid w:val="00F36DF3"/>
    <w:rsid w:val="00F36F98"/>
    <w:rsid w:val="00F37027"/>
    <w:rsid w:val="00F37182"/>
    <w:rsid w:val="00F37364"/>
    <w:rsid w:val="00F375F1"/>
    <w:rsid w:val="00F37874"/>
    <w:rsid w:val="00F37972"/>
    <w:rsid w:val="00F37C87"/>
    <w:rsid w:val="00F37DFD"/>
    <w:rsid w:val="00F37EF3"/>
    <w:rsid w:val="00F37F83"/>
    <w:rsid w:val="00F40254"/>
    <w:rsid w:val="00F40309"/>
    <w:rsid w:val="00F4060D"/>
    <w:rsid w:val="00F40A40"/>
    <w:rsid w:val="00F40A56"/>
    <w:rsid w:val="00F40A80"/>
    <w:rsid w:val="00F40B7D"/>
    <w:rsid w:val="00F40C31"/>
    <w:rsid w:val="00F40CA0"/>
    <w:rsid w:val="00F40CC1"/>
    <w:rsid w:val="00F40F5B"/>
    <w:rsid w:val="00F40FB0"/>
    <w:rsid w:val="00F410B5"/>
    <w:rsid w:val="00F41117"/>
    <w:rsid w:val="00F41146"/>
    <w:rsid w:val="00F4117F"/>
    <w:rsid w:val="00F411F8"/>
    <w:rsid w:val="00F41213"/>
    <w:rsid w:val="00F4150A"/>
    <w:rsid w:val="00F41536"/>
    <w:rsid w:val="00F416E0"/>
    <w:rsid w:val="00F41AE1"/>
    <w:rsid w:val="00F41C92"/>
    <w:rsid w:val="00F41E3E"/>
    <w:rsid w:val="00F41E7D"/>
    <w:rsid w:val="00F4208F"/>
    <w:rsid w:val="00F42130"/>
    <w:rsid w:val="00F4232F"/>
    <w:rsid w:val="00F4277F"/>
    <w:rsid w:val="00F42842"/>
    <w:rsid w:val="00F42908"/>
    <w:rsid w:val="00F42922"/>
    <w:rsid w:val="00F42A47"/>
    <w:rsid w:val="00F42BFD"/>
    <w:rsid w:val="00F42DDA"/>
    <w:rsid w:val="00F42F2B"/>
    <w:rsid w:val="00F42FC6"/>
    <w:rsid w:val="00F431FE"/>
    <w:rsid w:val="00F432E8"/>
    <w:rsid w:val="00F435A3"/>
    <w:rsid w:val="00F438FC"/>
    <w:rsid w:val="00F439A3"/>
    <w:rsid w:val="00F43F2C"/>
    <w:rsid w:val="00F4417D"/>
    <w:rsid w:val="00F444A7"/>
    <w:rsid w:val="00F445C1"/>
    <w:rsid w:val="00F4473A"/>
    <w:rsid w:val="00F44A0F"/>
    <w:rsid w:val="00F44F56"/>
    <w:rsid w:val="00F450A4"/>
    <w:rsid w:val="00F450D7"/>
    <w:rsid w:val="00F4511C"/>
    <w:rsid w:val="00F4528A"/>
    <w:rsid w:val="00F4561A"/>
    <w:rsid w:val="00F459BF"/>
    <w:rsid w:val="00F45AB7"/>
    <w:rsid w:val="00F45BE2"/>
    <w:rsid w:val="00F45C44"/>
    <w:rsid w:val="00F45C52"/>
    <w:rsid w:val="00F45D66"/>
    <w:rsid w:val="00F45D76"/>
    <w:rsid w:val="00F45EF5"/>
    <w:rsid w:val="00F46213"/>
    <w:rsid w:val="00F462FD"/>
    <w:rsid w:val="00F463FA"/>
    <w:rsid w:val="00F4657E"/>
    <w:rsid w:val="00F46595"/>
    <w:rsid w:val="00F4685D"/>
    <w:rsid w:val="00F4685F"/>
    <w:rsid w:val="00F46913"/>
    <w:rsid w:val="00F46B94"/>
    <w:rsid w:val="00F471AC"/>
    <w:rsid w:val="00F472CB"/>
    <w:rsid w:val="00F4751D"/>
    <w:rsid w:val="00F476B4"/>
    <w:rsid w:val="00F47897"/>
    <w:rsid w:val="00F47957"/>
    <w:rsid w:val="00F47994"/>
    <w:rsid w:val="00F479E5"/>
    <w:rsid w:val="00F47B07"/>
    <w:rsid w:val="00F47BDD"/>
    <w:rsid w:val="00F47C06"/>
    <w:rsid w:val="00F47C4E"/>
    <w:rsid w:val="00F47DC6"/>
    <w:rsid w:val="00F47DF2"/>
    <w:rsid w:val="00F47E87"/>
    <w:rsid w:val="00F47F75"/>
    <w:rsid w:val="00F5040A"/>
    <w:rsid w:val="00F504BE"/>
    <w:rsid w:val="00F504FC"/>
    <w:rsid w:val="00F50D3C"/>
    <w:rsid w:val="00F50DA2"/>
    <w:rsid w:val="00F50DDD"/>
    <w:rsid w:val="00F50DF4"/>
    <w:rsid w:val="00F51037"/>
    <w:rsid w:val="00F51330"/>
    <w:rsid w:val="00F5138A"/>
    <w:rsid w:val="00F514AC"/>
    <w:rsid w:val="00F51988"/>
    <w:rsid w:val="00F51C2D"/>
    <w:rsid w:val="00F52149"/>
    <w:rsid w:val="00F522E9"/>
    <w:rsid w:val="00F525D7"/>
    <w:rsid w:val="00F52754"/>
    <w:rsid w:val="00F52A45"/>
    <w:rsid w:val="00F52ACE"/>
    <w:rsid w:val="00F52D19"/>
    <w:rsid w:val="00F52E3B"/>
    <w:rsid w:val="00F52E44"/>
    <w:rsid w:val="00F53107"/>
    <w:rsid w:val="00F531AE"/>
    <w:rsid w:val="00F53229"/>
    <w:rsid w:val="00F53270"/>
    <w:rsid w:val="00F532D0"/>
    <w:rsid w:val="00F5333E"/>
    <w:rsid w:val="00F533EA"/>
    <w:rsid w:val="00F536A8"/>
    <w:rsid w:val="00F537B0"/>
    <w:rsid w:val="00F538C3"/>
    <w:rsid w:val="00F53B97"/>
    <w:rsid w:val="00F53D9C"/>
    <w:rsid w:val="00F544C7"/>
    <w:rsid w:val="00F54945"/>
    <w:rsid w:val="00F54AD4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5DDD"/>
    <w:rsid w:val="00F56214"/>
    <w:rsid w:val="00F56760"/>
    <w:rsid w:val="00F567F7"/>
    <w:rsid w:val="00F568FA"/>
    <w:rsid w:val="00F5690A"/>
    <w:rsid w:val="00F5694E"/>
    <w:rsid w:val="00F57060"/>
    <w:rsid w:val="00F57103"/>
    <w:rsid w:val="00F57137"/>
    <w:rsid w:val="00F5725D"/>
    <w:rsid w:val="00F5762C"/>
    <w:rsid w:val="00F576FB"/>
    <w:rsid w:val="00F57780"/>
    <w:rsid w:val="00F5785B"/>
    <w:rsid w:val="00F57874"/>
    <w:rsid w:val="00F5788E"/>
    <w:rsid w:val="00F57945"/>
    <w:rsid w:val="00F57B6D"/>
    <w:rsid w:val="00F57CF5"/>
    <w:rsid w:val="00F60090"/>
    <w:rsid w:val="00F60199"/>
    <w:rsid w:val="00F6021D"/>
    <w:rsid w:val="00F60237"/>
    <w:rsid w:val="00F60372"/>
    <w:rsid w:val="00F603AE"/>
    <w:rsid w:val="00F606BD"/>
    <w:rsid w:val="00F60873"/>
    <w:rsid w:val="00F609F3"/>
    <w:rsid w:val="00F609FD"/>
    <w:rsid w:val="00F60C18"/>
    <w:rsid w:val="00F60CA7"/>
    <w:rsid w:val="00F60F05"/>
    <w:rsid w:val="00F60FE6"/>
    <w:rsid w:val="00F61138"/>
    <w:rsid w:val="00F6144F"/>
    <w:rsid w:val="00F616D5"/>
    <w:rsid w:val="00F61701"/>
    <w:rsid w:val="00F61721"/>
    <w:rsid w:val="00F618C6"/>
    <w:rsid w:val="00F61CEF"/>
    <w:rsid w:val="00F61F46"/>
    <w:rsid w:val="00F61F64"/>
    <w:rsid w:val="00F61FBB"/>
    <w:rsid w:val="00F6206B"/>
    <w:rsid w:val="00F620C1"/>
    <w:rsid w:val="00F62170"/>
    <w:rsid w:val="00F62280"/>
    <w:rsid w:val="00F62320"/>
    <w:rsid w:val="00F623B1"/>
    <w:rsid w:val="00F625D2"/>
    <w:rsid w:val="00F62A42"/>
    <w:rsid w:val="00F62C70"/>
    <w:rsid w:val="00F62C7A"/>
    <w:rsid w:val="00F631F7"/>
    <w:rsid w:val="00F63297"/>
    <w:rsid w:val="00F6342E"/>
    <w:rsid w:val="00F634F8"/>
    <w:rsid w:val="00F6352E"/>
    <w:rsid w:val="00F6359E"/>
    <w:rsid w:val="00F6374B"/>
    <w:rsid w:val="00F637A2"/>
    <w:rsid w:val="00F637D3"/>
    <w:rsid w:val="00F639F8"/>
    <w:rsid w:val="00F639FA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A85"/>
    <w:rsid w:val="00F64AAA"/>
    <w:rsid w:val="00F64B80"/>
    <w:rsid w:val="00F64BF3"/>
    <w:rsid w:val="00F64C72"/>
    <w:rsid w:val="00F64F21"/>
    <w:rsid w:val="00F64FF4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8D7"/>
    <w:rsid w:val="00F65914"/>
    <w:rsid w:val="00F659B6"/>
    <w:rsid w:val="00F659D3"/>
    <w:rsid w:val="00F65C79"/>
    <w:rsid w:val="00F65DB7"/>
    <w:rsid w:val="00F65E55"/>
    <w:rsid w:val="00F65F12"/>
    <w:rsid w:val="00F65F58"/>
    <w:rsid w:val="00F65FBF"/>
    <w:rsid w:val="00F65FFD"/>
    <w:rsid w:val="00F663E4"/>
    <w:rsid w:val="00F66466"/>
    <w:rsid w:val="00F66706"/>
    <w:rsid w:val="00F66723"/>
    <w:rsid w:val="00F66B5B"/>
    <w:rsid w:val="00F66DE8"/>
    <w:rsid w:val="00F671C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6D"/>
    <w:rsid w:val="00F705DA"/>
    <w:rsid w:val="00F709FA"/>
    <w:rsid w:val="00F70E25"/>
    <w:rsid w:val="00F7107D"/>
    <w:rsid w:val="00F71122"/>
    <w:rsid w:val="00F71266"/>
    <w:rsid w:val="00F713E1"/>
    <w:rsid w:val="00F715B8"/>
    <w:rsid w:val="00F71665"/>
    <w:rsid w:val="00F71824"/>
    <w:rsid w:val="00F71917"/>
    <w:rsid w:val="00F7195A"/>
    <w:rsid w:val="00F71977"/>
    <w:rsid w:val="00F719FA"/>
    <w:rsid w:val="00F71A0D"/>
    <w:rsid w:val="00F71ADD"/>
    <w:rsid w:val="00F71B0C"/>
    <w:rsid w:val="00F71C5D"/>
    <w:rsid w:val="00F726B8"/>
    <w:rsid w:val="00F72765"/>
    <w:rsid w:val="00F72F1C"/>
    <w:rsid w:val="00F730F7"/>
    <w:rsid w:val="00F73175"/>
    <w:rsid w:val="00F73304"/>
    <w:rsid w:val="00F73495"/>
    <w:rsid w:val="00F734CE"/>
    <w:rsid w:val="00F734FB"/>
    <w:rsid w:val="00F73511"/>
    <w:rsid w:val="00F7353A"/>
    <w:rsid w:val="00F7355B"/>
    <w:rsid w:val="00F73793"/>
    <w:rsid w:val="00F737A5"/>
    <w:rsid w:val="00F73831"/>
    <w:rsid w:val="00F73959"/>
    <w:rsid w:val="00F73A37"/>
    <w:rsid w:val="00F73B38"/>
    <w:rsid w:val="00F73B7E"/>
    <w:rsid w:val="00F73D9B"/>
    <w:rsid w:val="00F73E10"/>
    <w:rsid w:val="00F73E5C"/>
    <w:rsid w:val="00F73EAF"/>
    <w:rsid w:val="00F74172"/>
    <w:rsid w:val="00F7425B"/>
    <w:rsid w:val="00F74422"/>
    <w:rsid w:val="00F7442E"/>
    <w:rsid w:val="00F745FC"/>
    <w:rsid w:val="00F746B0"/>
    <w:rsid w:val="00F746DA"/>
    <w:rsid w:val="00F747A4"/>
    <w:rsid w:val="00F747FA"/>
    <w:rsid w:val="00F748BB"/>
    <w:rsid w:val="00F749CA"/>
    <w:rsid w:val="00F75046"/>
    <w:rsid w:val="00F750D7"/>
    <w:rsid w:val="00F75190"/>
    <w:rsid w:val="00F75501"/>
    <w:rsid w:val="00F759A7"/>
    <w:rsid w:val="00F75DF1"/>
    <w:rsid w:val="00F75E66"/>
    <w:rsid w:val="00F76313"/>
    <w:rsid w:val="00F7632A"/>
    <w:rsid w:val="00F76403"/>
    <w:rsid w:val="00F76434"/>
    <w:rsid w:val="00F76580"/>
    <w:rsid w:val="00F769D7"/>
    <w:rsid w:val="00F769FF"/>
    <w:rsid w:val="00F76AA7"/>
    <w:rsid w:val="00F76ACA"/>
    <w:rsid w:val="00F76B21"/>
    <w:rsid w:val="00F76C0E"/>
    <w:rsid w:val="00F76CEF"/>
    <w:rsid w:val="00F76D09"/>
    <w:rsid w:val="00F76FE5"/>
    <w:rsid w:val="00F7703B"/>
    <w:rsid w:val="00F770F4"/>
    <w:rsid w:val="00F7734B"/>
    <w:rsid w:val="00F773C9"/>
    <w:rsid w:val="00F779E2"/>
    <w:rsid w:val="00F77CB5"/>
    <w:rsid w:val="00F77CE1"/>
    <w:rsid w:val="00F77D7A"/>
    <w:rsid w:val="00F77DE7"/>
    <w:rsid w:val="00F77DEE"/>
    <w:rsid w:val="00F77EB0"/>
    <w:rsid w:val="00F8003A"/>
    <w:rsid w:val="00F800E1"/>
    <w:rsid w:val="00F80187"/>
    <w:rsid w:val="00F80283"/>
    <w:rsid w:val="00F80553"/>
    <w:rsid w:val="00F806B7"/>
    <w:rsid w:val="00F808A6"/>
    <w:rsid w:val="00F809DB"/>
    <w:rsid w:val="00F80AA6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4E8"/>
    <w:rsid w:val="00F815A4"/>
    <w:rsid w:val="00F81CFC"/>
    <w:rsid w:val="00F81E20"/>
    <w:rsid w:val="00F81E58"/>
    <w:rsid w:val="00F82019"/>
    <w:rsid w:val="00F821E1"/>
    <w:rsid w:val="00F8240B"/>
    <w:rsid w:val="00F82522"/>
    <w:rsid w:val="00F82579"/>
    <w:rsid w:val="00F827C6"/>
    <w:rsid w:val="00F828ED"/>
    <w:rsid w:val="00F8304D"/>
    <w:rsid w:val="00F830B1"/>
    <w:rsid w:val="00F835C7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AF"/>
    <w:rsid w:val="00F844C7"/>
    <w:rsid w:val="00F8458D"/>
    <w:rsid w:val="00F8498B"/>
    <w:rsid w:val="00F84A33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6FF"/>
    <w:rsid w:val="00F867D8"/>
    <w:rsid w:val="00F86A7D"/>
    <w:rsid w:val="00F86B22"/>
    <w:rsid w:val="00F86CBE"/>
    <w:rsid w:val="00F870B7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208"/>
    <w:rsid w:val="00F90599"/>
    <w:rsid w:val="00F9076A"/>
    <w:rsid w:val="00F907E9"/>
    <w:rsid w:val="00F90C55"/>
    <w:rsid w:val="00F90CC5"/>
    <w:rsid w:val="00F90DBC"/>
    <w:rsid w:val="00F90DE2"/>
    <w:rsid w:val="00F90E41"/>
    <w:rsid w:val="00F90E85"/>
    <w:rsid w:val="00F90EFB"/>
    <w:rsid w:val="00F90F44"/>
    <w:rsid w:val="00F9117F"/>
    <w:rsid w:val="00F91386"/>
    <w:rsid w:val="00F9166C"/>
    <w:rsid w:val="00F91A1B"/>
    <w:rsid w:val="00F91C4E"/>
    <w:rsid w:val="00F91C93"/>
    <w:rsid w:val="00F9207D"/>
    <w:rsid w:val="00F9218C"/>
    <w:rsid w:val="00F92194"/>
    <w:rsid w:val="00F9235C"/>
    <w:rsid w:val="00F92473"/>
    <w:rsid w:val="00F92479"/>
    <w:rsid w:val="00F92527"/>
    <w:rsid w:val="00F9268A"/>
    <w:rsid w:val="00F927C6"/>
    <w:rsid w:val="00F92AAE"/>
    <w:rsid w:val="00F92F62"/>
    <w:rsid w:val="00F93116"/>
    <w:rsid w:val="00F934A5"/>
    <w:rsid w:val="00F9365A"/>
    <w:rsid w:val="00F939AD"/>
    <w:rsid w:val="00F939DE"/>
    <w:rsid w:val="00F93A6E"/>
    <w:rsid w:val="00F93DAF"/>
    <w:rsid w:val="00F9473B"/>
    <w:rsid w:val="00F94949"/>
    <w:rsid w:val="00F94A2A"/>
    <w:rsid w:val="00F94C0F"/>
    <w:rsid w:val="00F94DE2"/>
    <w:rsid w:val="00F94E0D"/>
    <w:rsid w:val="00F950FA"/>
    <w:rsid w:val="00F95225"/>
    <w:rsid w:val="00F952AD"/>
    <w:rsid w:val="00F952CF"/>
    <w:rsid w:val="00F953E7"/>
    <w:rsid w:val="00F95764"/>
    <w:rsid w:val="00F95A54"/>
    <w:rsid w:val="00F95B48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B1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34"/>
    <w:rsid w:val="00F97756"/>
    <w:rsid w:val="00F977D3"/>
    <w:rsid w:val="00F977D5"/>
    <w:rsid w:val="00F978EE"/>
    <w:rsid w:val="00F97AD2"/>
    <w:rsid w:val="00F97F7A"/>
    <w:rsid w:val="00FA042A"/>
    <w:rsid w:val="00FA06E9"/>
    <w:rsid w:val="00FA0897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69B"/>
    <w:rsid w:val="00FA18F7"/>
    <w:rsid w:val="00FA198E"/>
    <w:rsid w:val="00FA19ED"/>
    <w:rsid w:val="00FA1A58"/>
    <w:rsid w:val="00FA1AD2"/>
    <w:rsid w:val="00FA1D9D"/>
    <w:rsid w:val="00FA1E7B"/>
    <w:rsid w:val="00FA1F3B"/>
    <w:rsid w:val="00FA2423"/>
    <w:rsid w:val="00FA2681"/>
    <w:rsid w:val="00FA26FD"/>
    <w:rsid w:val="00FA28B0"/>
    <w:rsid w:val="00FA29E6"/>
    <w:rsid w:val="00FA2A3B"/>
    <w:rsid w:val="00FA2AB7"/>
    <w:rsid w:val="00FA2AE0"/>
    <w:rsid w:val="00FA2B52"/>
    <w:rsid w:val="00FA2FAD"/>
    <w:rsid w:val="00FA3124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3EC7"/>
    <w:rsid w:val="00FA403C"/>
    <w:rsid w:val="00FA413D"/>
    <w:rsid w:val="00FA479D"/>
    <w:rsid w:val="00FA4829"/>
    <w:rsid w:val="00FA4ACF"/>
    <w:rsid w:val="00FA4B5D"/>
    <w:rsid w:val="00FA4D41"/>
    <w:rsid w:val="00FA4E99"/>
    <w:rsid w:val="00FA4F8F"/>
    <w:rsid w:val="00FA505C"/>
    <w:rsid w:val="00FA526A"/>
    <w:rsid w:val="00FA55DD"/>
    <w:rsid w:val="00FA560A"/>
    <w:rsid w:val="00FA579C"/>
    <w:rsid w:val="00FA57F2"/>
    <w:rsid w:val="00FA596E"/>
    <w:rsid w:val="00FA59DD"/>
    <w:rsid w:val="00FA5A22"/>
    <w:rsid w:val="00FA5A4A"/>
    <w:rsid w:val="00FA5E18"/>
    <w:rsid w:val="00FA5EBA"/>
    <w:rsid w:val="00FA60DE"/>
    <w:rsid w:val="00FA613F"/>
    <w:rsid w:val="00FA6240"/>
    <w:rsid w:val="00FA675B"/>
    <w:rsid w:val="00FA6A8A"/>
    <w:rsid w:val="00FA6F61"/>
    <w:rsid w:val="00FA7129"/>
    <w:rsid w:val="00FA7222"/>
    <w:rsid w:val="00FA7380"/>
    <w:rsid w:val="00FA7BBC"/>
    <w:rsid w:val="00FA7BEA"/>
    <w:rsid w:val="00FA7E7E"/>
    <w:rsid w:val="00FA7E9A"/>
    <w:rsid w:val="00FB03AE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4E0"/>
    <w:rsid w:val="00FB1615"/>
    <w:rsid w:val="00FB18C7"/>
    <w:rsid w:val="00FB1A01"/>
    <w:rsid w:val="00FB1A2E"/>
    <w:rsid w:val="00FB1B35"/>
    <w:rsid w:val="00FB1BE1"/>
    <w:rsid w:val="00FB1F05"/>
    <w:rsid w:val="00FB20A2"/>
    <w:rsid w:val="00FB20C7"/>
    <w:rsid w:val="00FB215F"/>
    <w:rsid w:val="00FB2191"/>
    <w:rsid w:val="00FB220C"/>
    <w:rsid w:val="00FB23F3"/>
    <w:rsid w:val="00FB27B9"/>
    <w:rsid w:val="00FB2ACD"/>
    <w:rsid w:val="00FB2B84"/>
    <w:rsid w:val="00FB2D56"/>
    <w:rsid w:val="00FB30AA"/>
    <w:rsid w:val="00FB31D7"/>
    <w:rsid w:val="00FB323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5A"/>
    <w:rsid w:val="00FB4273"/>
    <w:rsid w:val="00FB451D"/>
    <w:rsid w:val="00FB4614"/>
    <w:rsid w:val="00FB4671"/>
    <w:rsid w:val="00FB468A"/>
    <w:rsid w:val="00FB496F"/>
    <w:rsid w:val="00FB4A0F"/>
    <w:rsid w:val="00FB4BE9"/>
    <w:rsid w:val="00FB4F0A"/>
    <w:rsid w:val="00FB4FC1"/>
    <w:rsid w:val="00FB51AF"/>
    <w:rsid w:val="00FB5313"/>
    <w:rsid w:val="00FB53DF"/>
    <w:rsid w:val="00FB56C7"/>
    <w:rsid w:val="00FB57D8"/>
    <w:rsid w:val="00FB5840"/>
    <w:rsid w:val="00FB591C"/>
    <w:rsid w:val="00FB5A1D"/>
    <w:rsid w:val="00FB5ADC"/>
    <w:rsid w:val="00FB5C64"/>
    <w:rsid w:val="00FB5CFC"/>
    <w:rsid w:val="00FB5D2D"/>
    <w:rsid w:val="00FB5E24"/>
    <w:rsid w:val="00FB5EB9"/>
    <w:rsid w:val="00FB6072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0F2"/>
    <w:rsid w:val="00FB74D8"/>
    <w:rsid w:val="00FB754B"/>
    <w:rsid w:val="00FB7555"/>
    <w:rsid w:val="00FB7631"/>
    <w:rsid w:val="00FB7661"/>
    <w:rsid w:val="00FB782F"/>
    <w:rsid w:val="00FB786C"/>
    <w:rsid w:val="00FB7997"/>
    <w:rsid w:val="00FB7AA7"/>
    <w:rsid w:val="00FB7C9A"/>
    <w:rsid w:val="00FB7C9F"/>
    <w:rsid w:val="00FC0093"/>
    <w:rsid w:val="00FC00CE"/>
    <w:rsid w:val="00FC0114"/>
    <w:rsid w:val="00FC0218"/>
    <w:rsid w:val="00FC025A"/>
    <w:rsid w:val="00FC034E"/>
    <w:rsid w:val="00FC06AC"/>
    <w:rsid w:val="00FC0B9D"/>
    <w:rsid w:val="00FC0BFF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89D"/>
    <w:rsid w:val="00FC1960"/>
    <w:rsid w:val="00FC1A42"/>
    <w:rsid w:val="00FC1B5A"/>
    <w:rsid w:val="00FC1D07"/>
    <w:rsid w:val="00FC1FD5"/>
    <w:rsid w:val="00FC20CA"/>
    <w:rsid w:val="00FC20DE"/>
    <w:rsid w:val="00FC21CF"/>
    <w:rsid w:val="00FC23E1"/>
    <w:rsid w:val="00FC2597"/>
    <w:rsid w:val="00FC29B1"/>
    <w:rsid w:val="00FC2DB4"/>
    <w:rsid w:val="00FC2E46"/>
    <w:rsid w:val="00FC2E53"/>
    <w:rsid w:val="00FC2EBC"/>
    <w:rsid w:val="00FC2F9B"/>
    <w:rsid w:val="00FC2FBD"/>
    <w:rsid w:val="00FC34FC"/>
    <w:rsid w:val="00FC36E3"/>
    <w:rsid w:val="00FC3ABC"/>
    <w:rsid w:val="00FC3B4F"/>
    <w:rsid w:val="00FC3B7D"/>
    <w:rsid w:val="00FC3CE5"/>
    <w:rsid w:val="00FC3E68"/>
    <w:rsid w:val="00FC3E81"/>
    <w:rsid w:val="00FC42B4"/>
    <w:rsid w:val="00FC4505"/>
    <w:rsid w:val="00FC465D"/>
    <w:rsid w:val="00FC4867"/>
    <w:rsid w:val="00FC4AE2"/>
    <w:rsid w:val="00FC4F25"/>
    <w:rsid w:val="00FC51C5"/>
    <w:rsid w:val="00FC51D2"/>
    <w:rsid w:val="00FC5259"/>
    <w:rsid w:val="00FC5338"/>
    <w:rsid w:val="00FC5506"/>
    <w:rsid w:val="00FC59A1"/>
    <w:rsid w:val="00FC5B84"/>
    <w:rsid w:val="00FC5C87"/>
    <w:rsid w:val="00FC5D8A"/>
    <w:rsid w:val="00FC5EA4"/>
    <w:rsid w:val="00FC5F6D"/>
    <w:rsid w:val="00FC60EC"/>
    <w:rsid w:val="00FC6172"/>
    <w:rsid w:val="00FC6452"/>
    <w:rsid w:val="00FC6852"/>
    <w:rsid w:val="00FC68A3"/>
    <w:rsid w:val="00FC6CD4"/>
    <w:rsid w:val="00FC6D7F"/>
    <w:rsid w:val="00FC6EF2"/>
    <w:rsid w:val="00FC716B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C7FA2"/>
    <w:rsid w:val="00FD02B4"/>
    <w:rsid w:val="00FD0390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AE3"/>
    <w:rsid w:val="00FD1CB0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AF"/>
    <w:rsid w:val="00FD29F6"/>
    <w:rsid w:val="00FD2AE1"/>
    <w:rsid w:val="00FD2CE4"/>
    <w:rsid w:val="00FD2D52"/>
    <w:rsid w:val="00FD2F4F"/>
    <w:rsid w:val="00FD2F62"/>
    <w:rsid w:val="00FD3112"/>
    <w:rsid w:val="00FD334E"/>
    <w:rsid w:val="00FD3436"/>
    <w:rsid w:val="00FD3637"/>
    <w:rsid w:val="00FD383A"/>
    <w:rsid w:val="00FD3BB2"/>
    <w:rsid w:val="00FD4165"/>
    <w:rsid w:val="00FD4348"/>
    <w:rsid w:val="00FD4481"/>
    <w:rsid w:val="00FD4501"/>
    <w:rsid w:val="00FD467E"/>
    <w:rsid w:val="00FD46CE"/>
    <w:rsid w:val="00FD48B0"/>
    <w:rsid w:val="00FD491B"/>
    <w:rsid w:val="00FD49AF"/>
    <w:rsid w:val="00FD49EC"/>
    <w:rsid w:val="00FD4A2B"/>
    <w:rsid w:val="00FD4D4B"/>
    <w:rsid w:val="00FD4E83"/>
    <w:rsid w:val="00FD4F2F"/>
    <w:rsid w:val="00FD5064"/>
    <w:rsid w:val="00FD5B80"/>
    <w:rsid w:val="00FD5B9B"/>
    <w:rsid w:val="00FD5BFD"/>
    <w:rsid w:val="00FD5DB7"/>
    <w:rsid w:val="00FD5F80"/>
    <w:rsid w:val="00FD5FEC"/>
    <w:rsid w:val="00FD634A"/>
    <w:rsid w:val="00FD63D8"/>
    <w:rsid w:val="00FD64C3"/>
    <w:rsid w:val="00FD65F6"/>
    <w:rsid w:val="00FD66BE"/>
    <w:rsid w:val="00FD66DD"/>
    <w:rsid w:val="00FD696C"/>
    <w:rsid w:val="00FD6A28"/>
    <w:rsid w:val="00FD6ABA"/>
    <w:rsid w:val="00FD6AF5"/>
    <w:rsid w:val="00FD6B6E"/>
    <w:rsid w:val="00FD6C5E"/>
    <w:rsid w:val="00FD6EA6"/>
    <w:rsid w:val="00FD70D4"/>
    <w:rsid w:val="00FD71BF"/>
    <w:rsid w:val="00FD7324"/>
    <w:rsid w:val="00FD7386"/>
    <w:rsid w:val="00FD7425"/>
    <w:rsid w:val="00FD786E"/>
    <w:rsid w:val="00FD798F"/>
    <w:rsid w:val="00FD7A80"/>
    <w:rsid w:val="00FD7E11"/>
    <w:rsid w:val="00FD7EB4"/>
    <w:rsid w:val="00FE035A"/>
    <w:rsid w:val="00FE0360"/>
    <w:rsid w:val="00FE037F"/>
    <w:rsid w:val="00FE03DB"/>
    <w:rsid w:val="00FE0578"/>
    <w:rsid w:val="00FE0579"/>
    <w:rsid w:val="00FE0734"/>
    <w:rsid w:val="00FE0736"/>
    <w:rsid w:val="00FE0743"/>
    <w:rsid w:val="00FE084E"/>
    <w:rsid w:val="00FE0D2A"/>
    <w:rsid w:val="00FE0F31"/>
    <w:rsid w:val="00FE0F7A"/>
    <w:rsid w:val="00FE0F83"/>
    <w:rsid w:val="00FE105C"/>
    <w:rsid w:val="00FE110C"/>
    <w:rsid w:val="00FE1207"/>
    <w:rsid w:val="00FE146A"/>
    <w:rsid w:val="00FE162B"/>
    <w:rsid w:val="00FE16FF"/>
    <w:rsid w:val="00FE1955"/>
    <w:rsid w:val="00FE1DD7"/>
    <w:rsid w:val="00FE2179"/>
    <w:rsid w:val="00FE21D0"/>
    <w:rsid w:val="00FE22A3"/>
    <w:rsid w:val="00FE235D"/>
    <w:rsid w:val="00FE24F3"/>
    <w:rsid w:val="00FE2534"/>
    <w:rsid w:val="00FE2620"/>
    <w:rsid w:val="00FE2B24"/>
    <w:rsid w:val="00FE2D65"/>
    <w:rsid w:val="00FE2FAD"/>
    <w:rsid w:val="00FE30CF"/>
    <w:rsid w:val="00FE3185"/>
    <w:rsid w:val="00FE344C"/>
    <w:rsid w:val="00FE34FD"/>
    <w:rsid w:val="00FE3601"/>
    <w:rsid w:val="00FE3853"/>
    <w:rsid w:val="00FE385A"/>
    <w:rsid w:val="00FE3B7E"/>
    <w:rsid w:val="00FE41A9"/>
    <w:rsid w:val="00FE4294"/>
    <w:rsid w:val="00FE438C"/>
    <w:rsid w:val="00FE44A9"/>
    <w:rsid w:val="00FE495D"/>
    <w:rsid w:val="00FE4CDD"/>
    <w:rsid w:val="00FE4F10"/>
    <w:rsid w:val="00FE4FBB"/>
    <w:rsid w:val="00FE50EC"/>
    <w:rsid w:val="00FE5561"/>
    <w:rsid w:val="00FE5624"/>
    <w:rsid w:val="00FE5B8B"/>
    <w:rsid w:val="00FE5CC0"/>
    <w:rsid w:val="00FE5D64"/>
    <w:rsid w:val="00FE5F65"/>
    <w:rsid w:val="00FE64FE"/>
    <w:rsid w:val="00FE681D"/>
    <w:rsid w:val="00FE6E56"/>
    <w:rsid w:val="00FE6FA1"/>
    <w:rsid w:val="00FE715E"/>
    <w:rsid w:val="00FE7173"/>
    <w:rsid w:val="00FE71D0"/>
    <w:rsid w:val="00FE73F1"/>
    <w:rsid w:val="00FE7562"/>
    <w:rsid w:val="00FE7775"/>
    <w:rsid w:val="00FE7B19"/>
    <w:rsid w:val="00FE7BB6"/>
    <w:rsid w:val="00FE7C33"/>
    <w:rsid w:val="00FE7DE8"/>
    <w:rsid w:val="00FE7DF0"/>
    <w:rsid w:val="00FE7E63"/>
    <w:rsid w:val="00FF021E"/>
    <w:rsid w:val="00FF0798"/>
    <w:rsid w:val="00FF08FA"/>
    <w:rsid w:val="00FF099E"/>
    <w:rsid w:val="00FF0BF1"/>
    <w:rsid w:val="00FF0DBC"/>
    <w:rsid w:val="00FF12B0"/>
    <w:rsid w:val="00FF14B7"/>
    <w:rsid w:val="00FF1746"/>
    <w:rsid w:val="00FF19C9"/>
    <w:rsid w:val="00FF1B67"/>
    <w:rsid w:val="00FF1DC1"/>
    <w:rsid w:val="00FF207C"/>
    <w:rsid w:val="00FF20D0"/>
    <w:rsid w:val="00FF214B"/>
    <w:rsid w:val="00FF23A4"/>
    <w:rsid w:val="00FF279A"/>
    <w:rsid w:val="00FF27BD"/>
    <w:rsid w:val="00FF2E5E"/>
    <w:rsid w:val="00FF2FA7"/>
    <w:rsid w:val="00FF2FD3"/>
    <w:rsid w:val="00FF31D5"/>
    <w:rsid w:val="00FF3423"/>
    <w:rsid w:val="00FF349C"/>
    <w:rsid w:val="00FF34C3"/>
    <w:rsid w:val="00FF352E"/>
    <w:rsid w:val="00FF35EC"/>
    <w:rsid w:val="00FF3779"/>
    <w:rsid w:val="00FF38C6"/>
    <w:rsid w:val="00FF3927"/>
    <w:rsid w:val="00FF3AD0"/>
    <w:rsid w:val="00FF3BB0"/>
    <w:rsid w:val="00FF3C7D"/>
    <w:rsid w:val="00FF3DC0"/>
    <w:rsid w:val="00FF3F00"/>
    <w:rsid w:val="00FF3FAC"/>
    <w:rsid w:val="00FF4317"/>
    <w:rsid w:val="00FF43E6"/>
    <w:rsid w:val="00FF4470"/>
    <w:rsid w:val="00FF4520"/>
    <w:rsid w:val="00FF4634"/>
    <w:rsid w:val="00FF471D"/>
    <w:rsid w:val="00FF4753"/>
    <w:rsid w:val="00FF482A"/>
    <w:rsid w:val="00FF4864"/>
    <w:rsid w:val="00FF48CC"/>
    <w:rsid w:val="00FF4AF4"/>
    <w:rsid w:val="00FF4CC5"/>
    <w:rsid w:val="00FF4EE2"/>
    <w:rsid w:val="00FF505B"/>
    <w:rsid w:val="00FF506D"/>
    <w:rsid w:val="00FF5770"/>
    <w:rsid w:val="00FF5ACC"/>
    <w:rsid w:val="00FF5C50"/>
    <w:rsid w:val="00FF5F40"/>
    <w:rsid w:val="00FF5FFD"/>
    <w:rsid w:val="00FF6052"/>
    <w:rsid w:val="00FF640E"/>
    <w:rsid w:val="00FF6541"/>
    <w:rsid w:val="00FF6660"/>
    <w:rsid w:val="00FF6703"/>
    <w:rsid w:val="00FF6727"/>
    <w:rsid w:val="00FF675B"/>
    <w:rsid w:val="00FF6855"/>
    <w:rsid w:val="00FF6898"/>
    <w:rsid w:val="00FF68B9"/>
    <w:rsid w:val="00FF68ED"/>
    <w:rsid w:val="00FF6982"/>
    <w:rsid w:val="00FF6BF7"/>
    <w:rsid w:val="00FF7085"/>
    <w:rsid w:val="00FF718D"/>
    <w:rsid w:val="00FF72BB"/>
    <w:rsid w:val="00FF7455"/>
    <w:rsid w:val="00FF7682"/>
    <w:rsid w:val="00FF76A8"/>
    <w:rsid w:val="00FF7765"/>
    <w:rsid w:val="00FF77F8"/>
    <w:rsid w:val="00FF79D6"/>
    <w:rsid w:val="00FF7B2F"/>
    <w:rsid w:val="00FF7C04"/>
    <w:rsid w:val="00FF7C66"/>
    <w:rsid w:val="00FF7C8C"/>
    <w:rsid w:val="00FF7E83"/>
    <w:rsid w:val="00FF7EE9"/>
    <w:rsid w:val="00FF7FD8"/>
    <w:rsid w:val="0102085D"/>
    <w:rsid w:val="0157AC47"/>
    <w:rsid w:val="015C260E"/>
    <w:rsid w:val="0195EDC5"/>
    <w:rsid w:val="01A3DD05"/>
    <w:rsid w:val="02119275"/>
    <w:rsid w:val="022E9A8B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382773B"/>
    <w:rsid w:val="0419745B"/>
    <w:rsid w:val="041F2412"/>
    <w:rsid w:val="04924473"/>
    <w:rsid w:val="04B15AFD"/>
    <w:rsid w:val="04CC0CE3"/>
    <w:rsid w:val="04F031FE"/>
    <w:rsid w:val="0554A03F"/>
    <w:rsid w:val="05701441"/>
    <w:rsid w:val="05B009AE"/>
    <w:rsid w:val="05BFD07F"/>
    <w:rsid w:val="05F2F8FD"/>
    <w:rsid w:val="05F49A81"/>
    <w:rsid w:val="05F5473C"/>
    <w:rsid w:val="05FDD30C"/>
    <w:rsid w:val="06011244"/>
    <w:rsid w:val="06205AB0"/>
    <w:rsid w:val="0709845C"/>
    <w:rsid w:val="07C62AAE"/>
    <w:rsid w:val="07CB8436"/>
    <w:rsid w:val="07CE58C8"/>
    <w:rsid w:val="07E1B7D9"/>
    <w:rsid w:val="07F2B11A"/>
    <w:rsid w:val="07F8B3C8"/>
    <w:rsid w:val="0810A68A"/>
    <w:rsid w:val="0813E653"/>
    <w:rsid w:val="083B2E4F"/>
    <w:rsid w:val="088DE258"/>
    <w:rsid w:val="08E3AF60"/>
    <w:rsid w:val="09965B6C"/>
    <w:rsid w:val="099ED065"/>
    <w:rsid w:val="09B09045"/>
    <w:rsid w:val="09E35BB8"/>
    <w:rsid w:val="0A12A617"/>
    <w:rsid w:val="0A1792CE"/>
    <w:rsid w:val="0A4BAA09"/>
    <w:rsid w:val="0AA47BE6"/>
    <w:rsid w:val="0AD51A69"/>
    <w:rsid w:val="0ADA977C"/>
    <w:rsid w:val="0AE8F253"/>
    <w:rsid w:val="0B0B24B8"/>
    <w:rsid w:val="0B900595"/>
    <w:rsid w:val="0B9312C4"/>
    <w:rsid w:val="0BA503DB"/>
    <w:rsid w:val="0BC4F5BD"/>
    <w:rsid w:val="0BEDF312"/>
    <w:rsid w:val="0BFE3090"/>
    <w:rsid w:val="0C083F0B"/>
    <w:rsid w:val="0C09F6D3"/>
    <w:rsid w:val="0C653C09"/>
    <w:rsid w:val="0C6F571C"/>
    <w:rsid w:val="0C8FE684"/>
    <w:rsid w:val="0C951B27"/>
    <w:rsid w:val="0CC83ECC"/>
    <w:rsid w:val="0CD75389"/>
    <w:rsid w:val="0CE575B0"/>
    <w:rsid w:val="0D04EC79"/>
    <w:rsid w:val="0D7F2499"/>
    <w:rsid w:val="0DBEB12D"/>
    <w:rsid w:val="0DE201D6"/>
    <w:rsid w:val="0E0586F3"/>
    <w:rsid w:val="0E115E89"/>
    <w:rsid w:val="0E542C2A"/>
    <w:rsid w:val="0EA8F78C"/>
    <w:rsid w:val="0EAE2C56"/>
    <w:rsid w:val="0EC288DC"/>
    <w:rsid w:val="0F04D4CA"/>
    <w:rsid w:val="0F16F535"/>
    <w:rsid w:val="0F440691"/>
    <w:rsid w:val="0F52E8E1"/>
    <w:rsid w:val="0F79F080"/>
    <w:rsid w:val="0FDF98C9"/>
    <w:rsid w:val="0FEFAE7C"/>
    <w:rsid w:val="10073CF8"/>
    <w:rsid w:val="101C4CA6"/>
    <w:rsid w:val="10655B11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ED98F5"/>
    <w:rsid w:val="11F0C024"/>
    <w:rsid w:val="120D3F38"/>
    <w:rsid w:val="122A5D69"/>
    <w:rsid w:val="123F326D"/>
    <w:rsid w:val="124DDBEC"/>
    <w:rsid w:val="126E3AA9"/>
    <w:rsid w:val="1283FE04"/>
    <w:rsid w:val="1298A26A"/>
    <w:rsid w:val="129CC968"/>
    <w:rsid w:val="12B8780A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BFB4B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21A52B"/>
    <w:rsid w:val="16619391"/>
    <w:rsid w:val="168D14DF"/>
    <w:rsid w:val="16B98D4B"/>
    <w:rsid w:val="16D2768F"/>
    <w:rsid w:val="16E4E6B8"/>
    <w:rsid w:val="172C417D"/>
    <w:rsid w:val="1745341C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8FAC57"/>
    <w:rsid w:val="18CE5AE1"/>
    <w:rsid w:val="18DC7B77"/>
    <w:rsid w:val="19171C51"/>
    <w:rsid w:val="1984B09A"/>
    <w:rsid w:val="198F8BBC"/>
    <w:rsid w:val="19B0D50F"/>
    <w:rsid w:val="19D7CBD7"/>
    <w:rsid w:val="1A151F66"/>
    <w:rsid w:val="1A1814A9"/>
    <w:rsid w:val="1A43DE24"/>
    <w:rsid w:val="1A6553F4"/>
    <w:rsid w:val="1A8446CB"/>
    <w:rsid w:val="1ABC7B25"/>
    <w:rsid w:val="1AF7646B"/>
    <w:rsid w:val="1B8DE3D6"/>
    <w:rsid w:val="1BDC7868"/>
    <w:rsid w:val="1C298B87"/>
    <w:rsid w:val="1C35DF20"/>
    <w:rsid w:val="1C420B84"/>
    <w:rsid w:val="1C62992A"/>
    <w:rsid w:val="1C733A9F"/>
    <w:rsid w:val="1C7C0DFF"/>
    <w:rsid w:val="1D38986E"/>
    <w:rsid w:val="1D862A36"/>
    <w:rsid w:val="1DD4859D"/>
    <w:rsid w:val="1E18808F"/>
    <w:rsid w:val="1E188458"/>
    <w:rsid w:val="1E1CE2A5"/>
    <w:rsid w:val="1E56BB1F"/>
    <w:rsid w:val="1E61A7F1"/>
    <w:rsid w:val="1EFDBDE4"/>
    <w:rsid w:val="1F16591A"/>
    <w:rsid w:val="1F518748"/>
    <w:rsid w:val="1F6F0DEB"/>
    <w:rsid w:val="1F8CDEF0"/>
    <w:rsid w:val="1F9A09A1"/>
    <w:rsid w:val="1F9F7802"/>
    <w:rsid w:val="1FAA212F"/>
    <w:rsid w:val="1FBD4C0A"/>
    <w:rsid w:val="1FD7926C"/>
    <w:rsid w:val="1FE85EBE"/>
    <w:rsid w:val="207AE489"/>
    <w:rsid w:val="20AFA058"/>
    <w:rsid w:val="20D5DD8D"/>
    <w:rsid w:val="20FB44AF"/>
    <w:rsid w:val="2125FD80"/>
    <w:rsid w:val="213D30F0"/>
    <w:rsid w:val="2154357D"/>
    <w:rsid w:val="216754A2"/>
    <w:rsid w:val="217DC7D4"/>
    <w:rsid w:val="21844E71"/>
    <w:rsid w:val="218E4F40"/>
    <w:rsid w:val="219E1091"/>
    <w:rsid w:val="21A94E5D"/>
    <w:rsid w:val="21E5D9DC"/>
    <w:rsid w:val="21F8968B"/>
    <w:rsid w:val="22112194"/>
    <w:rsid w:val="22176120"/>
    <w:rsid w:val="2218ACF0"/>
    <w:rsid w:val="22223143"/>
    <w:rsid w:val="22399F8C"/>
    <w:rsid w:val="2250A266"/>
    <w:rsid w:val="22779CEC"/>
    <w:rsid w:val="22A6735C"/>
    <w:rsid w:val="22AF3B87"/>
    <w:rsid w:val="22BE8EB7"/>
    <w:rsid w:val="22C6C263"/>
    <w:rsid w:val="22CC50AB"/>
    <w:rsid w:val="235CFC79"/>
    <w:rsid w:val="237BDECE"/>
    <w:rsid w:val="23A80413"/>
    <w:rsid w:val="23ACC4CB"/>
    <w:rsid w:val="23D68164"/>
    <w:rsid w:val="23F39A66"/>
    <w:rsid w:val="23F9BE77"/>
    <w:rsid w:val="23FC2EDC"/>
    <w:rsid w:val="24036C49"/>
    <w:rsid w:val="241790D3"/>
    <w:rsid w:val="241EE7B9"/>
    <w:rsid w:val="246094C7"/>
    <w:rsid w:val="24619075"/>
    <w:rsid w:val="246DEF27"/>
    <w:rsid w:val="24FE010C"/>
    <w:rsid w:val="252D348C"/>
    <w:rsid w:val="253C8E37"/>
    <w:rsid w:val="258021F6"/>
    <w:rsid w:val="25CF4D2B"/>
    <w:rsid w:val="26114947"/>
    <w:rsid w:val="2653EAFF"/>
    <w:rsid w:val="267D73C3"/>
    <w:rsid w:val="2692EA08"/>
    <w:rsid w:val="26B08A69"/>
    <w:rsid w:val="26DCC8E1"/>
    <w:rsid w:val="26ED1C81"/>
    <w:rsid w:val="274B4076"/>
    <w:rsid w:val="27756A62"/>
    <w:rsid w:val="278E845F"/>
    <w:rsid w:val="279092EC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447A0E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B84B07F"/>
    <w:rsid w:val="2C15170E"/>
    <w:rsid w:val="2C2BA704"/>
    <w:rsid w:val="2C700CE4"/>
    <w:rsid w:val="2CB022F4"/>
    <w:rsid w:val="2CC1F8CC"/>
    <w:rsid w:val="2CC353CA"/>
    <w:rsid w:val="2CEB92DB"/>
    <w:rsid w:val="2D2E1472"/>
    <w:rsid w:val="2D56F4A3"/>
    <w:rsid w:val="2D757274"/>
    <w:rsid w:val="2D9375B4"/>
    <w:rsid w:val="2DF57CDB"/>
    <w:rsid w:val="2E57FB5E"/>
    <w:rsid w:val="2E6ECF51"/>
    <w:rsid w:val="2E9966FA"/>
    <w:rsid w:val="2EDA60DA"/>
    <w:rsid w:val="2F0A506D"/>
    <w:rsid w:val="2F178863"/>
    <w:rsid w:val="2F1FC4B1"/>
    <w:rsid w:val="2F54165C"/>
    <w:rsid w:val="2F6D0191"/>
    <w:rsid w:val="2F9146F6"/>
    <w:rsid w:val="2FB0950D"/>
    <w:rsid w:val="2FBCD0C9"/>
    <w:rsid w:val="2FE8B2E7"/>
    <w:rsid w:val="2FEC713F"/>
    <w:rsid w:val="2FF12CB5"/>
    <w:rsid w:val="301CC3EB"/>
    <w:rsid w:val="3039F580"/>
    <w:rsid w:val="30650142"/>
    <w:rsid w:val="3074FE70"/>
    <w:rsid w:val="309401C1"/>
    <w:rsid w:val="30983E78"/>
    <w:rsid w:val="30A624A5"/>
    <w:rsid w:val="30AC6CEB"/>
    <w:rsid w:val="30B831D1"/>
    <w:rsid w:val="30E4AAB2"/>
    <w:rsid w:val="30EC36BF"/>
    <w:rsid w:val="3128A1C6"/>
    <w:rsid w:val="3131B78F"/>
    <w:rsid w:val="3146CDC8"/>
    <w:rsid w:val="316B6654"/>
    <w:rsid w:val="31DCAFB1"/>
    <w:rsid w:val="32571EE3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497F3A"/>
    <w:rsid w:val="3381D318"/>
    <w:rsid w:val="33894761"/>
    <w:rsid w:val="33AC2F7D"/>
    <w:rsid w:val="33AD18D8"/>
    <w:rsid w:val="33FD9F22"/>
    <w:rsid w:val="340D3CAB"/>
    <w:rsid w:val="343DAE42"/>
    <w:rsid w:val="3460B13A"/>
    <w:rsid w:val="34A9B00E"/>
    <w:rsid w:val="34E06B8D"/>
    <w:rsid w:val="3513975E"/>
    <w:rsid w:val="35178CB3"/>
    <w:rsid w:val="353F3585"/>
    <w:rsid w:val="3583D785"/>
    <w:rsid w:val="358847C6"/>
    <w:rsid w:val="358BF2B4"/>
    <w:rsid w:val="35D2BA2D"/>
    <w:rsid w:val="35FA786C"/>
    <w:rsid w:val="36526FB7"/>
    <w:rsid w:val="36728965"/>
    <w:rsid w:val="367E8069"/>
    <w:rsid w:val="36916C00"/>
    <w:rsid w:val="36A7FDC3"/>
    <w:rsid w:val="36A95275"/>
    <w:rsid w:val="3714D70B"/>
    <w:rsid w:val="3729BA6B"/>
    <w:rsid w:val="3735DDBC"/>
    <w:rsid w:val="373A0322"/>
    <w:rsid w:val="37448991"/>
    <w:rsid w:val="3754BF13"/>
    <w:rsid w:val="37593327"/>
    <w:rsid w:val="3769F30C"/>
    <w:rsid w:val="379C4039"/>
    <w:rsid w:val="37B1FAE0"/>
    <w:rsid w:val="37CBCB85"/>
    <w:rsid w:val="37D98AEA"/>
    <w:rsid w:val="3825C22A"/>
    <w:rsid w:val="3856468C"/>
    <w:rsid w:val="388CDA3A"/>
    <w:rsid w:val="389C8FB7"/>
    <w:rsid w:val="38B06B49"/>
    <w:rsid w:val="38B9A045"/>
    <w:rsid w:val="38BC1576"/>
    <w:rsid w:val="38F4AB70"/>
    <w:rsid w:val="38FC6A3F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CD64B7"/>
    <w:rsid w:val="3AE8C4B9"/>
    <w:rsid w:val="3AFB3DD1"/>
    <w:rsid w:val="3B0D968C"/>
    <w:rsid w:val="3B2D0FD4"/>
    <w:rsid w:val="3B5C6FBE"/>
    <w:rsid w:val="3B9636A2"/>
    <w:rsid w:val="3BB2C7FF"/>
    <w:rsid w:val="3BB9E80C"/>
    <w:rsid w:val="3BD5BFC5"/>
    <w:rsid w:val="3BE9C374"/>
    <w:rsid w:val="3BED1326"/>
    <w:rsid w:val="3C519C1B"/>
    <w:rsid w:val="3CDF871B"/>
    <w:rsid w:val="3CFDFAA9"/>
    <w:rsid w:val="3D23937F"/>
    <w:rsid w:val="3DED8BB9"/>
    <w:rsid w:val="3E0DCCF0"/>
    <w:rsid w:val="3E299487"/>
    <w:rsid w:val="3E4153A3"/>
    <w:rsid w:val="3E6C9604"/>
    <w:rsid w:val="3E90F57E"/>
    <w:rsid w:val="3ECD9A8F"/>
    <w:rsid w:val="3ED3537E"/>
    <w:rsid w:val="3EDDD755"/>
    <w:rsid w:val="3EE6833C"/>
    <w:rsid w:val="3EF54220"/>
    <w:rsid w:val="3EF5CDDC"/>
    <w:rsid w:val="3F15C19B"/>
    <w:rsid w:val="3F3C74B2"/>
    <w:rsid w:val="3F811DD0"/>
    <w:rsid w:val="3F8B4681"/>
    <w:rsid w:val="3FA64D6B"/>
    <w:rsid w:val="3FC259F5"/>
    <w:rsid w:val="3FD72957"/>
    <w:rsid w:val="3FE9A912"/>
    <w:rsid w:val="400E052B"/>
    <w:rsid w:val="402CEE20"/>
    <w:rsid w:val="40A238E9"/>
    <w:rsid w:val="40AF5CE8"/>
    <w:rsid w:val="40C5D68C"/>
    <w:rsid w:val="40C670FE"/>
    <w:rsid w:val="40D6EB46"/>
    <w:rsid w:val="40DFE2A3"/>
    <w:rsid w:val="40EAB1EC"/>
    <w:rsid w:val="412559A8"/>
    <w:rsid w:val="41705D8A"/>
    <w:rsid w:val="41D57F4E"/>
    <w:rsid w:val="41F69DBB"/>
    <w:rsid w:val="4213450F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3F6C995"/>
    <w:rsid w:val="440085FB"/>
    <w:rsid w:val="443C07CD"/>
    <w:rsid w:val="450F2474"/>
    <w:rsid w:val="45133DAC"/>
    <w:rsid w:val="4543D028"/>
    <w:rsid w:val="454553BE"/>
    <w:rsid w:val="455506A5"/>
    <w:rsid w:val="45608502"/>
    <w:rsid w:val="45981586"/>
    <w:rsid w:val="45B6D32F"/>
    <w:rsid w:val="45D4796B"/>
    <w:rsid w:val="45E1038F"/>
    <w:rsid w:val="46237106"/>
    <w:rsid w:val="4626627F"/>
    <w:rsid w:val="46563CD5"/>
    <w:rsid w:val="467D29E9"/>
    <w:rsid w:val="46A1F1BC"/>
    <w:rsid w:val="46A878D8"/>
    <w:rsid w:val="46BBD33B"/>
    <w:rsid w:val="46CCF565"/>
    <w:rsid w:val="46DF516F"/>
    <w:rsid w:val="46E16A62"/>
    <w:rsid w:val="46F46E73"/>
    <w:rsid w:val="47023B3A"/>
    <w:rsid w:val="47A47452"/>
    <w:rsid w:val="47F22B87"/>
    <w:rsid w:val="48171F4E"/>
    <w:rsid w:val="48846468"/>
    <w:rsid w:val="4891949A"/>
    <w:rsid w:val="48B635FC"/>
    <w:rsid w:val="48C327FB"/>
    <w:rsid w:val="491B52CD"/>
    <w:rsid w:val="491F0116"/>
    <w:rsid w:val="49489746"/>
    <w:rsid w:val="4991390C"/>
    <w:rsid w:val="49A72AC8"/>
    <w:rsid w:val="49EA05FA"/>
    <w:rsid w:val="4A20880B"/>
    <w:rsid w:val="4A437B4A"/>
    <w:rsid w:val="4A8E1DF9"/>
    <w:rsid w:val="4A92196C"/>
    <w:rsid w:val="4A92F80E"/>
    <w:rsid w:val="4ABAB60C"/>
    <w:rsid w:val="4ADE7CDF"/>
    <w:rsid w:val="4B1DCBEF"/>
    <w:rsid w:val="4B3A5114"/>
    <w:rsid w:val="4B3C6CD3"/>
    <w:rsid w:val="4B8B3EBF"/>
    <w:rsid w:val="4BE47694"/>
    <w:rsid w:val="4C0E4D6C"/>
    <w:rsid w:val="4C4A32E8"/>
    <w:rsid w:val="4C4B2B49"/>
    <w:rsid w:val="4CA33E3F"/>
    <w:rsid w:val="4CC0CEE7"/>
    <w:rsid w:val="4D47FD07"/>
    <w:rsid w:val="4D9188E2"/>
    <w:rsid w:val="4DAA1DF0"/>
    <w:rsid w:val="4DCAC45B"/>
    <w:rsid w:val="4E3FA298"/>
    <w:rsid w:val="4E44FB1B"/>
    <w:rsid w:val="4E4AF1DA"/>
    <w:rsid w:val="4E894C49"/>
    <w:rsid w:val="4EFBDB9D"/>
    <w:rsid w:val="4EFE41B1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A2741B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3EC80B2"/>
    <w:rsid w:val="5449469B"/>
    <w:rsid w:val="547DD9D9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5DD078"/>
    <w:rsid w:val="56A66BA6"/>
    <w:rsid w:val="56A7C179"/>
    <w:rsid w:val="572F44AD"/>
    <w:rsid w:val="5751E603"/>
    <w:rsid w:val="5757B62A"/>
    <w:rsid w:val="575FDAF9"/>
    <w:rsid w:val="5767FAC2"/>
    <w:rsid w:val="579507AD"/>
    <w:rsid w:val="584DFB85"/>
    <w:rsid w:val="5880214B"/>
    <w:rsid w:val="588A5033"/>
    <w:rsid w:val="5896234B"/>
    <w:rsid w:val="58B8DF10"/>
    <w:rsid w:val="58F99E5C"/>
    <w:rsid w:val="58FE94AA"/>
    <w:rsid w:val="594D9C2A"/>
    <w:rsid w:val="595BA407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A37343"/>
    <w:rsid w:val="5BB50C87"/>
    <w:rsid w:val="5C0E24E5"/>
    <w:rsid w:val="5C137AC1"/>
    <w:rsid w:val="5C662FA7"/>
    <w:rsid w:val="5CA9BA53"/>
    <w:rsid w:val="5D03D043"/>
    <w:rsid w:val="5D2391CB"/>
    <w:rsid w:val="5D4287FB"/>
    <w:rsid w:val="5D6578AD"/>
    <w:rsid w:val="5D82149C"/>
    <w:rsid w:val="5DA9DA5A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5FE28EB4"/>
    <w:rsid w:val="603B6163"/>
    <w:rsid w:val="603EEE2D"/>
    <w:rsid w:val="6081B538"/>
    <w:rsid w:val="60BAA79C"/>
    <w:rsid w:val="60DEE67B"/>
    <w:rsid w:val="60E15BCB"/>
    <w:rsid w:val="60FA5ED9"/>
    <w:rsid w:val="60FE8F79"/>
    <w:rsid w:val="61D24424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2F9EB0A"/>
    <w:rsid w:val="63405737"/>
    <w:rsid w:val="63479E63"/>
    <w:rsid w:val="634BEC4C"/>
    <w:rsid w:val="638027EF"/>
    <w:rsid w:val="6383EBB4"/>
    <w:rsid w:val="639AC86C"/>
    <w:rsid w:val="63A44F95"/>
    <w:rsid w:val="63C1FC5C"/>
    <w:rsid w:val="63CC6156"/>
    <w:rsid w:val="63EA2F81"/>
    <w:rsid w:val="6442A924"/>
    <w:rsid w:val="644759B4"/>
    <w:rsid w:val="6487A57C"/>
    <w:rsid w:val="64945183"/>
    <w:rsid w:val="64FFCA79"/>
    <w:rsid w:val="650E8998"/>
    <w:rsid w:val="653E49D3"/>
    <w:rsid w:val="65558583"/>
    <w:rsid w:val="6567C746"/>
    <w:rsid w:val="65764B3C"/>
    <w:rsid w:val="659245C4"/>
    <w:rsid w:val="65B087EB"/>
    <w:rsid w:val="65C1ED56"/>
    <w:rsid w:val="6678D8E2"/>
    <w:rsid w:val="66E778C7"/>
    <w:rsid w:val="67132BF8"/>
    <w:rsid w:val="6770B875"/>
    <w:rsid w:val="67CDFC1A"/>
    <w:rsid w:val="68385967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2B4F1E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8F307B"/>
    <w:rsid w:val="6D9991F8"/>
    <w:rsid w:val="6DCF423C"/>
    <w:rsid w:val="6DF2334C"/>
    <w:rsid w:val="6DFCB5A0"/>
    <w:rsid w:val="6E3E3313"/>
    <w:rsid w:val="6E4D3AE9"/>
    <w:rsid w:val="6E988CED"/>
    <w:rsid w:val="6EB871A7"/>
    <w:rsid w:val="6EFB0F8E"/>
    <w:rsid w:val="6F8AB90A"/>
    <w:rsid w:val="6FBF3887"/>
    <w:rsid w:val="6FF06459"/>
    <w:rsid w:val="703C08EA"/>
    <w:rsid w:val="705C6C8C"/>
    <w:rsid w:val="70623C5C"/>
    <w:rsid w:val="707D9731"/>
    <w:rsid w:val="707DB19D"/>
    <w:rsid w:val="70877A33"/>
    <w:rsid w:val="7098FA7C"/>
    <w:rsid w:val="70CC312B"/>
    <w:rsid w:val="714B833D"/>
    <w:rsid w:val="716ECAB8"/>
    <w:rsid w:val="7195421C"/>
    <w:rsid w:val="720E2A87"/>
    <w:rsid w:val="7212EDB0"/>
    <w:rsid w:val="724B3B5C"/>
    <w:rsid w:val="72C74180"/>
    <w:rsid w:val="72C757A5"/>
    <w:rsid w:val="72E2E09C"/>
    <w:rsid w:val="72EA1EF4"/>
    <w:rsid w:val="72F919E8"/>
    <w:rsid w:val="730B28A3"/>
    <w:rsid w:val="73638AA9"/>
    <w:rsid w:val="7385596D"/>
    <w:rsid w:val="73AE100B"/>
    <w:rsid w:val="73C6A9EE"/>
    <w:rsid w:val="73F02E3D"/>
    <w:rsid w:val="73FDA259"/>
    <w:rsid w:val="74126687"/>
    <w:rsid w:val="74275F71"/>
    <w:rsid w:val="744CACF9"/>
    <w:rsid w:val="74C6B92D"/>
    <w:rsid w:val="74C701B7"/>
    <w:rsid w:val="74ED59B6"/>
    <w:rsid w:val="74F57614"/>
    <w:rsid w:val="75030AA3"/>
    <w:rsid w:val="75067FDB"/>
    <w:rsid w:val="757D1BEC"/>
    <w:rsid w:val="757F9E0E"/>
    <w:rsid w:val="75A493AA"/>
    <w:rsid w:val="75C2654B"/>
    <w:rsid w:val="75F8A496"/>
    <w:rsid w:val="760C89BF"/>
    <w:rsid w:val="7645DAC1"/>
    <w:rsid w:val="767E5AAE"/>
    <w:rsid w:val="76BEE284"/>
    <w:rsid w:val="76F499FB"/>
    <w:rsid w:val="77EA79DA"/>
    <w:rsid w:val="7823D283"/>
    <w:rsid w:val="782E43B7"/>
    <w:rsid w:val="78691147"/>
    <w:rsid w:val="78707608"/>
    <w:rsid w:val="787645FC"/>
    <w:rsid w:val="787C8820"/>
    <w:rsid w:val="788B3BCC"/>
    <w:rsid w:val="78C545D7"/>
    <w:rsid w:val="78D6C777"/>
    <w:rsid w:val="78E2C7FB"/>
    <w:rsid w:val="78E74E98"/>
    <w:rsid w:val="78EB1C36"/>
    <w:rsid w:val="78EF0264"/>
    <w:rsid w:val="78FAC006"/>
    <w:rsid w:val="78FDF3C0"/>
    <w:rsid w:val="79165128"/>
    <w:rsid w:val="79CEB035"/>
    <w:rsid w:val="7A00AEB3"/>
    <w:rsid w:val="7A11E7FD"/>
    <w:rsid w:val="7A1396D5"/>
    <w:rsid w:val="7A1E0F62"/>
    <w:rsid w:val="7A420772"/>
    <w:rsid w:val="7AA82203"/>
    <w:rsid w:val="7AC07EDC"/>
    <w:rsid w:val="7ACA97BD"/>
    <w:rsid w:val="7B556EFF"/>
    <w:rsid w:val="7B6791B4"/>
    <w:rsid w:val="7B7D39F4"/>
    <w:rsid w:val="7BD76C42"/>
    <w:rsid w:val="7BF32E17"/>
    <w:rsid w:val="7C012DB5"/>
    <w:rsid w:val="7C10409A"/>
    <w:rsid w:val="7C130C40"/>
    <w:rsid w:val="7C14BDF0"/>
    <w:rsid w:val="7C319139"/>
    <w:rsid w:val="7C61D6B9"/>
    <w:rsid w:val="7C8AF9B3"/>
    <w:rsid w:val="7D535580"/>
    <w:rsid w:val="7D699C8D"/>
    <w:rsid w:val="7DAAF92D"/>
    <w:rsid w:val="7DCAB1C5"/>
    <w:rsid w:val="7DD0BDBB"/>
    <w:rsid w:val="7DFB4E2A"/>
    <w:rsid w:val="7E4705EB"/>
    <w:rsid w:val="7ED6C2C3"/>
    <w:rsid w:val="7F2E5721"/>
    <w:rsid w:val="7F5089FA"/>
    <w:rsid w:val="7F53B300"/>
    <w:rsid w:val="7F6592A5"/>
    <w:rsid w:val="7F80FCBA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34FEADC8-28EF-4649-B5C9-D656F24B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A4C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FC68A3"/>
    <w:pPr>
      <w:keepNext/>
      <w:numPr>
        <w:numId w:val="85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85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FC68A3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/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/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  <w:style w:type="table" w:customStyle="1" w:styleId="Mriekatabuky1">
    <w:name w:val="Mriežka tabuľky1"/>
    <w:basedOn w:val="Normlnatabuka"/>
    <w:next w:val="Mriekatabuky"/>
    <w:rsid w:val="00464F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3">
    <w:name w:val="Mriežka tabuľky3"/>
    <w:basedOn w:val="Normlnatabuka"/>
    <w:next w:val="Mriekatabuky"/>
    <w:rsid w:val="00BE30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4">
    <w:name w:val="Mriežka tabuľky4"/>
    <w:basedOn w:val="Normlnatabuka"/>
    <w:next w:val="Mriekatabuky"/>
    <w:rsid w:val="007117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zoznamzvraznenie3">
    <w:name w:val="Light List Accent 3"/>
    <w:basedOn w:val="Normlnatabuka"/>
    <w:uiPriority w:val="61"/>
    <w:rsid w:val="00927227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CommentReference">
    <w:name w:val="Comment Reference"/>
    <w:basedOn w:val="Predvolenpsmoodseku"/>
    <w:uiPriority w:val="99"/>
    <w:semiHidden/>
    <w:unhideWhenUsed/>
    <w:rsid w:val="001C55F5"/>
    <w:rPr>
      <w:sz w:val="16"/>
      <w:szCs w:val="16"/>
    </w:rPr>
  </w:style>
  <w:style w:type="paragraph" w:customStyle="1" w:styleId="CommentText">
    <w:name w:val="Comment Text"/>
    <w:basedOn w:val="Normlny"/>
    <w:link w:val="CommentTextChar2"/>
    <w:uiPriority w:val="99"/>
    <w:unhideWhenUsed/>
    <w:rsid w:val="001C55F5"/>
    <w:pPr>
      <w:spacing w:line="240" w:lineRule="auto"/>
    </w:pPr>
    <w:rPr>
      <w:sz w:val="20"/>
      <w:szCs w:val="20"/>
    </w:rPr>
  </w:style>
  <w:style w:type="character" w:customStyle="1" w:styleId="CommentTextChar2">
    <w:name w:val="Comment Text Char2"/>
    <w:basedOn w:val="Predvolenpsmoodseku"/>
    <w:link w:val="CommentText"/>
    <w:uiPriority w:val="99"/>
    <w:rsid w:val="001C55F5"/>
    <w:rPr>
      <w:sz w:val="20"/>
      <w:szCs w:val="20"/>
    </w:rPr>
  </w:style>
  <w:style w:type="table" w:customStyle="1" w:styleId="Mriekatabuky21">
    <w:name w:val="Mriežka tabuľky21"/>
    <w:basedOn w:val="Normlnatabuka"/>
    <w:next w:val="Mriekatabuky"/>
    <w:uiPriority w:val="39"/>
    <w:rsid w:val="00124D8A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rsid w:val="007E72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6">
    <w:name w:val="Mriežka tabuľky6"/>
    <w:basedOn w:val="Normlnatabuka"/>
    <w:next w:val="Mriekatabuky"/>
    <w:rsid w:val="009F0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Predvolenpsmoodseku"/>
    <w:uiPriority w:val="99"/>
    <w:semiHidden/>
    <w:unhideWhenUsed/>
    <w:rsid w:val="00CD1602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CD1602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CD1602"/>
    <w:rPr>
      <w:b/>
      <w:bCs/>
    </w:rPr>
  </w:style>
  <w:style w:type="table" w:customStyle="1" w:styleId="Mriekatabuky7">
    <w:name w:val="Mriežka tabuľky7"/>
    <w:basedOn w:val="Normlnatabuka"/>
    <w:next w:val="Mriekatabuky"/>
    <w:rsid w:val="00790E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8">
    <w:name w:val="Mriežka tabuľky8"/>
    <w:basedOn w:val="Normlnatabuka"/>
    <w:next w:val="Mriekatabuky"/>
    <w:rsid w:val="00057B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22">
    <w:name w:val="Mriežka tabuľky22"/>
    <w:basedOn w:val="Normlnatabuka"/>
    <w:next w:val="Mriekatabuky"/>
    <w:uiPriority w:val="39"/>
    <w:rsid w:val="00124735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Predvolenpsmoodseku"/>
    <w:link w:val="CommentText2"/>
    <w:uiPriority w:val="99"/>
    <w:rsid w:val="0039694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2"/>
    <w:uiPriority w:val="99"/>
    <w:semiHidden/>
    <w:rsid w:val="00396944"/>
    <w:rPr>
      <w:b/>
      <w:bCs/>
      <w:sz w:val="20"/>
      <w:szCs w:val="20"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2D7834"/>
    <w:rPr>
      <w:sz w:val="16"/>
      <w:szCs w:val="16"/>
    </w:rPr>
  </w:style>
  <w:style w:type="paragraph" w:customStyle="1" w:styleId="CommentText2">
    <w:name w:val="Comment Text2"/>
    <w:basedOn w:val="Normlny"/>
    <w:link w:val="CommentTextChar"/>
    <w:uiPriority w:val="99"/>
    <w:unhideWhenUsed/>
    <w:rsid w:val="002D7834"/>
    <w:pPr>
      <w:spacing w:line="240" w:lineRule="auto"/>
    </w:pPr>
    <w:rPr>
      <w:sz w:val="20"/>
      <w:szCs w:val="20"/>
    </w:rPr>
  </w:style>
  <w:style w:type="paragraph" w:customStyle="1" w:styleId="CommentSubject2">
    <w:name w:val="Comment Subject2"/>
    <w:basedOn w:val="CommentText2"/>
    <w:next w:val="CommentText2"/>
    <w:link w:val="CommentSubjectChar"/>
    <w:uiPriority w:val="99"/>
    <w:semiHidden/>
    <w:unhideWhenUsed/>
    <w:rsid w:val="002D7834"/>
    <w:rPr>
      <w:b/>
      <w:bCs/>
    </w:rPr>
  </w:style>
  <w:style w:type="character" w:customStyle="1" w:styleId="CommentReference3">
    <w:name w:val="Comment Reference3"/>
    <w:basedOn w:val="Predvolenpsmoodseku"/>
    <w:uiPriority w:val="99"/>
    <w:semiHidden/>
    <w:unhideWhenUsed/>
    <w:rsid w:val="00D048A6"/>
    <w:rPr>
      <w:sz w:val="16"/>
      <w:szCs w:val="16"/>
    </w:rPr>
  </w:style>
  <w:style w:type="paragraph" w:customStyle="1" w:styleId="CommentText3">
    <w:name w:val="Comment Text3"/>
    <w:basedOn w:val="Normlny"/>
    <w:uiPriority w:val="99"/>
    <w:unhideWhenUsed/>
    <w:rsid w:val="00D048A6"/>
    <w:pPr>
      <w:spacing w:line="240" w:lineRule="auto"/>
    </w:pPr>
    <w:rPr>
      <w:sz w:val="20"/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D048A6"/>
    <w:rPr>
      <w:b/>
      <w:bCs/>
    </w:rPr>
  </w:style>
  <w:style w:type="paragraph" w:customStyle="1" w:styleId="CommentText4">
    <w:name w:val="Comment Text4"/>
    <w:basedOn w:val="Normlny"/>
    <w:link w:val="CommentTextChar1"/>
    <w:uiPriority w:val="99"/>
    <w:unhideWhenUsed/>
    <w:rsid w:val="007545A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Predvolenpsmoodseku"/>
    <w:link w:val="CommentText4"/>
    <w:uiPriority w:val="99"/>
    <w:rsid w:val="007545A4"/>
    <w:rPr>
      <w:sz w:val="20"/>
      <w:szCs w:val="20"/>
    </w:rPr>
  </w:style>
  <w:style w:type="paragraph" w:customStyle="1" w:styleId="CommentSubject4">
    <w:name w:val="Comment Subject4"/>
    <w:basedOn w:val="CommentText4"/>
    <w:next w:val="CommentText4"/>
    <w:link w:val="CommentSubjectChar1"/>
    <w:uiPriority w:val="99"/>
    <w:semiHidden/>
    <w:unhideWhenUsed/>
    <w:rsid w:val="007545A4"/>
    <w:rPr>
      <w:b/>
      <w:bCs/>
    </w:rPr>
  </w:style>
  <w:style w:type="character" w:customStyle="1" w:styleId="CommentSubjectChar1">
    <w:name w:val="Comment Subject Char1"/>
    <w:basedOn w:val="CommentTextChar1"/>
    <w:link w:val="CommentSubject4"/>
    <w:uiPriority w:val="99"/>
    <w:semiHidden/>
    <w:rsid w:val="007545A4"/>
    <w:rPr>
      <w:b/>
      <w:bCs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EC7F0F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2"/>
    <w:uiPriority w:val="99"/>
    <w:semiHidden/>
    <w:unhideWhenUsed/>
    <w:rsid w:val="001C55F5"/>
    <w:rPr>
      <w:b/>
      <w:bCs/>
    </w:rPr>
  </w:style>
  <w:style w:type="character" w:customStyle="1" w:styleId="CommentSubjectChar2">
    <w:name w:val="Comment Subject Char2"/>
    <w:basedOn w:val="CommentTextChar2"/>
    <w:link w:val="CommentSubject"/>
    <w:uiPriority w:val="99"/>
    <w:semiHidden/>
    <w:rsid w:val="001C55F5"/>
    <w:rPr>
      <w:b/>
      <w:bCs/>
      <w:sz w:val="20"/>
      <w:szCs w:val="20"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833FFE"/>
    <w:rPr>
      <w:sz w:val="16"/>
      <w:szCs w:val="16"/>
    </w:rPr>
  </w:style>
  <w:style w:type="paragraph" w:customStyle="1" w:styleId="CommentText5">
    <w:name w:val="Comment Text5"/>
    <w:basedOn w:val="Normlny"/>
    <w:uiPriority w:val="99"/>
    <w:semiHidden/>
    <w:unhideWhenUsed/>
    <w:rsid w:val="00833FFE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DE4508EA36934396581EB4FB99C6C6" ma:contentTypeVersion="13" ma:contentTypeDescription="Umožňuje vytvoriť nový dokument." ma:contentTypeScope="" ma:versionID="d83b6cf9dc75a14473f8aa8b297aad7c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0a16587ec1dc5fcfd9b66e602841c7d9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08E89-6D0E-42B8-B819-43FBC7092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16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Slovenska elektrizacna prenosova sustava, a.s.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7387</cp:revision>
  <cp:lastPrinted>2026-04-21T11:57:00Z</cp:lastPrinted>
  <dcterms:created xsi:type="dcterms:W3CDTF">2024-08-19T03:59:00Z</dcterms:created>
  <dcterms:modified xsi:type="dcterms:W3CDTF">2026-08-28T14:02:00Z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