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93A0" w14:textId="053F5A56" w:rsidR="000E1459" w:rsidRPr="00F034E5" w:rsidRDefault="000E1459" w:rsidP="00695ADF">
      <w:pPr>
        <w:pStyle w:val="Nadpis3"/>
        <w:spacing w:after="120"/>
        <w:rPr>
          <w:b w:val="0"/>
        </w:rPr>
      </w:pPr>
      <w:bookmarkStart w:id="0" w:name="_Ref199493975"/>
      <w:bookmarkStart w:id="1" w:name="_Hlk174973551"/>
      <w:r w:rsidRPr="00F034E5">
        <w:rPr>
          <w:color w:val="auto"/>
        </w:rPr>
        <w:t xml:space="preserve">Príloha č. </w:t>
      </w:r>
      <w:bookmarkEnd w:id="0"/>
      <w:r w:rsidR="00222DBD">
        <w:rPr>
          <w:color w:val="auto"/>
        </w:rPr>
        <w:t>7</w:t>
      </w:r>
    </w:p>
    <w:bookmarkEnd w:id="1"/>
    <w:p w14:paraId="466C5341" w14:textId="0299A3D8" w:rsidR="00734F6B" w:rsidRDefault="000E1459" w:rsidP="00F034E5">
      <w:pPr>
        <w:pStyle w:val="Nadpis3"/>
      </w:pPr>
      <w:r>
        <w:t>Zoznam zariadení s identifikáciou subjektov tvoriacich Jednotku alebo Skupinu</w:t>
      </w:r>
      <w:r w:rsidR="00B74E8E">
        <w:t xml:space="preserve"> zariadení</w:t>
      </w:r>
      <w:r>
        <w:t xml:space="preserve"> s uvedením platnosti Certifikátov uložených na dispečingu Prevádzkovateľa PS</w:t>
      </w:r>
    </w:p>
    <w:p w14:paraId="6ECEA269" w14:textId="77777777" w:rsidR="000E1459" w:rsidRDefault="000E1459" w:rsidP="00F536A8">
      <w:pPr>
        <w:tabs>
          <w:tab w:val="left" w:pos="3825"/>
        </w:tabs>
        <w:jc w:val="center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192"/>
        <w:gridCol w:w="1387"/>
        <w:gridCol w:w="1266"/>
        <w:gridCol w:w="1396"/>
        <w:gridCol w:w="1488"/>
        <w:gridCol w:w="1226"/>
        <w:gridCol w:w="1150"/>
      </w:tblGrid>
      <w:tr w:rsidR="004450BE" w:rsidRPr="00464FCD" w14:paraId="40E86593" w14:textId="77777777" w:rsidTr="00511F72">
        <w:trPr>
          <w:trHeight w:val="340"/>
        </w:trPr>
        <w:tc>
          <w:tcPr>
            <w:tcW w:w="495" w:type="dxa"/>
            <w:vMerge w:val="restart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6AA375A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</w:rPr>
              <w:t>Č.</w:t>
            </w:r>
          </w:p>
        </w:tc>
        <w:tc>
          <w:tcPr>
            <w:tcW w:w="1194" w:type="dxa"/>
            <w:vMerge w:val="restart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1BE46513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</w:rPr>
              <w:t>Jednotka/  Skupina zariadení</w:t>
            </w:r>
          </w:p>
        </w:tc>
        <w:tc>
          <w:tcPr>
            <w:tcW w:w="1396" w:type="dxa"/>
            <w:vMerge w:val="restart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24065D99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Riadiaci blok (názov)</w:t>
            </w:r>
          </w:p>
        </w:tc>
        <w:tc>
          <w:tcPr>
            <w:tcW w:w="1269" w:type="dxa"/>
            <w:vMerge w:val="restart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23418C4D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Arial Unicode MS" w:hAnsi="Arial" w:cs="Arial"/>
                <w:b/>
                <w:color w:val="FFFFFF" w:themeColor="background1"/>
                <w:sz w:val="18"/>
                <w:szCs w:val="18"/>
              </w:rPr>
              <w:t>Zariadenie</w:t>
            </w:r>
          </w:p>
        </w:tc>
        <w:tc>
          <w:tcPr>
            <w:tcW w:w="2890" w:type="dxa"/>
            <w:gridSpan w:val="2"/>
            <w:tcBorders>
              <w:bottom w:val="single" w:sz="4" w:space="0" w:color="auto"/>
            </w:tcBorders>
            <w:shd w:val="clear" w:color="auto" w:fill="323E4F" w:themeFill="text2" w:themeFillShade="BF"/>
            <w:vAlign w:val="center"/>
          </w:tcPr>
          <w:p w14:paraId="24B03805" w14:textId="77777777" w:rsidR="00464FCD" w:rsidRPr="00464FCD" w:rsidRDefault="00464FCD" w:rsidP="00775B5B">
            <w:pPr>
              <w:spacing w:after="0"/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</w:rPr>
              <w:t>EIC</w:t>
            </w:r>
          </w:p>
        </w:tc>
        <w:tc>
          <w:tcPr>
            <w:tcW w:w="1233" w:type="dxa"/>
            <w:vMerge w:val="restart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1761EDB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</w:rPr>
              <w:t>Subjekt</w:t>
            </w:r>
          </w:p>
        </w:tc>
        <w:tc>
          <w:tcPr>
            <w:tcW w:w="1151" w:type="dxa"/>
            <w:vMerge w:val="restart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22E8328F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</w:rPr>
              <w:t>Platnosť Certifikátu do:</w:t>
            </w:r>
          </w:p>
        </w:tc>
      </w:tr>
      <w:tr w:rsidR="003853C7" w:rsidRPr="00464FCD" w14:paraId="46B4F305" w14:textId="77777777" w:rsidTr="008C1478">
        <w:trPr>
          <w:trHeight w:val="340"/>
        </w:trPr>
        <w:tc>
          <w:tcPr>
            <w:tcW w:w="495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8D9923" w14:textId="77777777" w:rsidR="00464FCD" w:rsidRPr="00464FCD" w:rsidRDefault="00464FCD" w:rsidP="00464FCD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389A4D" w14:textId="77777777" w:rsidR="00464FCD" w:rsidRPr="00464FCD" w:rsidRDefault="00464FCD" w:rsidP="00464FCD">
            <w:pPr>
              <w:rPr>
                <w:rFonts w:ascii="Arial" w:hAnsi="Arial" w:cs="Arial"/>
              </w:rPr>
            </w:pPr>
          </w:p>
        </w:tc>
        <w:tc>
          <w:tcPr>
            <w:tcW w:w="1396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84337E" w14:textId="77777777" w:rsidR="00464FCD" w:rsidRPr="00464FCD" w:rsidRDefault="00464FCD" w:rsidP="00464FCD">
            <w:pPr>
              <w:rPr>
                <w:rFonts w:ascii="Arial" w:hAnsi="Arial" w:cs="Arial"/>
              </w:rPr>
            </w:pPr>
          </w:p>
        </w:tc>
        <w:tc>
          <w:tcPr>
            <w:tcW w:w="1269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9B85976" w14:textId="77777777" w:rsidR="00464FCD" w:rsidRPr="00464FCD" w:rsidRDefault="00464FCD" w:rsidP="00464FCD">
            <w:pPr>
              <w:rPr>
                <w:rFonts w:ascii="Arial" w:hAnsi="Arial" w:cs="Arial"/>
              </w:rPr>
            </w:pPr>
          </w:p>
        </w:tc>
        <w:tc>
          <w:tcPr>
            <w:tcW w:w="140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304D0B44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>Odberného miesta</w:t>
            </w:r>
          </w:p>
        </w:tc>
        <w:tc>
          <w:tcPr>
            <w:tcW w:w="1488" w:type="dxa"/>
            <w:tcBorders>
              <w:left w:val="single" w:sz="4" w:space="0" w:color="auto"/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16B5EBE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</w:rPr>
              <w:t>Odovzdávacieho miesta</w:t>
            </w:r>
          </w:p>
        </w:tc>
        <w:tc>
          <w:tcPr>
            <w:tcW w:w="123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5C269E61" w14:textId="77777777" w:rsidR="00464FCD" w:rsidRPr="00464FCD" w:rsidRDefault="00464FCD" w:rsidP="00464FCD">
            <w:pPr>
              <w:rPr>
                <w:rFonts w:ascii="Arial" w:hAnsi="Arial" w:cs="Arial"/>
              </w:rPr>
            </w:pPr>
          </w:p>
        </w:tc>
        <w:tc>
          <w:tcPr>
            <w:tcW w:w="115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323E4F" w:themeFill="text2" w:themeFillShade="BF"/>
          </w:tcPr>
          <w:p w14:paraId="5096DD4F" w14:textId="77777777" w:rsidR="00464FCD" w:rsidRPr="00464FCD" w:rsidRDefault="00464FCD" w:rsidP="00464FCD">
            <w:pPr>
              <w:rPr>
                <w:rFonts w:ascii="Arial" w:hAnsi="Arial" w:cs="Arial"/>
              </w:rPr>
            </w:pPr>
          </w:p>
        </w:tc>
      </w:tr>
      <w:tr w:rsidR="0040344B" w:rsidRPr="00464FCD" w14:paraId="13619FB3" w14:textId="77777777" w:rsidTr="00511F72">
        <w:trPr>
          <w:trHeight w:val="340"/>
        </w:trPr>
        <w:tc>
          <w:tcPr>
            <w:tcW w:w="495" w:type="dxa"/>
            <w:tcBorders>
              <w:top w:val="double" w:sz="4" w:space="0" w:color="auto"/>
            </w:tcBorders>
            <w:vAlign w:val="center"/>
          </w:tcPr>
          <w:p w14:paraId="26DBE00F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1.</w:t>
            </w:r>
          </w:p>
        </w:tc>
        <w:tc>
          <w:tcPr>
            <w:tcW w:w="1194" w:type="dxa"/>
            <w:tcBorders>
              <w:top w:val="double" w:sz="4" w:space="0" w:color="auto"/>
            </w:tcBorders>
            <w:vAlign w:val="center"/>
          </w:tcPr>
          <w:p w14:paraId="5C2F5FBC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tcBorders>
              <w:top w:val="double" w:sz="4" w:space="0" w:color="auto"/>
            </w:tcBorders>
            <w:vAlign w:val="center"/>
          </w:tcPr>
          <w:p w14:paraId="2078A9A8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tcBorders>
              <w:top w:val="double" w:sz="4" w:space="0" w:color="auto"/>
            </w:tcBorders>
            <w:vAlign w:val="center"/>
          </w:tcPr>
          <w:p w14:paraId="50115D4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tcBorders>
              <w:top w:val="double" w:sz="4" w:space="0" w:color="auto"/>
            </w:tcBorders>
            <w:vAlign w:val="center"/>
          </w:tcPr>
          <w:p w14:paraId="453394E7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double" w:sz="4" w:space="0" w:color="auto"/>
            </w:tcBorders>
            <w:vAlign w:val="center"/>
          </w:tcPr>
          <w:p w14:paraId="66E43948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tcBorders>
              <w:top w:val="double" w:sz="4" w:space="0" w:color="auto"/>
            </w:tcBorders>
            <w:vAlign w:val="center"/>
          </w:tcPr>
          <w:p w14:paraId="5C76776A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double" w:sz="4" w:space="0" w:color="auto"/>
            </w:tcBorders>
            <w:vAlign w:val="center"/>
          </w:tcPr>
          <w:p w14:paraId="47D00BCD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0C404B98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233862E8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2.</w:t>
            </w:r>
          </w:p>
        </w:tc>
        <w:tc>
          <w:tcPr>
            <w:tcW w:w="1194" w:type="dxa"/>
            <w:vAlign w:val="center"/>
          </w:tcPr>
          <w:p w14:paraId="45371FB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6EC7B917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7F14A7DB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56786A2D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648E36A8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3ED3C3F7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5D11BB03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51805E4F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19A0B01B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3.</w:t>
            </w:r>
          </w:p>
        </w:tc>
        <w:tc>
          <w:tcPr>
            <w:tcW w:w="1194" w:type="dxa"/>
            <w:vAlign w:val="center"/>
          </w:tcPr>
          <w:p w14:paraId="4490C3E4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00B7D1A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26F1D22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2616D7CA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55612E4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0C38F303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7FCF5F1A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6A3838BF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44AECBE6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4.</w:t>
            </w:r>
          </w:p>
        </w:tc>
        <w:tc>
          <w:tcPr>
            <w:tcW w:w="1194" w:type="dxa"/>
            <w:vAlign w:val="center"/>
          </w:tcPr>
          <w:p w14:paraId="00D1102C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6F6624C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3C9CBF81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646B908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0D937A23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6DC138F3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28B2B0E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14BB85BC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09E5DA2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5.</w:t>
            </w:r>
          </w:p>
        </w:tc>
        <w:tc>
          <w:tcPr>
            <w:tcW w:w="1194" w:type="dxa"/>
            <w:vAlign w:val="center"/>
          </w:tcPr>
          <w:p w14:paraId="51EE805A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45BEDE67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4666E9DD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752691F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63BA5991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7F0AE95D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60A77EE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72505864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79064AC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6.</w:t>
            </w:r>
          </w:p>
        </w:tc>
        <w:tc>
          <w:tcPr>
            <w:tcW w:w="1194" w:type="dxa"/>
            <w:vAlign w:val="center"/>
          </w:tcPr>
          <w:p w14:paraId="016F60BB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28DE8E79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7D0C75B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620C2CC7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081EC150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1EEAC69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2FD0A4D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1A9F729B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0F5BEC71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7.</w:t>
            </w:r>
          </w:p>
        </w:tc>
        <w:tc>
          <w:tcPr>
            <w:tcW w:w="1194" w:type="dxa"/>
            <w:vAlign w:val="center"/>
          </w:tcPr>
          <w:p w14:paraId="548A651F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5C56275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702FD63F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763B1E14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54FDD46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28C99BD4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596BE0E4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77C5018C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71FC6DBC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8.</w:t>
            </w:r>
          </w:p>
        </w:tc>
        <w:tc>
          <w:tcPr>
            <w:tcW w:w="1194" w:type="dxa"/>
            <w:vAlign w:val="center"/>
          </w:tcPr>
          <w:p w14:paraId="7C0AC5CC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445310BB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41B5A5E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70A9A1AB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36AC23C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04E4FFC8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60354C8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70EDF427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5BD94E65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9.</w:t>
            </w:r>
          </w:p>
        </w:tc>
        <w:tc>
          <w:tcPr>
            <w:tcW w:w="1194" w:type="dxa"/>
            <w:vAlign w:val="center"/>
          </w:tcPr>
          <w:p w14:paraId="3AA16051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5BF8E548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7680DD89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48BFBD91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7ED8339F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474153B2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3034B419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  <w:tr w:rsidR="00E95305" w:rsidRPr="00464FCD" w14:paraId="1E52ED5E" w14:textId="77777777" w:rsidTr="00775B5B">
        <w:trPr>
          <w:trHeight w:val="340"/>
        </w:trPr>
        <w:tc>
          <w:tcPr>
            <w:tcW w:w="495" w:type="dxa"/>
            <w:vAlign w:val="center"/>
          </w:tcPr>
          <w:p w14:paraId="73BC6A89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  <w:r w:rsidRPr="00464FCD">
              <w:rPr>
                <w:rFonts w:ascii="Arial" w:hAnsi="Arial" w:cs="Arial"/>
              </w:rPr>
              <w:t>10.</w:t>
            </w:r>
          </w:p>
        </w:tc>
        <w:tc>
          <w:tcPr>
            <w:tcW w:w="1194" w:type="dxa"/>
            <w:vAlign w:val="center"/>
          </w:tcPr>
          <w:p w14:paraId="1E4FF90A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vAlign w:val="center"/>
          </w:tcPr>
          <w:p w14:paraId="7D11C46E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vAlign w:val="center"/>
          </w:tcPr>
          <w:p w14:paraId="2DA99AF6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  <w:vAlign w:val="center"/>
          </w:tcPr>
          <w:p w14:paraId="5EAA9187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14:paraId="509DD0CB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3" w:type="dxa"/>
            <w:vAlign w:val="center"/>
          </w:tcPr>
          <w:p w14:paraId="515FD309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vAlign w:val="center"/>
          </w:tcPr>
          <w:p w14:paraId="642FF18F" w14:textId="77777777" w:rsidR="00464FCD" w:rsidRPr="00464FCD" w:rsidRDefault="00464FCD" w:rsidP="00464F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E68F0A2" w14:textId="77777777" w:rsidR="00464FCD" w:rsidRPr="00464FCD" w:rsidRDefault="00464FCD" w:rsidP="00464FCD"/>
    <w:p w14:paraId="4AE46D9D" w14:textId="77777777" w:rsidR="00464FCD" w:rsidRPr="00464FCD" w:rsidRDefault="00464FCD" w:rsidP="00464FCD">
      <w:pPr>
        <w:tabs>
          <w:tab w:val="left" w:pos="952"/>
        </w:tabs>
      </w:pPr>
      <w:r w:rsidRPr="00464FCD">
        <w:tab/>
      </w:r>
    </w:p>
    <w:tbl>
      <w:tblPr>
        <w:tblpPr w:leftFromText="141" w:rightFromText="141" w:vertAnchor="text" w:horzAnchor="margin" w:tblpX="-20" w:tblpY="13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9"/>
        <w:gridCol w:w="3823"/>
        <w:gridCol w:w="4232"/>
      </w:tblGrid>
      <w:tr w:rsidR="00464FCD" w:rsidRPr="00464FCD" w14:paraId="29A272D7" w14:textId="77777777" w:rsidTr="009F1507">
        <w:trPr>
          <w:cantSplit/>
          <w:trHeight w:val="416"/>
        </w:trPr>
        <w:tc>
          <w:tcPr>
            <w:tcW w:w="1579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384DF621" w14:textId="77777777" w:rsidR="00464FCD" w:rsidRPr="00464FCD" w:rsidRDefault="00464FCD" w:rsidP="00464FCD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3823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21E81E84" w14:textId="77777777" w:rsidR="00464FCD" w:rsidRPr="00464FCD" w:rsidRDefault="00464FCD" w:rsidP="00464F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  <w:t>Za Poskytovateľa</w:t>
            </w:r>
          </w:p>
        </w:tc>
        <w:tc>
          <w:tcPr>
            <w:tcW w:w="4232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60E76F37" w14:textId="77777777" w:rsidR="00464FCD" w:rsidRPr="00464FCD" w:rsidRDefault="00464FCD" w:rsidP="00464F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cs-CZ"/>
              </w:rPr>
            </w:pPr>
            <w:r w:rsidRPr="00464FCD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cs-CZ"/>
              </w:rPr>
              <w:t>Za Prevádzkovateľa PS</w:t>
            </w:r>
          </w:p>
        </w:tc>
      </w:tr>
      <w:tr w:rsidR="00464FCD" w:rsidRPr="00464FCD" w14:paraId="2F6206A1" w14:textId="77777777" w:rsidTr="009F1507">
        <w:trPr>
          <w:cantSplit/>
          <w:trHeight w:val="510"/>
        </w:trPr>
        <w:tc>
          <w:tcPr>
            <w:tcW w:w="157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1C5E1F" w14:textId="77777777" w:rsidR="00464FCD" w:rsidRPr="00464FCD" w:rsidRDefault="00464FCD" w:rsidP="00464F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64FC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382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3B80F" w14:textId="77777777" w:rsidR="00464FCD" w:rsidRPr="00464FCD" w:rsidRDefault="00464FCD" w:rsidP="00464F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8E766" w14:textId="77777777" w:rsidR="00464FCD" w:rsidRPr="00464FCD" w:rsidRDefault="00464FCD" w:rsidP="00464F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464FCD" w:rsidRPr="00464FCD" w14:paraId="67272EEF" w14:textId="77777777" w:rsidTr="009F1507">
        <w:trPr>
          <w:cantSplit/>
          <w:trHeight w:val="510"/>
        </w:trPr>
        <w:tc>
          <w:tcPr>
            <w:tcW w:w="1579" w:type="dxa"/>
            <w:shd w:val="clear" w:color="auto" w:fill="FFFFFF"/>
            <w:vAlign w:val="center"/>
          </w:tcPr>
          <w:p w14:paraId="5EA50868" w14:textId="77777777" w:rsidR="00464FCD" w:rsidRPr="00464FCD" w:rsidRDefault="00464FCD" w:rsidP="00464F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64FC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Podpis*</w:t>
            </w:r>
          </w:p>
        </w:tc>
        <w:tc>
          <w:tcPr>
            <w:tcW w:w="3823" w:type="dxa"/>
            <w:shd w:val="clear" w:color="auto" w:fill="FFFFFF"/>
            <w:vAlign w:val="center"/>
          </w:tcPr>
          <w:p w14:paraId="7C406747" w14:textId="77777777" w:rsidR="00464FCD" w:rsidRPr="00464FCD" w:rsidRDefault="00464FCD" w:rsidP="00464F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232" w:type="dxa"/>
            <w:shd w:val="clear" w:color="auto" w:fill="FFFFFF"/>
            <w:vAlign w:val="center"/>
          </w:tcPr>
          <w:p w14:paraId="4DC70567" w14:textId="77777777" w:rsidR="00464FCD" w:rsidRPr="00464FCD" w:rsidRDefault="00464FCD" w:rsidP="00464FC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654083F4" w14:textId="41C7E135" w:rsidR="00464FCD" w:rsidRPr="00C95047" w:rsidRDefault="00464FCD" w:rsidP="00400241">
      <w:pPr>
        <w:spacing w:before="120" w:after="120"/>
        <w:ind w:left="284" w:hanging="284"/>
        <w:rPr>
          <w:rFonts w:ascii="Arial" w:hAnsi="Arial" w:cs="Arial"/>
          <w:sz w:val="18"/>
          <w:szCs w:val="18"/>
        </w:rPr>
      </w:pPr>
      <w:r w:rsidRPr="00C95047">
        <w:rPr>
          <w:rFonts w:ascii="Arial" w:hAnsi="Arial" w:cs="Arial"/>
          <w:sz w:val="18"/>
          <w:szCs w:val="18"/>
        </w:rPr>
        <w:t>*</w:t>
      </w:r>
      <w:r w:rsidR="00FE7DF0">
        <w:rPr>
          <w:rFonts w:ascii="Arial" w:hAnsi="Arial" w:cs="Arial"/>
          <w:sz w:val="18"/>
          <w:szCs w:val="18"/>
        </w:rPr>
        <w:t xml:space="preserve"> </w:t>
      </w:r>
      <w:r w:rsidRPr="00C95047">
        <w:rPr>
          <w:rFonts w:ascii="Arial" w:hAnsi="Arial" w:cs="Arial"/>
          <w:sz w:val="18"/>
          <w:szCs w:val="18"/>
        </w:rPr>
        <w:t xml:space="preserve">Osoba poverená pre komunikáciu uvedená </w:t>
      </w:r>
      <w:r w:rsidR="00F2351F" w:rsidRPr="00C95047">
        <w:rPr>
          <w:rFonts w:ascii="Arial" w:hAnsi="Arial" w:cs="Arial"/>
          <w:sz w:val="18"/>
          <w:szCs w:val="18"/>
        </w:rPr>
        <w:t>v bode 2, Prílohy č. 1, Zmluvy</w:t>
      </w:r>
    </w:p>
    <w:p w14:paraId="69DFDC2E" w14:textId="77777777" w:rsidR="00464FCD" w:rsidRDefault="00464FCD" w:rsidP="00464FCD">
      <w:pPr>
        <w:tabs>
          <w:tab w:val="left" w:pos="952"/>
        </w:tabs>
      </w:pPr>
      <w:r w:rsidRPr="00464FCD">
        <w:tab/>
      </w:r>
    </w:p>
    <w:p w14:paraId="6C18D937" w14:textId="77777777" w:rsidR="00FF329E" w:rsidRPr="00FF329E" w:rsidRDefault="00FF329E" w:rsidP="00FF329E"/>
    <w:p w14:paraId="37B6C3D2" w14:textId="77777777" w:rsidR="00FF329E" w:rsidRPr="00FF329E" w:rsidRDefault="00FF329E" w:rsidP="00FF329E"/>
    <w:p w14:paraId="38C7BD69" w14:textId="77777777" w:rsidR="00FF329E" w:rsidRPr="00FF329E" w:rsidRDefault="00FF329E" w:rsidP="00FF329E"/>
    <w:p w14:paraId="794BC116" w14:textId="77777777" w:rsidR="00FF329E" w:rsidRDefault="00FF329E" w:rsidP="00FF329E"/>
    <w:p w14:paraId="6D5A9EC6" w14:textId="3D193EB4" w:rsidR="00FF329E" w:rsidRDefault="00FF329E" w:rsidP="00FF329E">
      <w:pPr>
        <w:tabs>
          <w:tab w:val="left" w:pos="7950"/>
        </w:tabs>
      </w:pPr>
      <w:r>
        <w:tab/>
      </w:r>
    </w:p>
    <w:sectPr w:rsidR="00FF329E" w:rsidSect="00FF329E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1076A" w14:textId="77777777" w:rsidR="007B467A" w:rsidRDefault="007B467A" w:rsidP="003375EB">
      <w:pPr>
        <w:spacing w:after="0" w:line="240" w:lineRule="auto"/>
      </w:pPr>
      <w:r>
        <w:separator/>
      </w:r>
    </w:p>
  </w:endnote>
  <w:endnote w:type="continuationSeparator" w:id="0">
    <w:p w14:paraId="7DD06F44" w14:textId="77777777" w:rsidR="007B467A" w:rsidRDefault="007B467A" w:rsidP="003375EB">
      <w:pPr>
        <w:spacing w:after="0" w:line="240" w:lineRule="auto"/>
      </w:pPr>
      <w:r>
        <w:continuationSeparator/>
      </w:r>
    </w:p>
  </w:endnote>
  <w:endnote w:type="continuationNotice" w:id="1">
    <w:p w14:paraId="5F9B29EC" w14:textId="77777777" w:rsidR="007B467A" w:rsidRDefault="007B46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ECB7" w14:textId="3A505AA8" w:rsidR="00315A4C" w:rsidRDefault="00315A4C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 w:rsidRPr="006123B3">
      <w:rPr>
        <w:rFonts w:ascii="Arial" w:hAnsi="Arial" w:cs="Arial"/>
        <w:sz w:val="18"/>
        <w:szCs w:val="18"/>
      </w:rPr>
      <w:t>Príloha č.</w:t>
    </w:r>
    <w:r>
      <w:rPr>
        <w:rFonts w:ascii="Arial" w:hAnsi="Arial" w:cs="Arial"/>
        <w:sz w:val="18"/>
        <w:szCs w:val="18"/>
      </w:rPr>
      <w:t xml:space="preserve"> </w:t>
    </w:r>
    <w:r w:rsidR="00542CE0">
      <w:rPr>
        <w:rFonts w:ascii="Arial" w:hAnsi="Arial" w:cs="Arial"/>
        <w:sz w:val="18"/>
        <w:szCs w:val="18"/>
      </w:rPr>
      <w:t>7</w:t>
    </w:r>
  </w:p>
  <w:p w14:paraId="0AD02205" w14:textId="2159970F" w:rsidR="00315A4C" w:rsidRPr="006123B3" w:rsidRDefault="00315A4C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k </w:t>
    </w:r>
    <w:r w:rsidRPr="006123B3">
      <w:rPr>
        <w:rFonts w:ascii="Arial" w:hAnsi="Arial" w:cs="Arial"/>
        <w:sz w:val="18"/>
        <w:szCs w:val="18"/>
      </w:rPr>
      <w:t>Rámcov</w:t>
    </w:r>
    <w:r>
      <w:rPr>
        <w:rFonts w:ascii="Arial" w:hAnsi="Arial" w:cs="Arial"/>
        <w:sz w:val="18"/>
        <w:szCs w:val="18"/>
      </w:rPr>
      <w:t>ej</w:t>
    </w:r>
    <w:r w:rsidRPr="006123B3">
      <w:rPr>
        <w:rFonts w:ascii="Arial" w:hAnsi="Arial" w:cs="Arial"/>
        <w:sz w:val="18"/>
        <w:szCs w:val="18"/>
      </w:rPr>
      <w:t xml:space="preserve"> zmluv</w:t>
    </w:r>
    <w:r>
      <w:rPr>
        <w:rFonts w:ascii="Arial" w:hAnsi="Arial" w:cs="Arial"/>
        <w:sz w:val="18"/>
        <w:szCs w:val="18"/>
      </w:rPr>
      <w:t>e</w:t>
    </w:r>
    <w:r w:rsidRPr="006123B3">
      <w:rPr>
        <w:rFonts w:ascii="Arial" w:hAnsi="Arial" w:cs="Arial"/>
        <w:sz w:val="18"/>
        <w:szCs w:val="18"/>
      </w:rPr>
      <w:t xml:space="preserve"> o poskytovaní podporných služieb a dodávke regulačnej elektriny</w:t>
    </w:r>
    <w:r>
      <w:rPr>
        <w:rFonts w:ascii="Arial" w:hAnsi="Arial" w:cs="Arial"/>
        <w:sz w:val="18"/>
        <w:szCs w:val="18"/>
      </w:rPr>
      <w:t xml:space="preserve"> na rok 2027</w:t>
    </w:r>
    <w:r w:rsidRPr="006123B3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                </w:t>
    </w:r>
    <w:r w:rsidRPr="006123B3">
      <w:rPr>
        <w:rFonts w:ascii="Arial" w:hAnsi="Arial" w:cs="Arial"/>
        <w:sz w:val="18"/>
        <w:szCs w:val="18"/>
      </w:rPr>
      <w:t>str.</w:t>
    </w:r>
    <w:r>
      <w:rPr>
        <w:rFonts w:ascii="Arial" w:hAnsi="Arial" w:cs="Arial"/>
        <w:sz w:val="18"/>
        <w:szCs w:val="18"/>
      </w:rPr>
      <w:t xml:space="preserve">: </w:t>
    </w:r>
    <w:r w:rsidR="009B2B83">
      <w:rPr>
        <w:rFonts w:ascii="Arial" w:hAnsi="Arial" w:cs="Arial"/>
        <w:sz w:val="18"/>
        <w:szCs w:val="18"/>
      </w:rPr>
      <w:fldChar w:fldCharType="begin"/>
    </w:r>
    <w:r w:rsidR="009B2B83">
      <w:rPr>
        <w:rFonts w:ascii="Arial" w:hAnsi="Arial" w:cs="Arial"/>
        <w:sz w:val="18"/>
        <w:szCs w:val="18"/>
      </w:rPr>
      <w:instrText xml:space="preserve"> PAGE  \* Arabic  \* MERGEFORMAT </w:instrText>
    </w:r>
    <w:r w:rsidR="009B2B83">
      <w:rPr>
        <w:rFonts w:ascii="Arial" w:hAnsi="Arial" w:cs="Arial"/>
        <w:sz w:val="18"/>
        <w:szCs w:val="18"/>
      </w:rPr>
      <w:fldChar w:fldCharType="separate"/>
    </w:r>
    <w:r w:rsidR="009B2B83">
      <w:rPr>
        <w:rFonts w:ascii="Arial" w:hAnsi="Arial" w:cs="Arial"/>
        <w:noProof/>
        <w:sz w:val="18"/>
        <w:szCs w:val="18"/>
      </w:rPr>
      <w:t>1</w:t>
    </w:r>
    <w:r w:rsidR="009B2B83">
      <w:rPr>
        <w:rFonts w:ascii="Arial" w:hAnsi="Arial" w:cs="Arial"/>
        <w:sz w:val="18"/>
        <w:szCs w:val="18"/>
      </w:rPr>
      <w:fldChar w:fldCharType="end"/>
    </w:r>
    <w:r w:rsidRPr="006123B3">
      <w:rPr>
        <w:rFonts w:ascii="Arial" w:hAnsi="Arial" w:cs="Arial"/>
        <w:sz w:val="18"/>
        <w:szCs w:val="18"/>
      </w:rPr>
      <w:t>/</w:t>
    </w:r>
    <w:r w:rsidR="009B2B83">
      <w:rPr>
        <w:rFonts w:ascii="Arial" w:hAnsi="Arial" w:cs="Arial"/>
        <w:sz w:val="18"/>
        <w:szCs w:val="18"/>
      </w:rPr>
      <w:fldChar w:fldCharType="begin"/>
    </w:r>
    <w:r w:rsidR="009B2B83">
      <w:rPr>
        <w:rFonts w:ascii="Arial" w:hAnsi="Arial" w:cs="Arial"/>
        <w:sz w:val="18"/>
        <w:szCs w:val="18"/>
      </w:rPr>
      <w:instrText xml:space="preserve"> SECTIONPAGES  \* Arabic  \* MERGEFORMAT </w:instrText>
    </w:r>
    <w:r w:rsidR="009B2B83">
      <w:rPr>
        <w:rFonts w:ascii="Arial" w:hAnsi="Arial" w:cs="Arial"/>
        <w:sz w:val="18"/>
        <w:szCs w:val="18"/>
      </w:rPr>
      <w:fldChar w:fldCharType="separate"/>
    </w:r>
    <w:r w:rsidR="00542CE0">
      <w:rPr>
        <w:rFonts w:ascii="Arial" w:hAnsi="Arial" w:cs="Arial"/>
        <w:noProof/>
        <w:sz w:val="18"/>
        <w:szCs w:val="18"/>
      </w:rPr>
      <w:t>1</w:t>
    </w:r>
    <w:r w:rsidR="009B2B83">
      <w:rPr>
        <w:rFonts w:ascii="Arial" w:hAnsi="Arial" w:cs="Arial"/>
        <w:sz w:val="18"/>
        <w:szCs w:val="18"/>
      </w:rPr>
      <w:fldChar w:fldCharType="end"/>
    </w:r>
  </w:p>
  <w:p w14:paraId="6DB5BEC1" w14:textId="77777777" w:rsidR="00315A4C" w:rsidRPr="00A24C2E" w:rsidRDefault="00315A4C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AAF8" w14:textId="77777777" w:rsidR="007B467A" w:rsidRDefault="007B467A" w:rsidP="003375EB">
      <w:pPr>
        <w:spacing w:after="0" w:line="240" w:lineRule="auto"/>
      </w:pPr>
      <w:r>
        <w:separator/>
      </w:r>
    </w:p>
  </w:footnote>
  <w:footnote w:type="continuationSeparator" w:id="0">
    <w:p w14:paraId="5637EFF7" w14:textId="77777777" w:rsidR="007B467A" w:rsidRDefault="007B467A" w:rsidP="003375EB">
      <w:pPr>
        <w:spacing w:after="0" w:line="240" w:lineRule="auto"/>
      </w:pPr>
      <w:r>
        <w:continuationSeparator/>
      </w:r>
    </w:p>
  </w:footnote>
  <w:footnote w:type="continuationNotice" w:id="1">
    <w:p w14:paraId="33B04897" w14:textId="77777777" w:rsidR="007B467A" w:rsidRDefault="007B46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4B8B" w14:textId="26778720" w:rsidR="00FF329E" w:rsidRDefault="00FF329E">
    <w:pPr>
      <w:pStyle w:val="Hlavika"/>
    </w:pPr>
    <w:r>
      <w:rPr>
        <w:noProof/>
      </w:rPr>
      <w:drawing>
        <wp:inline distT="0" distB="0" distL="0" distR="0" wp14:anchorId="52878AB3" wp14:editId="34E0D815">
          <wp:extent cx="705553" cy="613832"/>
          <wp:effectExtent l="0" t="0" r="0" b="0"/>
          <wp:docPr id="1250983948" name="Obrázok 1250983948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CFF"/>
    <w:multiLevelType w:val="hybridMultilevel"/>
    <w:tmpl w:val="6AF80F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06E36785"/>
    <w:multiLevelType w:val="hybridMultilevel"/>
    <w:tmpl w:val="9A0AD64A"/>
    <w:lvl w:ilvl="0" w:tplc="628E3BC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11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B28B7"/>
    <w:multiLevelType w:val="multilevel"/>
    <w:tmpl w:val="BC441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455192C"/>
    <w:multiLevelType w:val="hybridMultilevel"/>
    <w:tmpl w:val="DD7468F8"/>
    <w:lvl w:ilvl="0" w:tplc="7ABC0DC6">
      <w:start w:val="1"/>
      <w:numFmt w:val="decimal"/>
      <w:lvlText w:val="%1."/>
      <w:lvlJc w:val="left"/>
      <w:pPr>
        <w:ind w:left="1020" w:hanging="360"/>
      </w:pPr>
    </w:lvl>
    <w:lvl w:ilvl="1" w:tplc="BE74EF22">
      <w:start w:val="1"/>
      <w:numFmt w:val="decimal"/>
      <w:lvlText w:val="%2."/>
      <w:lvlJc w:val="left"/>
      <w:pPr>
        <w:ind w:left="1020" w:hanging="360"/>
      </w:pPr>
    </w:lvl>
    <w:lvl w:ilvl="2" w:tplc="B1B4B8E4">
      <w:start w:val="1"/>
      <w:numFmt w:val="decimal"/>
      <w:lvlText w:val="%3."/>
      <w:lvlJc w:val="left"/>
      <w:pPr>
        <w:ind w:left="1020" w:hanging="360"/>
      </w:pPr>
    </w:lvl>
    <w:lvl w:ilvl="3" w:tplc="83DE7232">
      <w:start w:val="1"/>
      <w:numFmt w:val="decimal"/>
      <w:lvlText w:val="%4."/>
      <w:lvlJc w:val="left"/>
      <w:pPr>
        <w:ind w:left="1020" w:hanging="360"/>
      </w:pPr>
    </w:lvl>
    <w:lvl w:ilvl="4" w:tplc="839EADF2">
      <w:start w:val="1"/>
      <w:numFmt w:val="decimal"/>
      <w:lvlText w:val="%5."/>
      <w:lvlJc w:val="left"/>
      <w:pPr>
        <w:ind w:left="1020" w:hanging="360"/>
      </w:pPr>
    </w:lvl>
    <w:lvl w:ilvl="5" w:tplc="C592E9DC">
      <w:start w:val="1"/>
      <w:numFmt w:val="decimal"/>
      <w:lvlText w:val="%6."/>
      <w:lvlJc w:val="left"/>
      <w:pPr>
        <w:ind w:left="1020" w:hanging="360"/>
      </w:pPr>
    </w:lvl>
    <w:lvl w:ilvl="6" w:tplc="1EFAE5E4">
      <w:start w:val="1"/>
      <w:numFmt w:val="decimal"/>
      <w:lvlText w:val="%7."/>
      <w:lvlJc w:val="left"/>
      <w:pPr>
        <w:ind w:left="1020" w:hanging="360"/>
      </w:pPr>
    </w:lvl>
    <w:lvl w:ilvl="7" w:tplc="049C54A2">
      <w:start w:val="1"/>
      <w:numFmt w:val="decimal"/>
      <w:lvlText w:val="%8."/>
      <w:lvlJc w:val="left"/>
      <w:pPr>
        <w:ind w:left="1020" w:hanging="360"/>
      </w:pPr>
    </w:lvl>
    <w:lvl w:ilvl="8" w:tplc="36048920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91F37"/>
    <w:multiLevelType w:val="hybridMultilevel"/>
    <w:tmpl w:val="7850F556"/>
    <w:lvl w:ilvl="0" w:tplc="89DC274E">
      <w:start w:val="1"/>
      <w:numFmt w:val="decimal"/>
      <w:lvlText w:val="%1."/>
      <w:lvlJc w:val="left"/>
      <w:pPr>
        <w:ind w:left="1020" w:hanging="360"/>
      </w:pPr>
    </w:lvl>
    <w:lvl w:ilvl="1" w:tplc="4788B1EC">
      <w:start w:val="1"/>
      <w:numFmt w:val="decimal"/>
      <w:lvlText w:val="%2."/>
      <w:lvlJc w:val="left"/>
      <w:pPr>
        <w:ind w:left="1020" w:hanging="360"/>
      </w:pPr>
    </w:lvl>
    <w:lvl w:ilvl="2" w:tplc="602A9B5C">
      <w:start w:val="1"/>
      <w:numFmt w:val="decimal"/>
      <w:lvlText w:val="%3."/>
      <w:lvlJc w:val="left"/>
      <w:pPr>
        <w:ind w:left="1020" w:hanging="360"/>
      </w:pPr>
    </w:lvl>
    <w:lvl w:ilvl="3" w:tplc="BACC9E54">
      <w:start w:val="1"/>
      <w:numFmt w:val="decimal"/>
      <w:lvlText w:val="%4."/>
      <w:lvlJc w:val="left"/>
      <w:pPr>
        <w:ind w:left="1020" w:hanging="360"/>
      </w:pPr>
    </w:lvl>
    <w:lvl w:ilvl="4" w:tplc="6370340A">
      <w:start w:val="1"/>
      <w:numFmt w:val="decimal"/>
      <w:lvlText w:val="%5."/>
      <w:lvlJc w:val="left"/>
      <w:pPr>
        <w:ind w:left="1020" w:hanging="360"/>
      </w:pPr>
    </w:lvl>
    <w:lvl w:ilvl="5" w:tplc="B406E34C">
      <w:start w:val="1"/>
      <w:numFmt w:val="decimal"/>
      <w:lvlText w:val="%6."/>
      <w:lvlJc w:val="left"/>
      <w:pPr>
        <w:ind w:left="1020" w:hanging="360"/>
      </w:pPr>
    </w:lvl>
    <w:lvl w:ilvl="6" w:tplc="6032F8C4">
      <w:start w:val="1"/>
      <w:numFmt w:val="decimal"/>
      <w:lvlText w:val="%7."/>
      <w:lvlJc w:val="left"/>
      <w:pPr>
        <w:ind w:left="1020" w:hanging="360"/>
      </w:pPr>
    </w:lvl>
    <w:lvl w:ilvl="7" w:tplc="1C98486E">
      <w:start w:val="1"/>
      <w:numFmt w:val="decimal"/>
      <w:lvlText w:val="%8."/>
      <w:lvlJc w:val="left"/>
      <w:pPr>
        <w:ind w:left="1020" w:hanging="360"/>
      </w:pPr>
    </w:lvl>
    <w:lvl w:ilvl="8" w:tplc="38D47EA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A43C8"/>
    <w:multiLevelType w:val="hybridMultilevel"/>
    <w:tmpl w:val="CD027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F59BC"/>
    <w:multiLevelType w:val="hybridMultilevel"/>
    <w:tmpl w:val="350207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30DAE"/>
    <w:multiLevelType w:val="hybridMultilevel"/>
    <w:tmpl w:val="1414A558"/>
    <w:lvl w:ilvl="0" w:tplc="C73E156A">
      <w:start w:val="1"/>
      <w:numFmt w:val="decimal"/>
      <w:lvlText w:val="%1."/>
      <w:lvlJc w:val="left"/>
      <w:pPr>
        <w:ind w:left="1020" w:hanging="360"/>
      </w:pPr>
    </w:lvl>
    <w:lvl w:ilvl="1" w:tplc="CBCCF4BE">
      <w:start w:val="1"/>
      <w:numFmt w:val="decimal"/>
      <w:lvlText w:val="%2."/>
      <w:lvlJc w:val="left"/>
      <w:pPr>
        <w:ind w:left="1020" w:hanging="360"/>
      </w:pPr>
    </w:lvl>
    <w:lvl w:ilvl="2" w:tplc="E564F2BC">
      <w:start w:val="1"/>
      <w:numFmt w:val="decimal"/>
      <w:lvlText w:val="%3."/>
      <w:lvlJc w:val="left"/>
      <w:pPr>
        <w:ind w:left="1020" w:hanging="360"/>
      </w:pPr>
    </w:lvl>
    <w:lvl w:ilvl="3" w:tplc="E07A6C56">
      <w:start w:val="1"/>
      <w:numFmt w:val="decimal"/>
      <w:lvlText w:val="%4."/>
      <w:lvlJc w:val="left"/>
      <w:pPr>
        <w:ind w:left="1020" w:hanging="360"/>
      </w:pPr>
    </w:lvl>
    <w:lvl w:ilvl="4" w:tplc="9ACE47D0">
      <w:start w:val="1"/>
      <w:numFmt w:val="decimal"/>
      <w:lvlText w:val="%5."/>
      <w:lvlJc w:val="left"/>
      <w:pPr>
        <w:ind w:left="1020" w:hanging="360"/>
      </w:pPr>
    </w:lvl>
    <w:lvl w:ilvl="5" w:tplc="45E85878">
      <w:start w:val="1"/>
      <w:numFmt w:val="decimal"/>
      <w:lvlText w:val="%6."/>
      <w:lvlJc w:val="left"/>
      <w:pPr>
        <w:ind w:left="1020" w:hanging="360"/>
      </w:pPr>
    </w:lvl>
    <w:lvl w:ilvl="6" w:tplc="71A4215E">
      <w:start w:val="1"/>
      <w:numFmt w:val="decimal"/>
      <w:lvlText w:val="%7."/>
      <w:lvlJc w:val="left"/>
      <w:pPr>
        <w:ind w:left="1020" w:hanging="360"/>
      </w:pPr>
    </w:lvl>
    <w:lvl w:ilvl="7" w:tplc="8228B6EE">
      <w:start w:val="1"/>
      <w:numFmt w:val="decimal"/>
      <w:lvlText w:val="%8."/>
      <w:lvlJc w:val="left"/>
      <w:pPr>
        <w:ind w:left="1020" w:hanging="360"/>
      </w:pPr>
    </w:lvl>
    <w:lvl w:ilvl="8" w:tplc="51EA142A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3F7D67B9"/>
    <w:multiLevelType w:val="hybridMultilevel"/>
    <w:tmpl w:val="CD02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4BF94625"/>
    <w:multiLevelType w:val="hybridMultilevel"/>
    <w:tmpl w:val="7AEE6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4F815BE1"/>
    <w:multiLevelType w:val="hybridMultilevel"/>
    <w:tmpl w:val="2B96A2B4"/>
    <w:lvl w:ilvl="0" w:tplc="64FA5A6C">
      <w:start w:val="1"/>
      <w:numFmt w:val="decimal"/>
      <w:lvlText w:val="%1."/>
      <w:lvlJc w:val="left"/>
      <w:pPr>
        <w:ind w:left="1020" w:hanging="360"/>
      </w:pPr>
    </w:lvl>
    <w:lvl w:ilvl="1" w:tplc="4302305E">
      <w:start w:val="1"/>
      <w:numFmt w:val="decimal"/>
      <w:lvlText w:val="%2."/>
      <w:lvlJc w:val="left"/>
      <w:pPr>
        <w:ind w:left="1020" w:hanging="360"/>
      </w:pPr>
    </w:lvl>
    <w:lvl w:ilvl="2" w:tplc="E0DCE93E">
      <w:start w:val="1"/>
      <w:numFmt w:val="decimal"/>
      <w:lvlText w:val="%3."/>
      <w:lvlJc w:val="left"/>
      <w:pPr>
        <w:ind w:left="1020" w:hanging="360"/>
      </w:pPr>
    </w:lvl>
    <w:lvl w:ilvl="3" w:tplc="92B00E62">
      <w:start w:val="1"/>
      <w:numFmt w:val="decimal"/>
      <w:lvlText w:val="%4."/>
      <w:lvlJc w:val="left"/>
      <w:pPr>
        <w:ind w:left="1020" w:hanging="360"/>
      </w:pPr>
    </w:lvl>
    <w:lvl w:ilvl="4" w:tplc="34306906">
      <w:start w:val="1"/>
      <w:numFmt w:val="decimal"/>
      <w:lvlText w:val="%5."/>
      <w:lvlJc w:val="left"/>
      <w:pPr>
        <w:ind w:left="1020" w:hanging="360"/>
      </w:pPr>
    </w:lvl>
    <w:lvl w:ilvl="5" w:tplc="717C4168">
      <w:start w:val="1"/>
      <w:numFmt w:val="decimal"/>
      <w:lvlText w:val="%6."/>
      <w:lvlJc w:val="left"/>
      <w:pPr>
        <w:ind w:left="1020" w:hanging="360"/>
      </w:pPr>
    </w:lvl>
    <w:lvl w:ilvl="6" w:tplc="C726B20C">
      <w:start w:val="1"/>
      <w:numFmt w:val="decimal"/>
      <w:lvlText w:val="%7."/>
      <w:lvlJc w:val="left"/>
      <w:pPr>
        <w:ind w:left="1020" w:hanging="360"/>
      </w:pPr>
    </w:lvl>
    <w:lvl w:ilvl="7" w:tplc="FA9249A4">
      <w:start w:val="1"/>
      <w:numFmt w:val="decimal"/>
      <w:lvlText w:val="%8."/>
      <w:lvlJc w:val="left"/>
      <w:pPr>
        <w:ind w:left="1020" w:hanging="360"/>
      </w:pPr>
    </w:lvl>
    <w:lvl w:ilvl="8" w:tplc="8D44D65A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35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81C64"/>
    <w:multiLevelType w:val="hybridMultilevel"/>
    <w:tmpl w:val="AEC65D0C"/>
    <w:lvl w:ilvl="0" w:tplc="2C4CB1DA">
      <w:start w:val="1"/>
      <w:numFmt w:val="decimal"/>
      <w:lvlText w:val="%1."/>
      <w:lvlJc w:val="left"/>
      <w:pPr>
        <w:ind w:left="1020" w:hanging="360"/>
      </w:pPr>
    </w:lvl>
    <w:lvl w:ilvl="1" w:tplc="693242F4">
      <w:start w:val="1"/>
      <w:numFmt w:val="decimal"/>
      <w:lvlText w:val="%2."/>
      <w:lvlJc w:val="left"/>
      <w:pPr>
        <w:ind w:left="1020" w:hanging="360"/>
      </w:pPr>
    </w:lvl>
    <w:lvl w:ilvl="2" w:tplc="1D50C6F6">
      <w:start w:val="1"/>
      <w:numFmt w:val="decimal"/>
      <w:lvlText w:val="%3."/>
      <w:lvlJc w:val="left"/>
      <w:pPr>
        <w:ind w:left="1020" w:hanging="360"/>
      </w:pPr>
    </w:lvl>
    <w:lvl w:ilvl="3" w:tplc="52201FF4">
      <w:start w:val="1"/>
      <w:numFmt w:val="decimal"/>
      <w:lvlText w:val="%4."/>
      <w:lvlJc w:val="left"/>
      <w:pPr>
        <w:ind w:left="1020" w:hanging="360"/>
      </w:pPr>
    </w:lvl>
    <w:lvl w:ilvl="4" w:tplc="202EE348">
      <w:start w:val="1"/>
      <w:numFmt w:val="decimal"/>
      <w:lvlText w:val="%5."/>
      <w:lvlJc w:val="left"/>
      <w:pPr>
        <w:ind w:left="1020" w:hanging="360"/>
      </w:pPr>
    </w:lvl>
    <w:lvl w:ilvl="5" w:tplc="CF020AD6">
      <w:start w:val="1"/>
      <w:numFmt w:val="decimal"/>
      <w:lvlText w:val="%6."/>
      <w:lvlJc w:val="left"/>
      <w:pPr>
        <w:ind w:left="1020" w:hanging="360"/>
      </w:pPr>
    </w:lvl>
    <w:lvl w:ilvl="6" w:tplc="15AE2958">
      <w:start w:val="1"/>
      <w:numFmt w:val="decimal"/>
      <w:lvlText w:val="%7."/>
      <w:lvlJc w:val="left"/>
      <w:pPr>
        <w:ind w:left="1020" w:hanging="360"/>
      </w:pPr>
    </w:lvl>
    <w:lvl w:ilvl="7" w:tplc="98905226">
      <w:start w:val="1"/>
      <w:numFmt w:val="decimal"/>
      <w:lvlText w:val="%8."/>
      <w:lvlJc w:val="left"/>
      <w:pPr>
        <w:ind w:left="1020" w:hanging="360"/>
      </w:pPr>
    </w:lvl>
    <w:lvl w:ilvl="8" w:tplc="EF04EDBA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3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5D1EE6"/>
    <w:multiLevelType w:val="hybridMultilevel"/>
    <w:tmpl w:val="0DF842AA"/>
    <w:lvl w:ilvl="0" w:tplc="041B0017">
      <w:start w:val="1"/>
      <w:numFmt w:val="lowerLetter"/>
      <w:lvlText w:val="%1)"/>
      <w:lvlJc w:val="left"/>
      <w:pPr>
        <w:ind w:left="2190" w:hanging="360"/>
      </w:pPr>
    </w:lvl>
    <w:lvl w:ilvl="1" w:tplc="041B0019" w:tentative="1">
      <w:start w:val="1"/>
      <w:numFmt w:val="lowerLetter"/>
      <w:lvlText w:val="%2."/>
      <w:lvlJc w:val="left"/>
      <w:pPr>
        <w:ind w:left="2910" w:hanging="360"/>
      </w:pPr>
    </w:lvl>
    <w:lvl w:ilvl="2" w:tplc="041B001B" w:tentative="1">
      <w:start w:val="1"/>
      <w:numFmt w:val="lowerRoman"/>
      <w:lvlText w:val="%3."/>
      <w:lvlJc w:val="right"/>
      <w:pPr>
        <w:ind w:left="3630" w:hanging="180"/>
      </w:pPr>
    </w:lvl>
    <w:lvl w:ilvl="3" w:tplc="041B000F" w:tentative="1">
      <w:start w:val="1"/>
      <w:numFmt w:val="decimal"/>
      <w:lvlText w:val="%4."/>
      <w:lvlJc w:val="left"/>
      <w:pPr>
        <w:ind w:left="4350" w:hanging="360"/>
      </w:pPr>
    </w:lvl>
    <w:lvl w:ilvl="4" w:tplc="041B0019" w:tentative="1">
      <w:start w:val="1"/>
      <w:numFmt w:val="lowerLetter"/>
      <w:lvlText w:val="%5."/>
      <w:lvlJc w:val="left"/>
      <w:pPr>
        <w:ind w:left="5070" w:hanging="360"/>
      </w:pPr>
    </w:lvl>
    <w:lvl w:ilvl="5" w:tplc="041B001B" w:tentative="1">
      <w:start w:val="1"/>
      <w:numFmt w:val="lowerRoman"/>
      <w:lvlText w:val="%6."/>
      <w:lvlJc w:val="right"/>
      <w:pPr>
        <w:ind w:left="5790" w:hanging="180"/>
      </w:pPr>
    </w:lvl>
    <w:lvl w:ilvl="6" w:tplc="041B000F" w:tentative="1">
      <w:start w:val="1"/>
      <w:numFmt w:val="decimal"/>
      <w:lvlText w:val="%7."/>
      <w:lvlJc w:val="left"/>
      <w:pPr>
        <w:ind w:left="6510" w:hanging="360"/>
      </w:pPr>
    </w:lvl>
    <w:lvl w:ilvl="7" w:tplc="041B0019" w:tentative="1">
      <w:start w:val="1"/>
      <w:numFmt w:val="lowerLetter"/>
      <w:lvlText w:val="%8."/>
      <w:lvlJc w:val="left"/>
      <w:pPr>
        <w:ind w:left="7230" w:hanging="360"/>
      </w:pPr>
    </w:lvl>
    <w:lvl w:ilvl="8" w:tplc="041B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3" w15:restartNumberingAfterBreak="0">
    <w:nsid w:val="59DC07B8"/>
    <w:multiLevelType w:val="multilevel"/>
    <w:tmpl w:val="4CEC503C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44" w15:restartNumberingAfterBreak="0">
    <w:nsid w:val="5A6E0676"/>
    <w:multiLevelType w:val="hybridMultilevel"/>
    <w:tmpl w:val="9130607A"/>
    <w:lvl w:ilvl="0" w:tplc="22F8FD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725EA8"/>
    <w:multiLevelType w:val="hybridMultilevel"/>
    <w:tmpl w:val="33EA297E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8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9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FC73F0"/>
    <w:multiLevelType w:val="hybridMultilevel"/>
    <w:tmpl w:val="29E0CFD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7D81026"/>
    <w:multiLevelType w:val="hybridMultilevel"/>
    <w:tmpl w:val="46DA831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5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61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40"/>
  </w:num>
  <w:num w:numId="2" w16cid:durableId="1928272577">
    <w:abstractNumId w:val="45"/>
  </w:num>
  <w:num w:numId="3" w16cid:durableId="455371062">
    <w:abstractNumId w:val="20"/>
  </w:num>
  <w:num w:numId="4" w16cid:durableId="731543611">
    <w:abstractNumId w:val="13"/>
  </w:num>
  <w:num w:numId="5" w16cid:durableId="1211189821">
    <w:abstractNumId w:val="43"/>
  </w:num>
  <w:num w:numId="6" w16cid:durableId="1792940490">
    <w:abstractNumId w:val="1"/>
  </w:num>
  <w:num w:numId="7" w16cid:durableId="260259199">
    <w:abstractNumId w:val="43"/>
  </w:num>
  <w:num w:numId="8" w16cid:durableId="957874233">
    <w:abstractNumId w:val="34"/>
  </w:num>
  <w:num w:numId="9" w16cid:durableId="1057515661">
    <w:abstractNumId w:val="36"/>
  </w:num>
  <w:num w:numId="10" w16cid:durableId="141586343">
    <w:abstractNumId w:val="52"/>
  </w:num>
  <w:num w:numId="11" w16cid:durableId="1351952440">
    <w:abstractNumId w:val="14"/>
  </w:num>
  <w:num w:numId="12" w16cid:durableId="1983193523">
    <w:abstractNumId w:val="59"/>
  </w:num>
  <w:num w:numId="13" w16cid:durableId="695158209">
    <w:abstractNumId w:val="41"/>
  </w:num>
  <w:num w:numId="14" w16cid:durableId="952174923">
    <w:abstractNumId w:val="28"/>
  </w:num>
  <w:num w:numId="15" w16cid:durableId="2021858785">
    <w:abstractNumId w:val="61"/>
  </w:num>
  <w:num w:numId="16" w16cid:durableId="1823497516">
    <w:abstractNumId w:val="17"/>
  </w:num>
  <w:num w:numId="17" w16cid:durableId="268246894">
    <w:abstractNumId w:val="58"/>
  </w:num>
  <w:num w:numId="18" w16cid:durableId="1626232885">
    <w:abstractNumId w:val="16"/>
  </w:num>
  <w:num w:numId="19" w16cid:durableId="272787288">
    <w:abstractNumId w:val="12"/>
  </w:num>
  <w:num w:numId="20" w16cid:durableId="917858723">
    <w:abstractNumId w:val="48"/>
  </w:num>
  <w:num w:numId="21" w16cid:durableId="1149632749">
    <w:abstractNumId w:val="56"/>
  </w:num>
  <w:num w:numId="22" w16cid:durableId="343020621">
    <w:abstractNumId w:val="60"/>
  </w:num>
  <w:num w:numId="23" w16cid:durableId="58987395">
    <w:abstractNumId w:val="32"/>
  </w:num>
  <w:num w:numId="24" w16cid:durableId="412626911">
    <w:abstractNumId w:val="38"/>
  </w:num>
  <w:num w:numId="25" w16cid:durableId="2085951839">
    <w:abstractNumId w:val="21"/>
  </w:num>
  <w:num w:numId="26" w16cid:durableId="1892031701">
    <w:abstractNumId w:val="29"/>
  </w:num>
  <w:num w:numId="27" w16cid:durableId="281154978">
    <w:abstractNumId w:val="43"/>
  </w:num>
  <w:num w:numId="28" w16cid:durableId="1538081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55"/>
  </w:num>
  <w:num w:numId="30" w16cid:durableId="907232898">
    <w:abstractNumId w:val="43"/>
  </w:num>
  <w:num w:numId="31" w16cid:durableId="463886749">
    <w:abstractNumId w:val="43"/>
  </w:num>
  <w:num w:numId="32" w16cid:durableId="423917641">
    <w:abstractNumId w:val="43"/>
  </w:num>
  <w:num w:numId="33" w16cid:durableId="496305068">
    <w:abstractNumId w:val="43"/>
  </w:num>
  <w:num w:numId="34" w16cid:durableId="13301344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43"/>
  </w:num>
  <w:num w:numId="36" w16cid:durableId="31614455">
    <w:abstractNumId w:val="43"/>
  </w:num>
  <w:num w:numId="37" w16cid:durableId="790712531">
    <w:abstractNumId w:val="43"/>
  </w:num>
  <w:num w:numId="38" w16cid:durableId="716471226">
    <w:abstractNumId w:val="43"/>
  </w:num>
  <w:num w:numId="39" w16cid:durableId="1319844496">
    <w:abstractNumId w:val="43"/>
  </w:num>
  <w:num w:numId="40" w16cid:durableId="546378407">
    <w:abstractNumId w:val="43"/>
  </w:num>
  <w:num w:numId="41" w16cid:durableId="1630739959">
    <w:abstractNumId w:val="43"/>
  </w:num>
  <w:num w:numId="42" w16cid:durableId="1942445958">
    <w:abstractNumId w:val="43"/>
  </w:num>
  <w:num w:numId="43" w16cid:durableId="1762674861">
    <w:abstractNumId w:val="39"/>
  </w:num>
  <w:num w:numId="44" w16cid:durableId="1744838252">
    <w:abstractNumId w:val="49"/>
  </w:num>
  <w:num w:numId="45" w16cid:durableId="1231039683">
    <w:abstractNumId w:val="50"/>
  </w:num>
  <w:num w:numId="46" w16cid:durableId="695278437">
    <w:abstractNumId w:val="19"/>
  </w:num>
  <w:num w:numId="47" w16cid:durableId="2066567474">
    <w:abstractNumId w:val="25"/>
  </w:num>
  <w:num w:numId="48" w16cid:durableId="1614820710">
    <w:abstractNumId w:val="35"/>
  </w:num>
  <w:num w:numId="49" w16cid:durableId="1158963998">
    <w:abstractNumId w:val="31"/>
  </w:num>
  <w:num w:numId="50" w16cid:durableId="1592661717">
    <w:abstractNumId w:val="9"/>
  </w:num>
  <w:num w:numId="51" w16cid:durableId="1563100840">
    <w:abstractNumId w:val="4"/>
  </w:num>
  <w:num w:numId="52" w16cid:durableId="604191577">
    <w:abstractNumId w:val="8"/>
  </w:num>
  <w:num w:numId="53" w16cid:durableId="1713504870">
    <w:abstractNumId w:val="43"/>
  </w:num>
  <w:num w:numId="54" w16cid:durableId="615867766">
    <w:abstractNumId w:val="10"/>
  </w:num>
  <w:num w:numId="55" w16cid:durableId="1729449998">
    <w:abstractNumId w:val="54"/>
  </w:num>
  <w:num w:numId="56" w16cid:durableId="320962274">
    <w:abstractNumId w:val="6"/>
  </w:num>
  <w:num w:numId="57" w16cid:durableId="2069258313">
    <w:abstractNumId w:val="5"/>
  </w:num>
  <w:num w:numId="58" w16cid:durableId="449055126">
    <w:abstractNumId w:val="2"/>
  </w:num>
  <w:num w:numId="59" w16cid:durableId="1758552758">
    <w:abstractNumId w:val="11"/>
  </w:num>
  <w:num w:numId="60" w16cid:durableId="1502769962">
    <w:abstractNumId w:val="57"/>
  </w:num>
  <w:num w:numId="61" w16cid:durableId="747311734">
    <w:abstractNumId w:val="43"/>
  </w:num>
  <w:num w:numId="62" w16cid:durableId="2050374528">
    <w:abstractNumId w:val="43"/>
  </w:num>
  <w:num w:numId="63" w16cid:durableId="834951391">
    <w:abstractNumId w:val="43"/>
  </w:num>
  <w:num w:numId="64" w16cid:durableId="683022266">
    <w:abstractNumId w:val="43"/>
  </w:num>
  <w:num w:numId="65" w16cid:durableId="120461487">
    <w:abstractNumId w:val="43"/>
  </w:num>
  <w:num w:numId="66" w16cid:durableId="483008604">
    <w:abstractNumId w:val="43"/>
  </w:num>
  <w:num w:numId="67" w16cid:durableId="321784180">
    <w:abstractNumId w:val="43"/>
  </w:num>
  <w:num w:numId="68" w16cid:durableId="168257259">
    <w:abstractNumId w:val="43"/>
  </w:num>
  <w:num w:numId="69" w16cid:durableId="1584142774">
    <w:abstractNumId w:val="43"/>
  </w:num>
  <w:num w:numId="70" w16cid:durableId="1452556477">
    <w:abstractNumId w:val="47"/>
  </w:num>
  <w:num w:numId="71" w16cid:durableId="1377654689">
    <w:abstractNumId w:val="7"/>
  </w:num>
  <w:num w:numId="72" w16cid:durableId="1059792801">
    <w:abstractNumId w:val="43"/>
  </w:num>
  <w:num w:numId="73" w16cid:durableId="1808350666">
    <w:abstractNumId w:val="22"/>
  </w:num>
  <w:num w:numId="74" w16cid:durableId="1752696615">
    <w:abstractNumId w:val="43"/>
  </w:num>
  <w:num w:numId="75" w16cid:durableId="809177239">
    <w:abstractNumId w:val="43"/>
  </w:num>
  <w:num w:numId="76" w16cid:durableId="899830884">
    <w:abstractNumId w:val="27"/>
  </w:num>
  <w:num w:numId="77" w16cid:durableId="348219844">
    <w:abstractNumId w:val="43"/>
  </w:num>
  <w:num w:numId="78" w16cid:durableId="42605187">
    <w:abstractNumId w:val="43"/>
  </w:num>
  <w:num w:numId="79" w16cid:durableId="463550112">
    <w:abstractNumId w:val="42"/>
  </w:num>
  <w:num w:numId="80" w16cid:durableId="13989414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15589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66823972">
    <w:abstractNumId w:val="30"/>
  </w:num>
  <w:num w:numId="83" w16cid:durableId="441189547">
    <w:abstractNumId w:val="3"/>
  </w:num>
  <w:num w:numId="84" w16cid:durableId="894663321">
    <w:abstractNumId w:val="44"/>
  </w:num>
  <w:num w:numId="85" w16cid:durableId="901133585">
    <w:abstractNumId w:val="43"/>
  </w:num>
  <w:num w:numId="86" w16cid:durableId="452288150">
    <w:abstractNumId w:val="24"/>
  </w:num>
  <w:num w:numId="87" w16cid:durableId="782072762">
    <w:abstractNumId w:val="51"/>
  </w:num>
  <w:num w:numId="88" w16cid:durableId="963728718">
    <w:abstractNumId w:val="46"/>
  </w:num>
  <w:num w:numId="89" w16cid:durableId="561674780">
    <w:abstractNumId w:val="53"/>
  </w:num>
  <w:num w:numId="90" w16cid:durableId="369770474">
    <w:abstractNumId w:val="0"/>
  </w:num>
  <w:num w:numId="91" w16cid:durableId="322272954">
    <w:abstractNumId w:val="15"/>
  </w:num>
  <w:num w:numId="92" w16cid:durableId="1590383904">
    <w:abstractNumId w:val="18"/>
  </w:num>
  <w:num w:numId="93" w16cid:durableId="28072595">
    <w:abstractNumId w:val="26"/>
  </w:num>
  <w:num w:numId="94" w16cid:durableId="1074550663">
    <w:abstractNumId w:val="37"/>
  </w:num>
  <w:num w:numId="95" w16cid:durableId="1549339705">
    <w:abstractNumId w:val="33"/>
  </w:num>
  <w:num w:numId="96" w16cid:durableId="1844666219">
    <w:abstractNumId w:val="4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629"/>
    <w:rsid w:val="0000079E"/>
    <w:rsid w:val="000007C7"/>
    <w:rsid w:val="00000845"/>
    <w:rsid w:val="000008CE"/>
    <w:rsid w:val="0000092D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973"/>
    <w:rsid w:val="00001AB7"/>
    <w:rsid w:val="00001E5A"/>
    <w:rsid w:val="00001F4B"/>
    <w:rsid w:val="00001F74"/>
    <w:rsid w:val="00001FED"/>
    <w:rsid w:val="00002170"/>
    <w:rsid w:val="00002266"/>
    <w:rsid w:val="000023A1"/>
    <w:rsid w:val="000024E8"/>
    <w:rsid w:val="00002B74"/>
    <w:rsid w:val="00002D28"/>
    <w:rsid w:val="00002ECD"/>
    <w:rsid w:val="000034A1"/>
    <w:rsid w:val="00003646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09"/>
    <w:rsid w:val="00004858"/>
    <w:rsid w:val="00004892"/>
    <w:rsid w:val="00004911"/>
    <w:rsid w:val="000049C9"/>
    <w:rsid w:val="00004FE4"/>
    <w:rsid w:val="00005066"/>
    <w:rsid w:val="00005286"/>
    <w:rsid w:val="0000536B"/>
    <w:rsid w:val="00005441"/>
    <w:rsid w:val="000054F8"/>
    <w:rsid w:val="0000567A"/>
    <w:rsid w:val="000057D3"/>
    <w:rsid w:val="000058A5"/>
    <w:rsid w:val="00005A93"/>
    <w:rsid w:val="00005AE3"/>
    <w:rsid w:val="00005BAD"/>
    <w:rsid w:val="00005C39"/>
    <w:rsid w:val="00005C59"/>
    <w:rsid w:val="00005CCA"/>
    <w:rsid w:val="00005D27"/>
    <w:rsid w:val="00005D3A"/>
    <w:rsid w:val="00005F96"/>
    <w:rsid w:val="00006297"/>
    <w:rsid w:val="0000649B"/>
    <w:rsid w:val="000064CA"/>
    <w:rsid w:val="000064FB"/>
    <w:rsid w:val="000065BE"/>
    <w:rsid w:val="0000687A"/>
    <w:rsid w:val="00006B11"/>
    <w:rsid w:val="00006BDF"/>
    <w:rsid w:val="00006C53"/>
    <w:rsid w:val="00006E79"/>
    <w:rsid w:val="00006E8C"/>
    <w:rsid w:val="00006F26"/>
    <w:rsid w:val="00007141"/>
    <w:rsid w:val="000073D0"/>
    <w:rsid w:val="00007471"/>
    <w:rsid w:val="00007930"/>
    <w:rsid w:val="00007B5C"/>
    <w:rsid w:val="00007B9D"/>
    <w:rsid w:val="00007BC4"/>
    <w:rsid w:val="00007FC1"/>
    <w:rsid w:val="00010078"/>
    <w:rsid w:val="00010156"/>
    <w:rsid w:val="000101F6"/>
    <w:rsid w:val="0001040E"/>
    <w:rsid w:val="0001060E"/>
    <w:rsid w:val="00010804"/>
    <w:rsid w:val="0001084A"/>
    <w:rsid w:val="000108C1"/>
    <w:rsid w:val="000108F7"/>
    <w:rsid w:val="00010A36"/>
    <w:rsid w:val="00010A61"/>
    <w:rsid w:val="00010AAF"/>
    <w:rsid w:val="00011277"/>
    <w:rsid w:val="00011320"/>
    <w:rsid w:val="00011386"/>
    <w:rsid w:val="0001147F"/>
    <w:rsid w:val="000114EC"/>
    <w:rsid w:val="00011660"/>
    <w:rsid w:val="00011743"/>
    <w:rsid w:val="00011994"/>
    <w:rsid w:val="0001199B"/>
    <w:rsid w:val="000119BE"/>
    <w:rsid w:val="00011CB0"/>
    <w:rsid w:val="00011D0E"/>
    <w:rsid w:val="00011D57"/>
    <w:rsid w:val="00011E9C"/>
    <w:rsid w:val="00012042"/>
    <w:rsid w:val="0001212B"/>
    <w:rsid w:val="000122DC"/>
    <w:rsid w:val="0001265E"/>
    <w:rsid w:val="000127E8"/>
    <w:rsid w:val="0001283D"/>
    <w:rsid w:val="000128B1"/>
    <w:rsid w:val="00012976"/>
    <w:rsid w:val="00012AA1"/>
    <w:rsid w:val="00012DBF"/>
    <w:rsid w:val="00012DE0"/>
    <w:rsid w:val="00013006"/>
    <w:rsid w:val="00013023"/>
    <w:rsid w:val="000136BF"/>
    <w:rsid w:val="000136E6"/>
    <w:rsid w:val="000137BE"/>
    <w:rsid w:val="00013A28"/>
    <w:rsid w:val="00013A29"/>
    <w:rsid w:val="00013D9B"/>
    <w:rsid w:val="00014009"/>
    <w:rsid w:val="000140FE"/>
    <w:rsid w:val="000144D9"/>
    <w:rsid w:val="00014574"/>
    <w:rsid w:val="000145A2"/>
    <w:rsid w:val="000145BA"/>
    <w:rsid w:val="000147C5"/>
    <w:rsid w:val="00014853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D15"/>
    <w:rsid w:val="00015F11"/>
    <w:rsid w:val="00015F92"/>
    <w:rsid w:val="00016064"/>
    <w:rsid w:val="000161BF"/>
    <w:rsid w:val="00016378"/>
    <w:rsid w:val="00016579"/>
    <w:rsid w:val="00016A70"/>
    <w:rsid w:val="00016BB8"/>
    <w:rsid w:val="00016CCD"/>
    <w:rsid w:val="00016D5E"/>
    <w:rsid w:val="00016E5E"/>
    <w:rsid w:val="00016E88"/>
    <w:rsid w:val="00016FA5"/>
    <w:rsid w:val="00016FC2"/>
    <w:rsid w:val="000174DE"/>
    <w:rsid w:val="00017662"/>
    <w:rsid w:val="000177CE"/>
    <w:rsid w:val="0001795F"/>
    <w:rsid w:val="000179AF"/>
    <w:rsid w:val="000179F8"/>
    <w:rsid w:val="00017A02"/>
    <w:rsid w:val="00017C00"/>
    <w:rsid w:val="00017EE7"/>
    <w:rsid w:val="00017FB5"/>
    <w:rsid w:val="00020674"/>
    <w:rsid w:val="0002068D"/>
    <w:rsid w:val="00020A26"/>
    <w:rsid w:val="00020AF0"/>
    <w:rsid w:val="00020D79"/>
    <w:rsid w:val="00021122"/>
    <w:rsid w:val="0002150F"/>
    <w:rsid w:val="00021753"/>
    <w:rsid w:val="00021C28"/>
    <w:rsid w:val="00021E75"/>
    <w:rsid w:val="00021FAB"/>
    <w:rsid w:val="00021FB0"/>
    <w:rsid w:val="000220DA"/>
    <w:rsid w:val="000221C7"/>
    <w:rsid w:val="000221CF"/>
    <w:rsid w:val="000222D0"/>
    <w:rsid w:val="0002230A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07C"/>
    <w:rsid w:val="00023353"/>
    <w:rsid w:val="000234CC"/>
    <w:rsid w:val="00023584"/>
    <w:rsid w:val="0002386E"/>
    <w:rsid w:val="000238A4"/>
    <w:rsid w:val="00023969"/>
    <w:rsid w:val="000239AD"/>
    <w:rsid w:val="00023AD4"/>
    <w:rsid w:val="00023CA1"/>
    <w:rsid w:val="000241C7"/>
    <w:rsid w:val="00024510"/>
    <w:rsid w:val="00024560"/>
    <w:rsid w:val="000246EE"/>
    <w:rsid w:val="000248C5"/>
    <w:rsid w:val="000249BB"/>
    <w:rsid w:val="00024A1E"/>
    <w:rsid w:val="00024C14"/>
    <w:rsid w:val="00024D48"/>
    <w:rsid w:val="00024FBC"/>
    <w:rsid w:val="000251A5"/>
    <w:rsid w:val="0002520C"/>
    <w:rsid w:val="000252CA"/>
    <w:rsid w:val="00025315"/>
    <w:rsid w:val="00025621"/>
    <w:rsid w:val="00025944"/>
    <w:rsid w:val="00025976"/>
    <w:rsid w:val="00025B98"/>
    <w:rsid w:val="00025C36"/>
    <w:rsid w:val="000261CA"/>
    <w:rsid w:val="0002624E"/>
    <w:rsid w:val="00026451"/>
    <w:rsid w:val="00026519"/>
    <w:rsid w:val="00026845"/>
    <w:rsid w:val="00026882"/>
    <w:rsid w:val="0002691A"/>
    <w:rsid w:val="00026A77"/>
    <w:rsid w:val="00026B95"/>
    <w:rsid w:val="00026DAD"/>
    <w:rsid w:val="00026F7D"/>
    <w:rsid w:val="000272AF"/>
    <w:rsid w:val="000273CA"/>
    <w:rsid w:val="000274C4"/>
    <w:rsid w:val="000275BB"/>
    <w:rsid w:val="000275CC"/>
    <w:rsid w:val="00027645"/>
    <w:rsid w:val="000277CD"/>
    <w:rsid w:val="0002785C"/>
    <w:rsid w:val="00027CEF"/>
    <w:rsid w:val="00027D91"/>
    <w:rsid w:val="00027E6A"/>
    <w:rsid w:val="000301EC"/>
    <w:rsid w:val="00030315"/>
    <w:rsid w:val="00030349"/>
    <w:rsid w:val="000303DA"/>
    <w:rsid w:val="000304A5"/>
    <w:rsid w:val="0003053A"/>
    <w:rsid w:val="0003059C"/>
    <w:rsid w:val="00030678"/>
    <w:rsid w:val="0003067D"/>
    <w:rsid w:val="000306C3"/>
    <w:rsid w:val="0003071E"/>
    <w:rsid w:val="0003073E"/>
    <w:rsid w:val="00030A9C"/>
    <w:rsid w:val="00030AB5"/>
    <w:rsid w:val="00030FFE"/>
    <w:rsid w:val="0003101F"/>
    <w:rsid w:val="0003108A"/>
    <w:rsid w:val="0003112D"/>
    <w:rsid w:val="00031208"/>
    <w:rsid w:val="000315E2"/>
    <w:rsid w:val="0003164C"/>
    <w:rsid w:val="000318C6"/>
    <w:rsid w:val="00031BE0"/>
    <w:rsid w:val="00031C92"/>
    <w:rsid w:val="00031F8A"/>
    <w:rsid w:val="000320E2"/>
    <w:rsid w:val="000320F9"/>
    <w:rsid w:val="00032190"/>
    <w:rsid w:val="000322C7"/>
    <w:rsid w:val="000323D0"/>
    <w:rsid w:val="00032407"/>
    <w:rsid w:val="00032411"/>
    <w:rsid w:val="00032420"/>
    <w:rsid w:val="00032717"/>
    <w:rsid w:val="00032980"/>
    <w:rsid w:val="000329B7"/>
    <w:rsid w:val="00032A10"/>
    <w:rsid w:val="00032C6E"/>
    <w:rsid w:val="00032CAA"/>
    <w:rsid w:val="00032EEA"/>
    <w:rsid w:val="0003300E"/>
    <w:rsid w:val="0003320E"/>
    <w:rsid w:val="00033483"/>
    <w:rsid w:val="000334EC"/>
    <w:rsid w:val="000336AC"/>
    <w:rsid w:val="00033716"/>
    <w:rsid w:val="00033F98"/>
    <w:rsid w:val="00034322"/>
    <w:rsid w:val="00034508"/>
    <w:rsid w:val="00034727"/>
    <w:rsid w:val="00034812"/>
    <w:rsid w:val="00034B70"/>
    <w:rsid w:val="00034C5C"/>
    <w:rsid w:val="00034C73"/>
    <w:rsid w:val="00034E74"/>
    <w:rsid w:val="00035021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7"/>
    <w:rsid w:val="0003676E"/>
    <w:rsid w:val="000367CF"/>
    <w:rsid w:val="00036A86"/>
    <w:rsid w:val="00036EAF"/>
    <w:rsid w:val="00036EEE"/>
    <w:rsid w:val="00036F3C"/>
    <w:rsid w:val="0003732A"/>
    <w:rsid w:val="000375E5"/>
    <w:rsid w:val="000376F6"/>
    <w:rsid w:val="00037935"/>
    <w:rsid w:val="00037C98"/>
    <w:rsid w:val="00037D6C"/>
    <w:rsid w:val="00037FC0"/>
    <w:rsid w:val="0004004C"/>
    <w:rsid w:val="0004015D"/>
    <w:rsid w:val="000401BF"/>
    <w:rsid w:val="00040226"/>
    <w:rsid w:val="00040361"/>
    <w:rsid w:val="000403FD"/>
    <w:rsid w:val="00040516"/>
    <w:rsid w:val="000406C9"/>
    <w:rsid w:val="0004071C"/>
    <w:rsid w:val="0004072B"/>
    <w:rsid w:val="00040765"/>
    <w:rsid w:val="000407DC"/>
    <w:rsid w:val="00040967"/>
    <w:rsid w:val="00040E48"/>
    <w:rsid w:val="00040ECC"/>
    <w:rsid w:val="0004108D"/>
    <w:rsid w:val="0004115C"/>
    <w:rsid w:val="000411C6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0AC"/>
    <w:rsid w:val="00042300"/>
    <w:rsid w:val="0004244F"/>
    <w:rsid w:val="000427F4"/>
    <w:rsid w:val="00042A13"/>
    <w:rsid w:val="00042AD2"/>
    <w:rsid w:val="00042D1F"/>
    <w:rsid w:val="00042E6B"/>
    <w:rsid w:val="00042F1C"/>
    <w:rsid w:val="000432CC"/>
    <w:rsid w:val="00043572"/>
    <w:rsid w:val="000436BF"/>
    <w:rsid w:val="0004385D"/>
    <w:rsid w:val="00043A52"/>
    <w:rsid w:val="00043DB5"/>
    <w:rsid w:val="00043DCA"/>
    <w:rsid w:val="00043DFB"/>
    <w:rsid w:val="00043FC5"/>
    <w:rsid w:val="00044148"/>
    <w:rsid w:val="0004417E"/>
    <w:rsid w:val="0004421A"/>
    <w:rsid w:val="000447D0"/>
    <w:rsid w:val="0004492E"/>
    <w:rsid w:val="00044A79"/>
    <w:rsid w:val="00044B30"/>
    <w:rsid w:val="00044B6B"/>
    <w:rsid w:val="00044FB3"/>
    <w:rsid w:val="000450A2"/>
    <w:rsid w:val="00045128"/>
    <w:rsid w:val="0004537D"/>
    <w:rsid w:val="00045807"/>
    <w:rsid w:val="000459A3"/>
    <w:rsid w:val="000459F2"/>
    <w:rsid w:val="00045AF6"/>
    <w:rsid w:val="00045B06"/>
    <w:rsid w:val="00045B47"/>
    <w:rsid w:val="00045B94"/>
    <w:rsid w:val="00045BCC"/>
    <w:rsid w:val="00045D25"/>
    <w:rsid w:val="00045E20"/>
    <w:rsid w:val="00045ED3"/>
    <w:rsid w:val="00046B9D"/>
    <w:rsid w:val="00046CD0"/>
    <w:rsid w:val="00047000"/>
    <w:rsid w:val="000470DA"/>
    <w:rsid w:val="0004741E"/>
    <w:rsid w:val="00047562"/>
    <w:rsid w:val="000475F9"/>
    <w:rsid w:val="00047669"/>
    <w:rsid w:val="00047803"/>
    <w:rsid w:val="000478C9"/>
    <w:rsid w:val="00047BA5"/>
    <w:rsid w:val="00050117"/>
    <w:rsid w:val="0005016A"/>
    <w:rsid w:val="00050550"/>
    <w:rsid w:val="000509DA"/>
    <w:rsid w:val="00050B20"/>
    <w:rsid w:val="00050B56"/>
    <w:rsid w:val="00050CE9"/>
    <w:rsid w:val="000510F8"/>
    <w:rsid w:val="000515CA"/>
    <w:rsid w:val="000518BA"/>
    <w:rsid w:val="00051A33"/>
    <w:rsid w:val="00051ABC"/>
    <w:rsid w:val="00051BD5"/>
    <w:rsid w:val="00051D5A"/>
    <w:rsid w:val="00051DF2"/>
    <w:rsid w:val="00051E5D"/>
    <w:rsid w:val="00051EBA"/>
    <w:rsid w:val="0005249F"/>
    <w:rsid w:val="00052985"/>
    <w:rsid w:val="00052A4A"/>
    <w:rsid w:val="00052A85"/>
    <w:rsid w:val="00052AB3"/>
    <w:rsid w:val="00052CF1"/>
    <w:rsid w:val="000531B8"/>
    <w:rsid w:val="0005324A"/>
    <w:rsid w:val="000532C2"/>
    <w:rsid w:val="00053530"/>
    <w:rsid w:val="00053967"/>
    <w:rsid w:val="00053A12"/>
    <w:rsid w:val="00053A3A"/>
    <w:rsid w:val="00053A46"/>
    <w:rsid w:val="00053A97"/>
    <w:rsid w:val="00053B3C"/>
    <w:rsid w:val="00053D19"/>
    <w:rsid w:val="0005405E"/>
    <w:rsid w:val="0005420D"/>
    <w:rsid w:val="00054508"/>
    <w:rsid w:val="00054694"/>
    <w:rsid w:val="0005493E"/>
    <w:rsid w:val="0005495B"/>
    <w:rsid w:val="000549CF"/>
    <w:rsid w:val="00054A92"/>
    <w:rsid w:val="00054CBC"/>
    <w:rsid w:val="00054F1C"/>
    <w:rsid w:val="00055385"/>
    <w:rsid w:val="000554B8"/>
    <w:rsid w:val="000557A5"/>
    <w:rsid w:val="000559A2"/>
    <w:rsid w:val="00055A9C"/>
    <w:rsid w:val="00055D09"/>
    <w:rsid w:val="000562EE"/>
    <w:rsid w:val="00056C7E"/>
    <w:rsid w:val="00056D7A"/>
    <w:rsid w:val="00056E45"/>
    <w:rsid w:val="0005749A"/>
    <w:rsid w:val="000575DD"/>
    <w:rsid w:val="000576B4"/>
    <w:rsid w:val="000577EC"/>
    <w:rsid w:val="0005787C"/>
    <w:rsid w:val="000578FA"/>
    <w:rsid w:val="00057A39"/>
    <w:rsid w:val="00057A5F"/>
    <w:rsid w:val="00057B6B"/>
    <w:rsid w:val="00057DB1"/>
    <w:rsid w:val="00057E68"/>
    <w:rsid w:val="00057ED6"/>
    <w:rsid w:val="00057F2D"/>
    <w:rsid w:val="000601C3"/>
    <w:rsid w:val="000602A7"/>
    <w:rsid w:val="000604E4"/>
    <w:rsid w:val="00060B5C"/>
    <w:rsid w:val="00061307"/>
    <w:rsid w:val="000616E2"/>
    <w:rsid w:val="0006172F"/>
    <w:rsid w:val="00061BC6"/>
    <w:rsid w:val="00061D3A"/>
    <w:rsid w:val="00061EC2"/>
    <w:rsid w:val="00061F6F"/>
    <w:rsid w:val="000621D7"/>
    <w:rsid w:val="00062213"/>
    <w:rsid w:val="000628FA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4E2"/>
    <w:rsid w:val="000644FA"/>
    <w:rsid w:val="000645C3"/>
    <w:rsid w:val="000645F9"/>
    <w:rsid w:val="00064761"/>
    <w:rsid w:val="00064FA6"/>
    <w:rsid w:val="0006503B"/>
    <w:rsid w:val="000651AC"/>
    <w:rsid w:val="0006521F"/>
    <w:rsid w:val="0006544A"/>
    <w:rsid w:val="00065788"/>
    <w:rsid w:val="0006587E"/>
    <w:rsid w:val="00065A21"/>
    <w:rsid w:val="00065B5C"/>
    <w:rsid w:val="00065C31"/>
    <w:rsid w:val="00065C6F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D34"/>
    <w:rsid w:val="00066EA8"/>
    <w:rsid w:val="00066EAB"/>
    <w:rsid w:val="00066F81"/>
    <w:rsid w:val="000670E6"/>
    <w:rsid w:val="0006718D"/>
    <w:rsid w:val="00067213"/>
    <w:rsid w:val="00067746"/>
    <w:rsid w:val="00067759"/>
    <w:rsid w:val="000677F4"/>
    <w:rsid w:val="00067932"/>
    <w:rsid w:val="00067D49"/>
    <w:rsid w:val="00067DDD"/>
    <w:rsid w:val="00067E68"/>
    <w:rsid w:val="0007017D"/>
    <w:rsid w:val="00070185"/>
    <w:rsid w:val="00070669"/>
    <w:rsid w:val="0007069A"/>
    <w:rsid w:val="00070B32"/>
    <w:rsid w:val="00070C70"/>
    <w:rsid w:val="00070F8A"/>
    <w:rsid w:val="000711E4"/>
    <w:rsid w:val="0007130D"/>
    <w:rsid w:val="000713EF"/>
    <w:rsid w:val="00071712"/>
    <w:rsid w:val="00071718"/>
    <w:rsid w:val="0007176D"/>
    <w:rsid w:val="000719BC"/>
    <w:rsid w:val="000719BD"/>
    <w:rsid w:val="00071A15"/>
    <w:rsid w:val="00071CFE"/>
    <w:rsid w:val="00071DD3"/>
    <w:rsid w:val="00071E2D"/>
    <w:rsid w:val="00071EAD"/>
    <w:rsid w:val="00071FF0"/>
    <w:rsid w:val="00072154"/>
    <w:rsid w:val="000721F9"/>
    <w:rsid w:val="00072203"/>
    <w:rsid w:val="0007240C"/>
    <w:rsid w:val="00072507"/>
    <w:rsid w:val="000725ED"/>
    <w:rsid w:val="00072693"/>
    <w:rsid w:val="000727C4"/>
    <w:rsid w:val="000727D5"/>
    <w:rsid w:val="00072D52"/>
    <w:rsid w:val="00072D59"/>
    <w:rsid w:val="00072E13"/>
    <w:rsid w:val="00072E74"/>
    <w:rsid w:val="00072EB3"/>
    <w:rsid w:val="00072F0F"/>
    <w:rsid w:val="00073020"/>
    <w:rsid w:val="0007303E"/>
    <w:rsid w:val="00073214"/>
    <w:rsid w:val="000733B1"/>
    <w:rsid w:val="0007350B"/>
    <w:rsid w:val="00073667"/>
    <w:rsid w:val="000737D9"/>
    <w:rsid w:val="00073AA0"/>
    <w:rsid w:val="00073DCF"/>
    <w:rsid w:val="00073E44"/>
    <w:rsid w:val="00074181"/>
    <w:rsid w:val="000741C2"/>
    <w:rsid w:val="0007439D"/>
    <w:rsid w:val="000744B5"/>
    <w:rsid w:val="000744FD"/>
    <w:rsid w:val="0007450A"/>
    <w:rsid w:val="00074594"/>
    <w:rsid w:val="00074609"/>
    <w:rsid w:val="00074822"/>
    <w:rsid w:val="00074A13"/>
    <w:rsid w:val="00074CB3"/>
    <w:rsid w:val="00074E88"/>
    <w:rsid w:val="000752A2"/>
    <w:rsid w:val="0007536F"/>
    <w:rsid w:val="0007570B"/>
    <w:rsid w:val="00075724"/>
    <w:rsid w:val="000757EC"/>
    <w:rsid w:val="0007588C"/>
    <w:rsid w:val="0007588D"/>
    <w:rsid w:val="000758EA"/>
    <w:rsid w:val="00075AD6"/>
    <w:rsid w:val="00075CE3"/>
    <w:rsid w:val="00075D8A"/>
    <w:rsid w:val="00075E2F"/>
    <w:rsid w:val="00075E78"/>
    <w:rsid w:val="00075EAF"/>
    <w:rsid w:val="000760F0"/>
    <w:rsid w:val="00076270"/>
    <w:rsid w:val="000764BA"/>
    <w:rsid w:val="0007683A"/>
    <w:rsid w:val="00076903"/>
    <w:rsid w:val="00076A2C"/>
    <w:rsid w:val="00076BB5"/>
    <w:rsid w:val="00076C47"/>
    <w:rsid w:val="00076C8D"/>
    <w:rsid w:val="00076D7A"/>
    <w:rsid w:val="00076F82"/>
    <w:rsid w:val="00076FB3"/>
    <w:rsid w:val="000770A6"/>
    <w:rsid w:val="000771D6"/>
    <w:rsid w:val="000772A1"/>
    <w:rsid w:val="0007733E"/>
    <w:rsid w:val="0007745E"/>
    <w:rsid w:val="0007755A"/>
    <w:rsid w:val="0007756F"/>
    <w:rsid w:val="00077581"/>
    <w:rsid w:val="000778BD"/>
    <w:rsid w:val="00077955"/>
    <w:rsid w:val="00077ABB"/>
    <w:rsid w:val="00077AC5"/>
    <w:rsid w:val="00077B16"/>
    <w:rsid w:val="00077B52"/>
    <w:rsid w:val="00077CD6"/>
    <w:rsid w:val="00077E45"/>
    <w:rsid w:val="000800AD"/>
    <w:rsid w:val="00080111"/>
    <w:rsid w:val="00080225"/>
    <w:rsid w:val="00080518"/>
    <w:rsid w:val="0008076A"/>
    <w:rsid w:val="00080C69"/>
    <w:rsid w:val="00080F95"/>
    <w:rsid w:val="00081332"/>
    <w:rsid w:val="0008195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39"/>
    <w:rsid w:val="00082A6F"/>
    <w:rsid w:val="00082AD6"/>
    <w:rsid w:val="00082B3C"/>
    <w:rsid w:val="00082D18"/>
    <w:rsid w:val="00082E59"/>
    <w:rsid w:val="00082EB6"/>
    <w:rsid w:val="000833DB"/>
    <w:rsid w:val="000835A7"/>
    <w:rsid w:val="00083779"/>
    <w:rsid w:val="00083923"/>
    <w:rsid w:val="000839F0"/>
    <w:rsid w:val="00083AF3"/>
    <w:rsid w:val="00083C36"/>
    <w:rsid w:val="00083C4F"/>
    <w:rsid w:val="00083CFC"/>
    <w:rsid w:val="00083E08"/>
    <w:rsid w:val="000844DC"/>
    <w:rsid w:val="000846C7"/>
    <w:rsid w:val="00084AA7"/>
    <w:rsid w:val="00084C17"/>
    <w:rsid w:val="00084CB8"/>
    <w:rsid w:val="00084CBB"/>
    <w:rsid w:val="00084D15"/>
    <w:rsid w:val="00084F16"/>
    <w:rsid w:val="00084F9E"/>
    <w:rsid w:val="0008555D"/>
    <w:rsid w:val="00085861"/>
    <w:rsid w:val="00085971"/>
    <w:rsid w:val="00085D7D"/>
    <w:rsid w:val="00085FAA"/>
    <w:rsid w:val="00085FBE"/>
    <w:rsid w:val="00086151"/>
    <w:rsid w:val="0008625F"/>
    <w:rsid w:val="0008630F"/>
    <w:rsid w:val="00086388"/>
    <w:rsid w:val="000869DA"/>
    <w:rsid w:val="00086D45"/>
    <w:rsid w:val="00086D9C"/>
    <w:rsid w:val="00086F54"/>
    <w:rsid w:val="00086FB0"/>
    <w:rsid w:val="000871C5"/>
    <w:rsid w:val="0008730B"/>
    <w:rsid w:val="00087318"/>
    <w:rsid w:val="00087323"/>
    <w:rsid w:val="000876FA"/>
    <w:rsid w:val="000879B2"/>
    <w:rsid w:val="00087B77"/>
    <w:rsid w:val="00087BA7"/>
    <w:rsid w:val="00087C61"/>
    <w:rsid w:val="00087D56"/>
    <w:rsid w:val="00087E6B"/>
    <w:rsid w:val="0009000F"/>
    <w:rsid w:val="00090168"/>
    <w:rsid w:val="000901D6"/>
    <w:rsid w:val="000902AB"/>
    <w:rsid w:val="00090308"/>
    <w:rsid w:val="0009031D"/>
    <w:rsid w:val="000904CC"/>
    <w:rsid w:val="00090759"/>
    <w:rsid w:val="00090785"/>
    <w:rsid w:val="000909BB"/>
    <w:rsid w:val="00090DC9"/>
    <w:rsid w:val="00090E85"/>
    <w:rsid w:val="00090EB0"/>
    <w:rsid w:val="00090FA5"/>
    <w:rsid w:val="000912CB"/>
    <w:rsid w:val="00091392"/>
    <w:rsid w:val="000913E3"/>
    <w:rsid w:val="000913FD"/>
    <w:rsid w:val="00091466"/>
    <w:rsid w:val="00091565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317"/>
    <w:rsid w:val="0009243D"/>
    <w:rsid w:val="0009247A"/>
    <w:rsid w:val="00092769"/>
    <w:rsid w:val="000927BC"/>
    <w:rsid w:val="0009285C"/>
    <w:rsid w:val="00092872"/>
    <w:rsid w:val="00092879"/>
    <w:rsid w:val="00092B81"/>
    <w:rsid w:val="00092DE9"/>
    <w:rsid w:val="00092EAF"/>
    <w:rsid w:val="00092F67"/>
    <w:rsid w:val="00093000"/>
    <w:rsid w:val="0009318E"/>
    <w:rsid w:val="0009323C"/>
    <w:rsid w:val="00093260"/>
    <w:rsid w:val="0009343F"/>
    <w:rsid w:val="0009362E"/>
    <w:rsid w:val="0009371F"/>
    <w:rsid w:val="000937A6"/>
    <w:rsid w:val="0009382B"/>
    <w:rsid w:val="00093844"/>
    <w:rsid w:val="00093AF0"/>
    <w:rsid w:val="00093E12"/>
    <w:rsid w:val="00093F8E"/>
    <w:rsid w:val="0009410D"/>
    <w:rsid w:val="00094204"/>
    <w:rsid w:val="000943CA"/>
    <w:rsid w:val="0009443C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00A"/>
    <w:rsid w:val="000952B8"/>
    <w:rsid w:val="000953AC"/>
    <w:rsid w:val="000955E6"/>
    <w:rsid w:val="000956D2"/>
    <w:rsid w:val="000957BD"/>
    <w:rsid w:val="0009596D"/>
    <w:rsid w:val="000959EB"/>
    <w:rsid w:val="00095C20"/>
    <w:rsid w:val="00095DDA"/>
    <w:rsid w:val="00096259"/>
    <w:rsid w:val="00096394"/>
    <w:rsid w:val="00096943"/>
    <w:rsid w:val="00096A56"/>
    <w:rsid w:val="00096A76"/>
    <w:rsid w:val="00096BEA"/>
    <w:rsid w:val="00096DEF"/>
    <w:rsid w:val="00096FF4"/>
    <w:rsid w:val="00097309"/>
    <w:rsid w:val="00097406"/>
    <w:rsid w:val="0009782D"/>
    <w:rsid w:val="000979A3"/>
    <w:rsid w:val="00097D61"/>
    <w:rsid w:val="00097DAA"/>
    <w:rsid w:val="00097EE8"/>
    <w:rsid w:val="000A01D5"/>
    <w:rsid w:val="000A0296"/>
    <w:rsid w:val="000A042D"/>
    <w:rsid w:val="000A04B0"/>
    <w:rsid w:val="000A05DD"/>
    <w:rsid w:val="000A06B0"/>
    <w:rsid w:val="000A0CCD"/>
    <w:rsid w:val="000A0E38"/>
    <w:rsid w:val="000A11E4"/>
    <w:rsid w:val="000A13A8"/>
    <w:rsid w:val="000A152F"/>
    <w:rsid w:val="000A15B7"/>
    <w:rsid w:val="000A17E3"/>
    <w:rsid w:val="000A19E1"/>
    <w:rsid w:val="000A1A27"/>
    <w:rsid w:val="000A1DD4"/>
    <w:rsid w:val="000A1E43"/>
    <w:rsid w:val="000A1FF9"/>
    <w:rsid w:val="000A2109"/>
    <w:rsid w:val="000A22D6"/>
    <w:rsid w:val="000A235C"/>
    <w:rsid w:val="000A2486"/>
    <w:rsid w:val="000A2752"/>
    <w:rsid w:val="000A2A6B"/>
    <w:rsid w:val="000A2AA8"/>
    <w:rsid w:val="000A2CB7"/>
    <w:rsid w:val="000A3097"/>
    <w:rsid w:val="000A32B3"/>
    <w:rsid w:val="000A345D"/>
    <w:rsid w:val="000A349E"/>
    <w:rsid w:val="000A34C4"/>
    <w:rsid w:val="000A36CB"/>
    <w:rsid w:val="000A37C2"/>
    <w:rsid w:val="000A3873"/>
    <w:rsid w:val="000A3A13"/>
    <w:rsid w:val="000A3B62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4F3E"/>
    <w:rsid w:val="000A5193"/>
    <w:rsid w:val="000A53D6"/>
    <w:rsid w:val="000A547F"/>
    <w:rsid w:val="000A5BFF"/>
    <w:rsid w:val="000A5C47"/>
    <w:rsid w:val="000A5CA8"/>
    <w:rsid w:val="000A5DA6"/>
    <w:rsid w:val="000A5E91"/>
    <w:rsid w:val="000A6052"/>
    <w:rsid w:val="000A63ED"/>
    <w:rsid w:val="000A64D0"/>
    <w:rsid w:val="000A6609"/>
    <w:rsid w:val="000A6B36"/>
    <w:rsid w:val="000A6DD3"/>
    <w:rsid w:val="000A6F8A"/>
    <w:rsid w:val="000A6FA8"/>
    <w:rsid w:val="000A7089"/>
    <w:rsid w:val="000A71FC"/>
    <w:rsid w:val="000A72A4"/>
    <w:rsid w:val="000A72A5"/>
    <w:rsid w:val="000A739A"/>
    <w:rsid w:val="000A73E7"/>
    <w:rsid w:val="000A751B"/>
    <w:rsid w:val="000A7572"/>
    <w:rsid w:val="000A7617"/>
    <w:rsid w:val="000A7706"/>
    <w:rsid w:val="000A78A7"/>
    <w:rsid w:val="000A78F4"/>
    <w:rsid w:val="000A7CEE"/>
    <w:rsid w:val="000A7D5B"/>
    <w:rsid w:val="000A7EFA"/>
    <w:rsid w:val="000B00CA"/>
    <w:rsid w:val="000B0381"/>
    <w:rsid w:val="000B04A0"/>
    <w:rsid w:val="000B0613"/>
    <w:rsid w:val="000B077E"/>
    <w:rsid w:val="000B0845"/>
    <w:rsid w:val="000B08AA"/>
    <w:rsid w:val="000B095C"/>
    <w:rsid w:val="000B0974"/>
    <w:rsid w:val="000B09D4"/>
    <w:rsid w:val="000B0A1F"/>
    <w:rsid w:val="000B0BCF"/>
    <w:rsid w:val="000B0D27"/>
    <w:rsid w:val="000B0F1D"/>
    <w:rsid w:val="000B125F"/>
    <w:rsid w:val="000B12C8"/>
    <w:rsid w:val="000B1483"/>
    <w:rsid w:val="000B14B7"/>
    <w:rsid w:val="000B17E8"/>
    <w:rsid w:val="000B1810"/>
    <w:rsid w:val="000B1844"/>
    <w:rsid w:val="000B189A"/>
    <w:rsid w:val="000B198C"/>
    <w:rsid w:val="000B1C50"/>
    <w:rsid w:val="000B1C5C"/>
    <w:rsid w:val="000B1F68"/>
    <w:rsid w:val="000B21A9"/>
    <w:rsid w:val="000B228F"/>
    <w:rsid w:val="000B2417"/>
    <w:rsid w:val="000B245F"/>
    <w:rsid w:val="000B24FB"/>
    <w:rsid w:val="000B2617"/>
    <w:rsid w:val="000B2683"/>
    <w:rsid w:val="000B26D4"/>
    <w:rsid w:val="000B2745"/>
    <w:rsid w:val="000B27B8"/>
    <w:rsid w:val="000B2820"/>
    <w:rsid w:val="000B2A06"/>
    <w:rsid w:val="000B2C59"/>
    <w:rsid w:val="000B2D3D"/>
    <w:rsid w:val="000B2FB1"/>
    <w:rsid w:val="000B30DD"/>
    <w:rsid w:val="000B3118"/>
    <w:rsid w:val="000B31D1"/>
    <w:rsid w:val="000B34C6"/>
    <w:rsid w:val="000B351A"/>
    <w:rsid w:val="000B3557"/>
    <w:rsid w:val="000B36AB"/>
    <w:rsid w:val="000B36EA"/>
    <w:rsid w:val="000B39A4"/>
    <w:rsid w:val="000B3CD1"/>
    <w:rsid w:val="000B3D0A"/>
    <w:rsid w:val="000B3DD1"/>
    <w:rsid w:val="000B3DFD"/>
    <w:rsid w:val="000B3EE6"/>
    <w:rsid w:val="000B438B"/>
    <w:rsid w:val="000B4438"/>
    <w:rsid w:val="000B45C7"/>
    <w:rsid w:val="000B4647"/>
    <w:rsid w:val="000B4819"/>
    <w:rsid w:val="000B4926"/>
    <w:rsid w:val="000B4980"/>
    <w:rsid w:val="000B4A4D"/>
    <w:rsid w:val="000B4B7D"/>
    <w:rsid w:val="000B4E2F"/>
    <w:rsid w:val="000B5439"/>
    <w:rsid w:val="000B547E"/>
    <w:rsid w:val="000B54ED"/>
    <w:rsid w:val="000B557B"/>
    <w:rsid w:val="000B58EA"/>
    <w:rsid w:val="000B5C15"/>
    <w:rsid w:val="000B5DC0"/>
    <w:rsid w:val="000B6037"/>
    <w:rsid w:val="000B61D9"/>
    <w:rsid w:val="000B61F3"/>
    <w:rsid w:val="000B642E"/>
    <w:rsid w:val="000B6829"/>
    <w:rsid w:val="000B686B"/>
    <w:rsid w:val="000B6E39"/>
    <w:rsid w:val="000B712D"/>
    <w:rsid w:val="000B7209"/>
    <w:rsid w:val="000B752B"/>
    <w:rsid w:val="000B76A9"/>
    <w:rsid w:val="000B79F4"/>
    <w:rsid w:val="000B79F6"/>
    <w:rsid w:val="000B7B22"/>
    <w:rsid w:val="000B7C61"/>
    <w:rsid w:val="000C015A"/>
    <w:rsid w:val="000C0291"/>
    <w:rsid w:val="000C047A"/>
    <w:rsid w:val="000C054C"/>
    <w:rsid w:val="000C0573"/>
    <w:rsid w:val="000C05B6"/>
    <w:rsid w:val="000C0686"/>
    <w:rsid w:val="000C074E"/>
    <w:rsid w:val="000C0A33"/>
    <w:rsid w:val="000C0C3C"/>
    <w:rsid w:val="000C0E69"/>
    <w:rsid w:val="000C0F81"/>
    <w:rsid w:val="000C13E2"/>
    <w:rsid w:val="000C141A"/>
    <w:rsid w:val="000C163F"/>
    <w:rsid w:val="000C16DC"/>
    <w:rsid w:val="000C1725"/>
    <w:rsid w:val="000C18E6"/>
    <w:rsid w:val="000C18EE"/>
    <w:rsid w:val="000C1CC4"/>
    <w:rsid w:val="000C20E8"/>
    <w:rsid w:val="000C2126"/>
    <w:rsid w:val="000C25A0"/>
    <w:rsid w:val="000C2823"/>
    <w:rsid w:val="000C2985"/>
    <w:rsid w:val="000C2B6D"/>
    <w:rsid w:val="000C2C29"/>
    <w:rsid w:val="000C2E70"/>
    <w:rsid w:val="000C2F1D"/>
    <w:rsid w:val="000C2F99"/>
    <w:rsid w:val="000C30D4"/>
    <w:rsid w:val="000C32D3"/>
    <w:rsid w:val="000C368B"/>
    <w:rsid w:val="000C3748"/>
    <w:rsid w:val="000C396A"/>
    <w:rsid w:val="000C3C63"/>
    <w:rsid w:val="000C3D6D"/>
    <w:rsid w:val="000C4005"/>
    <w:rsid w:val="000C4076"/>
    <w:rsid w:val="000C4293"/>
    <w:rsid w:val="000C42A5"/>
    <w:rsid w:val="000C444D"/>
    <w:rsid w:val="000C445D"/>
    <w:rsid w:val="000C451A"/>
    <w:rsid w:val="000C45B0"/>
    <w:rsid w:val="000C4740"/>
    <w:rsid w:val="000C4963"/>
    <w:rsid w:val="000C4A7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C3E"/>
    <w:rsid w:val="000C5CA8"/>
    <w:rsid w:val="000C5E6C"/>
    <w:rsid w:val="000C605C"/>
    <w:rsid w:val="000C6147"/>
    <w:rsid w:val="000C624F"/>
    <w:rsid w:val="000C62BA"/>
    <w:rsid w:val="000C62F2"/>
    <w:rsid w:val="000C6311"/>
    <w:rsid w:val="000C6A7A"/>
    <w:rsid w:val="000C6B51"/>
    <w:rsid w:val="000C6CA7"/>
    <w:rsid w:val="000C6D82"/>
    <w:rsid w:val="000C6D8A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16"/>
    <w:rsid w:val="000C7952"/>
    <w:rsid w:val="000C79D5"/>
    <w:rsid w:val="000C7BED"/>
    <w:rsid w:val="000C7D5D"/>
    <w:rsid w:val="000C7EE3"/>
    <w:rsid w:val="000C7F49"/>
    <w:rsid w:val="000D00EA"/>
    <w:rsid w:val="000D0318"/>
    <w:rsid w:val="000D049D"/>
    <w:rsid w:val="000D050A"/>
    <w:rsid w:val="000D0583"/>
    <w:rsid w:val="000D0689"/>
    <w:rsid w:val="000D0741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398"/>
    <w:rsid w:val="000D1408"/>
    <w:rsid w:val="000D1622"/>
    <w:rsid w:val="000D1627"/>
    <w:rsid w:val="000D177B"/>
    <w:rsid w:val="000D17D1"/>
    <w:rsid w:val="000D1A37"/>
    <w:rsid w:val="000D1B7D"/>
    <w:rsid w:val="000D1EFC"/>
    <w:rsid w:val="000D1F15"/>
    <w:rsid w:val="000D1F55"/>
    <w:rsid w:val="000D22ED"/>
    <w:rsid w:val="000D242E"/>
    <w:rsid w:val="000D290E"/>
    <w:rsid w:val="000D2B61"/>
    <w:rsid w:val="000D2CE0"/>
    <w:rsid w:val="000D2D00"/>
    <w:rsid w:val="000D2DF7"/>
    <w:rsid w:val="000D2F39"/>
    <w:rsid w:val="000D3254"/>
    <w:rsid w:val="000D3542"/>
    <w:rsid w:val="000D361F"/>
    <w:rsid w:val="000D3633"/>
    <w:rsid w:val="000D3823"/>
    <w:rsid w:val="000D38B5"/>
    <w:rsid w:val="000D3C5A"/>
    <w:rsid w:val="000D3CC1"/>
    <w:rsid w:val="000D3E7F"/>
    <w:rsid w:val="000D3F8A"/>
    <w:rsid w:val="000D40D0"/>
    <w:rsid w:val="000D43B4"/>
    <w:rsid w:val="000D4731"/>
    <w:rsid w:val="000D4886"/>
    <w:rsid w:val="000D492B"/>
    <w:rsid w:val="000D4A82"/>
    <w:rsid w:val="000D4C24"/>
    <w:rsid w:val="000D4D27"/>
    <w:rsid w:val="000D4ECA"/>
    <w:rsid w:val="000D4F9F"/>
    <w:rsid w:val="000D5220"/>
    <w:rsid w:val="000D539B"/>
    <w:rsid w:val="000D5463"/>
    <w:rsid w:val="000D5651"/>
    <w:rsid w:val="000D5797"/>
    <w:rsid w:val="000D5866"/>
    <w:rsid w:val="000D588D"/>
    <w:rsid w:val="000D59A6"/>
    <w:rsid w:val="000D5A3B"/>
    <w:rsid w:val="000D5A5C"/>
    <w:rsid w:val="000D5B00"/>
    <w:rsid w:val="000D5C4E"/>
    <w:rsid w:val="000D5C5A"/>
    <w:rsid w:val="000D5D7E"/>
    <w:rsid w:val="000D5F77"/>
    <w:rsid w:val="000D6138"/>
    <w:rsid w:val="000D614A"/>
    <w:rsid w:val="000D645F"/>
    <w:rsid w:val="000D65D4"/>
    <w:rsid w:val="000D6704"/>
    <w:rsid w:val="000D6799"/>
    <w:rsid w:val="000D68FD"/>
    <w:rsid w:val="000D6A05"/>
    <w:rsid w:val="000D745F"/>
    <w:rsid w:val="000D7949"/>
    <w:rsid w:val="000D79A8"/>
    <w:rsid w:val="000D7AC2"/>
    <w:rsid w:val="000D7EA6"/>
    <w:rsid w:val="000D7F1E"/>
    <w:rsid w:val="000E0050"/>
    <w:rsid w:val="000E01F7"/>
    <w:rsid w:val="000E0378"/>
    <w:rsid w:val="000E0429"/>
    <w:rsid w:val="000E0495"/>
    <w:rsid w:val="000E06A6"/>
    <w:rsid w:val="000E096C"/>
    <w:rsid w:val="000E0A0A"/>
    <w:rsid w:val="000E0A9A"/>
    <w:rsid w:val="000E0B65"/>
    <w:rsid w:val="000E0C86"/>
    <w:rsid w:val="000E0D11"/>
    <w:rsid w:val="000E0E0E"/>
    <w:rsid w:val="000E0E3C"/>
    <w:rsid w:val="000E0E68"/>
    <w:rsid w:val="000E1030"/>
    <w:rsid w:val="000E12D0"/>
    <w:rsid w:val="000E1360"/>
    <w:rsid w:val="000E139F"/>
    <w:rsid w:val="000E13DA"/>
    <w:rsid w:val="000E1459"/>
    <w:rsid w:val="000E146D"/>
    <w:rsid w:val="000E17AF"/>
    <w:rsid w:val="000E184E"/>
    <w:rsid w:val="000E190E"/>
    <w:rsid w:val="000E1F61"/>
    <w:rsid w:val="000E2667"/>
    <w:rsid w:val="000E26DB"/>
    <w:rsid w:val="000E2957"/>
    <w:rsid w:val="000E2BD7"/>
    <w:rsid w:val="000E2C7F"/>
    <w:rsid w:val="000E2CB3"/>
    <w:rsid w:val="000E3079"/>
    <w:rsid w:val="000E30E2"/>
    <w:rsid w:val="000E31A1"/>
    <w:rsid w:val="000E33D2"/>
    <w:rsid w:val="000E36C8"/>
    <w:rsid w:val="000E385B"/>
    <w:rsid w:val="000E3890"/>
    <w:rsid w:val="000E393F"/>
    <w:rsid w:val="000E3D92"/>
    <w:rsid w:val="000E3E46"/>
    <w:rsid w:val="000E3EA7"/>
    <w:rsid w:val="000E3F50"/>
    <w:rsid w:val="000E3FF5"/>
    <w:rsid w:val="000E402E"/>
    <w:rsid w:val="000E4114"/>
    <w:rsid w:val="000E423E"/>
    <w:rsid w:val="000E429E"/>
    <w:rsid w:val="000E443A"/>
    <w:rsid w:val="000E4CE9"/>
    <w:rsid w:val="000E4DFB"/>
    <w:rsid w:val="000E5394"/>
    <w:rsid w:val="000E546F"/>
    <w:rsid w:val="000E5711"/>
    <w:rsid w:val="000E5A15"/>
    <w:rsid w:val="000E5A26"/>
    <w:rsid w:val="000E5CCA"/>
    <w:rsid w:val="000E5CD5"/>
    <w:rsid w:val="000E5D85"/>
    <w:rsid w:val="000E61B4"/>
    <w:rsid w:val="000E61E4"/>
    <w:rsid w:val="000E622B"/>
    <w:rsid w:val="000E62BF"/>
    <w:rsid w:val="000E64CD"/>
    <w:rsid w:val="000E6530"/>
    <w:rsid w:val="000E664B"/>
    <w:rsid w:val="000E6832"/>
    <w:rsid w:val="000E683C"/>
    <w:rsid w:val="000E6B02"/>
    <w:rsid w:val="000E6B29"/>
    <w:rsid w:val="000E6CC0"/>
    <w:rsid w:val="000E6F35"/>
    <w:rsid w:val="000E721C"/>
    <w:rsid w:val="000E7271"/>
    <w:rsid w:val="000E73AD"/>
    <w:rsid w:val="000E73B0"/>
    <w:rsid w:val="000E79A3"/>
    <w:rsid w:val="000F0003"/>
    <w:rsid w:val="000F0034"/>
    <w:rsid w:val="000F03AE"/>
    <w:rsid w:val="000F052D"/>
    <w:rsid w:val="000F05C5"/>
    <w:rsid w:val="000F05FF"/>
    <w:rsid w:val="000F064F"/>
    <w:rsid w:val="000F0689"/>
    <w:rsid w:val="000F07E3"/>
    <w:rsid w:val="000F09FE"/>
    <w:rsid w:val="000F0B34"/>
    <w:rsid w:val="000F0B6E"/>
    <w:rsid w:val="000F0B9F"/>
    <w:rsid w:val="000F0CC4"/>
    <w:rsid w:val="000F10CC"/>
    <w:rsid w:val="000F1385"/>
    <w:rsid w:val="000F15F5"/>
    <w:rsid w:val="000F160B"/>
    <w:rsid w:val="000F1666"/>
    <w:rsid w:val="000F169D"/>
    <w:rsid w:val="000F180B"/>
    <w:rsid w:val="000F1869"/>
    <w:rsid w:val="000F19C3"/>
    <w:rsid w:val="000F1AFF"/>
    <w:rsid w:val="000F1C87"/>
    <w:rsid w:val="000F1D6E"/>
    <w:rsid w:val="000F2710"/>
    <w:rsid w:val="000F29E3"/>
    <w:rsid w:val="000F2A96"/>
    <w:rsid w:val="000F2B24"/>
    <w:rsid w:val="000F2B97"/>
    <w:rsid w:val="000F2C08"/>
    <w:rsid w:val="000F2CAE"/>
    <w:rsid w:val="000F2D21"/>
    <w:rsid w:val="000F2E03"/>
    <w:rsid w:val="000F2F70"/>
    <w:rsid w:val="000F2FEF"/>
    <w:rsid w:val="000F3129"/>
    <w:rsid w:val="000F31B2"/>
    <w:rsid w:val="000F336F"/>
    <w:rsid w:val="000F3631"/>
    <w:rsid w:val="000F3783"/>
    <w:rsid w:val="000F3AEF"/>
    <w:rsid w:val="000F3AF4"/>
    <w:rsid w:val="000F3B2E"/>
    <w:rsid w:val="000F3DAB"/>
    <w:rsid w:val="000F3E1D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71C"/>
    <w:rsid w:val="000F4825"/>
    <w:rsid w:val="000F4927"/>
    <w:rsid w:val="000F4A28"/>
    <w:rsid w:val="000F4D54"/>
    <w:rsid w:val="000F4D87"/>
    <w:rsid w:val="000F4E8A"/>
    <w:rsid w:val="000F5199"/>
    <w:rsid w:val="000F51E5"/>
    <w:rsid w:val="000F539B"/>
    <w:rsid w:val="000F5489"/>
    <w:rsid w:val="000F568F"/>
    <w:rsid w:val="000F569D"/>
    <w:rsid w:val="000F58BF"/>
    <w:rsid w:val="000F5A0B"/>
    <w:rsid w:val="000F5CB5"/>
    <w:rsid w:val="000F5CF8"/>
    <w:rsid w:val="000F5D37"/>
    <w:rsid w:val="000F6163"/>
    <w:rsid w:val="000F619D"/>
    <w:rsid w:val="000F6200"/>
    <w:rsid w:val="000F622F"/>
    <w:rsid w:val="000F6611"/>
    <w:rsid w:val="000F6782"/>
    <w:rsid w:val="000F69F5"/>
    <w:rsid w:val="000F6A95"/>
    <w:rsid w:val="000F6F59"/>
    <w:rsid w:val="000F700A"/>
    <w:rsid w:val="000F7170"/>
    <w:rsid w:val="000F765E"/>
    <w:rsid w:val="000F7837"/>
    <w:rsid w:val="000F7920"/>
    <w:rsid w:val="000F7BEA"/>
    <w:rsid w:val="000F7C7C"/>
    <w:rsid w:val="000F7D12"/>
    <w:rsid w:val="000F7D90"/>
    <w:rsid w:val="00100126"/>
    <w:rsid w:val="00100283"/>
    <w:rsid w:val="001003AF"/>
    <w:rsid w:val="00100517"/>
    <w:rsid w:val="00100628"/>
    <w:rsid w:val="00100655"/>
    <w:rsid w:val="00100759"/>
    <w:rsid w:val="001008CE"/>
    <w:rsid w:val="001009B7"/>
    <w:rsid w:val="001009C7"/>
    <w:rsid w:val="00100A79"/>
    <w:rsid w:val="00100B03"/>
    <w:rsid w:val="00100C77"/>
    <w:rsid w:val="00100C8C"/>
    <w:rsid w:val="00100E92"/>
    <w:rsid w:val="00101328"/>
    <w:rsid w:val="00101329"/>
    <w:rsid w:val="0010157D"/>
    <w:rsid w:val="001015E7"/>
    <w:rsid w:val="00101640"/>
    <w:rsid w:val="0010167C"/>
    <w:rsid w:val="00101897"/>
    <w:rsid w:val="00101899"/>
    <w:rsid w:val="00101A4C"/>
    <w:rsid w:val="00101E6E"/>
    <w:rsid w:val="00101F5E"/>
    <w:rsid w:val="00101F6A"/>
    <w:rsid w:val="00102013"/>
    <w:rsid w:val="00102447"/>
    <w:rsid w:val="001025A7"/>
    <w:rsid w:val="001025B2"/>
    <w:rsid w:val="00102A24"/>
    <w:rsid w:val="00102A26"/>
    <w:rsid w:val="00102B75"/>
    <w:rsid w:val="00102B88"/>
    <w:rsid w:val="00102BC7"/>
    <w:rsid w:val="00102E26"/>
    <w:rsid w:val="0010368B"/>
    <w:rsid w:val="001036DE"/>
    <w:rsid w:val="00103A59"/>
    <w:rsid w:val="00103E12"/>
    <w:rsid w:val="00103E43"/>
    <w:rsid w:val="001040A4"/>
    <w:rsid w:val="00104209"/>
    <w:rsid w:val="00104575"/>
    <w:rsid w:val="00104790"/>
    <w:rsid w:val="00104A5F"/>
    <w:rsid w:val="00104C2D"/>
    <w:rsid w:val="00104C83"/>
    <w:rsid w:val="00104DB2"/>
    <w:rsid w:val="00104FFF"/>
    <w:rsid w:val="0010533F"/>
    <w:rsid w:val="001053FF"/>
    <w:rsid w:val="00105428"/>
    <w:rsid w:val="0010546B"/>
    <w:rsid w:val="001054F2"/>
    <w:rsid w:val="00105538"/>
    <w:rsid w:val="001059F8"/>
    <w:rsid w:val="00105C75"/>
    <w:rsid w:val="00105DD5"/>
    <w:rsid w:val="00106062"/>
    <w:rsid w:val="0010609F"/>
    <w:rsid w:val="001060CB"/>
    <w:rsid w:val="0010611B"/>
    <w:rsid w:val="00106278"/>
    <w:rsid w:val="001064F3"/>
    <w:rsid w:val="0010665C"/>
    <w:rsid w:val="0010677B"/>
    <w:rsid w:val="00107501"/>
    <w:rsid w:val="0010770A"/>
    <w:rsid w:val="001079CD"/>
    <w:rsid w:val="00107BFA"/>
    <w:rsid w:val="00107C67"/>
    <w:rsid w:val="00107D20"/>
    <w:rsid w:val="00107E99"/>
    <w:rsid w:val="00107EBC"/>
    <w:rsid w:val="00107ED9"/>
    <w:rsid w:val="001100C6"/>
    <w:rsid w:val="0011016C"/>
    <w:rsid w:val="00110317"/>
    <w:rsid w:val="00110674"/>
    <w:rsid w:val="001106C8"/>
    <w:rsid w:val="001108E1"/>
    <w:rsid w:val="00110996"/>
    <w:rsid w:val="00110AA5"/>
    <w:rsid w:val="00110CBB"/>
    <w:rsid w:val="00111062"/>
    <w:rsid w:val="00111108"/>
    <w:rsid w:val="00111444"/>
    <w:rsid w:val="00111626"/>
    <w:rsid w:val="0011185C"/>
    <w:rsid w:val="00111976"/>
    <w:rsid w:val="00111B73"/>
    <w:rsid w:val="001120A9"/>
    <w:rsid w:val="001120D2"/>
    <w:rsid w:val="00112241"/>
    <w:rsid w:val="00112783"/>
    <w:rsid w:val="001128D1"/>
    <w:rsid w:val="0011291E"/>
    <w:rsid w:val="001129CB"/>
    <w:rsid w:val="00112B5C"/>
    <w:rsid w:val="00112DE5"/>
    <w:rsid w:val="00113386"/>
    <w:rsid w:val="00113722"/>
    <w:rsid w:val="00113775"/>
    <w:rsid w:val="00113829"/>
    <w:rsid w:val="00113855"/>
    <w:rsid w:val="001138EC"/>
    <w:rsid w:val="00113977"/>
    <w:rsid w:val="00113ABD"/>
    <w:rsid w:val="00113D18"/>
    <w:rsid w:val="00113E0F"/>
    <w:rsid w:val="00114310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3E"/>
    <w:rsid w:val="001155A2"/>
    <w:rsid w:val="00115694"/>
    <w:rsid w:val="00115731"/>
    <w:rsid w:val="001157A4"/>
    <w:rsid w:val="00115A2E"/>
    <w:rsid w:val="00115A98"/>
    <w:rsid w:val="00115CCD"/>
    <w:rsid w:val="00115CFF"/>
    <w:rsid w:val="00115ED2"/>
    <w:rsid w:val="00116162"/>
    <w:rsid w:val="001162A4"/>
    <w:rsid w:val="0011632B"/>
    <w:rsid w:val="0011645E"/>
    <w:rsid w:val="0011674D"/>
    <w:rsid w:val="001168A3"/>
    <w:rsid w:val="001168A8"/>
    <w:rsid w:val="00116984"/>
    <w:rsid w:val="001169F9"/>
    <w:rsid w:val="00116A21"/>
    <w:rsid w:val="00116A70"/>
    <w:rsid w:val="00116F19"/>
    <w:rsid w:val="00116F51"/>
    <w:rsid w:val="00117106"/>
    <w:rsid w:val="00117475"/>
    <w:rsid w:val="00117547"/>
    <w:rsid w:val="001175F7"/>
    <w:rsid w:val="0011767B"/>
    <w:rsid w:val="00117748"/>
    <w:rsid w:val="001177F3"/>
    <w:rsid w:val="00117806"/>
    <w:rsid w:val="001178A9"/>
    <w:rsid w:val="001178FC"/>
    <w:rsid w:val="00117C10"/>
    <w:rsid w:val="00117EAE"/>
    <w:rsid w:val="00117ED3"/>
    <w:rsid w:val="00117F6B"/>
    <w:rsid w:val="0012006C"/>
    <w:rsid w:val="0012007E"/>
    <w:rsid w:val="001202EA"/>
    <w:rsid w:val="00120311"/>
    <w:rsid w:val="0012048B"/>
    <w:rsid w:val="001204F6"/>
    <w:rsid w:val="0012053D"/>
    <w:rsid w:val="001205E4"/>
    <w:rsid w:val="001209F1"/>
    <w:rsid w:val="00120B3C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72"/>
    <w:rsid w:val="00121ED8"/>
    <w:rsid w:val="00121F2F"/>
    <w:rsid w:val="00121F6F"/>
    <w:rsid w:val="00121F8C"/>
    <w:rsid w:val="0012220F"/>
    <w:rsid w:val="0012230A"/>
    <w:rsid w:val="001223E3"/>
    <w:rsid w:val="0012267E"/>
    <w:rsid w:val="001227EF"/>
    <w:rsid w:val="00122829"/>
    <w:rsid w:val="00122B97"/>
    <w:rsid w:val="00122D86"/>
    <w:rsid w:val="00123041"/>
    <w:rsid w:val="00123067"/>
    <w:rsid w:val="001231B9"/>
    <w:rsid w:val="00123270"/>
    <w:rsid w:val="0012342D"/>
    <w:rsid w:val="0012349A"/>
    <w:rsid w:val="00123529"/>
    <w:rsid w:val="00123669"/>
    <w:rsid w:val="00123A00"/>
    <w:rsid w:val="00123D5F"/>
    <w:rsid w:val="00123F49"/>
    <w:rsid w:val="00123F88"/>
    <w:rsid w:val="0012433B"/>
    <w:rsid w:val="00124735"/>
    <w:rsid w:val="00124799"/>
    <w:rsid w:val="001247F9"/>
    <w:rsid w:val="00124D76"/>
    <w:rsid w:val="00124D8A"/>
    <w:rsid w:val="00124DCC"/>
    <w:rsid w:val="00124DE0"/>
    <w:rsid w:val="00124EBC"/>
    <w:rsid w:val="0012502B"/>
    <w:rsid w:val="001251BC"/>
    <w:rsid w:val="001251E4"/>
    <w:rsid w:val="001251E5"/>
    <w:rsid w:val="00125A0C"/>
    <w:rsid w:val="00125AB2"/>
    <w:rsid w:val="00125AF4"/>
    <w:rsid w:val="00125DDB"/>
    <w:rsid w:val="00125E93"/>
    <w:rsid w:val="001260D1"/>
    <w:rsid w:val="00126388"/>
    <w:rsid w:val="001263ED"/>
    <w:rsid w:val="0012659D"/>
    <w:rsid w:val="001265BD"/>
    <w:rsid w:val="0012689E"/>
    <w:rsid w:val="001268B1"/>
    <w:rsid w:val="00126B7F"/>
    <w:rsid w:val="00126E3B"/>
    <w:rsid w:val="00126E6E"/>
    <w:rsid w:val="00126E7F"/>
    <w:rsid w:val="00126FC1"/>
    <w:rsid w:val="0012710A"/>
    <w:rsid w:val="00127278"/>
    <w:rsid w:val="00127647"/>
    <w:rsid w:val="00127662"/>
    <w:rsid w:val="00127838"/>
    <w:rsid w:val="001278E3"/>
    <w:rsid w:val="00127BD6"/>
    <w:rsid w:val="00127CC7"/>
    <w:rsid w:val="00130051"/>
    <w:rsid w:val="00130538"/>
    <w:rsid w:val="001305B1"/>
    <w:rsid w:val="001305B5"/>
    <w:rsid w:val="00130797"/>
    <w:rsid w:val="0013088B"/>
    <w:rsid w:val="0013099F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1D0"/>
    <w:rsid w:val="00131323"/>
    <w:rsid w:val="001316BD"/>
    <w:rsid w:val="00131795"/>
    <w:rsid w:val="00131835"/>
    <w:rsid w:val="001318E0"/>
    <w:rsid w:val="00131909"/>
    <w:rsid w:val="0013197E"/>
    <w:rsid w:val="001319A7"/>
    <w:rsid w:val="001319B6"/>
    <w:rsid w:val="00131C4E"/>
    <w:rsid w:val="00131C69"/>
    <w:rsid w:val="00131D1A"/>
    <w:rsid w:val="00131F84"/>
    <w:rsid w:val="00132129"/>
    <w:rsid w:val="0013215D"/>
    <w:rsid w:val="001321B9"/>
    <w:rsid w:val="00132246"/>
    <w:rsid w:val="00132273"/>
    <w:rsid w:val="00132343"/>
    <w:rsid w:val="0013242E"/>
    <w:rsid w:val="00132452"/>
    <w:rsid w:val="0013256D"/>
    <w:rsid w:val="001325E7"/>
    <w:rsid w:val="001326A7"/>
    <w:rsid w:val="00132744"/>
    <w:rsid w:val="00132762"/>
    <w:rsid w:val="00132770"/>
    <w:rsid w:val="001327E9"/>
    <w:rsid w:val="0013286C"/>
    <w:rsid w:val="00132C2B"/>
    <w:rsid w:val="00132C3C"/>
    <w:rsid w:val="00132F1E"/>
    <w:rsid w:val="00132FAE"/>
    <w:rsid w:val="00133008"/>
    <w:rsid w:val="00133026"/>
    <w:rsid w:val="00133047"/>
    <w:rsid w:val="00133080"/>
    <w:rsid w:val="001332FF"/>
    <w:rsid w:val="001333FC"/>
    <w:rsid w:val="0013342B"/>
    <w:rsid w:val="00133622"/>
    <w:rsid w:val="00133796"/>
    <w:rsid w:val="00133834"/>
    <w:rsid w:val="00133A9C"/>
    <w:rsid w:val="00133D69"/>
    <w:rsid w:val="00133EF1"/>
    <w:rsid w:val="00134011"/>
    <w:rsid w:val="00134055"/>
    <w:rsid w:val="00134267"/>
    <w:rsid w:val="00134280"/>
    <w:rsid w:val="00134392"/>
    <w:rsid w:val="0013443C"/>
    <w:rsid w:val="001346E6"/>
    <w:rsid w:val="001347C9"/>
    <w:rsid w:val="001347D3"/>
    <w:rsid w:val="0013483E"/>
    <w:rsid w:val="00134886"/>
    <w:rsid w:val="00134A78"/>
    <w:rsid w:val="00134ACB"/>
    <w:rsid w:val="00134B33"/>
    <w:rsid w:val="00134C1E"/>
    <w:rsid w:val="00134D65"/>
    <w:rsid w:val="00134E84"/>
    <w:rsid w:val="00134EC2"/>
    <w:rsid w:val="00134F39"/>
    <w:rsid w:val="00134FDE"/>
    <w:rsid w:val="00135019"/>
    <w:rsid w:val="00135036"/>
    <w:rsid w:val="00135214"/>
    <w:rsid w:val="001353AC"/>
    <w:rsid w:val="00135608"/>
    <w:rsid w:val="001356BF"/>
    <w:rsid w:val="001357DD"/>
    <w:rsid w:val="0013592F"/>
    <w:rsid w:val="001359F1"/>
    <w:rsid w:val="00135AF7"/>
    <w:rsid w:val="00135E52"/>
    <w:rsid w:val="00135F9A"/>
    <w:rsid w:val="001365E4"/>
    <w:rsid w:val="00136612"/>
    <w:rsid w:val="00136629"/>
    <w:rsid w:val="001367B5"/>
    <w:rsid w:val="001367E6"/>
    <w:rsid w:val="001367F7"/>
    <w:rsid w:val="00136959"/>
    <w:rsid w:val="00136A24"/>
    <w:rsid w:val="00136B66"/>
    <w:rsid w:val="00136C4D"/>
    <w:rsid w:val="00136D4A"/>
    <w:rsid w:val="00136D85"/>
    <w:rsid w:val="00136F64"/>
    <w:rsid w:val="00137203"/>
    <w:rsid w:val="001372D8"/>
    <w:rsid w:val="0013739C"/>
    <w:rsid w:val="001379F6"/>
    <w:rsid w:val="00137BEC"/>
    <w:rsid w:val="00137DCB"/>
    <w:rsid w:val="00137F88"/>
    <w:rsid w:val="0014012B"/>
    <w:rsid w:val="00140319"/>
    <w:rsid w:val="00140325"/>
    <w:rsid w:val="0014039A"/>
    <w:rsid w:val="001403EA"/>
    <w:rsid w:val="00140400"/>
    <w:rsid w:val="0014050F"/>
    <w:rsid w:val="0014065D"/>
    <w:rsid w:val="0014067D"/>
    <w:rsid w:val="001406B0"/>
    <w:rsid w:val="00140A5B"/>
    <w:rsid w:val="00140AE0"/>
    <w:rsid w:val="00140E96"/>
    <w:rsid w:val="00140EA2"/>
    <w:rsid w:val="001411A7"/>
    <w:rsid w:val="001412D6"/>
    <w:rsid w:val="00141334"/>
    <w:rsid w:val="00141695"/>
    <w:rsid w:val="0014197A"/>
    <w:rsid w:val="00141A46"/>
    <w:rsid w:val="00141BE6"/>
    <w:rsid w:val="00141E01"/>
    <w:rsid w:val="00141F32"/>
    <w:rsid w:val="001423E8"/>
    <w:rsid w:val="00142988"/>
    <w:rsid w:val="0014298E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6C"/>
    <w:rsid w:val="00143794"/>
    <w:rsid w:val="001438CF"/>
    <w:rsid w:val="001439F8"/>
    <w:rsid w:val="00143B56"/>
    <w:rsid w:val="00143FE4"/>
    <w:rsid w:val="001445DD"/>
    <w:rsid w:val="00144631"/>
    <w:rsid w:val="001447F1"/>
    <w:rsid w:val="00144842"/>
    <w:rsid w:val="001448B6"/>
    <w:rsid w:val="00144BFF"/>
    <w:rsid w:val="00144CC0"/>
    <w:rsid w:val="00145274"/>
    <w:rsid w:val="00145309"/>
    <w:rsid w:val="0014547C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1F0"/>
    <w:rsid w:val="001464C0"/>
    <w:rsid w:val="0014653B"/>
    <w:rsid w:val="0014669D"/>
    <w:rsid w:val="00146AC4"/>
    <w:rsid w:val="00146C10"/>
    <w:rsid w:val="00146C1D"/>
    <w:rsid w:val="00146D62"/>
    <w:rsid w:val="001471E5"/>
    <w:rsid w:val="00147526"/>
    <w:rsid w:val="0014768B"/>
    <w:rsid w:val="001476EB"/>
    <w:rsid w:val="00147748"/>
    <w:rsid w:val="001478BF"/>
    <w:rsid w:val="00147D44"/>
    <w:rsid w:val="00150212"/>
    <w:rsid w:val="00150249"/>
    <w:rsid w:val="0015048B"/>
    <w:rsid w:val="001505F2"/>
    <w:rsid w:val="001508E0"/>
    <w:rsid w:val="00150D78"/>
    <w:rsid w:val="00150E1F"/>
    <w:rsid w:val="0015122B"/>
    <w:rsid w:val="00151324"/>
    <w:rsid w:val="00151327"/>
    <w:rsid w:val="00151388"/>
    <w:rsid w:val="001517CE"/>
    <w:rsid w:val="0015191C"/>
    <w:rsid w:val="00151B4B"/>
    <w:rsid w:val="00151BA0"/>
    <w:rsid w:val="00151C61"/>
    <w:rsid w:val="00152582"/>
    <w:rsid w:val="00152628"/>
    <w:rsid w:val="001527FE"/>
    <w:rsid w:val="00152B88"/>
    <w:rsid w:val="00152BEF"/>
    <w:rsid w:val="00152C97"/>
    <w:rsid w:val="00152D5D"/>
    <w:rsid w:val="00152DD5"/>
    <w:rsid w:val="00152DEB"/>
    <w:rsid w:val="00152E26"/>
    <w:rsid w:val="00152EBB"/>
    <w:rsid w:val="00152EC3"/>
    <w:rsid w:val="001533D3"/>
    <w:rsid w:val="00153554"/>
    <w:rsid w:val="001536F6"/>
    <w:rsid w:val="0015370B"/>
    <w:rsid w:val="001539B6"/>
    <w:rsid w:val="00153A49"/>
    <w:rsid w:val="00153DE6"/>
    <w:rsid w:val="0015404F"/>
    <w:rsid w:val="00154073"/>
    <w:rsid w:val="00154109"/>
    <w:rsid w:val="0015443A"/>
    <w:rsid w:val="001544E4"/>
    <w:rsid w:val="00154559"/>
    <w:rsid w:val="0015467D"/>
    <w:rsid w:val="0015485F"/>
    <w:rsid w:val="001549BD"/>
    <w:rsid w:val="001549FB"/>
    <w:rsid w:val="00154A29"/>
    <w:rsid w:val="00154AB3"/>
    <w:rsid w:val="00154BA7"/>
    <w:rsid w:val="001550D5"/>
    <w:rsid w:val="00155204"/>
    <w:rsid w:val="0015568C"/>
    <w:rsid w:val="001558B6"/>
    <w:rsid w:val="00155961"/>
    <w:rsid w:val="00155B26"/>
    <w:rsid w:val="00155FCA"/>
    <w:rsid w:val="00156072"/>
    <w:rsid w:val="00156155"/>
    <w:rsid w:val="00156206"/>
    <w:rsid w:val="001562E3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795"/>
    <w:rsid w:val="001607A0"/>
    <w:rsid w:val="00160833"/>
    <w:rsid w:val="00160899"/>
    <w:rsid w:val="0016090E"/>
    <w:rsid w:val="00160976"/>
    <w:rsid w:val="001609F5"/>
    <w:rsid w:val="00160AEF"/>
    <w:rsid w:val="00160E79"/>
    <w:rsid w:val="00161057"/>
    <w:rsid w:val="00161092"/>
    <w:rsid w:val="00161140"/>
    <w:rsid w:val="00161407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6EF"/>
    <w:rsid w:val="001638F0"/>
    <w:rsid w:val="00163909"/>
    <w:rsid w:val="00163C24"/>
    <w:rsid w:val="00163D38"/>
    <w:rsid w:val="00163EA7"/>
    <w:rsid w:val="0016450D"/>
    <w:rsid w:val="0016453B"/>
    <w:rsid w:val="00164612"/>
    <w:rsid w:val="0016462E"/>
    <w:rsid w:val="0016477D"/>
    <w:rsid w:val="00164940"/>
    <w:rsid w:val="00164990"/>
    <w:rsid w:val="001649AC"/>
    <w:rsid w:val="001649B1"/>
    <w:rsid w:val="00164B52"/>
    <w:rsid w:val="00164D7E"/>
    <w:rsid w:val="00164DA3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42"/>
    <w:rsid w:val="001669E2"/>
    <w:rsid w:val="00167048"/>
    <w:rsid w:val="00167106"/>
    <w:rsid w:val="00167123"/>
    <w:rsid w:val="00167372"/>
    <w:rsid w:val="00167625"/>
    <w:rsid w:val="001676C8"/>
    <w:rsid w:val="001677AB"/>
    <w:rsid w:val="00167886"/>
    <w:rsid w:val="0016796B"/>
    <w:rsid w:val="00167B36"/>
    <w:rsid w:val="00167BD5"/>
    <w:rsid w:val="00167FF0"/>
    <w:rsid w:val="001703DB"/>
    <w:rsid w:val="001703E3"/>
    <w:rsid w:val="00170480"/>
    <w:rsid w:val="0017072C"/>
    <w:rsid w:val="0017077B"/>
    <w:rsid w:val="0017086E"/>
    <w:rsid w:val="001708F5"/>
    <w:rsid w:val="00170C47"/>
    <w:rsid w:val="00170CB4"/>
    <w:rsid w:val="00170F13"/>
    <w:rsid w:val="00170F3C"/>
    <w:rsid w:val="00170F8C"/>
    <w:rsid w:val="00170FFA"/>
    <w:rsid w:val="0017118F"/>
    <w:rsid w:val="00171529"/>
    <w:rsid w:val="001718E0"/>
    <w:rsid w:val="001718E9"/>
    <w:rsid w:val="0017195D"/>
    <w:rsid w:val="001719A0"/>
    <w:rsid w:val="00171B25"/>
    <w:rsid w:val="0017271A"/>
    <w:rsid w:val="001727BC"/>
    <w:rsid w:val="00172907"/>
    <w:rsid w:val="00172B62"/>
    <w:rsid w:val="00172C0E"/>
    <w:rsid w:val="00172E47"/>
    <w:rsid w:val="00172E91"/>
    <w:rsid w:val="00172EC6"/>
    <w:rsid w:val="00173454"/>
    <w:rsid w:val="001736E2"/>
    <w:rsid w:val="00173721"/>
    <w:rsid w:val="00173A8A"/>
    <w:rsid w:val="00173AAE"/>
    <w:rsid w:val="00173AEF"/>
    <w:rsid w:val="00173C51"/>
    <w:rsid w:val="00173ECF"/>
    <w:rsid w:val="00173F32"/>
    <w:rsid w:val="00174127"/>
    <w:rsid w:val="001742D7"/>
    <w:rsid w:val="001742DE"/>
    <w:rsid w:val="001743FE"/>
    <w:rsid w:val="00174511"/>
    <w:rsid w:val="001745B1"/>
    <w:rsid w:val="00174606"/>
    <w:rsid w:val="0017465F"/>
    <w:rsid w:val="00174E11"/>
    <w:rsid w:val="00174EA4"/>
    <w:rsid w:val="0017510A"/>
    <w:rsid w:val="00175257"/>
    <w:rsid w:val="00175319"/>
    <w:rsid w:val="001754FA"/>
    <w:rsid w:val="0017557B"/>
    <w:rsid w:val="00175989"/>
    <w:rsid w:val="001759BD"/>
    <w:rsid w:val="00175E1F"/>
    <w:rsid w:val="0017606A"/>
    <w:rsid w:val="001760A8"/>
    <w:rsid w:val="00176118"/>
    <w:rsid w:val="0017625A"/>
    <w:rsid w:val="00176298"/>
    <w:rsid w:val="001762BC"/>
    <w:rsid w:val="001765BB"/>
    <w:rsid w:val="00176939"/>
    <w:rsid w:val="00176AF6"/>
    <w:rsid w:val="00176CBD"/>
    <w:rsid w:val="00176FEA"/>
    <w:rsid w:val="00177084"/>
    <w:rsid w:val="00177116"/>
    <w:rsid w:val="001771E2"/>
    <w:rsid w:val="00177264"/>
    <w:rsid w:val="0017732C"/>
    <w:rsid w:val="001775E3"/>
    <w:rsid w:val="00177927"/>
    <w:rsid w:val="00177943"/>
    <w:rsid w:val="00180063"/>
    <w:rsid w:val="0018028E"/>
    <w:rsid w:val="001802D1"/>
    <w:rsid w:val="00180337"/>
    <w:rsid w:val="0018038C"/>
    <w:rsid w:val="0018041E"/>
    <w:rsid w:val="001805FA"/>
    <w:rsid w:val="00180633"/>
    <w:rsid w:val="001806B5"/>
    <w:rsid w:val="0018073C"/>
    <w:rsid w:val="0018083B"/>
    <w:rsid w:val="00180A18"/>
    <w:rsid w:val="00180B49"/>
    <w:rsid w:val="00180E41"/>
    <w:rsid w:val="001811ED"/>
    <w:rsid w:val="0018138C"/>
    <w:rsid w:val="00181424"/>
    <w:rsid w:val="001814D8"/>
    <w:rsid w:val="00181887"/>
    <w:rsid w:val="00181E1F"/>
    <w:rsid w:val="00181E9E"/>
    <w:rsid w:val="00182052"/>
    <w:rsid w:val="00182057"/>
    <w:rsid w:val="00182429"/>
    <w:rsid w:val="0018281A"/>
    <w:rsid w:val="00182B8E"/>
    <w:rsid w:val="00182E09"/>
    <w:rsid w:val="00182FEB"/>
    <w:rsid w:val="00183213"/>
    <w:rsid w:val="00183808"/>
    <w:rsid w:val="00183C58"/>
    <w:rsid w:val="00183CA8"/>
    <w:rsid w:val="00183CF2"/>
    <w:rsid w:val="00183D38"/>
    <w:rsid w:val="00183F4D"/>
    <w:rsid w:val="001840BC"/>
    <w:rsid w:val="001842EA"/>
    <w:rsid w:val="0018439A"/>
    <w:rsid w:val="001843F6"/>
    <w:rsid w:val="001846DA"/>
    <w:rsid w:val="001849AA"/>
    <w:rsid w:val="00184A89"/>
    <w:rsid w:val="00184A9B"/>
    <w:rsid w:val="00184B41"/>
    <w:rsid w:val="00184CA9"/>
    <w:rsid w:val="00184DE1"/>
    <w:rsid w:val="00184E29"/>
    <w:rsid w:val="00184EFB"/>
    <w:rsid w:val="00184F2B"/>
    <w:rsid w:val="001851D5"/>
    <w:rsid w:val="00185272"/>
    <w:rsid w:val="001854DF"/>
    <w:rsid w:val="0018560D"/>
    <w:rsid w:val="00185951"/>
    <w:rsid w:val="00185C6E"/>
    <w:rsid w:val="00185C8E"/>
    <w:rsid w:val="00185E9B"/>
    <w:rsid w:val="001862B7"/>
    <w:rsid w:val="001865CA"/>
    <w:rsid w:val="001865FD"/>
    <w:rsid w:val="0018669D"/>
    <w:rsid w:val="001866C4"/>
    <w:rsid w:val="00186714"/>
    <w:rsid w:val="001868CE"/>
    <w:rsid w:val="00186918"/>
    <w:rsid w:val="00186968"/>
    <w:rsid w:val="00186B64"/>
    <w:rsid w:val="00186CDA"/>
    <w:rsid w:val="00186DC1"/>
    <w:rsid w:val="00186F31"/>
    <w:rsid w:val="001872AB"/>
    <w:rsid w:val="0018757B"/>
    <w:rsid w:val="001875EF"/>
    <w:rsid w:val="0018770B"/>
    <w:rsid w:val="00187846"/>
    <w:rsid w:val="00187A7B"/>
    <w:rsid w:val="00187B05"/>
    <w:rsid w:val="00187C47"/>
    <w:rsid w:val="00187DC8"/>
    <w:rsid w:val="00187E32"/>
    <w:rsid w:val="00187F7D"/>
    <w:rsid w:val="00187F9A"/>
    <w:rsid w:val="001901C9"/>
    <w:rsid w:val="0019058A"/>
    <w:rsid w:val="00190718"/>
    <w:rsid w:val="00190964"/>
    <w:rsid w:val="00190A05"/>
    <w:rsid w:val="00190DDE"/>
    <w:rsid w:val="00190EC5"/>
    <w:rsid w:val="00190ECB"/>
    <w:rsid w:val="0019105E"/>
    <w:rsid w:val="001914C7"/>
    <w:rsid w:val="00191586"/>
    <w:rsid w:val="001915F8"/>
    <w:rsid w:val="0019178D"/>
    <w:rsid w:val="00191939"/>
    <w:rsid w:val="00191986"/>
    <w:rsid w:val="00191A1B"/>
    <w:rsid w:val="00191A9A"/>
    <w:rsid w:val="00191AC4"/>
    <w:rsid w:val="00191E93"/>
    <w:rsid w:val="00191FC1"/>
    <w:rsid w:val="00191FF8"/>
    <w:rsid w:val="00192019"/>
    <w:rsid w:val="001922A8"/>
    <w:rsid w:val="001922C9"/>
    <w:rsid w:val="00192509"/>
    <w:rsid w:val="00192946"/>
    <w:rsid w:val="00192B87"/>
    <w:rsid w:val="00192C69"/>
    <w:rsid w:val="00192DE0"/>
    <w:rsid w:val="00192F21"/>
    <w:rsid w:val="00193230"/>
    <w:rsid w:val="001937BD"/>
    <w:rsid w:val="0019381B"/>
    <w:rsid w:val="001938B3"/>
    <w:rsid w:val="00193BED"/>
    <w:rsid w:val="00193C10"/>
    <w:rsid w:val="00193C67"/>
    <w:rsid w:val="00193ED3"/>
    <w:rsid w:val="00193ED5"/>
    <w:rsid w:val="00193F80"/>
    <w:rsid w:val="001940AD"/>
    <w:rsid w:val="00194155"/>
    <w:rsid w:val="00194515"/>
    <w:rsid w:val="0019462D"/>
    <w:rsid w:val="001946F5"/>
    <w:rsid w:val="0019476F"/>
    <w:rsid w:val="001948DD"/>
    <w:rsid w:val="001949DA"/>
    <w:rsid w:val="00194C12"/>
    <w:rsid w:val="00194C6D"/>
    <w:rsid w:val="00195223"/>
    <w:rsid w:val="0019526B"/>
    <w:rsid w:val="00195595"/>
    <w:rsid w:val="001956C6"/>
    <w:rsid w:val="00195800"/>
    <w:rsid w:val="00195B19"/>
    <w:rsid w:val="00195BDD"/>
    <w:rsid w:val="00195DF4"/>
    <w:rsid w:val="00195F16"/>
    <w:rsid w:val="001963BF"/>
    <w:rsid w:val="001964B3"/>
    <w:rsid w:val="00196535"/>
    <w:rsid w:val="00196596"/>
    <w:rsid w:val="00196B0D"/>
    <w:rsid w:val="00196C0C"/>
    <w:rsid w:val="00196C28"/>
    <w:rsid w:val="00196D9F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71"/>
    <w:rsid w:val="001A0AE5"/>
    <w:rsid w:val="001A0DBB"/>
    <w:rsid w:val="001A0E90"/>
    <w:rsid w:val="001A0F30"/>
    <w:rsid w:val="001A0F41"/>
    <w:rsid w:val="001A112A"/>
    <w:rsid w:val="001A124A"/>
    <w:rsid w:val="001A14F1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719"/>
    <w:rsid w:val="001A38E2"/>
    <w:rsid w:val="001A3AE8"/>
    <w:rsid w:val="001A3BDB"/>
    <w:rsid w:val="001A3F84"/>
    <w:rsid w:val="001A4021"/>
    <w:rsid w:val="001A408D"/>
    <w:rsid w:val="001A443D"/>
    <w:rsid w:val="001A44D0"/>
    <w:rsid w:val="001A4974"/>
    <w:rsid w:val="001A4A24"/>
    <w:rsid w:val="001A4A9B"/>
    <w:rsid w:val="001A4AEB"/>
    <w:rsid w:val="001A4B38"/>
    <w:rsid w:val="001A4BCD"/>
    <w:rsid w:val="001A4FA6"/>
    <w:rsid w:val="001A506F"/>
    <w:rsid w:val="001A51A3"/>
    <w:rsid w:val="001A5294"/>
    <w:rsid w:val="001A532B"/>
    <w:rsid w:val="001A534F"/>
    <w:rsid w:val="001A53DF"/>
    <w:rsid w:val="001A54EF"/>
    <w:rsid w:val="001A54FE"/>
    <w:rsid w:val="001A55EF"/>
    <w:rsid w:val="001A5980"/>
    <w:rsid w:val="001A59CC"/>
    <w:rsid w:val="001A5C12"/>
    <w:rsid w:val="001A5CC3"/>
    <w:rsid w:val="001A5DBC"/>
    <w:rsid w:val="001A5FE0"/>
    <w:rsid w:val="001A6102"/>
    <w:rsid w:val="001A6223"/>
    <w:rsid w:val="001A6444"/>
    <w:rsid w:val="001A69B5"/>
    <w:rsid w:val="001A6BC4"/>
    <w:rsid w:val="001A6BF4"/>
    <w:rsid w:val="001A6CFB"/>
    <w:rsid w:val="001A74E2"/>
    <w:rsid w:val="001A774F"/>
    <w:rsid w:val="001A7B07"/>
    <w:rsid w:val="001A7F1E"/>
    <w:rsid w:val="001A7F96"/>
    <w:rsid w:val="001B01E6"/>
    <w:rsid w:val="001B0278"/>
    <w:rsid w:val="001B0303"/>
    <w:rsid w:val="001B033C"/>
    <w:rsid w:val="001B06DE"/>
    <w:rsid w:val="001B0708"/>
    <w:rsid w:val="001B0880"/>
    <w:rsid w:val="001B08B4"/>
    <w:rsid w:val="001B08C1"/>
    <w:rsid w:val="001B0B15"/>
    <w:rsid w:val="001B0C59"/>
    <w:rsid w:val="001B0CD9"/>
    <w:rsid w:val="001B1186"/>
    <w:rsid w:val="001B1434"/>
    <w:rsid w:val="001B148A"/>
    <w:rsid w:val="001B15CE"/>
    <w:rsid w:val="001B17B2"/>
    <w:rsid w:val="001B1826"/>
    <w:rsid w:val="001B18DE"/>
    <w:rsid w:val="001B1A2D"/>
    <w:rsid w:val="001B1A87"/>
    <w:rsid w:val="001B1CF1"/>
    <w:rsid w:val="001B1EB8"/>
    <w:rsid w:val="001B1F40"/>
    <w:rsid w:val="001B208C"/>
    <w:rsid w:val="001B2197"/>
    <w:rsid w:val="001B24A8"/>
    <w:rsid w:val="001B24DE"/>
    <w:rsid w:val="001B25B4"/>
    <w:rsid w:val="001B2605"/>
    <w:rsid w:val="001B28FB"/>
    <w:rsid w:val="001B2D28"/>
    <w:rsid w:val="001B329D"/>
    <w:rsid w:val="001B339F"/>
    <w:rsid w:val="001B3442"/>
    <w:rsid w:val="001B3454"/>
    <w:rsid w:val="001B3456"/>
    <w:rsid w:val="001B352D"/>
    <w:rsid w:val="001B3736"/>
    <w:rsid w:val="001B377E"/>
    <w:rsid w:val="001B3787"/>
    <w:rsid w:val="001B39F1"/>
    <w:rsid w:val="001B3CB0"/>
    <w:rsid w:val="001B405C"/>
    <w:rsid w:val="001B4101"/>
    <w:rsid w:val="001B43A8"/>
    <w:rsid w:val="001B47A6"/>
    <w:rsid w:val="001B48A8"/>
    <w:rsid w:val="001B48EB"/>
    <w:rsid w:val="001B4CC7"/>
    <w:rsid w:val="001B4D04"/>
    <w:rsid w:val="001B4E25"/>
    <w:rsid w:val="001B4F21"/>
    <w:rsid w:val="001B515F"/>
    <w:rsid w:val="001B527E"/>
    <w:rsid w:val="001B54DF"/>
    <w:rsid w:val="001B57B4"/>
    <w:rsid w:val="001B58AF"/>
    <w:rsid w:val="001B5EDC"/>
    <w:rsid w:val="001B694B"/>
    <w:rsid w:val="001B6DCD"/>
    <w:rsid w:val="001B6EA1"/>
    <w:rsid w:val="001B7202"/>
    <w:rsid w:val="001B78BC"/>
    <w:rsid w:val="001B797A"/>
    <w:rsid w:val="001B7D63"/>
    <w:rsid w:val="001B7E08"/>
    <w:rsid w:val="001B7FAB"/>
    <w:rsid w:val="001C00BF"/>
    <w:rsid w:val="001C0260"/>
    <w:rsid w:val="001C02AB"/>
    <w:rsid w:val="001C0339"/>
    <w:rsid w:val="001C053F"/>
    <w:rsid w:val="001C05BA"/>
    <w:rsid w:val="001C07A8"/>
    <w:rsid w:val="001C0857"/>
    <w:rsid w:val="001C08DA"/>
    <w:rsid w:val="001C0A36"/>
    <w:rsid w:val="001C0A37"/>
    <w:rsid w:val="001C0A7A"/>
    <w:rsid w:val="001C0B87"/>
    <w:rsid w:val="001C0CFA"/>
    <w:rsid w:val="001C0E47"/>
    <w:rsid w:val="001C0F93"/>
    <w:rsid w:val="001C1192"/>
    <w:rsid w:val="001C12AB"/>
    <w:rsid w:val="001C1436"/>
    <w:rsid w:val="001C145D"/>
    <w:rsid w:val="001C15AC"/>
    <w:rsid w:val="001C16DE"/>
    <w:rsid w:val="001C1D10"/>
    <w:rsid w:val="001C20B1"/>
    <w:rsid w:val="001C2123"/>
    <w:rsid w:val="001C21E6"/>
    <w:rsid w:val="001C2290"/>
    <w:rsid w:val="001C23EF"/>
    <w:rsid w:val="001C2482"/>
    <w:rsid w:val="001C2569"/>
    <w:rsid w:val="001C2647"/>
    <w:rsid w:val="001C29F4"/>
    <w:rsid w:val="001C2C22"/>
    <w:rsid w:val="001C2C33"/>
    <w:rsid w:val="001C2C4F"/>
    <w:rsid w:val="001C2CFE"/>
    <w:rsid w:val="001C3235"/>
    <w:rsid w:val="001C338B"/>
    <w:rsid w:val="001C363F"/>
    <w:rsid w:val="001C37B0"/>
    <w:rsid w:val="001C38FA"/>
    <w:rsid w:val="001C39E6"/>
    <w:rsid w:val="001C3B61"/>
    <w:rsid w:val="001C3BFF"/>
    <w:rsid w:val="001C3CAF"/>
    <w:rsid w:val="001C3D28"/>
    <w:rsid w:val="001C4025"/>
    <w:rsid w:val="001C405A"/>
    <w:rsid w:val="001C4060"/>
    <w:rsid w:val="001C42C9"/>
    <w:rsid w:val="001C446D"/>
    <w:rsid w:val="001C44E9"/>
    <w:rsid w:val="001C45C6"/>
    <w:rsid w:val="001C489E"/>
    <w:rsid w:val="001C48BF"/>
    <w:rsid w:val="001C4B50"/>
    <w:rsid w:val="001C4E09"/>
    <w:rsid w:val="001C4E93"/>
    <w:rsid w:val="001C5193"/>
    <w:rsid w:val="001C525C"/>
    <w:rsid w:val="001C534C"/>
    <w:rsid w:val="001C55F5"/>
    <w:rsid w:val="001C58AC"/>
    <w:rsid w:val="001C58C2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1CF"/>
    <w:rsid w:val="001C633D"/>
    <w:rsid w:val="001C64E0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5D1"/>
    <w:rsid w:val="001C761B"/>
    <w:rsid w:val="001C7786"/>
    <w:rsid w:val="001C7995"/>
    <w:rsid w:val="001C7A02"/>
    <w:rsid w:val="001C7B1A"/>
    <w:rsid w:val="001C7C34"/>
    <w:rsid w:val="001C7FA3"/>
    <w:rsid w:val="001D0131"/>
    <w:rsid w:val="001D01B0"/>
    <w:rsid w:val="001D02A2"/>
    <w:rsid w:val="001D0536"/>
    <w:rsid w:val="001D06FA"/>
    <w:rsid w:val="001D09DC"/>
    <w:rsid w:val="001D0D82"/>
    <w:rsid w:val="001D0FC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1E72"/>
    <w:rsid w:val="001D201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347"/>
    <w:rsid w:val="001D34EB"/>
    <w:rsid w:val="001D36F2"/>
    <w:rsid w:val="001D3747"/>
    <w:rsid w:val="001D3786"/>
    <w:rsid w:val="001D3B7E"/>
    <w:rsid w:val="001D3C5E"/>
    <w:rsid w:val="001D3CD6"/>
    <w:rsid w:val="001D43DB"/>
    <w:rsid w:val="001D4706"/>
    <w:rsid w:val="001D49FA"/>
    <w:rsid w:val="001D4CA0"/>
    <w:rsid w:val="001D4F93"/>
    <w:rsid w:val="001D5122"/>
    <w:rsid w:val="001D541F"/>
    <w:rsid w:val="001D5874"/>
    <w:rsid w:val="001D58AC"/>
    <w:rsid w:val="001D5C03"/>
    <w:rsid w:val="001D5CBA"/>
    <w:rsid w:val="001D5D9A"/>
    <w:rsid w:val="001D5EA6"/>
    <w:rsid w:val="001D5EC4"/>
    <w:rsid w:val="001D5FE2"/>
    <w:rsid w:val="001D6246"/>
    <w:rsid w:val="001D630A"/>
    <w:rsid w:val="001D6316"/>
    <w:rsid w:val="001D63EA"/>
    <w:rsid w:val="001D641C"/>
    <w:rsid w:val="001D67E9"/>
    <w:rsid w:val="001D6AE3"/>
    <w:rsid w:val="001D6B62"/>
    <w:rsid w:val="001D6C65"/>
    <w:rsid w:val="001D6EAC"/>
    <w:rsid w:val="001D6EC6"/>
    <w:rsid w:val="001D6EEF"/>
    <w:rsid w:val="001D7202"/>
    <w:rsid w:val="001D72A4"/>
    <w:rsid w:val="001D73BF"/>
    <w:rsid w:val="001D771C"/>
    <w:rsid w:val="001D7727"/>
    <w:rsid w:val="001D782B"/>
    <w:rsid w:val="001D7BF7"/>
    <w:rsid w:val="001D7C2E"/>
    <w:rsid w:val="001D7D8C"/>
    <w:rsid w:val="001D7DCE"/>
    <w:rsid w:val="001D7FD7"/>
    <w:rsid w:val="001E01F0"/>
    <w:rsid w:val="001E0350"/>
    <w:rsid w:val="001E0476"/>
    <w:rsid w:val="001E0A10"/>
    <w:rsid w:val="001E0A5B"/>
    <w:rsid w:val="001E0AD2"/>
    <w:rsid w:val="001E0B11"/>
    <w:rsid w:val="001E0B2C"/>
    <w:rsid w:val="001E0DD1"/>
    <w:rsid w:val="001E1071"/>
    <w:rsid w:val="001E10F6"/>
    <w:rsid w:val="001E1587"/>
    <w:rsid w:val="001E16CD"/>
    <w:rsid w:val="001E1738"/>
    <w:rsid w:val="001E1A7E"/>
    <w:rsid w:val="001E1B3C"/>
    <w:rsid w:val="001E1DD8"/>
    <w:rsid w:val="001E1FE3"/>
    <w:rsid w:val="001E220C"/>
    <w:rsid w:val="001E238D"/>
    <w:rsid w:val="001E249D"/>
    <w:rsid w:val="001E2522"/>
    <w:rsid w:val="001E271F"/>
    <w:rsid w:val="001E2757"/>
    <w:rsid w:val="001E2B83"/>
    <w:rsid w:val="001E2C93"/>
    <w:rsid w:val="001E2D18"/>
    <w:rsid w:val="001E2EEC"/>
    <w:rsid w:val="001E306B"/>
    <w:rsid w:val="001E3079"/>
    <w:rsid w:val="001E31FC"/>
    <w:rsid w:val="001E32DD"/>
    <w:rsid w:val="001E32EA"/>
    <w:rsid w:val="001E332D"/>
    <w:rsid w:val="001E3584"/>
    <w:rsid w:val="001E361F"/>
    <w:rsid w:val="001E3793"/>
    <w:rsid w:val="001E38B3"/>
    <w:rsid w:val="001E3F28"/>
    <w:rsid w:val="001E3F8D"/>
    <w:rsid w:val="001E4063"/>
    <w:rsid w:val="001E40CC"/>
    <w:rsid w:val="001E419C"/>
    <w:rsid w:val="001E4628"/>
    <w:rsid w:val="001E470B"/>
    <w:rsid w:val="001E480E"/>
    <w:rsid w:val="001E4A15"/>
    <w:rsid w:val="001E4A84"/>
    <w:rsid w:val="001E4CF5"/>
    <w:rsid w:val="001E4CF8"/>
    <w:rsid w:val="001E4E83"/>
    <w:rsid w:val="001E4EF0"/>
    <w:rsid w:val="001E5109"/>
    <w:rsid w:val="001E5158"/>
    <w:rsid w:val="001E52D8"/>
    <w:rsid w:val="001E5454"/>
    <w:rsid w:val="001E550C"/>
    <w:rsid w:val="001E585D"/>
    <w:rsid w:val="001E5AEE"/>
    <w:rsid w:val="001E5E71"/>
    <w:rsid w:val="001E5F42"/>
    <w:rsid w:val="001E615D"/>
    <w:rsid w:val="001E6356"/>
    <w:rsid w:val="001E6421"/>
    <w:rsid w:val="001E648D"/>
    <w:rsid w:val="001E654A"/>
    <w:rsid w:val="001E66BB"/>
    <w:rsid w:val="001E66EB"/>
    <w:rsid w:val="001E6725"/>
    <w:rsid w:val="001E67F6"/>
    <w:rsid w:val="001E6A62"/>
    <w:rsid w:val="001E7082"/>
    <w:rsid w:val="001E71C9"/>
    <w:rsid w:val="001E72EF"/>
    <w:rsid w:val="001E731E"/>
    <w:rsid w:val="001E73A1"/>
    <w:rsid w:val="001E75CF"/>
    <w:rsid w:val="001E771F"/>
    <w:rsid w:val="001E78F2"/>
    <w:rsid w:val="001E7A5B"/>
    <w:rsid w:val="001E7AA2"/>
    <w:rsid w:val="001E7AB6"/>
    <w:rsid w:val="001E7BA2"/>
    <w:rsid w:val="001E7DCA"/>
    <w:rsid w:val="001E7E32"/>
    <w:rsid w:val="001E7F2C"/>
    <w:rsid w:val="001F00DF"/>
    <w:rsid w:val="001F0199"/>
    <w:rsid w:val="001F02DD"/>
    <w:rsid w:val="001F02ED"/>
    <w:rsid w:val="001F042C"/>
    <w:rsid w:val="001F05EB"/>
    <w:rsid w:val="001F0680"/>
    <w:rsid w:val="001F0762"/>
    <w:rsid w:val="001F0903"/>
    <w:rsid w:val="001F0B42"/>
    <w:rsid w:val="001F0B75"/>
    <w:rsid w:val="001F128F"/>
    <w:rsid w:val="001F1321"/>
    <w:rsid w:val="001F1503"/>
    <w:rsid w:val="001F1537"/>
    <w:rsid w:val="001F1562"/>
    <w:rsid w:val="001F161D"/>
    <w:rsid w:val="001F1717"/>
    <w:rsid w:val="001F1B08"/>
    <w:rsid w:val="001F1E8F"/>
    <w:rsid w:val="001F1FD3"/>
    <w:rsid w:val="001F2011"/>
    <w:rsid w:val="001F2361"/>
    <w:rsid w:val="001F24BD"/>
    <w:rsid w:val="001F2579"/>
    <w:rsid w:val="001F25E3"/>
    <w:rsid w:val="001F26A5"/>
    <w:rsid w:val="001F2770"/>
    <w:rsid w:val="001F298A"/>
    <w:rsid w:val="001F29B8"/>
    <w:rsid w:val="001F29E1"/>
    <w:rsid w:val="001F2AFC"/>
    <w:rsid w:val="001F2D41"/>
    <w:rsid w:val="001F2D97"/>
    <w:rsid w:val="001F3601"/>
    <w:rsid w:val="001F367B"/>
    <w:rsid w:val="001F37F3"/>
    <w:rsid w:val="001F3830"/>
    <w:rsid w:val="001F3900"/>
    <w:rsid w:val="001F39A2"/>
    <w:rsid w:val="001F3A1E"/>
    <w:rsid w:val="001F3A49"/>
    <w:rsid w:val="001F3BC8"/>
    <w:rsid w:val="001F3E69"/>
    <w:rsid w:val="001F3F72"/>
    <w:rsid w:val="001F3F86"/>
    <w:rsid w:val="001F4032"/>
    <w:rsid w:val="001F4039"/>
    <w:rsid w:val="001F407E"/>
    <w:rsid w:val="001F417E"/>
    <w:rsid w:val="001F41E7"/>
    <w:rsid w:val="001F4269"/>
    <w:rsid w:val="001F445C"/>
    <w:rsid w:val="001F447E"/>
    <w:rsid w:val="001F49DA"/>
    <w:rsid w:val="001F4BEE"/>
    <w:rsid w:val="001F4D6B"/>
    <w:rsid w:val="001F4D83"/>
    <w:rsid w:val="001F4F40"/>
    <w:rsid w:val="001F5366"/>
    <w:rsid w:val="001F569F"/>
    <w:rsid w:val="001F56C1"/>
    <w:rsid w:val="001F5973"/>
    <w:rsid w:val="001F5C2E"/>
    <w:rsid w:val="001F5CA1"/>
    <w:rsid w:val="001F5E57"/>
    <w:rsid w:val="001F5E67"/>
    <w:rsid w:val="001F612F"/>
    <w:rsid w:val="001F6251"/>
    <w:rsid w:val="001F630C"/>
    <w:rsid w:val="001F64CE"/>
    <w:rsid w:val="001F6558"/>
    <w:rsid w:val="001F6666"/>
    <w:rsid w:val="001F66D7"/>
    <w:rsid w:val="001F684A"/>
    <w:rsid w:val="001F689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B63"/>
    <w:rsid w:val="001F7CEA"/>
    <w:rsid w:val="001F7DEE"/>
    <w:rsid w:val="00200298"/>
    <w:rsid w:val="002002F9"/>
    <w:rsid w:val="002003AA"/>
    <w:rsid w:val="002003B0"/>
    <w:rsid w:val="00200501"/>
    <w:rsid w:val="002005B5"/>
    <w:rsid w:val="00200AB6"/>
    <w:rsid w:val="00200E02"/>
    <w:rsid w:val="00200F46"/>
    <w:rsid w:val="00200FDA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4DD"/>
    <w:rsid w:val="0020287F"/>
    <w:rsid w:val="002028C7"/>
    <w:rsid w:val="00202949"/>
    <w:rsid w:val="00202C53"/>
    <w:rsid w:val="00202D95"/>
    <w:rsid w:val="0020321D"/>
    <w:rsid w:val="002035F9"/>
    <w:rsid w:val="0020375E"/>
    <w:rsid w:val="002037C2"/>
    <w:rsid w:val="00203814"/>
    <w:rsid w:val="0020394D"/>
    <w:rsid w:val="00203B45"/>
    <w:rsid w:val="00203C9B"/>
    <w:rsid w:val="00203CCA"/>
    <w:rsid w:val="00203EDF"/>
    <w:rsid w:val="00204048"/>
    <w:rsid w:val="002042CD"/>
    <w:rsid w:val="00204332"/>
    <w:rsid w:val="00204603"/>
    <w:rsid w:val="0020493E"/>
    <w:rsid w:val="00204944"/>
    <w:rsid w:val="002049E6"/>
    <w:rsid w:val="00204ACE"/>
    <w:rsid w:val="002053F4"/>
    <w:rsid w:val="002054FE"/>
    <w:rsid w:val="00205831"/>
    <w:rsid w:val="00205D26"/>
    <w:rsid w:val="00205D47"/>
    <w:rsid w:val="00205FBB"/>
    <w:rsid w:val="002060E0"/>
    <w:rsid w:val="002060FF"/>
    <w:rsid w:val="00206503"/>
    <w:rsid w:val="00206640"/>
    <w:rsid w:val="00206738"/>
    <w:rsid w:val="00206845"/>
    <w:rsid w:val="00206A82"/>
    <w:rsid w:val="00206BF3"/>
    <w:rsid w:val="00206E38"/>
    <w:rsid w:val="00206E9F"/>
    <w:rsid w:val="00206F86"/>
    <w:rsid w:val="0020708B"/>
    <w:rsid w:val="0020723A"/>
    <w:rsid w:val="002072A3"/>
    <w:rsid w:val="002073ED"/>
    <w:rsid w:val="0020773A"/>
    <w:rsid w:val="002079C1"/>
    <w:rsid w:val="00207C04"/>
    <w:rsid w:val="00207C79"/>
    <w:rsid w:val="00207D7E"/>
    <w:rsid w:val="00207E81"/>
    <w:rsid w:val="00210436"/>
    <w:rsid w:val="00210514"/>
    <w:rsid w:val="00210597"/>
    <w:rsid w:val="002107F2"/>
    <w:rsid w:val="0021083D"/>
    <w:rsid w:val="00210B9A"/>
    <w:rsid w:val="00210D4B"/>
    <w:rsid w:val="00211073"/>
    <w:rsid w:val="00211537"/>
    <w:rsid w:val="00211612"/>
    <w:rsid w:val="002116D9"/>
    <w:rsid w:val="00211845"/>
    <w:rsid w:val="00211A40"/>
    <w:rsid w:val="00211C2A"/>
    <w:rsid w:val="00211E21"/>
    <w:rsid w:val="00211E5A"/>
    <w:rsid w:val="00212032"/>
    <w:rsid w:val="00212320"/>
    <w:rsid w:val="002127E1"/>
    <w:rsid w:val="0021282C"/>
    <w:rsid w:val="00212FDF"/>
    <w:rsid w:val="00213108"/>
    <w:rsid w:val="00213187"/>
    <w:rsid w:val="002133C9"/>
    <w:rsid w:val="0021342B"/>
    <w:rsid w:val="00213485"/>
    <w:rsid w:val="002134D7"/>
    <w:rsid w:val="002134F9"/>
    <w:rsid w:val="002135D8"/>
    <w:rsid w:val="00213791"/>
    <w:rsid w:val="00213923"/>
    <w:rsid w:val="00213AF4"/>
    <w:rsid w:val="00213B4A"/>
    <w:rsid w:val="00213BC9"/>
    <w:rsid w:val="00213C45"/>
    <w:rsid w:val="00213CB6"/>
    <w:rsid w:val="00213FB6"/>
    <w:rsid w:val="00214142"/>
    <w:rsid w:val="002141D5"/>
    <w:rsid w:val="00214644"/>
    <w:rsid w:val="002148A7"/>
    <w:rsid w:val="002148D7"/>
    <w:rsid w:val="002149E7"/>
    <w:rsid w:val="00214B19"/>
    <w:rsid w:val="00214B21"/>
    <w:rsid w:val="00214B41"/>
    <w:rsid w:val="00214C0F"/>
    <w:rsid w:val="00214C2D"/>
    <w:rsid w:val="00214CEE"/>
    <w:rsid w:val="00214DD0"/>
    <w:rsid w:val="00214FF1"/>
    <w:rsid w:val="002152AE"/>
    <w:rsid w:val="002152C4"/>
    <w:rsid w:val="0021533C"/>
    <w:rsid w:val="00215594"/>
    <w:rsid w:val="00215619"/>
    <w:rsid w:val="00215713"/>
    <w:rsid w:val="002158F6"/>
    <w:rsid w:val="00215D94"/>
    <w:rsid w:val="00215F39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74"/>
    <w:rsid w:val="002173C0"/>
    <w:rsid w:val="0021768A"/>
    <w:rsid w:val="00217746"/>
    <w:rsid w:val="00217767"/>
    <w:rsid w:val="002177A1"/>
    <w:rsid w:val="0021787D"/>
    <w:rsid w:val="00217BEE"/>
    <w:rsid w:val="00217D21"/>
    <w:rsid w:val="002200F0"/>
    <w:rsid w:val="002202E7"/>
    <w:rsid w:val="00220363"/>
    <w:rsid w:val="002203FF"/>
    <w:rsid w:val="00220544"/>
    <w:rsid w:val="0022075A"/>
    <w:rsid w:val="0022080B"/>
    <w:rsid w:val="0022083B"/>
    <w:rsid w:val="0022086F"/>
    <w:rsid w:val="00220AA3"/>
    <w:rsid w:val="00220F48"/>
    <w:rsid w:val="0022119A"/>
    <w:rsid w:val="002212B5"/>
    <w:rsid w:val="00221417"/>
    <w:rsid w:val="0022165E"/>
    <w:rsid w:val="00221756"/>
    <w:rsid w:val="002217EE"/>
    <w:rsid w:val="0022194A"/>
    <w:rsid w:val="00221B28"/>
    <w:rsid w:val="00221BC6"/>
    <w:rsid w:val="00221CD5"/>
    <w:rsid w:val="00221ED4"/>
    <w:rsid w:val="00221FCC"/>
    <w:rsid w:val="00222144"/>
    <w:rsid w:val="00222299"/>
    <w:rsid w:val="00222392"/>
    <w:rsid w:val="002223AE"/>
    <w:rsid w:val="002223DA"/>
    <w:rsid w:val="00222672"/>
    <w:rsid w:val="00222690"/>
    <w:rsid w:val="002226BA"/>
    <w:rsid w:val="002228B2"/>
    <w:rsid w:val="00222986"/>
    <w:rsid w:val="00222DBD"/>
    <w:rsid w:val="00222DCE"/>
    <w:rsid w:val="00223010"/>
    <w:rsid w:val="0022317F"/>
    <w:rsid w:val="0022319F"/>
    <w:rsid w:val="002231DD"/>
    <w:rsid w:val="002233A3"/>
    <w:rsid w:val="002235AA"/>
    <w:rsid w:val="002235C0"/>
    <w:rsid w:val="002236E2"/>
    <w:rsid w:val="002237D3"/>
    <w:rsid w:val="0022395A"/>
    <w:rsid w:val="00223CC1"/>
    <w:rsid w:val="00223DB3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52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6C07"/>
    <w:rsid w:val="00226E46"/>
    <w:rsid w:val="00226F14"/>
    <w:rsid w:val="002270E9"/>
    <w:rsid w:val="00227232"/>
    <w:rsid w:val="00227529"/>
    <w:rsid w:val="002278C5"/>
    <w:rsid w:val="002279BC"/>
    <w:rsid w:val="00227A9D"/>
    <w:rsid w:val="00227B7E"/>
    <w:rsid w:val="00227C6B"/>
    <w:rsid w:val="00227C6D"/>
    <w:rsid w:val="0023010E"/>
    <w:rsid w:val="00230260"/>
    <w:rsid w:val="002302AB"/>
    <w:rsid w:val="0023036E"/>
    <w:rsid w:val="00230C35"/>
    <w:rsid w:val="00230E5C"/>
    <w:rsid w:val="00230F36"/>
    <w:rsid w:val="00230FA7"/>
    <w:rsid w:val="0023106E"/>
    <w:rsid w:val="002310C9"/>
    <w:rsid w:val="002312D8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36E"/>
    <w:rsid w:val="002323BA"/>
    <w:rsid w:val="0023254E"/>
    <w:rsid w:val="0023266D"/>
    <w:rsid w:val="00232675"/>
    <w:rsid w:val="002326C0"/>
    <w:rsid w:val="00232738"/>
    <w:rsid w:val="00232859"/>
    <w:rsid w:val="0023298A"/>
    <w:rsid w:val="002329B3"/>
    <w:rsid w:val="00232B34"/>
    <w:rsid w:val="00232CF1"/>
    <w:rsid w:val="00232D72"/>
    <w:rsid w:val="00232F77"/>
    <w:rsid w:val="002330A2"/>
    <w:rsid w:val="002330F0"/>
    <w:rsid w:val="002333D0"/>
    <w:rsid w:val="00233594"/>
    <w:rsid w:val="00233ABB"/>
    <w:rsid w:val="00233D09"/>
    <w:rsid w:val="00233E8C"/>
    <w:rsid w:val="002340E9"/>
    <w:rsid w:val="00234240"/>
    <w:rsid w:val="00234733"/>
    <w:rsid w:val="0023497B"/>
    <w:rsid w:val="002349DE"/>
    <w:rsid w:val="00234AE2"/>
    <w:rsid w:val="00234B58"/>
    <w:rsid w:val="00234B5B"/>
    <w:rsid w:val="00234BCD"/>
    <w:rsid w:val="00234F17"/>
    <w:rsid w:val="0023515D"/>
    <w:rsid w:val="0023534D"/>
    <w:rsid w:val="002355C2"/>
    <w:rsid w:val="00235708"/>
    <w:rsid w:val="00235849"/>
    <w:rsid w:val="0023598E"/>
    <w:rsid w:val="00235A37"/>
    <w:rsid w:val="00235A83"/>
    <w:rsid w:val="00235C12"/>
    <w:rsid w:val="00235E09"/>
    <w:rsid w:val="00236020"/>
    <w:rsid w:val="00236309"/>
    <w:rsid w:val="002364AE"/>
    <w:rsid w:val="002364AF"/>
    <w:rsid w:val="00236865"/>
    <w:rsid w:val="0023687A"/>
    <w:rsid w:val="0023690E"/>
    <w:rsid w:val="00236B23"/>
    <w:rsid w:val="00236BC0"/>
    <w:rsid w:val="00236C92"/>
    <w:rsid w:val="00236E33"/>
    <w:rsid w:val="002370E1"/>
    <w:rsid w:val="002373BE"/>
    <w:rsid w:val="002375BD"/>
    <w:rsid w:val="00237700"/>
    <w:rsid w:val="00237724"/>
    <w:rsid w:val="0023776C"/>
    <w:rsid w:val="002377A8"/>
    <w:rsid w:val="00237935"/>
    <w:rsid w:val="00237B14"/>
    <w:rsid w:val="00237ECA"/>
    <w:rsid w:val="0024054C"/>
    <w:rsid w:val="0024075F"/>
    <w:rsid w:val="00240897"/>
    <w:rsid w:val="00240A61"/>
    <w:rsid w:val="00240BAE"/>
    <w:rsid w:val="00240F59"/>
    <w:rsid w:val="00241014"/>
    <w:rsid w:val="0024145C"/>
    <w:rsid w:val="0024178B"/>
    <w:rsid w:val="00241814"/>
    <w:rsid w:val="00241A2D"/>
    <w:rsid w:val="00241D42"/>
    <w:rsid w:val="00241DAE"/>
    <w:rsid w:val="00241E92"/>
    <w:rsid w:val="00241F94"/>
    <w:rsid w:val="0024277C"/>
    <w:rsid w:val="00242A46"/>
    <w:rsid w:val="00242C60"/>
    <w:rsid w:val="00242CE3"/>
    <w:rsid w:val="00242DC7"/>
    <w:rsid w:val="00242FA0"/>
    <w:rsid w:val="00242FBD"/>
    <w:rsid w:val="0024318E"/>
    <w:rsid w:val="0024323E"/>
    <w:rsid w:val="002437A9"/>
    <w:rsid w:val="002437E6"/>
    <w:rsid w:val="0024398E"/>
    <w:rsid w:val="00243BF7"/>
    <w:rsid w:val="00244072"/>
    <w:rsid w:val="00244122"/>
    <w:rsid w:val="00244166"/>
    <w:rsid w:val="002442CB"/>
    <w:rsid w:val="002443EB"/>
    <w:rsid w:val="00244578"/>
    <w:rsid w:val="00244721"/>
    <w:rsid w:val="00244761"/>
    <w:rsid w:val="00244921"/>
    <w:rsid w:val="0024499D"/>
    <w:rsid w:val="00244B10"/>
    <w:rsid w:val="00244C77"/>
    <w:rsid w:val="00244E94"/>
    <w:rsid w:val="0024522A"/>
    <w:rsid w:val="00245621"/>
    <w:rsid w:val="00245706"/>
    <w:rsid w:val="00245919"/>
    <w:rsid w:val="0024594B"/>
    <w:rsid w:val="00245966"/>
    <w:rsid w:val="00245AEA"/>
    <w:rsid w:val="00245AF0"/>
    <w:rsid w:val="00245B33"/>
    <w:rsid w:val="00245B54"/>
    <w:rsid w:val="00245B57"/>
    <w:rsid w:val="00245BC2"/>
    <w:rsid w:val="00245D65"/>
    <w:rsid w:val="00245DB9"/>
    <w:rsid w:val="00245DD6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84E"/>
    <w:rsid w:val="00247B4D"/>
    <w:rsid w:val="00247D5E"/>
    <w:rsid w:val="00247D89"/>
    <w:rsid w:val="00250060"/>
    <w:rsid w:val="002502C3"/>
    <w:rsid w:val="0025051A"/>
    <w:rsid w:val="0025056C"/>
    <w:rsid w:val="002507F1"/>
    <w:rsid w:val="00250AD4"/>
    <w:rsid w:val="00250AFE"/>
    <w:rsid w:val="00250BE9"/>
    <w:rsid w:val="00250C2E"/>
    <w:rsid w:val="00250CD9"/>
    <w:rsid w:val="00250FB2"/>
    <w:rsid w:val="00251337"/>
    <w:rsid w:val="00251784"/>
    <w:rsid w:val="00251922"/>
    <w:rsid w:val="00251ADA"/>
    <w:rsid w:val="00251F1E"/>
    <w:rsid w:val="0025239C"/>
    <w:rsid w:val="002525E7"/>
    <w:rsid w:val="00252724"/>
    <w:rsid w:val="00252809"/>
    <w:rsid w:val="002528A7"/>
    <w:rsid w:val="00252B3F"/>
    <w:rsid w:val="00252B99"/>
    <w:rsid w:val="00253057"/>
    <w:rsid w:val="002532A7"/>
    <w:rsid w:val="002532FA"/>
    <w:rsid w:val="0025344D"/>
    <w:rsid w:val="002536E1"/>
    <w:rsid w:val="0025371C"/>
    <w:rsid w:val="002538EF"/>
    <w:rsid w:val="002539C5"/>
    <w:rsid w:val="00253A40"/>
    <w:rsid w:val="00253F16"/>
    <w:rsid w:val="002543AD"/>
    <w:rsid w:val="00254580"/>
    <w:rsid w:val="002548C6"/>
    <w:rsid w:val="0025492D"/>
    <w:rsid w:val="00254A31"/>
    <w:rsid w:val="00254AB9"/>
    <w:rsid w:val="0025500B"/>
    <w:rsid w:val="00255030"/>
    <w:rsid w:val="002550EC"/>
    <w:rsid w:val="002551AF"/>
    <w:rsid w:val="002553D5"/>
    <w:rsid w:val="00255457"/>
    <w:rsid w:val="00255711"/>
    <w:rsid w:val="0025574F"/>
    <w:rsid w:val="002557E9"/>
    <w:rsid w:val="00255A2E"/>
    <w:rsid w:val="00255B5D"/>
    <w:rsid w:val="00255B7B"/>
    <w:rsid w:val="00255D3A"/>
    <w:rsid w:val="00255F69"/>
    <w:rsid w:val="00256147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3C6"/>
    <w:rsid w:val="00257459"/>
    <w:rsid w:val="0025748E"/>
    <w:rsid w:val="00257531"/>
    <w:rsid w:val="0025762C"/>
    <w:rsid w:val="0025767B"/>
    <w:rsid w:val="002579F3"/>
    <w:rsid w:val="00257A05"/>
    <w:rsid w:val="00257A68"/>
    <w:rsid w:val="00257B62"/>
    <w:rsid w:val="00257BA9"/>
    <w:rsid w:val="00257E59"/>
    <w:rsid w:val="00257E5C"/>
    <w:rsid w:val="00257EAC"/>
    <w:rsid w:val="00257EBA"/>
    <w:rsid w:val="00257F5A"/>
    <w:rsid w:val="00257F81"/>
    <w:rsid w:val="002600B8"/>
    <w:rsid w:val="00260200"/>
    <w:rsid w:val="00260223"/>
    <w:rsid w:val="00260322"/>
    <w:rsid w:val="0026044B"/>
    <w:rsid w:val="00260861"/>
    <w:rsid w:val="0026087F"/>
    <w:rsid w:val="00260A58"/>
    <w:rsid w:val="00260AD5"/>
    <w:rsid w:val="00260C89"/>
    <w:rsid w:val="00260D35"/>
    <w:rsid w:val="00260E4E"/>
    <w:rsid w:val="00260E76"/>
    <w:rsid w:val="00261027"/>
    <w:rsid w:val="00261176"/>
    <w:rsid w:val="002611DB"/>
    <w:rsid w:val="002612EC"/>
    <w:rsid w:val="00261447"/>
    <w:rsid w:val="00261784"/>
    <w:rsid w:val="002617BA"/>
    <w:rsid w:val="002618F4"/>
    <w:rsid w:val="00261914"/>
    <w:rsid w:val="00261A2C"/>
    <w:rsid w:val="00261AFA"/>
    <w:rsid w:val="00261B8E"/>
    <w:rsid w:val="00261CC5"/>
    <w:rsid w:val="00261D99"/>
    <w:rsid w:val="00261E9A"/>
    <w:rsid w:val="00261FF7"/>
    <w:rsid w:val="0026202A"/>
    <w:rsid w:val="0026217E"/>
    <w:rsid w:val="002621C9"/>
    <w:rsid w:val="002624E3"/>
    <w:rsid w:val="002625D9"/>
    <w:rsid w:val="00262785"/>
    <w:rsid w:val="002627FC"/>
    <w:rsid w:val="002628E2"/>
    <w:rsid w:val="00262942"/>
    <w:rsid w:val="002629D3"/>
    <w:rsid w:val="00262AE0"/>
    <w:rsid w:val="00262BC4"/>
    <w:rsid w:val="00262EAF"/>
    <w:rsid w:val="00262F2B"/>
    <w:rsid w:val="002631A2"/>
    <w:rsid w:val="002631EC"/>
    <w:rsid w:val="002633A6"/>
    <w:rsid w:val="002634D3"/>
    <w:rsid w:val="002634F9"/>
    <w:rsid w:val="00263525"/>
    <w:rsid w:val="0026368C"/>
    <w:rsid w:val="002636D0"/>
    <w:rsid w:val="00263980"/>
    <w:rsid w:val="00263DDC"/>
    <w:rsid w:val="00263DF4"/>
    <w:rsid w:val="00263EDD"/>
    <w:rsid w:val="0026402C"/>
    <w:rsid w:val="0026438E"/>
    <w:rsid w:val="002643EC"/>
    <w:rsid w:val="002645EA"/>
    <w:rsid w:val="00264AEF"/>
    <w:rsid w:val="00264BA8"/>
    <w:rsid w:val="00264DF9"/>
    <w:rsid w:val="0026514D"/>
    <w:rsid w:val="002654A0"/>
    <w:rsid w:val="00265600"/>
    <w:rsid w:val="0026567E"/>
    <w:rsid w:val="0026572D"/>
    <w:rsid w:val="00265920"/>
    <w:rsid w:val="00265989"/>
    <w:rsid w:val="00265ADB"/>
    <w:rsid w:val="00265B3E"/>
    <w:rsid w:val="00265C44"/>
    <w:rsid w:val="00265FBF"/>
    <w:rsid w:val="002661B3"/>
    <w:rsid w:val="002661D7"/>
    <w:rsid w:val="00266262"/>
    <w:rsid w:val="00266375"/>
    <w:rsid w:val="00266731"/>
    <w:rsid w:val="00266804"/>
    <w:rsid w:val="002669AA"/>
    <w:rsid w:val="00266AB7"/>
    <w:rsid w:val="00266E51"/>
    <w:rsid w:val="00267225"/>
    <w:rsid w:val="0026728F"/>
    <w:rsid w:val="00267472"/>
    <w:rsid w:val="00267676"/>
    <w:rsid w:val="00267991"/>
    <w:rsid w:val="00267B08"/>
    <w:rsid w:val="00267D25"/>
    <w:rsid w:val="00267E3D"/>
    <w:rsid w:val="00267F3D"/>
    <w:rsid w:val="002700A3"/>
    <w:rsid w:val="002701D5"/>
    <w:rsid w:val="002703A0"/>
    <w:rsid w:val="002704B3"/>
    <w:rsid w:val="002704FF"/>
    <w:rsid w:val="002706DE"/>
    <w:rsid w:val="00270745"/>
    <w:rsid w:val="0027074A"/>
    <w:rsid w:val="002708A3"/>
    <w:rsid w:val="002708CE"/>
    <w:rsid w:val="002708D5"/>
    <w:rsid w:val="00270962"/>
    <w:rsid w:val="00270C58"/>
    <w:rsid w:val="00270CC6"/>
    <w:rsid w:val="00270D5D"/>
    <w:rsid w:val="00270FB4"/>
    <w:rsid w:val="00271008"/>
    <w:rsid w:val="00271090"/>
    <w:rsid w:val="00271146"/>
    <w:rsid w:val="0027115C"/>
    <w:rsid w:val="002712F0"/>
    <w:rsid w:val="00271779"/>
    <w:rsid w:val="00271809"/>
    <w:rsid w:val="00271911"/>
    <w:rsid w:val="00271AA4"/>
    <w:rsid w:val="00271C2A"/>
    <w:rsid w:val="00271D12"/>
    <w:rsid w:val="00272008"/>
    <w:rsid w:val="0027234A"/>
    <w:rsid w:val="00272432"/>
    <w:rsid w:val="002724F2"/>
    <w:rsid w:val="0027261C"/>
    <w:rsid w:val="002727A8"/>
    <w:rsid w:val="002728C5"/>
    <w:rsid w:val="00272C98"/>
    <w:rsid w:val="00272D42"/>
    <w:rsid w:val="00272EB1"/>
    <w:rsid w:val="0027314B"/>
    <w:rsid w:val="0027319E"/>
    <w:rsid w:val="0027331C"/>
    <w:rsid w:val="0027335E"/>
    <w:rsid w:val="0027376A"/>
    <w:rsid w:val="002737C2"/>
    <w:rsid w:val="0027383A"/>
    <w:rsid w:val="00273ACA"/>
    <w:rsid w:val="00273C0F"/>
    <w:rsid w:val="00273C44"/>
    <w:rsid w:val="00273C59"/>
    <w:rsid w:val="00273D54"/>
    <w:rsid w:val="00274028"/>
    <w:rsid w:val="00274067"/>
    <w:rsid w:val="0027461B"/>
    <w:rsid w:val="002746EF"/>
    <w:rsid w:val="00274817"/>
    <w:rsid w:val="00274ACC"/>
    <w:rsid w:val="00275010"/>
    <w:rsid w:val="00275246"/>
    <w:rsid w:val="0027524E"/>
    <w:rsid w:val="00275252"/>
    <w:rsid w:val="002753D0"/>
    <w:rsid w:val="00275688"/>
    <w:rsid w:val="00275736"/>
    <w:rsid w:val="0027587D"/>
    <w:rsid w:val="0027596B"/>
    <w:rsid w:val="002759F4"/>
    <w:rsid w:val="00275A39"/>
    <w:rsid w:val="00275B93"/>
    <w:rsid w:val="0027637A"/>
    <w:rsid w:val="00276509"/>
    <w:rsid w:val="00276701"/>
    <w:rsid w:val="0027681F"/>
    <w:rsid w:val="00276FBD"/>
    <w:rsid w:val="0027710B"/>
    <w:rsid w:val="002771DB"/>
    <w:rsid w:val="0027761A"/>
    <w:rsid w:val="002778B4"/>
    <w:rsid w:val="002779E9"/>
    <w:rsid w:val="00277A03"/>
    <w:rsid w:val="00277A58"/>
    <w:rsid w:val="00277DE4"/>
    <w:rsid w:val="00277DF2"/>
    <w:rsid w:val="00277F86"/>
    <w:rsid w:val="002802EB"/>
    <w:rsid w:val="00280453"/>
    <w:rsid w:val="0028071C"/>
    <w:rsid w:val="00280954"/>
    <w:rsid w:val="00280A94"/>
    <w:rsid w:val="00280B22"/>
    <w:rsid w:val="00280C3C"/>
    <w:rsid w:val="00280E05"/>
    <w:rsid w:val="00280F48"/>
    <w:rsid w:val="00280F4F"/>
    <w:rsid w:val="00281049"/>
    <w:rsid w:val="002810DA"/>
    <w:rsid w:val="002817AC"/>
    <w:rsid w:val="00281AA7"/>
    <w:rsid w:val="00281C57"/>
    <w:rsid w:val="00281CA1"/>
    <w:rsid w:val="00281F59"/>
    <w:rsid w:val="00281F90"/>
    <w:rsid w:val="00282016"/>
    <w:rsid w:val="00282024"/>
    <w:rsid w:val="002821A1"/>
    <w:rsid w:val="002821EA"/>
    <w:rsid w:val="002825F1"/>
    <w:rsid w:val="002827A6"/>
    <w:rsid w:val="00282B31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8F1"/>
    <w:rsid w:val="002848FF"/>
    <w:rsid w:val="00284A83"/>
    <w:rsid w:val="00284B6B"/>
    <w:rsid w:val="00284D9C"/>
    <w:rsid w:val="00284DA8"/>
    <w:rsid w:val="0028519C"/>
    <w:rsid w:val="00285408"/>
    <w:rsid w:val="0028548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33E"/>
    <w:rsid w:val="0028634A"/>
    <w:rsid w:val="00286595"/>
    <w:rsid w:val="00286666"/>
    <w:rsid w:val="002866DD"/>
    <w:rsid w:val="0028670D"/>
    <w:rsid w:val="00286713"/>
    <w:rsid w:val="002867DC"/>
    <w:rsid w:val="0028685B"/>
    <w:rsid w:val="00286880"/>
    <w:rsid w:val="002869AD"/>
    <w:rsid w:val="00286D22"/>
    <w:rsid w:val="00286FA1"/>
    <w:rsid w:val="002872B4"/>
    <w:rsid w:val="0028736C"/>
    <w:rsid w:val="00287397"/>
    <w:rsid w:val="00287705"/>
    <w:rsid w:val="00287722"/>
    <w:rsid w:val="00287926"/>
    <w:rsid w:val="002879DD"/>
    <w:rsid w:val="00287CF7"/>
    <w:rsid w:val="00287DF8"/>
    <w:rsid w:val="00290495"/>
    <w:rsid w:val="002905E5"/>
    <w:rsid w:val="002905FB"/>
    <w:rsid w:val="00290D9E"/>
    <w:rsid w:val="00290E0A"/>
    <w:rsid w:val="00290E63"/>
    <w:rsid w:val="00290EB8"/>
    <w:rsid w:val="00290FDB"/>
    <w:rsid w:val="0029121E"/>
    <w:rsid w:val="0029123A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041"/>
    <w:rsid w:val="00292167"/>
    <w:rsid w:val="00292450"/>
    <w:rsid w:val="0029245C"/>
    <w:rsid w:val="00292748"/>
    <w:rsid w:val="00292894"/>
    <w:rsid w:val="002929B8"/>
    <w:rsid w:val="00292B3B"/>
    <w:rsid w:val="00292CF0"/>
    <w:rsid w:val="00292D79"/>
    <w:rsid w:val="002932AF"/>
    <w:rsid w:val="0029332F"/>
    <w:rsid w:val="0029344D"/>
    <w:rsid w:val="002934A7"/>
    <w:rsid w:val="002939B3"/>
    <w:rsid w:val="002939F2"/>
    <w:rsid w:val="00293B5D"/>
    <w:rsid w:val="00293C88"/>
    <w:rsid w:val="00293CCC"/>
    <w:rsid w:val="00294177"/>
    <w:rsid w:val="002943D6"/>
    <w:rsid w:val="002944F0"/>
    <w:rsid w:val="0029462B"/>
    <w:rsid w:val="00294643"/>
    <w:rsid w:val="00294726"/>
    <w:rsid w:val="0029483E"/>
    <w:rsid w:val="00294909"/>
    <w:rsid w:val="002949B5"/>
    <w:rsid w:val="00294D63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A00"/>
    <w:rsid w:val="00295B36"/>
    <w:rsid w:val="00295B71"/>
    <w:rsid w:val="00295BE1"/>
    <w:rsid w:val="00295EA8"/>
    <w:rsid w:val="00296206"/>
    <w:rsid w:val="00296248"/>
    <w:rsid w:val="0029641A"/>
    <w:rsid w:val="00296472"/>
    <w:rsid w:val="00296591"/>
    <w:rsid w:val="00296660"/>
    <w:rsid w:val="00296709"/>
    <w:rsid w:val="0029671F"/>
    <w:rsid w:val="0029686F"/>
    <w:rsid w:val="00296B39"/>
    <w:rsid w:val="00296EC1"/>
    <w:rsid w:val="00296F45"/>
    <w:rsid w:val="00296F7D"/>
    <w:rsid w:val="00297078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6D7"/>
    <w:rsid w:val="002A07A5"/>
    <w:rsid w:val="002A08C0"/>
    <w:rsid w:val="002A0951"/>
    <w:rsid w:val="002A09B2"/>
    <w:rsid w:val="002A0A30"/>
    <w:rsid w:val="002A0BD1"/>
    <w:rsid w:val="002A0FA6"/>
    <w:rsid w:val="002A1206"/>
    <w:rsid w:val="002A12AA"/>
    <w:rsid w:val="002A131E"/>
    <w:rsid w:val="002A1545"/>
    <w:rsid w:val="002A17CC"/>
    <w:rsid w:val="002A19F7"/>
    <w:rsid w:val="002A1AEC"/>
    <w:rsid w:val="002A1AF7"/>
    <w:rsid w:val="002A1E0F"/>
    <w:rsid w:val="002A1E86"/>
    <w:rsid w:val="002A1EB4"/>
    <w:rsid w:val="002A2071"/>
    <w:rsid w:val="002A20D5"/>
    <w:rsid w:val="002A2212"/>
    <w:rsid w:val="002A2251"/>
    <w:rsid w:val="002A2495"/>
    <w:rsid w:val="002A24CD"/>
    <w:rsid w:val="002A2542"/>
    <w:rsid w:val="002A29C8"/>
    <w:rsid w:val="002A2C04"/>
    <w:rsid w:val="002A2DFB"/>
    <w:rsid w:val="002A2F0B"/>
    <w:rsid w:val="002A2FD6"/>
    <w:rsid w:val="002A3098"/>
    <w:rsid w:val="002A30C2"/>
    <w:rsid w:val="002A38BA"/>
    <w:rsid w:val="002A3B26"/>
    <w:rsid w:val="002A3B57"/>
    <w:rsid w:val="002A3B67"/>
    <w:rsid w:val="002A3BF3"/>
    <w:rsid w:val="002A3C00"/>
    <w:rsid w:val="002A3C42"/>
    <w:rsid w:val="002A3DFC"/>
    <w:rsid w:val="002A3FB4"/>
    <w:rsid w:val="002A4075"/>
    <w:rsid w:val="002A40FA"/>
    <w:rsid w:val="002A4500"/>
    <w:rsid w:val="002A46BF"/>
    <w:rsid w:val="002A4B94"/>
    <w:rsid w:val="002A5085"/>
    <w:rsid w:val="002A51E5"/>
    <w:rsid w:val="002A5214"/>
    <w:rsid w:val="002A54BF"/>
    <w:rsid w:val="002A567D"/>
    <w:rsid w:val="002A56BE"/>
    <w:rsid w:val="002A5850"/>
    <w:rsid w:val="002A58B8"/>
    <w:rsid w:val="002A5C04"/>
    <w:rsid w:val="002A5E4E"/>
    <w:rsid w:val="002A5F5F"/>
    <w:rsid w:val="002A60AF"/>
    <w:rsid w:val="002A60F7"/>
    <w:rsid w:val="002A6385"/>
    <w:rsid w:val="002A6476"/>
    <w:rsid w:val="002A67BE"/>
    <w:rsid w:val="002A68C4"/>
    <w:rsid w:val="002A6A01"/>
    <w:rsid w:val="002A6BE2"/>
    <w:rsid w:val="002A6D34"/>
    <w:rsid w:val="002A7143"/>
    <w:rsid w:val="002A727A"/>
    <w:rsid w:val="002A7510"/>
    <w:rsid w:val="002A75F1"/>
    <w:rsid w:val="002A760B"/>
    <w:rsid w:val="002A7635"/>
    <w:rsid w:val="002A7872"/>
    <w:rsid w:val="002A7900"/>
    <w:rsid w:val="002A7906"/>
    <w:rsid w:val="002A79B2"/>
    <w:rsid w:val="002A7A31"/>
    <w:rsid w:val="002A7AD4"/>
    <w:rsid w:val="002A7B17"/>
    <w:rsid w:val="002A7C5C"/>
    <w:rsid w:val="002A7C67"/>
    <w:rsid w:val="002A7CEB"/>
    <w:rsid w:val="002A7FB4"/>
    <w:rsid w:val="002B0455"/>
    <w:rsid w:val="002B04BD"/>
    <w:rsid w:val="002B04BE"/>
    <w:rsid w:val="002B09DF"/>
    <w:rsid w:val="002B0BC3"/>
    <w:rsid w:val="002B0C83"/>
    <w:rsid w:val="002B0CF2"/>
    <w:rsid w:val="002B0E64"/>
    <w:rsid w:val="002B1179"/>
    <w:rsid w:val="002B13D5"/>
    <w:rsid w:val="002B1593"/>
    <w:rsid w:val="002B160E"/>
    <w:rsid w:val="002B1A91"/>
    <w:rsid w:val="002B1CD9"/>
    <w:rsid w:val="002B1D75"/>
    <w:rsid w:val="002B1E93"/>
    <w:rsid w:val="002B20C2"/>
    <w:rsid w:val="002B22EB"/>
    <w:rsid w:val="002B2676"/>
    <w:rsid w:val="002B26CF"/>
    <w:rsid w:val="002B27CB"/>
    <w:rsid w:val="002B27D8"/>
    <w:rsid w:val="002B2AC1"/>
    <w:rsid w:val="002B2AFF"/>
    <w:rsid w:val="002B2E9A"/>
    <w:rsid w:val="002B2F4F"/>
    <w:rsid w:val="002B317E"/>
    <w:rsid w:val="002B3314"/>
    <w:rsid w:val="002B348D"/>
    <w:rsid w:val="002B34A2"/>
    <w:rsid w:val="002B34F2"/>
    <w:rsid w:val="002B350F"/>
    <w:rsid w:val="002B353D"/>
    <w:rsid w:val="002B3721"/>
    <w:rsid w:val="002B3863"/>
    <w:rsid w:val="002B3987"/>
    <w:rsid w:val="002B3B55"/>
    <w:rsid w:val="002B3E3C"/>
    <w:rsid w:val="002B3F4A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63D"/>
    <w:rsid w:val="002B5CA2"/>
    <w:rsid w:val="002B5F9D"/>
    <w:rsid w:val="002B5FD3"/>
    <w:rsid w:val="002B6097"/>
    <w:rsid w:val="002B60C3"/>
    <w:rsid w:val="002B6632"/>
    <w:rsid w:val="002B695F"/>
    <w:rsid w:val="002B6A0D"/>
    <w:rsid w:val="002B6AA8"/>
    <w:rsid w:val="002B6BA3"/>
    <w:rsid w:val="002B6C2F"/>
    <w:rsid w:val="002B6C9A"/>
    <w:rsid w:val="002B6E4D"/>
    <w:rsid w:val="002B707C"/>
    <w:rsid w:val="002B71DF"/>
    <w:rsid w:val="002B71F6"/>
    <w:rsid w:val="002B72BE"/>
    <w:rsid w:val="002B7381"/>
    <w:rsid w:val="002B73F9"/>
    <w:rsid w:val="002B7441"/>
    <w:rsid w:val="002B78CC"/>
    <w:rsid w:val="002B78F0"/>
    <w:rsid w:val="002B7923"/>
    <w:rsid w:val="002B7B18"/>
    <w:rsid w:val="002B7E50"/>
    <w:rsid w:val="002B7F1F"/>
    <w:rsid w:val="002C000D"/>
    <w:rsid w:val="002C009F"/>
    <w:rsid w:val="002C02D9"/>
    <w:rsid w:val="002C03E8"/>
    <w:rsid w:val="002C03F2"/>
    <w:rsid w:val="002C0740"/>
    <w:rsid w:val="002C0CA5"/>
    <w:rsid w:val="002C0CA8"/>
    <w:rsid w:val="002C0E2A"/>
    <w:rsid w:val="002C0F87"/>
    <w:rsid w:val="002C0FBE"/>
    <w:rsid w:val="002C1292"/>
    <w:rsid w:val="002C187C"/>
    <w:rsid w:val="002C18F0"/>
    <w:rsid w:val="002C1D43"/>
    <w:rsid w:val="002C2054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AB6"/>
    <w:rsid w:val="002C2B8C"/>
    <w:rsid w:val="002C2D75"/>
    <w:rsid w:val="002C2DA9"/>
    <w:rsid w:val="002C2EB0"/>
    <w:rsid w:val="002C3059"/>
    <w:rsid w:val="002C310E"/>
    <w:rsid w:val="002C32DB"/>
    <w:rsid w:val="002C3512"/>
    <w:rsid w:val="002C35CC"/>
    <w:rsid w:val="002C3831"/>
    <w:rsid w:val="002C3C30"/>
    <w:rsid w:val="002C3FB7"/>
    <w:rsid w:val="002C4203"/>
    <w:rsid w:val="002C44B4"/>
    <w:rsid w:val="002C454A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2BE"/>
    <w:rsid w:val="002C53A1"/>
    <w:rsid w:val="002C54FB"/>
    <w:rsid w:val="002C55E6"/>
    <w:rsid w:val="002C56B1"/>
    <w:rsid w:val="002C5A9A"/>
    <w:rsid w:val="002C5B3D"/>
    <w:rsid w:val="002C5F75"/>
    <w:rsid w:val="002C60AD"/>
    <w:rsid w:val="002C62B7"/>
    <w:rsid w:val="002C62D0"/>
    <w:rsid w:val="002C638B"/>
    <w:rsid w:val="002C64C1"/>
    <w:rsid w:val="002C6703"/>
    <w:rsid w:val="002C72F8"/>
    <w:rsid w:val="002C730D"/>
    <w:rsid w:val="002C7399"/>
    <w:rsid w:val="002C7456"/>
    <w:rsid w:val="002C75E8"/>
    <w:rsid w:val="002C76A7"/>
    <w:rsid w:val="002C78EC"/>
    <w:rsid w:val="002C7A02"/>
    <w:rsid w:val="002C7C64"/>
    <w:rsid w:val="002C7CF0"/>
    <w:rsid w:val="002C7F74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730"/>
    <w:rsid w:val="002D19FC"/>
    <w:rsid w:val="002D1BE8"/>
    <w:rsid w:val="002D1D40"/>
    <w:rsid w:val="002D1F20"/>
    <w:rsid w:val="002D1FDB"/>
    <w:rsid w:val="002D2172"/>
    <w:rsid w:val="002D2262"/>
    <w:rsid w:val="002D2320"/>
    <w:rsid w:val="002D2532"/>
    <w:rsid w:val="002D2785"/>
    <w:rsid w:val="002D27BA"/>
    <w:rsid w:val="002D2850"/>
    <w:rsid w:val="002D2A35"/>
    <w:rsid w:val="002D2AF8"/>
    <w:rsid w:val="002D2DBB"/>
    <w:rsid w:val="002D2F3A"/>
    <w:rsid w:val="002D32DD"/>
    <w:rsid w:val="002D36B2"/>
    <w:rsid w:val="002D38B1"/>
    <w:rsid w:val="002D38F9"/>
    <w:rsid w:val="002D3929"/>
    <w:rsid w:val="002D3A8A"/>
    <w:rsid w:val="002D3CB7"/>
    <w:rsid w:val="002D3F90"/>
    <w:rsid w:val="002D41BF"/>
    <w:rsid w:val="002D4894"/>
    <w:rsid w:val="002D48B5"/>
    <w:rsid w:val="002D4B62"/>
    <w:rsid w:val="002D4DA6"/>
    <w:rsid w:val="002D4DE9"/>
    <w:rsid w:val="002D4E0B"/>
    <w:rsid w:val="002D4FFD"/>
    <w:rsid w:val="002D5111"/>
    <w:rsid w:val="002D517F"/>
    <w:rsid w:val="002D5286"/>
    <w:rsid w:val="002D539D"/>
    <w:rsid w:val="002D5441"/>
    <w:rsid w:val="002D5577"/>
    <w:rsid w:val="002D55B7"/>
    <w:rsid w:val="002D55E9"/>
    <w:rsid w:val="002D5A2D"/>
    <w:rsid w:val="002D5A64"/>
    <w:rsid w:val="002D5A75"/>
    <w:rsid w:val="002D5AAD"/>
    <w:rsid w:val="002D5C70"/>
    <w:rsid w:val="002D5DA0"/>
    <w:rsid w:val="002D5E05"/>
    <w:rsid w:val="002D6071"/>
    <w:rsid w:val="002D6166"/>
    <w:rsid w:val="002D632B"/>
    <w:rsid w:val="002D6928"/>
    <w:rsid w:val="002D6A51"/>
    <w:rsid w:val="002D6AA0"/>
    <w:rsid w:val="002D6BA8"/>
    <w:rsid w:val="002D6F48"/>
    <w:rsid w:val="002D7167"/>
    <w:rsid w:val="002D7617"/>
    <w:rsid w:val="002D7670"/>
    <w:rsid w:val="002D76B1"/>
    <w:rsid w:val="002D76FC"/>
    <w:rsid w:val="002D7834"/>
    <w:rsid w:val="002D7837"/>
    <w:rsid w:val="002D78A1"/>
    <w:rsid w:val="002D7924"/>
    <w:rsid w:val="002D7996"/>
    <w:rsid w:val="002D7FF6"/>
    <w:rsid w:val="002E01BD"/>
    <w:rsid w:val="002E04EC"/>
    <w:rsid w:val="002E0551"/>
    <w:rsid w:val="002E0598"/>
    <w:rsid w:val="002E0795"/>
    <w:rsid w:val="002E092D"/>
    <w:rsid w:val="002E09E3"/>
    <w:rsid w:val="002E0F1B"/>
    <w:rsid w:val="002E0F4E"/>
    <w:rsid w:val="002E0F76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B5"/>
    <w:rsid w:val="002E256E"/>
    <w:rsid w:val="002E27C5"/>
    <w:rsid w:val="002E28F8"/>
    <w:rsid w:val="002E2D04"/>
    <w:rsid w:val="002E2DE8"/>
    <w:rsid w:val="002E2E26"/>
    <w:rsid w:val="002E2F94"/>
    <w:rsid w:val="002E33C7"/>
    <w:rsid w:val="002E3812"/>
    <w:rsid w:val="002E3970"/>
    <w:rsid w:val="002E3B50"/>
    <w:rsid w:val="002E3C93"/>
    <w:rsid w:val="002E3F96"/>
    <w:rsid w:val="002E4035"/>
    <w:rsid w:val="002E460A"/>
    <w:rsid w:val="002E475C"/>
    <w:rsid w:val="002E4CDD"/>
    <w:rsid w:val="002E4D43"/>
    <w:rsid w:val="002E4DC0"/>
    <w:rsid w:val="002E5067"/>
    <w:rsid w:val="002E50C5"/>
    <w:rsid w:val="002E5181"/>
    <w:rsid w:val="002E518E"/>
    <w:rsid w:val="002E5226"/>
    <w:rsid w:val="002E53A7"/>
    <w:rsid w:val="002E56F4"/>
    <w:rsid w:val="002E58B0"/>
    <w:rsid w:val="002E5A95"/>
    <w:rsid w:val="002E5BEF"/>
    <w:rsid w:val="002E5D18"/>
    <w:rsid w:val="002E5EA2"/>
    <w:rsid w:val="002E60B0"/>
    <w:rsid w:val="002E60D2"/>
    <w:rsid w:val="002E6120"/>
    <w:rsid w:val="002E614A"/>
    <w:rsid w:val="002E621C"/>
    <w:rsid w:val="002E62DA"/>
    <w:rsid w:val="002E636A"/>
    <w:rsid w:val="002E6930"/>
    <w:rsid w:val="002E6982"/>
    <w:rsid w:val="002E6B23"/>
    <w:rsid w:val="002E6BBE"/>
    <w:rsid w:val="002E6CCC"/>
    <w:rsid w:val="002E6CF0"/>
    <w:rsid w:val="002E6E3A"/>
    <w:rsid w:val="002E6F0A"/>
    <w:rsid w:val="002E71F1"/>
    <w:rsid w:val="002E7360"/>
    <w:rsid w:val="002E7424"/>
    <w:rsid w:val="002E78BF"/>
    <w:rsid w:val="002E7901"/>
    <w:rsid w:val="002E79E6"/>
    <w:rsid w:val="002E7BD3"/>
    <w:rsid w:val="002E7DC0"/>
    <w:rsid w:val="002E7DDB"/>
    <w:rsid w:val="002E7E66"/>
    <w:rsid w:val="002E7F15"/>
    <w:rsid w:val="002F0082"/>
    <w:rsid w:val="002F0271"/>
    <w:rsid w:val="002F03DD"/>
    <w:rsid w:val="002F0BA7"/>
    <w:rsid w:val="002F11D1"/>
    <w:rsid w:val="002F12F6"/>
    <w:rsid w:val="002F134F"/>
    <w:rsid w:val="002F13B9"/>
    <w:rsid w:val="002F14ED"/>
    <w:rsid w:val="002F15C9"/>
    <w:rsid w:val="002F1638"/>
    <w:rsid w:val="002F1BC2"/>
    <w:rsid w:val="002F1E38"/>
    <w:rsid w:val="002F2426"/>
    <w:rsid w:val="002F249D"/>
    <w:rsid w:val="002F24C5"/>
    <w:rsid w:val="002F25DA"/>
    <w:rsid w:val="002F2642"/>
    <w:rsid w:val="002F2793"/>
    <w:rsid w:val="002F287C"/>
    <w:rsid w:val="002F2885"/>
    <w:rsid w:val="002F2AE5"/>
    <w:rsid w:val="002F2E55"/>
    <w:rsid w:val="002F3003"/>
    <w:rsid w:val="002F303C"/>
    <w:rsid w:val="002F3484"/>
    <w:rsid w:val="002F34B7"/>
    <w:rsid w:val="002F34B9"/>
    <w:rsid w:val="002F3620"/>
    <w:rsid w:val="002F39E6"/>
    <w:rsid w:val="002F3AF3"/>
    <w:rsid w:val="002F3B1A"/>
    <w:rsid w:val="002F3B23"/>
    <w:rsid w:val="002F3BEF"/>
    <w:rsid w:val="002F3C70"/>
    <w:rsid w:val="002F3CB3"/>
    <w:rsid w:val="002F3DDF"/>
    <w:rsid w:val="002F3DE1"/>
    <w:rsid w:val="002F3E60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D6F"/>
    <w:rsid w:val="002F4EF7"/>
    <w:rsid w:val="002F4F9D"/>
    <w:rsid w:val="002F5006"/>
    <w:rsid w:val="002F5148"/>
    <w:rsid w:val="002F51B4"/>
    <w:rsid w:val="002F5369"/>
    <w:rsid w:val="002F5426"/>
    <w:rsid w:val="002F54E2"/>
    <w:rsid w:val="002F5501"/>
    <w:rsid w:val="002F5522"/>
    <w:rsid w:val="002F5542"/>
    <w:rsid w:val="002F577F"/>
    <w:rsid w:val="002F57C7"/>
    <w:rsid w:val="002F5946"/>
    <w:rsid w:val="002F5B93"/>
    <w:rsid w:val="002F5D50"/>
    <w:rsid w:val="002F5EBE"/>
    <w:rsid w:val="002F5F4B"/>
    <w:rsid w:val="002F5FDB"/>
    <w:rsid w:val="002F5FDD"/>
    <w:rsid w:val="002F60BE"/>
    <w:rsid w:val="002F636B"/>
    <w:rsid w:val="002F641D"/>
    <w:rsid w:val="002F656B"/>
    <w:rsid w:val="002F67BB"/>
    <w:rsid w:val="002F67CE"/>
    <w:rsid w:val="002F6EE4"/>
    <w:rsid w:val="002F71E3"/>
    <w:rsid w:val="002F7586"/>
    <w:rsid w:val="002F7800"/>
    <w:rsid w:val="002F7956"/>
    <w:rsid w:val="002F79D0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3C5"/>
    <w:rsid w:val="003015A4"/>
    <w:rsid w:val="003018B4"/>
    <w:rsid w:val="00301A79"/>
    <w:rsid w:val="00301B8B"/>
    <w:rsid w:val="00301BAC"/>
    <w:rsid w:val="00301C19"/>
    <w:rsid w:val="00301C72"/>
    <w:rsid w:val="00301F7A"/>
    <w:rsid w:val="00301F85"/>
    <w:rsid w:val="00301F93"/>
    <w:rsid w:val="00302051"/>
    <w:rsid w:val="00302065"/>
    <w:rsid w:val="003021AA"/>
    <w:rsid w:val="00302211"/>
    <w:rsid w:val="0030226C"/>
    <w:rsid w:val="0030228D"/>
    <w:rsid w:val="003022FC"/>
    <w:rsid w:val="00302307"/>
    <w:rsid w:val="003025C4"/>
    <w:rsid w:val="003026EF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541"/>
    <w:rsid w:val="0030478B"/>
    <w:rsid w:val="003047DD"/>
    <w:rsid w:val="00304843"/>
    <w:rsid w:val="0030491A"/>
    <w:rsid w:val="00304A57"/>
    <w:rsid w:val="00304A72"/>
    <w:rsid w:val="00304B8D"/>
    <w:rsid w:val="00304BCD"/>
    <w:rsid w:val="00304EAE"/>
    <w:rsid w:val="00304EF6"/>
    <w:rsid w:val="00304FF6"/>
    <w:rsid w:val="00305389"/>
    <w:rsid w:val="00305625"/>
    <w:rsid w:val="00305692"/>
    <w:rsid w:val="00305A6A"/>
    <w:rsid w:val="00305A94"/>
    <w:rsid w:val="00305CF7"/>
    <w:rsid w:val="00305D02"/>
    <w:rsid w:val="00305D65"/>
    <w:rsid w:val="00305D79"/>
    <w:rsid w:val="00305D9B"/>
    <w:rsid w:val="00306052"/>
    <w:rsid w:val="00306137"/>
    <w:rsid w:val="003061A7"/>
    <w:rsid w:val="00306561"/>
    <w:rsid w:val="003065BD"/>
    <w:rsid w:val="0030660F"/>
    <w:rsid w:val="0030696E"/>
    <w:rsid w:val="00306CBE"/>
    <w:rsid w:val="00307148"/>
    <w:rsid w:val="0030715B"/>
    <w:rsid w:val="00307339"/>
    <w:rsid w:val="0030772D"/>
    <w:rsid w:val="003077C5"/>
    <w:rsid w:val="0031006A"/>
    <w:rsid w:val="0031010E"/>
    <w:rsid w:val="00310121"/>
    <w:rsid w:val="0031027A"/>
    <w:rsid w:val="00310357"/>
    <w:rsid w:val="003104E8"/>
    <w:rsid w:val="00310679"/>
    <w:rsid w:val="00310B04"/>
    <w:rsid w:val="00310E54"/>
    <w:rsid w:val="00310E8F"/>
    <w:rsid w:val="003110AA"/>
    <w:rsid w:val="00311453"/>
    <w:rsid w:val="003114D9"/>
    <w:rsid w:val="00311692"/>
    <w:rsid w:val="003117EF"/>
    <w:rsid w:val="0031180C"/>
    <w:rsid w:val="003119B0"/>
    <w:rsid w:val="003119B6"/>
    <w:rsid w:val="003119E8"/>
    <w:rsid w:val="00311DB2"/>
    <w:rsid w:val="00311F06"/>
    <w:rsid w:val="00311FDD"/>
    <w:rsid w:val="00311FE5"/>
    <w:rsid w:val="00311FFD"/>
    <w:rsid w:val="003121D7"/>
    <w:rsid w:val="0031220A"/>
    <w:rsid w:val="0031237C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143"/>
    <w:rsid w:val="00313199"/>
    <w:rsid w:val="00313267"/>
    <w:rsid w:val="00313318"/>
    <w:rsid w:val="0031340F"/>
    <w:rsid w:val="00313533"/>
    <w:rsid w:val="0031370A"/>
    <w:rsid w:val="00313910"/>
    <w:rsid w:val="00313BBD"/>
    <w:rsid w:val="00313DF4"/>
    <w:rsid w:val="00313E53"/>
    <w:rsid w:val="00313F0E"/>
    <w:rsid w:val="00313FEA"/>
    <w:rsid w:val="0031401C"/>
    <w:rsid w:val="00314151"/>
    <w:rsid w:val="00314275"/>
    <w:rsid w:val="003142B2"/>
    <w:rsid w:val="00314365"/>
    <w:rsid w:val="00314598"/>
    <w:rsid w:val="003146E4"/>
    <w:rsid w:val="0031475D"/>
    <w:rsid w:val="00314C70"/>
    <w:rsid w:val="00314D0F"/>
    <w:rsid w:val="00314EAC"/>
    <w:rsid w:val="00314EAD"/>
    <w:rsid w:val="00314F27"/>
    <w:rsid w:val="00314FC7"/>
    <w:rsid w:val="00315070"/>
    <w:rsid w:val="003151AC"/>
    <w:rsid w:val="003154F3"/>
    <w:rsid w:val="00315707"/>
    <w:rsid w:val="003157A2"/>
    <w:rsid w:val="00315839"/>
    <w:rsid w:val="0031589E"/>
    <w:rsid w:val="003158C5"/>
    <w:rsid w:val="00315A41"/>
    <w:rsid w:val="00315A4C"/>
    <w:rsid w:val="00315BBF"/>
    <w:rsid w:val="00315F01"/>
    <w:rsid w:val="00315F03"/>
    <w:rsid w:val="00315FC7"/>
    <w:rsid w:val="0031675A"/>
    <w:rsid w:val="003168AC"/>
    <w:rsid w:val="00316915"/>
    <w:rsid w:val="003169AB"/>
    <w:rsid w:val="00316A79"/>
    <w:rsid w:val="00316EBC"/>
    <w:rsid w:val="00317067"/>
    <w:rsid w:val="0031708B"/>
    <w:rsid w:val="00317131"/>
    <w:rsid w:val="003173F1"/>
    <w:rsid w:val="0031745A"/>
    <w:rsid w:val="0031752F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BDE"/>
    <w:rsid w:val="00320C4A"/>
    <w:rsid w:val="00320D19"/>
    <w:rsid w:val="00320D7B"/>
    <w:rsid w:val="00320DAD"/>
    <w:rsid w:val="00320ECB"/>
    <w:rsid w:val="00320F59"/>
    <w:rsid w:val="0032157A"/>
    <w:rsid w:val="003216C8"/>
    <w:rsid w:val="0032172D"/>
    <w:rsid w:val="00321911"/>
    <w:rsid w:val="00321914"/>
    <w:rsid w:val="00321965"/>
    <w:rsid w:val="00321D68"/>
    <w:rsid w:val="00321E40"/>
    <w:rsid w:val="00321F13"/>
    <w:rsid w:val="00321F5A"/>
    <w:rsid w:val="00322015"/>
    <w:rsid w:val="003222B8"/>
    <w:rsid w:val="003224B4"/>
    <w:rsid w:val="003228BA"/>
    <w:rsid w:val="0032298A"/>
    <w:rsid w:val="003229CF"/>
    <w:rsid w:val="00322B99"/>
    <w:rsid w:val="00322C83"/>
    <w:rsid w:val="00322D19"/>
    <w:rsid w:val="00322D80"/>
    <w:rsid w:val="003231E3"/>
    <w:rsid w:val="00323251"/>
    <w:rsid w:val="003233AE"/>
    <w:rsid w:val="003234FD"/>
    <w:rsid w:val="00323519"/>
    <w:rsid w:val="003235CA"/>
    <w:rsid w:val="0032366D"/>
    <w:rsid w:val="003237CA"/>
    <w:rsid w:val="003237D1"/>
    <w:rsid w:val="003237F6"/>
    <w:rsid w:val="00323861"/>
    <w:rsid w:val="00323A35"/>
    <w:rsid w:val="00323C82"/>
    <w:rsid w:val="00324075"/>
    <w:rsid w:val="0032413E"/>
    <w:rsid w:val="003244BD"/>
    <w:rsid w:val="003246F7"/>
    <w:rsid w:val="0032494B"/>
    <w:rsid w:val="00324BCB"/>
    <w:rsid w:val="00324DF0"/>
    <w:rsid w:val="00324E39"/>
    <w:rsid w:val="00324E4A"/>
    <w:rsid w:val="00324E55"/>
    <w:rsid w:val="00324E86"/>
    <w:rsid w:val="003250AB"/>
    <w:rsid w:val="0032526F"/>
    <w:rsid w:val="00325302"/>
    <w:rsid w:val="0032532F"/>
    <w:rsid w:val="00325570"/>
    <w:rsid w:val="00325595"/>
    <w:rsid w:val="00325978"/>
    <w:rsid w:val="003259D7"/>
    <w:rsid w:val="00325A70"/>
    <w:rsid w:val="00325A9F"/>
    <w:rsid w:val="00325C68"/>
    <w:rsid w:val="00325CDE"/>
    <w:rsid w:val="00325D35"/>
    <w:rsid w:val="00325F47"/>
    <w:rsid w:val="00325F52"/>
    <w:rsid w:val="00326071"/>
    <w:rsid w:val="0032624A"/>
    <w:rsid w:val="00326280"/>
    <w:rsid w:val="00326440"/>
    <w:rsid w:val="00326479"/>
    <w:rsid w:val="00326878"/>
    <w:rsid w:val="00326A5C"/>
    <w:rsid w:val="00326C8A"/>
    <w:rsid w:val="00326FD9"/>
    <w:rsid w:val="0032701A"/>
    <w:rsid w:val="003273AF"/>
    <w:rsid w:val="0032760D"/>
    <w:rsid w:val="003276FA"/>
    <w:rsid w:val="0032797F"/>
    <w:rsid w:val="00327AA7"/>
    <w:rsid w:val="00327D80"/>
    <w:rsid w:val="00327DE1"/>
    <w:rsid w:val="0033006C"/>
    <w:rsid w:val="003300AB"/>
    <w:rsid w:val="00330174"/>
    <w:rsid w:val="00330655"/>
    <w:rsid w:val="00330695"/>
    <w:rsid w:val="003306D0"/>
    <w:rsid w:val="003307AE"/>
    <w:rsid w:val="003309B0"/>
    <w:rsid w:val="00330B11"/>
    <w:rsid w:val="00331180"/>
    <w:rsid w:val="0033126A"/>
    <w:rsid w:val="00331479"/>
    <w:rsid w:val="003315E7"/>
    <w:rsid w:val="003317A8"/>
    <w:rsid w:val="003317D1"/>
    <w:rsid w:val="003317DE"/>
    <w:rsid w:val="00331A0F"/>
    <w:rsid w:val="00331A35"/>
    <w:rsid w:val="00331ABD"/>
    <w:rsid w:val="00331B33"/>
    <w:rsid w:val="00331E5E"/>
    <w:rsid w:val="00331EF1"/>
    <w:rsid w:val="00332122"/>
    <w:rsid w:val="0033216B"/>
    <w:rsid w:val="00332315"/>
    <w:rsid w:val="0033234A"/>
    <w:rsid w:val="0033265C"/>
    <w:rsid w:val="00332686"/>
    <w:rsid w:val="0033273E"/>
    <w:rsid w:val="00332779"/>
    <w:rsid w:val="003327AA"/>
    <w:rsid w:val="003328A9"/>
    <w:rsid w:val="00332DF0"/>
    <w:rsid w:val="00332E03"/>
    <w:rsid w:val="00332E65"/>
    <w:rsid w:val="00332F60"/>
    <w:rsid w:val="00333354"/>
    <w:rsid w:val="003335D7"/>
    <w:rsid w:val="00333618"/>
    <w:rsid w:val="0033367F"/>
    <w:rsid w:val="003336A2"/>
    <w:rsid w:val="00333762"/>
    <w:rsid w:val="003337C3"/>
    <w:rsid w:val="003338B1"/>
    <w:rsid w:val="00333A69"/>
    <w:rsid w:val="00333AF8"/>
    <w:rsid w:val="00333DBF"/>
    <w:rsid w:val="00333F1B"/>
    <w:rsid w:val="00333F3D"/>
    <w:rsid w:val="00333F4A"/>
    <w:rsid w:val="003342C3"/>
    <w:rsid w:val="0033486E"/>
    <w:rsid w:val="003348E7"/>
    <w:rsid w:val="00334979"/>
    <w:rsid w:val="00334A14"/>
    <w:rsid w:val="00334EC2"/>
    <w:rsid w:val="00334F2C"/>
    <w:rsid w:val="003350C2"/>
    <w:rsid w:val="0033577C"/>
    <w:rsid w:val="003357F2"/>
    <w:rsid w:val="00335AF7"/>
    <w:rsid w:val="00335B3F"/>
    <w:rsid w:val="00335D10"/>
    <w:rsid w:val="00335D1E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4D7"/>
    <w:rsid w:val="003375E5"/>
    <w:rsid w:val="003375EB"/>
    <w:rsid w:val="00337600"/>
    <w:rsid w:val="00337698"/>
    <w:rsid w:val="003376B2"/>
    <w:rsid w:val="003377A4"/>
    <w:rsid w:val="003377C5"/>
    <w:rsid w:val="0033793C"/>
    <w:rsid w:val="00337D51"/>
    <w:rsid w:val="00337E06"/>
    <w:rsid w:val="00340015"/>
    <w:rsid w:val="00340103"/>
    <w:rsid w:val="00340156"/>
    <w:rsid w:val="0034027E"/>
    <w:rsid w:val="003402B3"/>
    <w:rsid w:val="00340567"/>
    <w:rsid w:val="003406AF"/>
    <w:rsid w:val="00340A54"/>
    <w:rsid w:val="00340E42"/>
    <w:rsid w:val="00340FD9"/>
    <w:rsid w:val="00340FE6"/>
    <w:rsid w:val="00341232"/>
    <w:rsid w:val="00341457"/>
    <w:rsid w:val="003414A7"/>
    <w:rsid w:val="0034159E"/>
    <w:rsid w:val="00341757"/>
    <w:rsid w:val="00341BD9"/>
    <w:rsid w:val="00341C40"/>
    <w:rsid w:val="00341CC8"/>
    <w:rsid w:val="00341D0C"/>
    <w:rsid w:val="00341DCA"/>
    <w:rsid w:val="00341F60"/>
    <w:rsid w:val="003420BB"/>
    <w:rsid w:val="0034222F"/>
    <w:rsid w:val="0034235A"/>
    <w:rsid w:val="003423FF"/>
    <w:rsid w:val="00342458"/>
    <w:rsid w:val="003424CA"/>
    <w:rsid w:val="0034268E"/>
    <w:rsid w:val="003429AA"/>
    <w:rsid w:val="00342A0B"/>
    <w:rsid w:val="00342A4E"/>
    <w:rsid w:val="00342AD1"/>
    <w:rsid w:val="00342B74"/>
    <w:rsid w:val="00342BD1"/>
    <w:rsid w:val="00342D98"/>
    <w:rsid w:val="00343007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D3F"/>
    <w:rsid w:val="00343F9F"/>
    <w:rsid w:val="0034412D"/>
    <w:rsid w:val="00344180"/>
    <w:rsid w:val="00344436"/>
    <w:rsid w:val="003448A5"/>
    <w:rsid w:val="00344F83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6FF2"/>
    <w:rsid w:val="003470D2"/>
    <w:rsid w:val="00347193"/>
    <w:rsid w:val="003474BE"/>
    <w:rsid w:val="00347544"/>
    <w:rsid w:val="0034771F"/>
    <w:rsid w:val="003478A2"/>
    <w:rsid w:val="003478E0"/>
    <w:rsid w:val="00347B0C"/>
    <w:rsid w:val="00347B26"/>
    <w:rsid w:val="00347B46"/>
    <w:rsid w:val="00347CA6"/>
    <w:rsid w:val="00347D29"/>
    <w:rsid w:val="00347E83"/>
    <w:rsid w:val="00350094"/>
    <w:rsid w:val="003502FC"/>
    <w:rsid w:val="00350528"/>
    <w:rsid w:val="003506DC"/>
    <w:rsid w:val="0035077F"/>
    <w:rsid w:val="00350A3E"/>
    <w:rsid w:val="00350FD1"/>
    <w:rsid w:val="00351069"/>
    <w:rsid w:val="0035128C"/>
    <w:rsid w:val="00351295"/>
    <w:rsid w:val="003512AD"/>
    <w:rsid w:val="0035134D"/>
    <w:rsid w:val="00351501"/>
    <w:rsid w:val="00351A2A"/>
    <w:rsid w:val="00351C33"/>
    <w:rsid w:val="00351C71"/>
    <w:rsid w:val="00351E13"/>
    <w:rsid w:val="0035211B"/>
    <w:rsid w:val="00352136"/>
    <w:rsid w:val="00352418"/>
    <w:rsid w:val="00352443"/>
    <w:rsid w:val="0035250A"/>
    <w:rsid w:val="0035258E"/>
    <w:rsid w:val="00352660"/>
    <w:rsid w:val="003526EA"/>
    <w:rsid w:val="003529BD"/>
    <w:rsid w:val="00352A00"/>
    <w:rsid w:val="00352A8E"/>
    <w:rsid w:val="00352BD7"/>
    <w:rsid w:val="00352C48"/>
    <w:rsid w:val="00352C7A"/>
    <w:rsid w:val="00352CC2"/>
    <w:rsid w:val="00352E43"/>
    <w:rsid w:val="00352EBF"/>
    <w:rsid w:val="00352F10"/>
    <w:rsid w:val="00352F14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EB"/>
    <w:rsid w:val="00353EF9"/>
    <w:rsid w:val="00354145"/>
    <w:rsid w:val="00354239"/>
    <w:rsid w:val="003542C4"/>
    <w:rsid w:val="00354449"/>
    <w:rsid w:val="00354514"/>
    <w:rsid w:val="0035482D"/>
    <w:rsid w:val="003548B8"/>
    <w:rsid w:val="0035492B"/>
    <w:rsid w:val="003549A7"/>
    <w:rsid w:val="00354A3C"/>
    <w:rsid w:val="00354AD1"/>
    <w:rsid w:val="00354B55"/>
    <w:rsid w:val="00354C69"/>
    <w:rsid w:val="00354E30"/>
    <w:rsid w:val="00354EA4"/>
    <w:rsid w:val="00354F4E"/>
    <w:rsid w:val="00355375"/>
    <w:rsid w:val="00355417"/>
    <w:rsid w:val="00355490"/>
    <w:rsid w:val="00355497"/>
    <w:rsid w:val="0035563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101"/>
    <w:rsid w:val="00357541"/>
    <w:rsid w:val="003575FE"/>
    <w:rsid w:val="0035763A"/>
    <w:rsid w:val="003579D6"/>
    <w:rsid w:val="00357C4C"/>
    <w:rsid w:val="00357D3F"/>
    <w:rsid w:val="00357FD1"/>
    <w:rsid w:val="003602C5"/>
    <w:rsid w:val="00360432"/>
    <w:rsid w:val="003604E7"/>
    <w:rsid w:val="003606C0"/>
    <w:rsid w:val="00360B7A"/>
    <w:rsid w:val="00360D73"/>
    <w:rsid w:val="00360F02"/>
    <w:rsid w:val="00360F35"/>
    <w:rsid w:val="00360F99"/>
    <w:rsid w:val="00361046"/>
    <w:rsid w:val="0036108A"/>
    <w:rsid w:val="003613AB"/>
    <w:rsid w:val="00361552"/>
    <w:rsid w:val="00361553"/>
    <w:rsid w:val="003616BC"/>
    <w:rsid w:val="00361774"/>
    <w:rsid w:val="003617E6"/>
    <w:rsid w:val="00361BE8"/>
    <w:rsid w:val="00361DF6"/>
    <w:rsid w:val="00361EC9"/>
    <w:rsid w:val="0036204C"/>
    <w:rsid w:val="003621AE"/>
    <w:rsid w:val="0036247C"/>
    <w:rsid w:val="0036267D"/>
    <w:rsid w:val="003626A2"/>
    <w:rsid w:val="00362AD8"/>
    <w:rsid w:val="00362BD2"/>
    <w:rsid w:val="00362E18"/>
    <w:rsid w:val="00362F0F"/>
    <w:rsid w:val="00362FC0"/>
    <w:rsid w:val="00362FC8"/>
    <w:rsid w:val="00363080"/>
    <w:rsid w:val="003631D6"/>
    <w:rsid w:val="00363400"/>
    <w:rsid w:val="00363474"/>
    <w:rsid w:val="00363825"/>
    <w:rsid w:val="00363D97"/>
    <w:rsid w:val="00363E4A"/>
    <w:rsid w:val="00363EA7"/>
    <w:rsid w:val="00364096"/>
    <w:rsid w:val="0036419E"/>
    <w:rsid w:val="00364455"/>
    <w:rsid w:val="00364550"/>
    <w:rsid w:val="003645BC"/>
    <w:rsid w:val="00364BD7"/>
    <w:rsid w:val="00364CED"/>
    <w:rsid w:val="00364D68"/>
    <w:rsid w:val="00364F4F"/>
    <w:rsid w:val="00365097"/>
    <w:rsid w:val="003650B8"/>
    <w:rsid w:val="003651AE"/>
    <w:rsid w:val="00365274"/>
    <w:rsid w:val="0036554B"/>
    <w:rsid w:val="00365A9B"/>
    <w:rsid w:val="00365B05"/>
    <w:rsid w:val="00365F5D"/>
    <w:rsid w:val="00365FFC"/>
    <w:rsid w:val="003661C2"/>
    <w:rsid w:val="003662B3"/>
    <w:rsid w:val="003662D8"/>
    <w:rsid w:val="00366384"/>
    <w:rsid w:val="0036653E"/>
    <w:rsid w:val="003665F3"/>
    <w:rsid w:val="0036669E"/>
    <w:rsid w:val="00366882"/>
    <w:rsid w:val="00366914"/>
    <w:rsid w:val="00366A5C"/>
    <w:rsid w:val="00366A5D"/>
    <w:rsid w:val="00366E46"/>
    <w:rsid w:val="00366FA1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DE5"/>
    <w:rsid w:val="00367E2D"/>
    <w:rsid w:val="00367EF6"/>
    <w:rsid w:val="003700C4"/>
    <w:rsid w:val="00370135"/>
    <w:rsid w:val="0037034B"/>
    <w:rsid w:val="003703F3"/>
    <w:rsid w:val="003707B3"/>
    <w:rsid w:val="003707FA"/>
    <w:rsid w:val="0037083B"/>
    <w:rsid w:val="00370936"/>
    <w:rsid w:val="00370C63"/>
    <w:rsid w:val="00370D6C"/>
    <w:rsid w:val="0037107A"/>
    <w:rsid w:val="003710CE"/>
    <w:rsid w:val="0037127A"/>
    <w:rsid w:val="00371280"/>
    <w:rsid w:val="0037143A"/>
    <w:rsid w:val="0037146E"/>
    <w:rsid w:val="00371782"/>
    <w:rsid w:val="003719C8"/>
    <w:rsid w:val="00371C00"/>
    <w:rsid w:val="00371DAA"/>
    <w:rsid w:val="0037219C"/>
    <w:rsid w:val="003721E5"/>
    <w:rsid w:val="00372274"/>
    <w:rsid w:val="00372318"/>
    <w:rsid w:val="003723DA"/>
    <w:rsid w:val="00372454"/>
    <w:rsid w:val="0037281C"/>
    <w:rsid w:val="00372C42"/>
    <w:rsid w:val="00372D5A"/>
    <w:rsid w:val="00372E6B"/>
    <w:rsid w:val="003730C7"/>
    <w:rsid w:val="00373164"/>
    <w:rsid w:val="003736A9"/>
    <w:rsid w:val="003737C5"/>
    <w:rsid w:val="003738A9"/>
    <w:rsid w:val="00373952"/>
    <w:rsid w:val="00373A58"/>
    <w:rsid w:val="00373A95"/>
    <w:rsid w:val="00373AB0"/>
    <w:rsid w:val="00373AD4"/>
    <w:rsid w:val="00373C5A"/>
    <w:rsid w:val="00373EED"/>
    <w:rsid w:val="00373F4C"/>
    <w:rsid w:val="00374078"/>
    <w:rsid w:val="003744A5"/>
    <w:rsid w:val="00374581"/>
    <w:rsid w:val="003749AA"/>
    <w:rsid w:val="003749B3"/>
    <w:rsid w:val="003749DA"/>
    <w:rsid w:val="00374A32"/>
    <w:rsid w:val="00374A91"/>
    <w:rsid w:val="00374BB7"/>
    <w:rsid w:val="00374BC7"/>
    <w:rsid w:val="00374BD2"/>
    <w:rsid w:val="00374C17"/>
    <w:rsid w:val="00374C4A"/>
    <w:rsid w:val="00374D3E"/>
    <w:rsid w:val="00374DB1"/>
    <w:rsid w:val="00374E41"/>
    <w:rsid w:val="0037544B"/>
    <w:rsid w:val="00375453"/>
    <w:rsid w:val="003754DE"/>
    <w:rsid w:val="003755C2"/>
    <w:rsid w:val="003756E9"/>
    <w:rsid w:val="00375C45"/>
    <w:rsid w:val="00375C5F"/>
    <w:rsid w:val="00375DBA"/>
    <w:rsid w:val="00375F2E"/>
    <w:rsid w:val="00375FAE"/>
    <w:rsid w:val="00376007"/>
    <w:rsid w:val="00376091"/>
    <w:rsid w:val="003762FB"/>
    <w:rsid w:val="003763CE"/>
    <w:rsid w:val="003763E3"/>
    <w:rsid w:val="00376454"/>
    <w:rsid w:val="003768EF"/>
    <w:rsid w:val="003769BA"/>
    <w:rsid w:val="003769C9"/>
    <w:rsid w:val="003769F2"/>
    <w:rsid w:val="00376AC3"/>
    <w:rsid w:val="00376ACF"/>
    <w:rsid w:val="00376ADB"/>
    <w:rsid w:val="00376FFE"/>
    <w:rsid w:val="0037704B"/>
    <w:rsid w:val="0037731A"/>
    <w:rsid w:val="00377337"/>
    <w:rsid w:val="003773E8"/>
    <w:rsid w:val="00377469"/>
    <w:rsid w:val="0037761E"/>
    <w:rsid w:val="003776A5"/>
    <w:rsid w:val="003776CB"/>
    <w:rsid w:val="003776E1"/>
    <w:rsid w:val="00377898"/>
    <w:rsid w:val="00377D4D"/>
    <w:rsid w:val="00377ED6"/>
    <w:rsid w:val="00380006"/>
    <w:rsid w:val="003800B1"/>
    <w:rsid w:val="00380182"/>
    <w:rsid w:val="003803E3"/>
    <w:rsid w:val="003805AD"/>
    <w:rsid w:val="00380663"/>
    <w:rsid w:val="0038085F"/>
    <w:rsid w:val="00380A66"/>
    <w:rsid w:val="00380AA8"/>
    <w:rsid w:val="00380AE4"/>
    <w:rsid w:val="00380BE8"/>
    <w:rsid w:val="00380E7F"/>
    <w:rsid w:val="00380E9E"/>
    <w:rsid w:val="00380ED3"/>
    <w:rsid w:val="00381179"/>
    <w:rsid w:val="00381276"/>
    <w:rsid w:val="003816DC"/>
    <w:rsid w:val="003817A9"/>
    <w:rsid w:val="0038194E"/>
    <w:rsid w:val="00381B74"/>
    <w:rsid w:val="00381B78"/>
    <w:rsid w:val="00381C98"/>
    <w:rsid w:val="00381CCB"/>
    <w:rsid w:val="00381F6F"/>
    <w:rsid w:val="00382005"/>
    <w:rsid w:val="00382109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164"/>
    <w:rsid w:val="003833F7"/>
    <w:rsid w:val="003834B7"/>
    <w:rsid w:val="0038376A"/>
    <w:rsid w:val="0038395C"/>
    <w:rsid w:val="00383AD0"/>
    <w:rsid w:val="00383C98"/>
    <w:rsid w:val="00383CAA"/>
    <w:rsid w:val="00383CD8"/>
    <w:rsid w:val="00384146"/>
    <w:rsid w:val="00384211"/>
    <w:rsid w:val="0038431D"/>
    <w:rsid w:val="00384716"/>
    <w:rsid w:val="003848CA"/>
    <w:rsid w:val="0038498E"/>
    <w:rsid w:val="00384B22"/>
    <w:rsid w:val="00384C4F"/>
    <w:rsid w:val="00385021"/>
    <w:rsid w:val="00385061"/>
    <w:rsid w:val="003850BE"/>
    <w:rsid w:val="003853C7"/>
    <w:rsid w:val="00385B2F"/>
    <w:rsid w:val="00385D14"/>
    <w:rsid w:val="00385D88"/>
    <w:rsid w:val="00385FE2"/>
    <w:rsid w:val="003863FA"/>
    <w:rsid w:val="00386750"/>
    <w:rsid w:val="0038685A"/>
    <w:rsid w:val="00386923"/>
    <w:rsid w:val="00386A8C"/>
    <w:rsid w:val="00386D11"/>
    <w:rsid w:val="00386EE7"/>
    <w:rsid w:val="00386FAE"/>
    <w:rsid w:val="00387185"/>
    <w:rsid w:val="003872D2"/>
    <w:rsid w:val="00387549"/>
    <w:rsid w:val="00387C77"/>
    <w:rsid w:val="00387D52"/>
    <w:rsid w:val="00387EB3"/>
    <w:rsid w:val="003902BE"/>
    <w:rsid w:val="00390311"/>
    <w:rsid w:val="00390509"/>
    <w:rsid w:val="003907D3"/>
    <w:rsid w:val="00390952"/>
    <w:rsid w:val="00390D51"/>
    <w:rsid w:val="00390DC4"/>
    <w:rsid w:val="003910BD"/>
    <w:rsid w:val="0039146A"/>
    <w:rsid w:val="00391628"/>
    <w:rsid w:val="003918E9"/>
    <w:rsid w:val="0039198F"/>
    <w:rsid w:val="00391A1F"/>
    <w:rsid w:val="00391CE0"/>
    <w:rsid w:val="00391E84"/>
    <w:rsid w:val="00392043"/>
    <w:rsid w:val="003923EF"/>
    <w:rsid w:val="003924C6"/>
    <w:rsid w:val="003926C4"/>
    <w:rsid w:val="003926D7"/>
    <w:rsid w:val="00392C20"/>
    <w:rsid w:val="00392C2A"/>
    <w:rsid w:val="00392F5A"/>
    <w:rsid w:val="00392F63"/>
    <w:rsid w:val="00393277"/>
    <w:rsid w:val="003933C5"/>
    <w:rsid w:val="003933F9"/>
    <w:rsid w:val="00393479"/>
    <w:rsid w:val="00393923"/>
    <w:rsid w:val="00393A2E"/>
    <w:rsid w:val="00393A97"/>
    <w:rsid w:val="00393B05"/>
    <w:rsid w:val="00393C00"/>
    <w:rsid w:val="00393D0A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1E6"/>
    <w:rsid w:val="003952DD"/>
    <w:rsid w:val="0039533E"/>
    <w:rsid w:val="00395804"/>
    <w:rsid w:val="0039591D"/>
    <w:rsid w:val="00395C00"/>
    <w:rsid w:val="00395D51"/>
    <w:rsid w:val="00395FFE"/>
    <w:rsid w:val="00396052"/>
    <w:rsid w:val="003960E9"/>
    <w:rsid w:val="0039610D"/>
    <w:rsid w:val="00396400"/>
    <w:rsid w:val="0039649D"/>
    <w:rsid w:val="0039651D"/>
    <w:rsid w:val="0039656B"/>
    <w:rsid w:val="00396572"/>
    <w:rsid w:val="0039670E"/>
    <w:rsid w:val="00396809"/>
    <w:rsid w:val="0039683F"/>
    <w:rsid w:val="003968C4"/>
    <w:rsid w:val="00396944"/>
    <w:rsid w:val="00396B13"/>
    <w:rsid w:val="00396B88"/>
    <w:rsid w:val="00396C4F"/>
    <w:rsid w:val="00396CDF"/>
    <w:rsid w:val="00396E96"/>
    <w:rsid w:val="00396E99"/>
    <w:rsid w:val="00396F34"/>
    <w:rsid w:val="00396F89"/>
    <w:rsid w:val="00397373"/>
    <w:rsid w:val="0039741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99E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C85"/>
    <w:rsid w:val="003A1E86"/>
    <w:rsid w:val="003A206A"/>
    <w:rsid w:val="003A2196"/>
    <w:rsid w:val="003A22CB"/>
    <w:rsid w:val="003A22FB"/>
    <w:rsid w:val="003A264A"/>
    <w:rsid w:val="003A2653"/>
    <w:rsid w:val="003A26E4"/>
    <w:rsid w:val="003A2B12"/>
    <w:rsid w:val="003A2C46"/>
    <w:rsid w:val="003A2C96"/>
    <w:rsid w:val="003A2CBA"/>
    <w:rsid w:val="003A2CD5"/>
    <w:rsid w:val="003A2CDD"/>
    <w:rsid w:val="003A2D5B"/>
    <w:rsid w:val="003A2FC3"/>
    <w:rsid w:val="003A2FFD"/>
    <w:rsid w:val="003A34AA"/>
    <w:rsid w:val="003A34B0"/>
    <w:rsid w:val="003A392D"/>
    <w:rsid w:val="003A3AB1"/>
    <w:rsid w:val="003A3BE9"/>
    <w:rsid w:val="003A3C62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78"/>
    <w:rsid w:val="003A5089"/>
    <w:rsid w:val="003A5127"/>
    <w:rsid w:val="003A5230"/>
    <w:rsid w:val="003A53AB"/>
    <w:rsid w:val="003A546E"/>
    <w:rsid w:val="003A551A"/>
    <w:rsid w:val="003A5710"/>
    <w:rsid w:val="003A5796"/>
    <w:rsid w:val="003A586B"/>
    <w:rsid w:val="003A59D0"/>
    <w:rsid w:val="003A5A0D"/>
    <w:rsid w:val="003A5BF0"/>
    <w:rsid w:val="003A5BF5"/>
    <w:rsid w:val="003A5CE7"/>
    <w:rsid w:val="003A5DF0"/>
    <w:rsid w:val="003A60F0"/>
    <w:rsid w:val="003A6188"/>
    <w:rsid w:val="003A623E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904"/>
    <w:rsid w:val="003A7917"/>
    <w:rsid w:val="003A7A97"/>
    <w:rsid w:val="003A7B35"/>
    <w:rsid w:val="003A7B92"/>
    <w:rsid w:val="003A7C08"/>
    <w:rsid w:val="003A7D93"/>
    <w:rsid w:val="003A7E79"/>
    <w:rsid w:val="003A7F30"/>
    <w:rsid w:val="003B009A"/>
    <w:rsid w:val="003B0127"/>
    <w:rsid w:val="003B0686"/>
    <w:rsid w:val="003B06F8"/>
    <w:rsid w:val="003B0728"/>
    <w:rsid w:val="003B07CA"/>
    <w:rsid w:val="003B08A4"/>
    <w:rsid w:val="003B0AF2"/>
    <w:rsid w:val="003B0B41"/>
    <w:rsid w:val="003B0BFD"/>
    <w:rsid w:val="003B0C81"/>
    <w:rsid w:val="003B0D15"/>
    <w:rsid w:val="003B0E05"/>
    <w:rsid w:val="003B0ED4"/>
    <w:rsid w:val="003B0F33"/>
    <w:rsid w:val="003B103E"/>
    <w:rsid w:val="003B10AC"/>
    <w:rsid w:val="003B11E6"/>
    <w:rsid w:val="003B12FC"/>
    <w:rsid w:val="003B1381"/>
    <w:rsid w:val="003B1466"/>
    <w:rsid w:val="003B1575"/>
    <w:rsid w:val="003B1962"/>
    <w:rsid w:val="003B1C60"/>
    <w:rsid w:val="003B1CA4"/>
    <w:rsid w:val="003B25E7"/>
    <w:rsid w:val="003B2825"/>
    <w:rsid w:val="003B2ADE"/>
    <w:rsid w:val="003B2C6D"/>
    <w:rsid w:val="003B2CD6"/>
    <w:rsid w:val="003B2DFC"/>
    <w:rsid w:val="003B2F1A"/>
    <w:rsid w:val="003B313A"/>
    <w:rsid w:val="003B3640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24"/>
    <w:rsid w:val="003B46F3"/>
    <w:rsid w:val="003B4713"/>
    <w:rsid w:val="003B4907"/>
    <w:rsid w:val="003B4A1A"/>
    <w:rsid w:val="003B4B2C"/>
    <w:rsid w:val="003B4C93"/>
    <w:rsid w:val="003B4CEA"/>
    <w:rsid w:val="003B4CED"/>
    <w:rsid w:val="003B53A4"/>
    <w:rsid w:val="003B5652"/>
    <w:rsid w:val="003B5925"/>
    <w:rsid w:val="003B5C51"/>
    <w:rsid w:val="003B5DAF"/>
    <w:rsid w:val="003B5E83"/>
    <w:rsid w:val="003B6165"/>
    <w:rsid w:val="003B6233"/>
    <w:rsid w:val="003B6505"/>
    <w:rsid w:val="003B69A6"/>
    <w:rsid w:val="003B6B56"/>
    <w:rsid w:val="003B6C1E"/>
    <w:rsid w:val="003B6EF9"/>
    <w:rsid w:val="003B6F6A"/>
    <w:rsid w:val="003B6FF6"/>
    <w:rsid w:val="003B70EF"/>
    <w:rsid w:val="003B7234"/>
    <w:rsid w:val="003B73F6"/>
    <w:rsid w:val="003B76D4"/>
    <w:rsid w:val="003B7790"/>
    <w:rsid w:val="003B78D7"/>
    <w:rsid w:val="003B7940"/>
    <w:rsid w:val="003B7966"/>
    <w:rsid w:val="003B79E6"/>
    <w:rsid w:val="003B7AED"/>
    <w:rsid w:val="003B7C36"/>
    <w:rsid w:val="003B7ED8"/>
    <w:rsid w:val="003C00CB"/>
    <w:rsid w:val="003C0103"/>
    <w:rsid w:val="003C010E"/>
    <w:rsid w:val="003C0143"/>
    <w:rsid w:val="003C040B"/>
    <w:rsid w:val="003C0450"/>
    <w:rsid w:val="003C05A3"/>
    <w:rsid w:val="003C05E4"/>
    <w:rsid w:val="003C0977"/>
    <w:rsid w:val="003C0980"/>
    <w:rsid w:val="003C0BF0"/>
    <w:rsid w:val="003C0CDE"/>
    <w:rsid w:val="003C0D77"/>
    <w:rsid w:val="003C0FED"/>
    <w:rsid w:val="003C100F"/>
    <w:rsid w:val="003C10D4"/>
    <w:rsid w:val="003C1208"/>
    <w:rsid w:val="003C1496"/>
    <w:rsid w:val="003C15A1"/>
    <w:rsid w:val="003C160C"/>
    <w:rsid w:val="003C1645"/>
    <w:rsid w:val="003C1657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93D"/>
    <w:rsid w:val="003C2B7F"/>
    <w:rsid w:val="003C2CC4"/>
    <w:rsid w:val="003C2D6A"/>
    <w:rsid w:val="003C2E99"/>
    <w:rsid w:val="003C2ECC"/>
    <w:rsid w:val="003C3028"/>
    <w:rsid w:val="003C3159"/>
    <w:rsid w:val="003C31C2"/>
    <w:rsid w:val="003C3423"/>
    <w:rsid w:val="003C37CC"/>
    <w:rsid w:val="003C3ADF"/>
    <w:rsid w:val="003C3C0D"/>
    <w:rsid w:val="003C3DF9"/>
    <w:rsid w:val="003C3E98"/>
    <w:rsid w:val="003C4063"/>
    <w:rsid w:val="003C41AB"/>
    <w:rsid w:val="003C4223"/>
    <w:rsid w:val="003C4321"/>
    <w:rsid w:val="003C44AA"/>
    <w:rsid w:val="003C4778"/>
    <w:rsid w:val="003C4D73"/>
    <w:rsid w:val="003C4D75"/>
    <w:rsid w:val="003C4D89"/>
    <w:rsid w:val="003C54DD"/>
    <w:rsid w:val="003C5579"/>
    <w:rsid w:val="003C55CB"/>
    <w:rsid w:val="003C566C"/>
    <w:rsid w:val="003C59D0"/>
    <w:rsid w:val="003C5AC0"/>
    <w:rsid w:val="003C5B08"/>
    <w:rsid w:val="003C5C93"/>
    <w:rsid w:val="003C5CAA"/>
    <w:rsid w:val="003C5E0A"/>
    <w:rsid w:val="003C634E"/>
    <w:rsid w:val="003C63FF"/>
    <w:rsid w:val="003C64D2"/>
    <w:rsid w:val="003C65EE"/>
    <w:rsid w:val="003C6A2D"/>
    <w:rsid w:val="003C6B3F"/>
    <w:rsid w:val="003C6B91"/>
    <w:rsid w:val="003C6F66"/>
    <w:rsid w:val="003C6FFF"/>
    <w:rsid w:val="003C7292"/>
    <w:rsid w:val="003C73AC"/>
    <w:rsid w:val="003C74C1"/>
    <w:rsid w:val="003C7A7A"/>
    <w:rsid w:val="003D0006"/>
    <w:rsid w:val="003D0845"/>
    <w:rsid w:val="003D08A0"/>
    <w:rsid w:val="003D0914"/>
    <w:rsid w:val="003D0A2C"/>
    <w:rsid w:val="003D0BA5"/>
    <w:rsid w:val="003D0BCF"/>
    <w:rsid w:val="003D0BF8"/>
    <w:rsid w:val="003D0D54"/>
    <w:rsid w:val="003D0D74"/>
    <w:rsid w:val="003D0E14"/>
    <w:rsid w:val="003D0E17"/>
    <w:rsid w:val="003D0E6F"/>
    <w:rsid w:val="003D0F7B"/>
    <w:rsid w:val="003D1154"/>
    <w:rsid w:val="003D143E"/>
    <w:rsid w:val="003D17E9"/>
    <w:rsid w:val="003D1976"/>
    <w:rsid w:val="003D19DF"/>
    <w:rsid w:val="003D1C1E"/>
    <w:rsid w:val="003D1C87"/>
    <w:rsid w:val="003D1DA2"/>
    <w:rsid w:val="003D1E84"/>
    <w:rsid w:val="003D1EF5"/>
    <w:rsid w:val="003D2088"/>
    <w:rsid w:val="003D23B9"/>
    <w:rsid w:val="003D2477"/>
    <w:rsid w:val="003D2648"/>
    <w:rsid w:val="003D2894"/>
    <w:rsid w:val="003D28CD"/>
    <w:rsid w:val="003D2902"/>
    <w:rsid w:val="003D2BB0"/>
    <w:rsid w:val="003D2EDC"/>
    <w:rsid w:val="003D3337"/>
    <w:rsid w:val="003D34D5"/>
    <w:rsid w:val="003D3577"/>
    <w:rsid w:val="003D3648"/>
    <w:rsid w:val="003D390B"/>
    <w:rsid w:val="003D3918"/>
    <w:rsid w:val="003D3BB5"/>
    <w:rsid w:val="003D3F5A"/>
    <w:rsid w:val="003D3F5E"/>
    <w:rsid w:val="003D409B"/>
    <w:rsid w:val="003D40D8"/>
    <w:rsid w:val="003D42B5"/>
    <w:rsid w:val="003D445D"/>
    <w:rsid w:val="003D471D"/>
    <w:rsid w:val="003D476C"/>
    <w:rsid w:val="003D477E"/>
    <w:rsid w:val="003D4A28"/>
    <w:rsid w:val="003D4E1B"/>
    <w:rsid w:val="003D5272"/>
    <w:rsid w:val="003D52EE"/>
    <w:rsid w:val="003D532A"/>
    <w:rsid w:val="003D5540"/>
    <w:rsid w:val="003D57D4"/>
    <w:rsid w:val="003D5839"/>
    <w:rsid w:val="003D5FB8"/>
    <w:rsid w:val="003D6007"/>
    <w:rsid w:val="003D62F9"/>
    <w:rsid w:val="003D65D1"/>
    <w:rsid w:val="003D6BFE"/>
    <w:rsid w:val="003D6C4C"/>
    <w:rsid w:val="003D6D40"/>
    <w:rsid w:val="003D6DCE"/>
    <w:rsid w:val="003D6EF3"/>
    <w:rsid w:val="003D719D"/>
    <w:rsid w:val="003D71C0"/>
    <w:rsid w:val="003D730A"/>
    <w:rsid w:val="003D7480"/>
    <w:rsid w:val="003D752B"/>
    <w:rsid w:val="003D7674"/>
    <w:rsid w:val="003D76EA"/>
    <w:rsid w:val="003D77EB"/>
    <w:rsid w:val="003D7874"/>
    <w:rsid w:val="003D78F8"/>
    <w:rsid w:val="003D7D7E"/>
    <w:rsid w:val="003D7D8F"/>
    <w:rsid w:val="003D7EEC"/>
    <w:rsid w:val="003E009A"/>
    <w:rsid w:val="003E02FA"/>
    <w:rsid w:val="003E055B"/>
    <w:rsid w:val="003E060E"/>
    <w:rsid w:val="003E06B3"/>
    <w:rsid w:val="003E07B6"/>
    <w:rsid w:val="003E0B62"/>
    <w:rsid w:val="003E0CB0"/>
    <w:rsid w:val="003E0D8D"/>
    <w:rsid w:val="003E0DAC"/>
    <w:rsid w:val="003E0DDA"/>
    <w:rsid w:val="003E0FCF"/>
    <w:rsid w:val="003E1078"/>
    <w:rsid w:val="003E10DC"/>
    <w:rsid w:val="003E119B"/>
    <w:rsid w:val="003E1780"/>
    <w:rsid w:val="003E1A73"/>
    <w:rsid w:val="003E1A91"/>
    <w:rsid w:val="003E1CC6"/>
    <w:rsid w:val="003E1E11"/>
    <w:rsid w:val="003E1F08"/>
    <w:rsid w:val="003E1FC9"/>
    <w:rsid w:val="003E228D"/>
    <w:rsid w:val="003E23D9"/>
    <w:rsid w:val="003E25CE"/>
    <w:rsid w:val="003E27C6"/>
    <w:rsid w:val="003E2A36"/>
    <w:rsid w:val="003E2BA7"/>
    <w:rsid w:val="003E2D4B"/>
    <w:rsid w:val="003E2E88"/>
    <w:rsid w:val="003E3027"/>
    <w:rsid w:val="003E342A"/>
    <w:rsid w:val="003E3561"/>
    <w:rsid w:val="003E365E"/>
    <w:rsid w:val="003E36E2"/>
    <w:rsid w:val="003E36FC"/>
    <w:rsid w:val="003E3D9B"/>
    <w:rsid w:val="003E3DE9"/>
    <w:rsid w:val="003E3E54"/>
    <w:rsid w:val="003E4316"/>
    <w:rsid w:val="003E45C8"/>
    <w:rsid w:val="003E46A9"/>
    <w:rsid w:val="003E46BD"/>
    <w:rsid w:val="003E4A39"/>
    <w:rsid w:val="003E4C45"/>
    <w:rsid w:val="003E4D94"/>
    <w:rsid w:val="003E4E58"/>
    <w:rsid w:val="003E5030"/>
    <w:rsid w:val="003E5142"/>
    <w:rsid w:val="003E5234"/>
    <w:rsid w:val="003E52CE"/>
    <w:rsid w:val="003E52E6"/>
    <w:rsid w:val="003E53C5"/>
    <w:rsid w:val="003E53FC"/>
    <w:rsid w:val="003E5472"/>
    <w:rsid w:val="003E5495"/>
    <w:rsid w:val="003E56AE"/>
    <w:rsid w:val="003E5766"/>
    <w:rsid w:val="003E5AC2"/>
    <w:rsid w:val="003E5AFE"/>
    <w:rsid w:val="003E5C4C"/>
    <w:rsid w:val="003E5DE9"/>
    <w:rsid w:val="003E6012"/>
    <w:rsid w:val="003E60FB"/>
    <w:rsid w:val="003E6206"/>
    <w:rsid w:val="003E62ED"/>
    <w:rsid w:val="003E6726"/>
    <w:rsid w:val="003E6981"/>
    <w:rsid w:val="003E6DEA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D2A"/>
    <w:rsid w:val="003E7E73"/>
    <w:rsid w:val="003E7F2C"/>
    <w:rsid w:val="003F012B"/>
    <w:rsid w:val="003F0258"/>
    <w:rsid w:val="003F0275"/>
    <w:rsid w:val="003F02C4"/>
    <w:rsid w:val="003F0333"/>
    <w:rsid w:val="003F033D"/>
    <w:rsid w:val="003F034E"/>
    <w:rsid w:val="003F0527"/>
    <w:rsid w:val="003F062D"/>
    <w:rsid w:val="003F0895"/>
    <w:rsid w:val="003F0B31"/>
    <w:rsid w:val="003F0BC7"/>
    <w:rsid w:val="003F0E1F"/>
    <w:rsid w:val="003F0EA2"/>
    <w:rsid w:val="003F105E"/>
    <w:rsid w:val="003F10DD"/>
    <w:rsid w:val="003F13DA"/>
    <w:rsid w:val="003F1827"/>
    <w:rsid w:val="003F1AE8"/>
    <w:rsid w:val="003F22EF"/>
    <w:rsid w:val="003F24D3"/>
    <w:rsid w:val="003F256D"/>
    <w:rsid w:val="003F2624"/>
    <w:rsid w:val="003F27ED"/>
    <w:rsid w:val="003F285B"/>
    <w:rsid w:val="003F3174"/>
    <w:rsid w:val="003F31EC"/>
    <w:rsid w:val="003F3376"/>
    <w:rsid w:val="003F35FE"/>
    <w:rsid w:val="003F3672"/>
    <w:rsid w:val="003F368D"/>
    <w:rsid w:val="003F36A4"/>
    <w:rsid w:val="003F374F"/>
    <w:rsid w:val="003F37DF"/>
    <w:rsid w:val="003F3866"/>
    <w:rsid w:val="003F3A51"/>
    <w:rsid w:val="003F3BD8"/>
    <w:rsid w:val="003F3CCD"/>
    <w:rsid w:val="003F3F69"/>
    <w:rsid w:val="003F3FBA"/>
    <w:rsid w:val="003F4093"/>
    <w:rsid w:val="003F4180"/>
    <w:rsid w:val="003F4632"/>
    <w:rsid w:val="003F4707"/>
    <w:rsid w:val="003F4850"/>
    <w:rsid w:val="003F499C"/>
    <w:rsid w:val="003F49A9"/>
    <w:rsid w:val="003F4C07"/>
    <w:rsid w:val="003F4D89"/>
    <w:rsid w:val="003F4DE4"/>
    <w:rsid w:val="003F4EC9"/>
    <w:rsid w:val="003F5431"/>
    <w:rsid w:val="003F5447"/>
    <w:rsid w:val="003F5EB2"/>
    <w:rsid w:val="003F6028"/>
    <w:rsid w:val="003F61FC"/>
    <w:rsid w:val="003F6300"/>
    <w:rsid w:val="003F6428"/>
    <w:rsid w:val="003F644F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241"/>
    <w:rsid w:val="0040030E"/>
    <w:rsid w:val="00400466"/>
    <w:rsid w:val="00400610"/>
    <w:rsid w:val="004006CA"/>
    <w:rsid w:val="004006D1"/>
    <w:rsid w:val="0040070F"/>
    <w:rsid w:val="00400751"/>
    <w:rsid w:val="0040085B"/>
    <w:rsid w:val="004008A7"/>
    <w:rsid w:val="00400A88"/>
    <w:rsid w:val="00400D4D"/>
    <w:rsid w:val="0040100E"/>
    <w:rsid w:val="0040112A"/>
    <w:rsid w:val="00401416"/>
    <w:rsid w:val="004014B4"/>
    <w:rsid w:val="004018C5"/>
    <w:rsid w:val="004019E7"/>
    <w:rsid w:val="00401B35"/>
    <w:rsid w:val="00401B3C"/>
    <w:rsid w:val="00401C5B"/>
    <w:rsid w:val="00401CD7"/>
    <w:rsid w:val="0040221A"/>
    <w:rsid w:val="00402298"/>
    <w:rsid w:val="0040232C"/>
    <w:rsid w:val="004023BC"/>
    <w:rsid w:val="0040247A"/>
    <w:rsid w:val="004024EF"/>
    <w:rsid w:val="00402505"/>
    <w:rsid w:val="00402628"/>
    <w:rsid w:val="00402F5C"/>
    <w:rsid w:val="00402F5F"/>
    <w:rsid w:val="00402FD9"/>
    <w:rsid w:val="0040302D"/>
    <w:rsid w:val="00403064"/>
    <w:rsid w:val="0040344B"/>
    <w:rsid w:val="0040356B"/>
    <w:rsid w:val="00403693"/>
    <w:rsid w:val="00403728"/>
    <w:rsid w:val="00403865"/>
    <w:rsid w:val="004038D7"/>
    <w:rsid w:val="00403FCD"/>
    <w:rsid w:val="00404031"/>
    <w:rsid w:val="0040435B"/>
    <w:rsid w:val="0040467F"/>
    <w:rsid w:val="00404B99"/>
    <w:rsid w:val="00404CAB"/>
    <w:rsid w:val="00404D65"/>
    <w:rsid w:val="00404E10"/>
    <w:rsid w:val="00404FE9"/>
    <w:rsid w:val="00405108"/>
    <w:rsid w:val="004055D9"/>
    <w:rsid w:val="00405603"/>
    <w:rsid w:val="00405752"/>
    <w:rsid w:val="0040579F"/>
    <w:rsid w:val="0040589A"/>
    <w:rsid w:val="00405A6A"/>
    <w:rsid w:val="00405C4D"/>
    <w:rsid w:val="00405C8F"/>
    <w:rsid w:val="00405EA4"/>
    <w:rsid w:val="0040602D"/>
    <w:rsid w:val="004060C3"/>
    <w:rsid w:val="0040610A"/>
    <w:rsid w:val="00406140"/>
    <w:rsid w:val="004062B6"/>
    <w:rsid w:val="004062B7"/>
    <w:rsid w:val="004062BB"/>
    <w:rsid w:val="0040648E"/>
    <w:rsid w:val="00406586"/>
    <w:rsid w:val="004067FE"/>
    <w:rsid w:val="0040696F"/>
    <w:rsid w:val="00407408"/>
    <w:rsid w:val="0040768A"/>
    <w:rsid w:val="004078E9"/>
    <w:rsid w:val="00407AF2"/>
    <w:rsid w:val="00407E19"/>
    <w:rsid w:val="00407E3D"/>
    <w:rsid w:val="00410096"/>
    <w:rsid w:val="004102B7"/>
    <w:rsid w:val="004102F5"/>
    <w:rsid w:val="0041042B"/>
    <w:rsid w:val="00410644"/>
    <w:rsid w:val="0041085C"/>
    <w:rsid w:val="00410A05"/>
    <w:rsid w:val="00410FBC"/>
    <w:rsid w:val="00411051"/>
    <w:rsid w:val="004111D4"/>
    <w:rsid w:val="00411271"/>
    <w:rsid w:val="00411336"/>
    <w:rsid w:val="00411389"/>
    <w:rsid w:val="004114C9"/>
    <w:rsid w:val="0041150E"/>
    <w:rsid w:val="0041154D"/>
    <w:rsid w:val="004115CF"/>
    <w:rsid w:val="00411629"/>
    <w:rsid w:val="0041176D"/>
    <w:rsid w:val="004117C2"/>
    <w:rsid w:val="00411827"/>
    <w:rsid w:val="00411846"/>
    <w:rsid w:val="00411941"/>
    <w:rsid w:val="00411A0A"/>
    <w:rsid w:val="00411A4A"/>
    <w:rsid w:val="00411A90"/>
    <w:rsid w:val="00411E90"/>
    <w:rsid w:val="00412289"/>
    <w:rsid w:val="004123C6"/>
    <w:rsid w:val="00412402"/>
    <w:rsid w:val="00412445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154"/>
    <w:rsid w:val="004132C8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4F6F"/>
    <w:rsid w:val="004152CB"/>
    <w:rsid w:val="00415502"/>
    <w:rsid w:val="004158A4"/>
    <w:rsid w:val="00415908"/>
    <w:rsid w:val="00415996"/>
    <w:rsid w:val="00415A76"/>
    <w:rsid w:val="00415CDF"/>
    <w:rsid w:val="00415D6A"/>
    <w:rsid w:val="00415E2C"/>
    <w:rsid w:val="00415E7C"/>
    <w:rsid w:val="00415F23"/>
    <w:rsid w:val="004161C0"/>
    <w:rsid w:val="0041620A"/>
    <w:rsid w:val="004165D3"/>
    <w:rsid w:val="004165E6"/>
    <w:rsid w:val="0041693C"/>
    <w:rsid w:val="00416BDA"/>
    <w:rsid w:val="00416C31"/>
    <w:rsid w:val="00416C34"/>
    <w:rsid w:val="00416D1C"/>
    <w:rsid w:val="00417004"/>
    <w:rsid w:val="004170BE"/>
    <w:rsid w:val="0041767A"/>
    <w:rsid w:val="004177DA"/>
    <w:rsid w:val="0041789A"/>
    <w:rsid w:val="0041799B"/>
    <w:rsid w:val="004179FC"/>
    <w:rsid w:val="00417B95"/>
    <w:rsid w:val="00417C47"/>
    <w:rsid w:val="00417EBB"/>
    <w:rsid w:val="00420021"/>
    <w:rsid w:val="0042011E"/>
    <w:rsid w:val="00420279"/>
    <w:rsid w:val="0042028D"/>
    <w:rsid w:val="004202B3"/>
    <w:rsid w:val="004202D9"/>
    <w:rsid w:val="0042060A"/>
    <w:rsid w:val="00420795"/>
    <w:rsid w:val="00420963"/>
    <w:rsid w:val="00420A52"/>
    <w:rsid w:val="00420CD7"/>
    <w:rsid w:val="00420E0A"/>
    <w:rsid w:val="004210AD"/>
    <w:rsid w:val="004211BD"/>
    <w:rsid w:val="00421629"/>
    <w:rsid w:val="004217C2"/>
    <w:rsid w:val="00421C2D"/>
    <w:rsid w:val="00421E5A"/>
    <w:rsid w:val="00421F6C"/>
    <w:rsid w:val="00422204"/>
    <w:rsid w:val="004223E9"/>
    <w:rsid w:val="0042244F"/>
    <w:rsid w:val="0042249F"/>
    <w:rsid w:val="00422577"/>
    <w:rsid w:val="004225B6"/>
    <w:rsid w:val="0042265A"/>
    <w:rsid w:val="00422973"/>
    <w:rsid w:val="00422B2A"/>
    <w:rsid w:val="00422BAB"/>
    <w:rsid w:val="00422DA6"/>
    <w:rsid w:val="00422E09"/>
    <w:rsid w:val="00422F77"/>
    <w:rsid w:val="00423021"/>
    <w:rsid w:val="00423149"/>
    <w:rsid w:val="004234C8"/>
    <w:rsid w:val="004234D7"/>
    <w:rsid w:val="004235AF"/>
    <w:rsid w:val="00423687"/>
    <w:rsid w:val="004236C3"/>
    <w:rsid w:val="00423881"/>
    <w:rsid w:val="00423D3E"/>
    <w:rsid w:val="00423E36"/>
    <w:rsid w:val="004241FF"/>
    <w:rsid w:val="00424237"/>
    <w:rsid w:val="004249B8"/>
    <w:rsid w:val="00424C05"/>
    <w:rsid w:val="00424DC9"/>
    <w:rsid w:val="00425492"/>
    <w:rsid w:val="00425B72"/>
    <w:rsid w:val="0042608C"/>
    <w:rsid w:val="0042679B"/>
    <w:rsid w:val="00426908"/>
    <w:rsid w:val="00426932"/>
    <w:rsid w:val="00426979"/>
    <w:rsid w:val="00426B6B"/>
    <w:rsid w:val="00426C1B"/>
    <w:rsid w:val="00426C53"/>
    <w:rsid w:val="00426D71"/>
    <w:rsid w:val="00426E30"/>
    <w:rsid w:val="00426FE3"/>
    <w:rsid w:val="004271C8"/>
    <w:rsid w:val="0042726C"/>
    <w:rsid w:val="00427586"/>
    <w:rsid w:val="004276A7"/>
    <w:rsid w:val="00427824"/>
    <w:rsid w:val="00427861"/>
    <w:rsid w:val="00427B1A"/>
    <w:rsid w:val="00427B41"/>
    <w:rsid w:val="00427BAD"/>
    <w:rsid w:val="00427BB8"/>
    <w:rsid w:val="00427C11"/>
    <w:rsid w:val="00427C43"/>
    <w:rsid w:val="004300FA"/>
    <w:rsid w:val="00430307"/>
    <w:rsid w:val="004304FD"/>
    <w:rsid w:val="004306DB"/>
    <w:rsid w:val="00430A2C"/>
    <w:rsid w:val="00430B51"/>
    <w:rsid w:val="00430CA4"/>
    <w:rsid w:val="004310A9"/>
    <w:rsid w:val="00431112"/>
    <w:rsid w:val="004312B4"/>
    <w:rsid w:val="004312EE"/>
    <w:rsid w:val="004316BB"/>
    <w:rsid w:val="0043196D"/>
    <w:rsid w:val="00431B71"/>
    <w:rsid w:val="00431D4D"/>
    <w:rsid w:val="00431E88"/>
    <w:rsid w:val="00432095"/>
    <w:rsid w:val="004323E9"/>
    <w:rsid w:val="004326AB"/>
    <w:rsid w:val="004329FA"/>
    <w:rsid w:val="00432B33"/>
    <w:rsid w:val="00433076"/>
    <w:rsid w:val="0043318C"/>
    <w:rsid w:val="00433648"/>
    <w:rsid w:val="00433B7B"/>
    <w:rsid w:val="00433DAE"/>
    <w:rsid w:val="00433E00"/>
    <w:rsid w:val="00433E0A"/>
    <w:rsid w:val="00433E7A"/>
    <w:rsid w:val="00433EF8"/>
    <w:rsid w:val="00433F7A"/>
    <w:rsid w:val="004340BA"/>
    <w:rsid w:val="0043434B"/>
    <w:rsid w:val="004343E9"/>
    <w:rsid w:val="00434651"/>
    <w:rsid w:val="00434CBC"/>
    <w:rsid w:val="00434EA0"/>
    <w:rsid w:val="0043543E"/>
    <w:rsid w:val="0043547F"/>
    <w:rsid w:val="004357F7"/>
    <w:rsid w:val="00435885"/>
    <w:rsid w:val="00435963"/>
    <w:rsid w:val="00435C96"/>
    <w:rsid w:val="00435D70"/>
    <w:rsid w:val="00435E0E"/>
    <w:rsid w:val="00435E5D"/>
    <w:rsid w:val="004363FE"/>
    <w:rsid w:val="00436401"/>
    <w:rsid w:val="004364D3"/>
    <w:rsid w:val="004365A0"/>
    <w:rsid w:val="00436830"/>
    <w:rsid w:val="00436971"/>
    <w:rsid w:val="00436B4B"/>
    <w:rsid w:val="00436D5A"/>
    <w:rsid w:val="00436D66"/>
    <w:rsid w:val="00436EF9"/>
    <w:rsid w:val="00436F42"/>
    <w:rsid w:val="00437050"/>
    <w:rsid w:val="00437247"/>
    <w:rsid w:val="00437488"/>
    <w:rsid w:val="00437632"/>
    <w:rsid w:val="0043773E"/>
    <w:rsid w:val="00437785"/>
    <w:rsid w:val="004377DB"/>
    <w:rsid w:val="004377F8"/>
    <w:rsid w:val="004377FE"/>
    <w:rsid w:val="00437823"/>
    <w:rsid w:val="004378C8"/>
    <w:rsid w:val="00437C36"/>
    <w:rsid w:val="00437C9B"/>
    <w:rsid w:val="00437E4B"/>
    <w:rsid w:val="00437F2D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9C4"/>
    <w:rsid w:val="00441DAC"/>
    <w:rsid w:val="004422E4"/>
    <w:rsid w:val="004423D0"/>
    <w:rsid w:val="00442439"/>
    <w:rsid w:val="0044246F"/>
    <w:rsid w:val="00442826"/>
    <w:rsid w:val="00442A24"/>
    <w:rsid w:val="00442A3A"/>
    <w:rsid w:val="00442A58"/>
    <w:rsid w:val="00442AD8"/>
    <w:rsid w:val="00442B7C"/>
    <w:rsid w:val="00442CB3"/>
    <w:rsid w:val="00442E5B"/>
    <w:rsid w:val="004436DE"/>
    <w:rsid w:val="004436E2"/>
    <w:rsid w:val="0044372A"/>
    <w:rsid w:val="004437AA"/>
    <w:rsid w:val="00443815"/>
    <w:rsid w:val="0044382F"/>
    <w:rsid w:val="0044383F"/>
    <w:rsid w:val="00443884"/>
    <w:rsid w:val="004439B3"/>
    <w:rsid w:val="00443A40"/>
    <w:rsid w:val="00443CD3"/>
    <w:rsid w:val="00444022"/>
    <w:rsid w:val="00444272"/>
    <w:rsid w:val="00444295"/>
    <w:rsid w:val="004443AB"/>
    <w:rsid w:val="00444604"/>
    <w:rsid w:val="00444724"/>
    <w:rsid w:val="00444836"/>
    <w:rsid w:val="004449EC"/>
    <w:rsid w:val="004449F5"/>
    <w:rsid w:val="00444C1D"/>
    <w:rsid w:val="00444CBF"/>
    <w:rsid w:val="00444D89"/>
    <w:rsid w:val="00444DB2"/>
    <w:rsid w:val="0044500C"/>
    <w:rsid w:val="004450BE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52A"/>
    <w:rsid w:val="00446693"/>
    <w:rsid w:val="0044669D"/>
    <w:rsid w:val="00446C82"/>
    <w:rsid w:val="00446CBE"/>
    <w:rsid w:val="00446CF1"/>
    <w:rsid w:val="00446CFD"/>
    <w:rsid w:val="00446EEE"/>
    <w:rsid w:val="00446EF5"/>
    <w:rsid w:val="00446F5A"/>
    <w:rsid w:val="00446F61"/>
    <w:rsid w:val="004472C3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8BC"/>
    <w:rsid w:val="00450BB6"/>
    <w:rsid w:val="00450D12"/>
    <w:rsid w:val="00450FF2"/>
    <w:rsid w:val="00451144"/>
    <w:rsid w:val="0045127D"/>
    <w:rsid w:val="004513FA"/>
    <w:rsid w:val="00451405"/>
    <w:rsid w:val="004516F4"/>
    <w:rsid w:val="00451815"/>
    <w:rsid w:val="0045183E"/>
    <w:rsid w:val="00451877"/>
    <w:rsid w:val="004519BF"/>
    <w:rsid w:val="00451A5B"/>
    <w:rsid w:val="00451AC0"/>
    <w:rsid w:val="00451B29"/>
    <w:rsid w:val="00451BBA"/>
    <w:rsid w:val="00451C41"/>
    <w:rsid w:val="00451CD8"/>
    <w:rsid w:val="00452014"/>
    <w:rsid w:val="00452379"/>
    <w:rsid w:val="004524E7"/>
    <w:rsid w:val="00452842"/>
    <w:rsid w:val="004528A1"/>
    <w:rsid w:val="004528DD"/>
    <w:rsid w:val="00452C11"/>
    <w:rsid w:val="00452C35"/>
    <w:rsid w:val="00452C80"/>
    <w:rsid w:val="00452CD6"/>
    <w:rsid w:val="00452DB0"/>
    <w:rsid w:val="00452E57"/>
    <w:rsid w:val="00452F6D"/>
    <w:rsid w:val="00452F99"/>
    <w:rsid w:val="00452FA2"/>
    <w:rsid w:val="0045300E"/>
    <w:rsid w:val="004533D7"/>
    <w:rsid w:val="004534C6"/>
    <w:rsid w:val="0045369B"/>
    <w:rsid w:val="00453C26"/>
    <w:rsid w:val="00453F3C"/>
    <w:rsid w:val="00453F7D"/>
    <w:rsid w:val="00453F8A"/>
    <w:rsid w:val="00453FA4"/>
    <w:rsid w:val="00453FC9"/>
    <w:rsid w:val="004544D0"/>
    <w:rsid w:val="004544ED"/>
    <w:rsid w:val="00454817"/>
    <w:rsid w:val="00454B66"/>
    <w:rsid w:val="004550CA"/>
    <w:rsid w:val="004555D8"/>
    <w:rsid w:val="00455607"/>
    <w:rsid w:val="00455646"/>
    <w:rsid w:val="0045589E"/>
    <w:rsid w:val="004559F5"/>
    <w:rsid w:val="00455DF2"/>
    <w:rsid w:val="004561CE"/>
    <w:rsid w:val="004561EE"/>
    <w:rsid w:val="004563BC"/>
    <w:rsid w:val="0045643C"/>
    <w:rsid w:val="0045644D"/>
    <w:rsid w:val="00456685"/>
    <w:rsid w:val="00456AE2"/>
    <w:rsid w:val="00456EA7"/>
    <w:rsid w:val="00457163"/>
    <w:rsid w:val="004571EA"/>
    <w:rsid w:val="00457433"/>
    <w:rsid w:val="00457597"/>
    <w:rsid w:val="00457D38"/>
    <w:rsid w:val="00457DEE"/>
    <w:rsid w:val="00457F70"/>
    <w:rsid w:val="00460084"/>
    <w:rsid w:val="0046029B"/>
    <w:rsid w:val="0046048A"/>
    <w:rsid w:val="004607A8"/>
    <w:rsid w:val="0046083F"/>
    <w:rsid w:val="00460968"/>
    <w:rsid w:val="00460A87"/>
    <w:rsid w:val="00460D44"/>
    <w:rsid w:val="00460D56"/>
    <w:rsid w:val="00460E1B"/>
    <w:rsid w:val="00461412"/>
    <w:rsid w:val="004614DB"/>
    <w:rsid w:val="0046180A"/>
    <w:rsid w:val="004618A8"/>
    <w:rsid w:val="0046193F"/>
    <w:rsid w:val="00461978"/>
    <w:rsid w:val="00461A45"/>
    <w:rsid w:val="00461C90"/>
    <w:rsid w:val="00461DD9"/>
    <w:rsid w:val="00461DFC"/>
    <w:rsid w:val="00462193"/>
    <w:rsid w:val="0046240C"/>
    <w:rsid w:val="004625A3"/>
    <w:rsid w:val="004628A6"/>
    <w:rsid w:val="00462BAA"/>
    <w:rsid w:val="00462C78"/>
    <w:rsid w:val="00462FDE"/>
    <w:rsid w:val="004631E6"/>
    <w:rsid w:val="004632B7"/>
    <w:rsid w:val="004632E1"/>
    <w:rsid w:val="0046337E"/>
    <w:rsid w:val="00463700"/>
    <w:rsid w:val="004637A2"/>
    <w:rsid w:val="00463900"/>
    <w:rsid w:val="00463CE4"/>
    <w:rsid w:val="00463E60"/>
    <w:rsid w:val="00463E99"/>
    <w:rsid w:val="00463F94"/>
    <w:rsid w:val="00464547"/>
    <w:rsid w:val="00464592"/>
    <w:rsid w:val="00464620"/>
    <w:rsid w:val="0046486B"/>
    <w:rsid w:val="00464BD9"/>
    <w:rsid w:val="00464ED6"/>
    <w:rsid w:val="00464FCD"/>
    <w:rsid w:val="0046506E"/>
    <w:rsid w:val="004656A6"/>
    <w:rsid w:val="004657EB"/>
    <w:rsid w:val="00465909"/>
    <w:rsid w:val="00465C0D"/>
    <w:rsid w:val="00465CA8"/>
    <w:rsid w:val="00465DB1"/>
    <w:rsid w:val="0046605E"/>
    <w:rsid w:val="0046607D"/>
    <w:rsid w:val="004661F7"/>
    <w:rsid w:val="0046629D"/>
    <w:rsid w:val="0046637A"/>
    <w:rsid w:val="00466594"/>
    <w:rsid w:val="0046663C"/>
    <w:rsid w:val="0046671C"/>
    <w:rsid w:val="00466795"/>
    <w:rsid w:val="0046679D"/>
    <w:rsid w:val="004669DD"/>
    <w:rsid w:val="004669E6"/>
    <w:rsid w:val="00466A9F"/>
    <w:rsid w:val="00466B02"/>
    <w:rsid w:val="00466BB5"/>
    <w:rsid w:val="00466BFA"/>
    <w:rsid w:val="00466C7A"/>
    <w:rsid w:val="00466DE3"/>
    <w:rsid w:val="00466E78"/>
    <w:rsid w:val="00466EFC"/>
    <w:rsid w:val="00466F78"/>
    <w:rsid w:val="00467040"/>
    <w:rsid w:val="00467192"/>
    <w:rsid w:val="00467289"/>
    <w:rsid w:val="00467295"/>
    <w:rsid w:val="004672E7"/>
    <w:rsid w:val="004672F7"/>
    <w:rsid w:val="00467747"/>
    <w:rsid w:val="00467800"/>
    <w:rsid w:val="00467938"/>
    <w:rsid w:val="0046793F"/>
    <w:rsid w:val="00467BF4"/>
    <w:rsid w:val="00467C2D"/>
    <w:rsid w:val="00467C6E"/>
    <w:rsid w:val="00467C96"/>
    <w:rsid w:val="00467C9F"/>
    <w:rsid w:val="00467DE3"/>
    <w:rsid w:val="00467E65"/>
    <w:rsid w:val="00467EAB"/>
    <w:rsid w:val="00467FD4"/>
    <w:rsid w:val="004700C9"/>
    <w:rsid w:val="0047055A"/>
    <w:rsid w:val="004706DE"/>
    <w:rsid w:val="00470762"/>
    <w:rsid w:val="0047083A"/>
    <w:rsid w:val="00470B58"/>
    <w:rsid w:val="00470C3F"/>
    <w:rsid w:val="00470D06"/>
    <w:rsid w:val="00470FE1"/>
    <w:rsid w:val="0047100B"/>
    <w:rsid w:val="0047112B"/>
    <w:rsid w:val="00471360"/>
    <w:rsid w:val="00471566"/>
    <w:rsid w:val="00471C7F"/>
    <w:rsid w:val="00471E52"/>
    <w:rsid w:val="00471F90"/>
    <w:rsid w:val="00471F95"/>
    <w:rsid w:val="00471FB0"/>
    <w:rsid w:val="00472017"/>
    <w:rsid w:val="00472474"/>
    <w:rsid w:val="00472485"/>
    <w:rsid w:val="004726BE"/>
    <w:rsid w:val="00472723"/>
    <w:rsid w:val="004727CC"/>
    <w:rsid w:val="00472CAB"/>
    <w:rsid w:val="00472E24"/>
    <w:rsid w:val="00472EDA"/>
    <w:rsid w:val="0047312D"/>
    <w:rsid w:val="0047326F"/>
    <w:rsid w:val="00473410"/>
    <w:rsid w:val="00473892"/>
    <w:rsid w:val="00473943"/>
    <w:rsid w:val="004739D9"/>
    <w:rsid w:val="00473C1C"/>
    <w:rsid w:val="004741DB"/>
    <w:rsid w:val="004743C4"/>
    <w:rsid w:val="00474488"/>
    <w:rsid w:val="004744EF"/>
    <w:rsid w:val="0047451F"/>
    <w:rsid w:val="0047461C"/>
    <w:rsid w:val="00474758"/>
    <w:rsid w:val="004748FD"/>
    <w:rsid w:val="00474C90"/>
    <w:rsid w:val="00475032"/>
    <w:rsid w:val="0047514F"/>
    <w:rsid w:val="00475213"/>
    <w:rsid w:val="004753A3"/>
    <w:rsid w:val="0047543D"/>
    <w:rsid w:val="004758EC"/>
    <w:rsid w:val="00475983"/>
    <w:rsid w:val="004759AF"/>
    <w:rsid w:val="00475AB0"/>
    <w:rsid w:val="00475F31"/>
    <w:rsid w:val="00476068"/>
    <w:rsid w:val="00476103"/>
    <w:rsid w:val="00476204"/>
    <w:rsid w:val="0047628E"/>
    <w:rsid w:val="00476466"/>
    <w:rsid w:val="00476479"/>
    <w:rsid w:val="004765EC"/>
    <w:rsid w:val="004765F3"/>
    <w:rsid w:val="0047678F"/>
    <w:rsid w:val="004769C0"/>
    <w:rsid w:val="00476B8B"/>
    <w:rsid w:val="00476E64"/>
    <w:rsid w:val="00476E7A"/>
    <w:rsid w:val="00476F05"/>
    <w:rsid w:val="00476FE8"/>
    <w:rsid w:val="00477433"/>
    <w:rsid w:val="0047751D"/>
    <w:rsid w:val="0047761F"/>
    <w:rsid w:val="00477666"/>
    <w:rsid w:val="00477746"/>
    <w:rsid w:val="00477754"/>
    <w:rsid w:val="00477938"/>
    <w:rsid w:val="00477AF6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698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10"/>
    <w:rsid w:val="00481BF7"/>
    <w:rsid w:val="00481C03"/>
    <w:rsid w:val="00481C2E"/>
    <w:rsid w:val="00481F42"/>
    <w:rsid w:val="004821A6"/>
    <w:rsid w:val="004825F9"/>
    <w:rsid w:val="00482665"/>
    <w:rsid w:val="0048269B"/>
    <w:rsid w:val="004826E9"/>
    <w:rsid w:val="004828F2"/>
    <w:rsid w:val="00482971"/>
    <w:rsid w:val="00482A60"/>
    <w:rsid w:val="00482C48"/>
    <w:rsid w:val="00482DFC"/>
    <w:rsid w:val="00482EE6"/>
    <w:rsid w:val="00482F70"/>
    <w:rsid w:val="00483320"/>
    <w:rsid w:val="00483383"/>
    <w:rsid w:val="004835D6"/>
    <w:rsid w:val="00483629"/>
    <w:rsid w:val="0048395B"/>
    <w:rsid w:val="00483973"/>
    <w:rsid w:val="0048397D"/>
    <w:rsid w:val="00483B21"/>
    <w:rsid w:val="00483CF4"/>
    <w:rsid w:val="00483DED"/>
    <w:rsid w:val="00483E67"/>
    <w:rsid w:val="00483FFA"/>
    <w:rsid w:val="00484448"/>
    <w:rsid w:val="0048450A"/>
    <w:rsid w:val="00484671"/>
    <w:rsid w:val="00484685"/>
    <w:rsid w:val="0048473A"/>
    <w:rsid w:val="0048487B"/>
    <w:rsid w:val="00484881"/>
    <w:rsid w:val="004849BA"/>
    <w:rsid w:val="00484B04"/>
    <w:rsid w:val="00484D3A"/>
    <w:rsid w:val="0048516A"/>
    <w:rsid w:val="004851D1"/>
    <w:rsid w:val="0048531B"/>
    <w:rsid w:val="00485511"/>
    <w:rsid w:val="0048558C"/>
    <w:rsid w:val="00485607"/>
    <w:rsid w:val="0048579F"/>
    <w:rsid w:val="00485B7D"/>
    <w:rsid w:val="00485CC6"/>
    <w:rsid w:val="00485FB5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57"/>
    <w:rsid w:val="004875B5"/>
    <w:rsid w:val="00487B3E"/>
    <w:rsid w:val="00487CE8"/>
    <w:rsid w:val="00487F21"/>
    <w:rsid w:val="004901F4"/>
    <w:rsid w:val="004902E2"/>
    <w:rsid w:val="004903FD"/>
    <w:rsid w:val="004904AF"/>
    <w:rsid w:val="00490871"/>
    <w:rsid w:val="004908D6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53A"/>
    <w:rsid w:val="004917FE"/>
    <w:rsid w:val="0049199E"/>
    <w:rsid w:val="00491B1D"/>
    <w:rsid w:val="00491BAA"/>
    <w:rsid w:val="00491C57"/>
    <w:rsid w:val="00491D65"/>
    <w:rsid w:val="00492072"/>
    <w:rsid w:val="004920E1"/>
    <w:rsid w:val="004921FC"/>
    <w:rsid w:val="004922A1"/>
    <w:rsid w:val="004922E6"/>
    <w:rsid w:val="004924A8"/>
    <w:rsid w:val="00492759"/>
    <w:rsid w:val="0049277D"/>
    <w:rsid w:val="00492788"/>
    <w:rsid w:val="004927FB"/>
    <w:rsid w:val="00492BF7"/>
    <w:rsid w:val="00492C1B"/>
    <w:rsid w:val="00492D44"/>
    <w:rsid w:val="00492E38"/>
    <w:rsid w:val="00492EF6"/>
    <w:rsid w:val="004930A0"/>
    <w:rsid w:val="0049325F"/>
    <w:rsid w:val="004932E0"/>
    <w:rsid w:val="004933F4"/>
    <w:rsid w:val="004934FB"/>
    <w:rsid w:val="004939B8"/>
    <w:rsid w:val="004939F9"/>
    <w:rsid w:val="00493A99"/>
    <w:rsid w:val="00493B16"/>
    <w:rsid w:val="00493B3C"/>
    <w:rsid w:val="00493B77"/>
    <w:rsid w:val="00493B9C"/>
    <w:rsid w:val="00493BC7"/>
    <w:rsid w:val="00493D2A"/>
    <w:rsid w:val="00493EC9"/>
    <w:rsid w:val="00493EFC"/>
    <w:rsid w:val="0049418B"/>
    <w:rsid w:val="00494481"/>
    <w:rsid w:val="004944B2"/>
    <w:rsid w:val="00494620"/>
    <w:rsid w:val="004947CE"/>
    <w:rsid w:val="00494824"/>
    <w:rsid w:val="0049487F"/>
    <w:rsid w:val="00494A7A"/>
    <w:rsid w:val="00494B17"/>
    <w:rsid w:val="00494BBA"/>
    <w:rsid w:val="00494C92"/>
    <w:rsid w:val="00494D3D"/>
    <w:rsid w:val="00494E3C"/>
    <w:rsid w:val="004951C3"/>
    <w:rsid w:val="00495214"/>
    <w:rsid w:val="004954E2"/>
    <w:rsid w:val="004954E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5E03"/>
    <w:rsid w:val="0049601F"/>
    <w:rsid w:val="004960CB"/>
    <w:rsid w:val="004962CD"/>
    <w:rsid w:val="0049653C"/>
    <w:rsid w:val="00496594"/>
    <w:rsid w:val="004965FC"/>
    <w:rsid w:val="004966CB"/>
    <w:rsid w:val="0049671C"/>
    <w:rsid w:val="00496736"/>
    <w:rsid w:val="00496760"/>
    <w:rsid w:val="00496A3E"/>
    <w:rsid w:val="00496BB1"/>
    <w:rsid w:val="00496D13"/>
    <w:rsid w:val="00496E62"/>
    <w:rsid w:val="00496EC3"/>
    <w:rsid w:val="00496FB1"/>
    <w:rsid w:val="0049730E"/>
    <w:rsid w:val="00497382"/>
    <w:rsid w:val="00497499"/>
    <w:rsid w:val="00497505"/>
    <w:rsid w:val="004975B9"/>
    <w:rsid w:val="00497666"/>
    <w:rsid w:val="00497763"/>
    <w:rsid w:val="00497B30"/>
    <w:rsid w:val="00497B78"/>
    <w:rsid w:val="00497C00"/>
    <w:rsid w:val="00497CB3"/>
    <w:rsid w:val="004A0073"/>
    <w:rsid w:val="004A007B"/>
    <w:rsid w:val="004A00C0"/>
    <w:rsid w:val="004A0132"/>
    <w:rsid w:val="004A057E"/>
    <w:rsid w:val="004A0583"/>
    <w:rsid w:val="004A0667"/>
    <w:rsid w:val="004A07AD"/>
    <w:rsid w:val="004A085C"/>
    <w:rsid w:val="004A0A10"/>
    <w:rsid w:val="004A0C45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C2B"/>
    <w:rsid w:val="004A1D7B"/>
    <w:rsid w:val="004A1E15"/>
    <w:rsid w:val="004A1E60"/>
    <w:rsid w:val="004A1F3A"/>
    <w:rsid w:val="004A2084"/>
    <w:rsid w:val="004A21E3"/>
    <w:rsid w:val="004A2451"/>
    <w:rsid w:val="004A2565"/>
    <w:rsid w:val="004A2675"/>
    <w:rsid w:val="004A26FC"/>
    <w:rsid w:val="004A2B7F"/>
    <w:rsid w:val="004A2FD8"/>
    <w:rsid w:val="004A3438"/>
    <w:rsid w:val="004A3571"/>
    <w:rsid w:val="004A37C8"/>
    <w:rsid w:val="004A3921"/>
    <w:rsid w:val="004A3A2D"/>
    <w:rsid w:val="004A3BD7"/>
    <w:rsid w:val="004A3C62"/>
    <w:rsid w:val="004A3C6B"/>
    <w:rsid w:val="004A3E0C"/>
    <w:rsid w:val="004A3F62"/>
    <w:rsid w:val="004A4626"/>
    <w:rsid w:val="004A47D5"/>
    <w:rsid w:val="004A482A"/>
    <w:rsid w:val="004A487D"/>
    <w:rsid w:val="004A4B79"/>
    <w:rsid w:val="004A4C0D"/>
    <w:rsid w:val="004A4D39"/>
    <w:rsid w:val="004A5197"/>
    <w:rsid w:val="004A52CB"/>
    <w:rsid w:val="004A55FD"/>
    <w:rsid w:val="004A56AB"/>
    <w:rsid w:val="004A5BD2"/>
    <w:rsid w:val="004A5CD2"/>
    <w:rsid w:val="004A5EB0"/>
    <w:rsid w:val="004A5F9A"/>
    <w:rsid w:val="004A60D1"/>
    <w:rsid w:val="004A61DA"/>
    <w:rsid w:val="004A65DF"/>
    <w:rsid w:val="004A6ECA"/>
    <w:rsid w:val="004A6FE4"/>
    <w:rsid w:val="004A70BF"/>
    <w:rsid w:val="004A735F"/>
    <w:rsid w:val="004A75C4"/>
    <w:rsid w:val="004A764B"/>
    <w:rsid w:val="004A769F"/>
    <w:rsid w:val="004A7719"/>
    <w:rsid w:val="004A7920"/>
    <w:rsid w:val="004B0191"/>
    <w:rsid w:val="004B0282"/>
    <w:rsid w:val="004B0403"/>
    <w:rsid w:val="004B04AE"/>
    <w:rsid w:val="004B0715"/>
    <w:rsid w:val="004B083D"/>
    <w:rsid w:val="004B0975"/>
    <w:rsid w:val="004B0A34"/>
    <w:rsid w:val="004B0B6E"/>
    <w:rsid w:val="004B0D5B"/>
    <w:rsid w:val="004B0ED5"/>
    <w:rsid w:val="004B0F42"/>
    <w:rsid w:val="004B1189"/>
    <w:rsid w:val="004B12DD"/>
    <w:rsid w:val="004B1368"/>
    <w:rsid w:val="004B1456"/>
    <w:rsid w:val="004B17B7"/>
    <w:rsid w:val="004B17DD"/>
    <w:rsid w:val="004B1855"/>
    <w:rsid w:val="004B18C9"/>
    <w:rsid w:val="004B194E"/>
    <w:rsid w:val="004B1954"/>
    <w:rsid w:val="004B1A7C"/>
    <w:rsid w:val="004B1B30"/>
    <w:rsid w:val="004B1C17"/>
    <w:rsid w:val="004B1C8A"/>
    <w:rsid w:val="004B1F27"/>
    <w:rsid w:val="004B2111"/>
    <w:rsid w:val="004B24CA"/>
    <w:rsid w:val="004B2B0D"/>
    <w:rsid w:val="004B31BB"/>
    <w:rsid w:val="004B32C0"/>
    <w:rsid w:val="004B32CA"/>
    <w:rsid w:val="004B3399"/>
    <w:rsid w:val="004B3903"/>
    <w:rsid w:val="004B39C4"/>
    <w:rsid w:val="004B3D5A"/>
    <w:rsid w:val="004B3DA3"/>
    <w:rsid w:val="004B4013"/>
    <w:rsid w:val="004B4146"/>
    <w:rsid w:val="004B423A"/>
    <w:rsid w:val="004B4639"/>
    <w:rsid w:val="004B476C"/>
    <w:rsid w:val="004B494F"/>
    <w:rsid w:val="004B498A"/>
    <w:rsid w:val="004B49A9"/>
    <w:rsid w:val="004B4C3C"/>
    <w:rsid w:val="004B4C58"/>
    <w:rsid w:val="004B4C6C"/>
    <w:rsid w:val="004B4D9A"/>
    <w:rsid w:val="004B4F8D"/>
    <w:rsid w:val="004B4F90"/>
    <w:rsid w:val="004B5277"/>
    <w:rsid w:val="004B5476"/>
    <w:rsid w:val="004B5584"/>
    <w:rsid w:val="004B5863"/>
    <w:rsid w:val="004B58DC"/>
    <w:rsid w:val="004B58E9"/>
    <w:rsid w:val="004B5A45"/>
    <w:rsid w:val="004B60E9"/>
    <w:rsid w:val="004B6233"/>
    <w:rsid w:val="004B6269"/>
    <w:rsid w:val="004B62BF"/>
    <w:rsid w:val="004B67FC"/>
    <w:rsid w:val="004B69A4"/>
    <w:rsid w:val="004B6DF7"/>
    <w:rsid w:val="004B6F74"/>
    <w:rsid w:val="004B7301"/>
    <w:rsid w:val="004B75A7"/>
    <w:rsid w:val="004B7CE8"/>
    <w:rsid w:val="004B7D35"/>
    <w:rsid w:val="004B7E72"/>
    <w:rsid w:val="004C00B8"/>
    <w:rsid w:val="004C034E"/>
    <w:rsid w:val="004C036F"/>
    <w:rsid w:val="004C0559"/>
    <w:rsid w:val="004C0645"/>
    <w:rsid w:val="004C072F"/>
    <w:rsid w:val="004C0F95"/>
    <w:rsid w:val="004C0FD8"/>
    <w:rsid w:val="004C1223"/>
    <w:rsid w:val="004C1298"/>
    <w:rsid w:val="004C14F9"/>
    <w:rsid w:val="004C1892"/>
    <w:rsid w:val="004C19FD"/>
    <w:rsid w:val="004C1A9F"/>
    <w:rsid w:val="004C1B75"/>
    <w:rsid w:val="004C1C54"/>
    <w:rsid w:val="004C1C64"/>
    <w:rsid w:val="004C1D1C"/>
    <w:rsid w:val="004C1F0C"/>
    <w:rsid w:val="004C1F3B"/>
    <w:rsid w:val="004C2112"/>
    <w:rsid w:val="004C22BC"/>
    <w:rsid w:val="004C276F"/>
    <w:rsid w:val="004C28E3"/>
    <w:rsid w:val="004C298E"/>
    <w:rsid w:val="004C29B8"/>
    <w:rsid w:val="004C2B8C"/>
    <w:rsid w:val="004C2E65"/>
    <w:rsid w:val="004C2F6B"/>
    <w:rsid w:val="004C3022"/>
    <w:rsid w:val="004C3046"/>
    <w:rsid w:val="004C3053"/>
    <w:rsid w:val="004C32AB"/>
    <w:rsid w:val="004C33A7"/>
    <w:rsid w:val="004C351A"/>
    <w:rsid w:val="004C3577"/>
    <w:rsid w:val="004C374C"/>
    <w:rsid w:val="004C37C7"/>
    <w:rsid w:val="004C3CFD"/>
    <w:rsid w:val="004C3E96"/>
    <w:rsid w:val="004C3E9A"/>
    <w:rsid w:val="004C3EA1"/>
    <w:rsid w:val="004C437D"/>
    <w:rsid w:val="004C44CD"/>
    <w:rsid w:val="004C45D2"/>
    <w:rsid w:val="004C487C"/>
    <w:rsid w:val="004C487E"/>
    <w:rsid w:val="004C48DF"/>
    <w:rsid w:val="004C49D7"/>
    <w:rsid w:val="004C4B2F"/>
    <w:rsid w:val="004C4BF2"/>
    <w:rsid w:val="004C4DDC"/>
    <w:rsid w:val="004C5409"/>
    <w:rsid w:val="004C5471"/>
    <w:rsid w:val="004C54ED"/>
    <w:rsid w:val="004C555E"/>
    <w:rsid w:val="004C593C"/>
    <w:rsid w:val="004C5A61"/>
    <w:rsid w:val="004C5D31"/>
    <w:rsid w:val="004C5E80"/>
    <w:rsid w:val="004C5EBE"/>
    <w:rsid w:val="004C601C"/>
    <w:rsid w:val="004C616A"/>
    <w:rsid w:val="004C629A"/>
    <w:rsid w:val="004C67FE"/>
    <w:rsid w:val="004C6823"/>
    <w:rsid w:val="004C6D6D"/>
    <w:rsid w:val="004C6DA8"/>
    <w:rsid w:val="004C703E"/>
    <w:rsid w:val="004C704F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7BE"/>
    <w:rsid w:val="004D0B77"/>
    <w:rsid w:val="004D0E41"/>
    <w:rsid w:val="004D10DB"/>
    <w:rsid w:val="004D1210"/>
    <w:rsid w:val="004D1319"/>
    <w:rsid w:val="004D1C32"/>
    <w:rsid w:val="004D1E17"/>
    <w:rsid w:val="004D1E24"/>
    <w:rsid w:val="004D2030"/>
    <w:rsid w:val="004D206F"/>
    <w:rsid w:val="004D2084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3A0"/>
    <w:rsid w:val="004D34FD"/>
    <w:rsid w:val="004D386A"/>
    <w:rsid w:val="004D39A7"/>
    <w:rsid w:val="004D39B8"/>
    <w:rsid w:val="004D3C76"/>
    <w:rsid w:val="004D3E52"/>
    <w:rsid w:val="004D3FBD"/>
    <w:rsid w:val="004D4024"/>
    <w:rsid w:val="004D426B"/>
    <w:rsid w:val="004D4309"/>
    <w:rsid w:val="004D4405"/>
    <w:rsid w:val="004D4488"/>
    <w:rsid w:val="004D45F6"/>
    <w:rsid w:val="004D475F"/>
    <w:rsid w:val="004D476C"/>
    <w:rsid w:val="004D4945"/>
    <w:rsid w:val="004D4BE1"/>
    <w:rsid w:val="004D4CAD"/>
    <w:rsid w:val="004D4D4A"/>
    <w:rsid w:val="004D4EF8"/>
    <w:rsid w:val="004D502C"/>
    <w:rsid w:val="004D50CA"/>
    <w:rsid w:val="004D5119"/>
    <w:rsid w:val="004D52B3"/>
    <w:rsid w:val="004D531A"/>
    <w:rsid w:val="004D57B7"/>
    <w:rsid w:val="004D5848"/>
    <w:rsid w:val="004D5EC8"/>
    <w:rsid w:val="004D5FFF"/>
    <w:rsid w:val="004D60ED"/>
    <w:rsid w:val="004D635F"/>
    <w:rsid w:val="004D65E4"/>
    <w:rsid w:val="004D67AE"/>
    <w:rsid w:val="004D689D"/>
    <w:rsid w:val="004D6955"/>
    <w:rsid w:val="004D699B"/>
    <w:rsid w:val="004D69AA"/>
    <w:rsid w:val="004D6A85"/>
    <w:rsid w:val="004D6B4D"/>
    <w:rsid w:val="004D6BA9"/>
    <w:rsid w:val="004D6D1D"/>
    <w:rsid w:val="004D71FA"/>
    <w:rsid w:val="004D748E"/>
    <w:rsid w:val="004D7685"/>
    <w:rsid w:val="004D76ED"/>
    <w:rsid w:val="004D786F"/>
    <w:rsid w:val="004D78CE"/>
    <w:rsid w:val="004D7A6E"/>
    <w:rsid w:val="004D7C5F"/>
    <w:rsid w:val="004D7D1B"/>
    <w:rsid w:val="004D7D32"/>
    <w:rsid w:val="004D7E30"/>
    <w:rsid w:val="004E013F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0C4"/>
    <w:rsid w:val="004E116C"/>
    <w:rsid w:val="004E1994"/>
    <w:rsid w:val="004E1C01"/>
    <w:rsid w:val="004E1C2C"/>
    <w:rsid w:val="004E1F64"/>
    <w:rsid w:val="004E2003"/>
    <w:rsid w:val="004E203D"/>
    <w:rsid w:val="004E2348"/>
    <w:rsid w:val="004E23C4"/>
    <w:rsid w:val="004E24E6"/>
    <w:rsid w:val="004E281B"/>
    <w:rsid w:val="004E2A79"/>
    <w:rsid w:val="004E2AAC"/>
    <w:rsid w:val="004E2F6C"/>
    <w:rsid w:val="004E340A"/>
    <w:rsid w:val="004E362A"/>
    <w:rsid w:val="004E3708"/>
    <w:rsid w:val="004E3B15"/>
    <w:rsid w:val="004E3F7C"/>
    <w:rsid w:val="004E4044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76F"/>
    <w:rsid w:val="004E5961"/>
    <w:rsid w:val="004E5A52"/>
    <w:rsid w:val="004E5CA6"/>
    <w:rsid w:val="004E5F82"/>
    <w:rsid w:val="004E611D"/>
    <w:rsid w:val="004E626F"/>
    <w:rsid w:val="004E667B"/>
    <w:rsid w:val="004E66DE"/>
    <w:rsid w:val="004E673A"/>
    <w:rsid w:val="004E6779"/>
    <w:rsid w:val="004E6808"/>
    <w:rsid w:val="004E687C"/>
    <w:rsid w:val="004E6E10"/>
    <w:rsid w:val="004E6EFA"/>
    <w:rsid w:val="004E6F76"/>
    <w:rsid w:val="004E70A8"/>
    <w:rsid w:val="004E730C"/>
    <w:rsid w:val="004E7574"/>
    <w:rsid w:val="004E75A7"/>
    <w:rsid w:val="004E7B0B"/>
    <w:rsid w:val="004E7E1D"/>
    <w:rsid w:val="004F019F"/>
    <w:rsid w:val="004F01BA"/>
    <w:rsid w:val="004F054F"/>
    <w:rsid w:val="004F0799"/>
    <w:rsid w:val="004F08AF"/>
    <w:rsid w:val="004F0BA8"/>
    <w:rsid w:val="004F0D6E"/>
    <w:rsid w:val="004F0E28"/>
    <w:rsid w:val="004F0EC7"/>
    <w:rsid w:val="004F12C5"/>
    <w:rsid w:val="004F1320"/>
    <w:rsid w:val="004F154C"/>
    <w:rsid w:val="004F15CF"/>
    <w:rsid w:val="004F1A0B"/>
    <w:rsid w:val="004F1A43"/>
    <w:rsid w:val="004F1BC5"/>
    <w:rsid w:val="004F1C4A"/>
    <w:rsid w:val="004F1C6F"/>
    <w:rsid w:val="004F1D3F"/>
    <w:rsid w:val="004F1F3A"/>
    <w:rsid w:val="004F29B1"/>
    <w:rsid w:val="004F2AA4"/>
    <w:rsid w:val="004F2C00"/>
    <w:rsid w:val="004F2EDB"/>
    <w:rsid w:val="004F3029"/>
    <w:rsid w:val="004F330B"/>
    <w:rsid w:val="004F389B"/>
    <w:rsid w:val="004F3CC0"/>
    <w:rsid w:val="004F3D03"/>
    <w:rsid w:val="004F3D4B"/>
    <w:rsid w:val="004F3D4D"/>
    <w:rsid w:val="004F3E17"/>
    <w:rsid w:val="004F3ECE"/>
    <w:rsid w:val="004F3F50"/>
    <w:rsid w:val="004F4249"/>
    <w:rsid w:val="004F4333"/>
    <w:rsid w:val="004F455F"/>
    <w:rsid w:val="004F45E5"/>
    <w:rsid w:val="004F47A3"/>
    <w:rsid w:val="004F47B1"/>
    <w:rsid w:val="004F480B"/>
    <w:rsid w:val="004F4888"/>
    <w:rsid w:val="004F4BD5"/>
    <w:rsid w:val="004F4D50"/>
    <w:rsid w:val="004F4E23"/>
    <w:rsid w:val="004F53B2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CA7"/>
    <w:rsid w:val="004F5F14"/>
    <w:rsid w:val="004F5F33"/>
    <w:rsid w:val="004F6167"/>
    <w:rsid w:val="004F62E8"/>
    <w:rsid w:val="004F6335"/>
    <w:rsid w:val="004F647B"/>
    <w:rsid w:val="004F6831"/>
    <w:rsid w:val="004F6FF7"/>
    <w:rsid w:val="004F7012"/>
    <w:rsid w:val="004F75A2"/>
    <w:rsid w:val="004F75A5"/>
    <w:rsid w:val="004F76CC"/>
    <w:rsid w:val="004F775B"/>
    <w:rsid w:val="004F79E5"/>
    <w:rsid w:val="004F7C2A"/>
    <w:rsid w:val="004F7DBE"/>
    <w:rsid w:val="004F7E36"/>
    <w:rsid w:val="004F7ECA"/>
    <w:rsid w:val="0050002A"/>
    <w:rsid w:val="005000E8"/>
    <w:rsid w:val="0050030C"/>
    <w:rsid w:val="0050054E"/>
    <w:rsid w:val="005006FA"/>
    <w:rsid w:val="0050080C"/>
    <w:rsid w:val="00500974"/>
    <w:rsid w:val="00500983"/>
    <w:rsid w:val="00500D46"/>
    <w:rsid w:val="00500D81"/>
    <w:rsid w:val="00500DCF"/>
    <w:rsid w:val="00500E99"/>
    <w:rsid w:val="00500F30"/>
    <w:rsid w:val="00501341"/>
    <w:rsid w:val="0050143A"/>
    <w:rsid w:val="0050171B"/>
    <w:rsid w:val="00501747"/>
    <w:rsid w:val="005018CA"/>
    <w:rsid w:val="00501A94"/>
    <w:rsid w:val="00501AA7"/>
    <w:rsid w:val="00501B88"/>
    <w:rsid w:val="00501B8F"/>
    <w:rsid w:val="00501C2E"/>
    <w:rsid w:val="00501CE7"/>
    <w:rsid w:val="00501E32"/>
    <w:rsid w:val="00501EA0"/>
    <w:rsid w:val="00502269"/>
    <w:rsid w:val="005025A6"/>
    <w:rsid w:val="005027E0"/>
    <w:rsid w:val="00502BA0"/>
    <w:rsid w:val="00502CB9"/>
    <w:rsid w:val="00502DF8"/>
    <w:rsid w:val="00502E6B"/>
    <w:rsid w:val="00502F24"/>
    <w:rsid w:val="00503047"/>
    <w:rsid w:val="005031D1"/>
    <w:rsid w:val="0050359A"/>
    <w:rsid w:val="00503695"/>
    <w:rsid w:val="005037D2"/>
    <w:rsid w:val="00503A58"/>
    <w:rsid w:val="00503B96"/>
    <w:rsid w:val="00504176"/>
    <w:rsid w:val="00504208"/>
    <w:rsid w:val="0050428B"/>
    <w:rsid w:val="00504335"/>
    <w:rsid w:val="00504362"/>
    <w:rsid w:val="0050461C"/>
    <w:rsid w:val="0050478A"/>
    <w:rsid w:val="005048F6"/>
    <w:rsid w:val="00504AC0"/>
    <w:rsid w:val="00504AF4"/>
    <w:rsid w:val="00504CBA"/>
    <w:rsid w:val="00504CBB"/>
    <w:rsid w:val="00504DFF"/>
    <w:rsid w:val="00504E30"/>
    <w:rsid w:val="00505012"/>
    <w:rsid w:val="0050507B"/>
    <w:rsid w:val="00505176"/>
    <w:rsid w:val="00505245"/>
    <w:rsid w:val="00505246"/>
    <w:rsid w:val="00505494"/>
    <w:rsid w:val="0050581A"/>
    <w:rsid w:val="00505A32"/>
    <w:rsid w:val="00505AA0"/>
    <w:rsid w:val="00505ABD"/>
    <w:rsid w:val="00505B80"/>
    <w:rsid w:val="00505D9C"/>
    <w:rsid w:val="00506103"/>
    <w:rsid w:val="0050613B"/>
    <w:rsid w:val="005061CB"/>
    <w:rsid w:val="00506202"/>
    <w:rsid w:val="0050680F"/>
    <w:rsid w:val="00506908"/>
    <w:rsid w:val="00506990"/>
    <w:rsid w:val="00506B22"/>
    <w:rsid w:val="00506C1C"/>
    <w:rsid w:val="00506C7B"/>
    <w:rsid w:val="00506EDD"/>
    <w:rsid w:val="0050712D"/>
    <w:rsid w:val="0050726E"/>
    <w:rsid w:val="005072E6"/>
    <w:rsid w:val="00507389"/>
    <w:rsid w:val="005073E6"/>
    <w:rsid w:val="005076B6"/>
    <w:rsid w:val="005076CA"/>
    <w:rsid w:val="005077A4"/>
    <w:rsid w:val="005077E3"/>
    <w:rsid w:val="00507932"/>
    <w:rsid w:val="00507A4C"/>
    <w:rsid w:val="00507A8D"/>
    <w:rsid w:val="00507CCA"/>
    <w:rsid w:val="00507E2B"/>
    <w:rsid w:val="00507F07"/>
    <w:rsid w:val="00507F3F"/>
    <w:rsid w:val="005101E6"/>
    <w:rsid w:val="00510391"/>
    <w:rsid w:val="00510392"/>
    <w:rsid w:val="00510408"/>
    <w:rsid w:val="005104A0"/>
    <w:rsid w:val="00510BD8"/>
    <w:rsid w:val="00510BEA"/>
    <w:rsid w:val="00510D8E"/>
    <w:rsid w:val="00510DB1"/>
    <w:rsid w:val="00510E24"/>
    <w:rsid w:val="00510E50"/>
    <w:rsid w:val="0051101C"/>
    <w:rsid w:val="005111BB"/>
    <w:rsid w:val="0051173A"/>
    <w:rsid w:val="005117D4"/>
    <w:rsid w:val="00511916"/>
    <w:rsid w:val="00511991"/>
    <w:rsid w:val="00511A4C"/>
    <w:rsid w:val="00511BEB"/>
    <w:rsid w:val="00511C0E"/>
    <w:rsid w:val="00511D11"/>
    <w:rsid w:val="00511F72"/>
    <w:rsid w:val="00512069"/>
    <w:rsid w:val="0051214F"/>
    <w:rsid w:val="005122BE"/>
    <w:rsid w:val="00512369"/>
    <w:rsid w:val="00512522"/>
    <w:rsid w:val="00512816"/>
    <w:rsid w:val="00512889"/>
    <w:rsid w:val="0051296E"/>
    <w:rsid w:val="005129A9"/>
    <w:rsid w:val="00512D33"/>
    <w:rsid w:val="00512D68"/>
    <w:rsid w:val="00512D94"/>
    <w:rsid w:val="00512F77"/>
    <w:rsid w:val="00513050"/>
    <w:rsid w:val="005130E2"/>
    <w:rsid w:val="0051315D"/>
    <w:rsid w:val="00513639"/>
    <w:rsid w:val="0051369B"/>
    <w:rsid w:val="0051392E"/>
    <w:rsid w:val="00513C8C"/>
    <w:rsid w:val="00514085"/>
    <w:rsid w:val="0051409B"/>
    <w:rsid w:val="0051442A"/>
    <w:rsid w:val="005145DC"/>
    <w:rsid w:val="00514C5D"/>
    <w:rsid w:val="00514CE1"/>
    <w:rsid w:val="00514D86"/>
    <w:rsid w:val="00514E3D"/>
    <w:rsid w:val="00514FB5"/>
    <w:rsid w:val="0051503C"/>
    <w:rsid w:val="0051532E"/>
    <w:rsid w:val="00515354"/>
    <w:rsid w:val="005153EF"/>
    <w:rsid w:val="0051552A"/>
    <w:rsid w:val="00515559"/>
    <w:rsid w:val="00515A75"/>
    <w:rsid w:val="00515C94"/>
    <w:rsid w:val="00515EF4"/>
    <w:rsid w:val="00515F1C"/>
    <w:rsid w:val="00516075"/>
    <w:rsid w:val="005160B8"/>
    <w:rsid w:val="005160CC"/>
    <w:rsid w:val="00516196"/>
    <w:rsid w:val="0051628C"/>
    <w:rsid w:val="00516440"/>
    <w:rsid w:val="005165A1"/>
    <w:rsid w:val="005165C8"/>
    <w:rsid w:val="005165D5"/>
    <w:rsid w:val="005166A4"/>
    <w:rsid w:val="00516B42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4D5"/>
    <w:rsid w:val="00517AE4"/>
    <w:rsid w:val="00517E30"/>
    <w:rsid w:val="00517FEA"/>
    <w:rsid w:val="0052005B"/>
    <w:rsid w:val="005200A5"/>
    <w:rsid w:val="005200DA"/>
    <w:rsid w:val="005200F7"/>
    <w:rsid w:val="005202C1"/>
    <w:rsid w:val="005202DD"/>
    <w:rsid w:val="00520488"/>
    <w:rsid w:val="0052052A"/>
    <w:rsid w:val="005207CB"/>
    <w:rsid w:val="00520996"/>
    <w:rsid w:val="00520AB0"/>
    <w:rsid w:val="00520F11"/>
    <w:rsid w:val="0052164C"/>
    <w:rsid w:val="005217FB"/>
    <w:rsid w:val="005218CF"/>
    <w:rsid w:val="00521A5C"/>
    <w:rsid w:val="00521BAD"/>
    <w:rsid w:val="00521C0D"/>
    <w:rsid w:val="00521FBF"/>
    <w:rsid w:val="00522025"/>
    <w:rsid w:val="00522097"/>
    <w:rsid w:val="0052236B"/>
    <w:rsid w:val="005228C1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39"/>
    <w:rsid w:val="00523745"/>
    <w:rsid w:val="00523766"/>
    <w:rsid w:val="005238F7"/>
    <w:rsid w:val="005239FB"/>
    <w:rsid w:val="00523F7A"/>
    <w:rsid w:val="005240D9"/>
    <w:rsid w:val="0052445D"/>
    <w:rsid w:val="00524521"/>
    <w:rsid w:val="00524529"/>
    <w:rsid w:val="005246A0"/>
    <w:rsid w:val="005246FC"/>
    <w:rsid w:val="0052473F"/>
    <w:rsid w:val="005247CB"/>
    <w:rsid w:val="00524819"/>
    <w:rsid w:val="00524B2A"/>
    <w:rsid w:val="00524C04"/>
    <w:rsid w:val="00524DF6"/>
    <w:rsid w:val="005252A4"/>
    <w:rsid w:val="0052535F"/>
    <w:rsid w:val="0052558F"/>
    <w:rsid w:val="005256E7"/>
    <w:rsid w:val="00525741"/>
    <w:rsid w:val="005259F2"/>
    <w:rsid w:val="00525A12"/>
    <w:rsid w:val="00525AB2"/>
    <w:rsid w:val="00525BBC"/>
    <w:rsid w:val="00525CFF"/>
    <w:rsid w:val="00525D43"/>
    <w:rsid w:val="00525DF5"/>
    <w:rsid w:val="00525E2A"/>
    <w:rsid w:val="005260D5"/>
    <w:rsid w:val="005262BA"/>
    <w:rsid w:val="00526334"/>
    <w:rsid w:val="00526BD1"/>
    <w:rsid w:val="00526E37"/>
    <w:rsid w:val="00526FA5"/>
    <w:rsid w:val="0052721E"/>
    <w:rsid w:val="00527840"/>
    <w:rsid w:val="00527871"/>
    <w:rsid w:val="00527C19"/>
    <w:rsid w:val="0053002E"/>
    <w:rsid w:val="0053007A"/>
    <w:rsid w:val="00530397"/>
    <w:rsid w:val="0053039C"/>
    <w:rsid w:val="005304EE"/>
    <w:rsid w:val="00530561"/>
    <w:rsid w:val="005306A3"/>
    <w:rsid w:val="005306CC"/>
    <w:rsid w:val="00530710"/>
    <w:rsid w:val="005309BA"/>
    <w:rsid w:val="00530BD3"/>
    <w:rsid w:val="00530C26"/>
    <w:rsid w:val="00530F70"/>
    <w:rsid w:val="00531418"/>
    <w:rsid w:val="00531512"/>
    <w:rsid w:val="005317A7"/>
    <w:rsid w:val="005317AD"/>
    <w:rsid w:val="0053198C"/>
    <w:rsid w:val="00531C27"/>
    <w:rsid w:val="00531CA8"/>
    <w:rsid w:val="00531E04"/>
    <w:rsid w:val="00531FEB"/>
    <w:rsid w:val="00532161"/>
    <w:rsid w:val="0053222C"/>
    <w:rsid w:val="005322A1"/>
    <w:rsid w:val="00532383"/>
    <w:rsid w:val="0053243C"/>
    <w:rsid w:val="0053251B"/>
    <w:rsid w:val="00532649"/>
    <w:rsid w:val="005328C9"/>
    <w:rsid w:val="00532A93"/>
    <w:rsid w:val="00532AD6"/>
    <w:rsid w:val="00532B36"/>
    <w:rsid w:val="00532DD0"/>
    <w:rsid w:val="00533622"/>
    <w:rsid w:val="005336EA"/>
    <w:rsid w:val="005337A1"/>
    <w:rsid w:val="00533AD2"/>
    <w:rsid w:val="00533B30"/>
    <w:rsid w:val="00533C8A"/>
    <w:rsid w:val="00533C91"/>
    <w:rsid w:val="00533CD5"/>
    <w:rsid w:val="00533E6A"/>
    <w:rsid w:val="00533FB3"/>
    <w:rsid w:val="00534392"/>
    <w:rsid w:val="0053447C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2FC"/>
    <w:rsid w:val="005353B7"/>
    <w:rsid w:val="00535443"/>
    <w:rsid w:val="00535949"/>
    <w:rsid w:val="00535D70"/>
    <w:rsid w:val="00535E13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BF1"/>
    <w:rsid w:val="00537E00"/>
    <w:rsid w:val="00537E82"/>
    <w:rsid w:val="00537F90"/>
    <w:rsid w:val="00540362"/>
    <w:rsid w:val="00540403"/>
    <w:rsid w:val="005405A6"/>
    <w:rsid w:val="00540778"/>
    <w:rsid w:val="00540831"/>
    <w:rsid w:val="0054084B"/>
    <w:rsid w:val="005408A8"/>
    <w:rsid w:val="00540B40"/>
    <w:rsid w:val="00540B93"/>
    <w:rsid w:val="00541039"/>
    <w:rsid w:val="0054107B"/>
    <w:rsid w:val="0054114E"/>
    <w:rsid w:val="005412E2"/>
    <w:rsid w:val="005412F1"/>
    <w:rsid w:val="0054139F"/>
    <w:rsid w:val="00541502"/>
    <w:rsid w:val="005415D9"/>
    <w:rsid w:val="005417DB"/>
    <w:rsid w:val="005419C9"/>
    <w:rsid w:val="00541B42"/>
    <w:rsid w:val="00541BFA"/>
    <w:rsid w:val="00541EFB"/>
    <w:rsid w:val="0054246D"/>
    <w:rsid w:val="00542519"/>
    <w:rsid w:val="005426AC"/>
    <w:rsid w:val="005426CE"/>
    <w:rsid w:val="00542763"/>
    <w:rsid w:val="005428BA"/>
    <w:rsid w:val="005429C2"/>
    <w:rsid w:val="00542A4B"/>
    <w:rsid w:val="00542ACA"/>
    <w:rsid w:val="00542ADD"/>
    <w:rsid w:val="00542BF0"/>
    <w:rsid w:val="00542C8B"/>
    <w:rsid w:val="00542CE0"/>
    <w:rsid w:val="00543344"/>
    <w:rsid w:val="0054338F"/>
    <w:rsid w:val="00543576"/>
    <w:rsid w:val="00543602"/>
    <w:rsid w:val="00543C29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B06"/>
    <w:rsid w:val="00544B24"/>
    <w:rsid w:val="00544F1F"/>
    <w:rsid w:val="00544F3C"/>
    <w:rsid w:val="00544F43"/>
    <w:rsid w:val="005450CB"/>
    <w:rsid w:val="00545132"/>
    <w:rsid w:val="005452AF"/>
    <w:rsid w:val="00545516"/>
    <w:rsid w:val="00545613"/>
    <w:rsid w:val="00545793"/>
    <w:rsid w:val="005457BA"/>
    <w:rsid w:val="005459B3"/>
    <w:rsid w:val="00545A5E"/>
    <w:rsid w:val="00545AF5"/>
    <w:rsid w:val="00546373"/>
    <w:rsid w:val="00546443"/>
    <w:rsid w:val="0054692B"/>
    <w:rsid w:val="00546954"/>
    <w:rsid w:val="0054697C"/>
    <w:rsid w:val="00546B3A"/>
    <w:rsid w:val="00546D59"/>
    <w:rsid w:val="00546DCC"/>
    <w:rsid w:val="00546EC1"/>
    <w:rsid w:val="0054715A"/>
    <w:rsid w:val="00547312"/>
    <w:rsid w:val="005475DB"/>
    <w:rsid w:val="0054760C"/>
    <w:rsid w:val="0054776B"/>
    <w:rsid w:val="0054789C"/>
    <w:rsid w:val="005478EC"/>
    <w:rsid w:val="00547F73"/>
    <w:rsid w:val="00547F74"/>
    <w:rsid w:val="00550105"/>
    <w:rsid w:val="00550189"/>
    <w:rsid w:val="005501FB"/>
    <w:rsid w:val="005504B9"/>
    <w:rsid w:val="0055052E"/>
    <w:rsid w:val="00550BAD"/>
    <w:rsid w:val="00550E8D"/>
    <w:rsid w:val="00550F60"/>
    <w:rsid w:val="005510AA"/>
    <w:rsid w:val="00551645"/>
    <w:rsid w:val="005519F8"/>
    <w:rsid w:val="00551B5B"/>
    <w:rsid w:val="00551C32"/>
    <w:rsid w:val="00551E61"/>
    <w:rsid w:val="005521BC"/>
    <w:rsid w:val="005521CE"/>
    <w:rsid w:val="005522BB"/>
    <w:rsid w:val="005523BA"/>
    <w:rsid w:val="005523F2"/>
    <w:rsid w:val="005528A8"/>
    <w:rsid w:val="00552BE8"/>
    <w:rsid w:val="00552DCE"/>
    <w:rsid w:val="005530B2"/>
    <w:rsid w:val="005531A9"/>
    <w:rsid w:val="00553544"/>
    <w:rsid w:val="0055356D"/>
    <w:rsid w:val="0055362D"/>
    <w:rsid w:val="00553665"/>
    <w:rsid w:val="00553704"/>
    <w:rsid w:val="00553AD5"/>
    <w:rsid w:val="00553BD5"/>
    <w:rsid w:val="005544F8"/>
    <w:rsid w:val="0055453D"/>
    <w:rsid w:val="00554714"/>
    <w:rsid w:val="00554843"/>
    <w:rsid w:val="00554900"/>
    <w:rsid w:val="005549CD"/>
    <w:rsid w:val="00554A9A"/>
    <w:rsid w:val="00554C49"/>
    <w:rsid w:val="00554DB0"/>
    <w:rsid w:val="00554FCF"/>
    <w:rsid w:val="00555261"/>
    <w:rsid w:val="005555DB"/>
    <w:rsid w:val="00555914"/>
    <w:rsid w:val="00555B95"/>
    <w:rsid w:val="00555DE7"/>
    <w:rsid w:val="00555ECA"/>
    <w:rsid w:val="00555F67"/>
    <w:rsid w:val="00555F82"/>
    <w:rsid w:val="00555FA2"/>
    <w:rsid w:val="00556010"/>
    <w:rsid w:val="005564A2"/>
    <w:rsid w:val="00556667"/>
    <w:rsid w:val="00556A4A"/>
    <w:rsid w:val="00556A67"/>
    <w:rsid w:val="00556B24"/>
    <w:rsid w:val="00556C88"/>
    <w:rsid w:val="00556FCF"/>
    <w:rsid w:val="00557039"/>
    <w:rsid w:val="005570D9"/>
    <w:rsid w:val="005572B2"/>
    <w:rsid w:val="00557335"/>
    <w:rsid w:val="00557430"/>
    <w:rsid w:val="005575CE"/>
    <w:rsid w:val="0055762A"/>
    <w:rsid w:val="005576DA"/>
    <w:rsid w:val="005577A2"/>
    <w:rsid w:val="00557884"/>
    <w:rsid w:val="00557895"/>
    <w:rsid w:val="005578A7"/>
    <w:rsid w:val="00557948"/>
    <w:rsid w:val="00557A52"/>
    <w:rsid w:val="00557AAF"/>
    <w:rsid w:val="00557AE1"/>
    <w:rsid w:val="00557FD5"/>
    <w:rsid w:val="0056008B"/>
    <w:rsid w:val="0056008C"/>
    <w:rsid w:val="0056065D"/>
    <w:rsid w:val="005606F7"/>
    <w:rsid w:val="00560967"/>
    <w:rsid w:val="00560A05"/>
    <w:rsid w:val="00560C69"/>
    <w:rsid w:val="00560E14"/>
    <w:rsid w:val="00560F0D"/>
    <w:rsid w:val="00561028"/>
    <w:rsid w:val="00561192"/>
    <w:rsid w:val="005611E2"/>
    <w:rsid w:val="00561205"/>
    <w:rsid w:val="0056150E"/>
    <w:rsid w:val="0056158D"/>
    <w:rsid w:val="00561607"/>
    <w:rsid w:val="0056170E"/>
    <w:rsid w:val="005619BE"/>
    <w:rsid w:val="00561D25"/>
    <w:rsid w:val="00561E6D"/>
    <w:rsid w:val="00561EBA"/>
    <w:rsid w:val="00561F1F"/>
    <w:rsid w:val="005621E2"/>
    <w:rsid w:val="005622A9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A8"/>
    <w:rsid w:val="005633FD"/>
    <w:rsid w:val="00563533"/>
    <w:rsid w:val="00563D5B"/>
    <w:rsid w:val="00563E0C"/>
    <w:rsid w:val="0056402F"/>
    <w:rsid w:val="005642C7"/>
    <w:rsid w:val="005643A5"/>
    <w:rsid w:val="005644EF"/>
    <w:rsid w:val="00564546"/>
    <w:rsid w:val="00564614"/>
    <w:rsid w:val="00564678"/>
    <w:rsid w:val="005648FD"/>
    <w:rsid w:val="00564A19"/>
    <w:rsid w:val="00564E38"/>
    <w:rsid w:val="00564E4A"/>
    <w:rsid w:val="00564E97"/>
    <w:rsid w:val="005650C1"/>
    <w:rsid w:val="005651BC"/>
    <w:rsid w:val="00565252"/>
    <w:rsid w:val="005653D2"/>
    <w:rsid w:val="005655E9"/>
    <w:rsid w:val="00565A45"/>
    <w:rsid w:val="00565AB8"/>
    <w:rsid w:val="00565ACF"/>
    <w:rsid w:val="00565B05"/>
    <w:rsid w:val="00565EEF"/>
    <w:rsid w:val="00565F9C"/>
    <w:rsid w:val="00565FA7"/>
    <w:rsid w:val="0056600E"/>
    <w:rsid w:val="00566211"/>
    <w:rsid w:val="0056621A"/>
    <w:rsid w:val="0056621F"/>
    <w:rsid w:val="00566234"/>
    <w:rsid w:val="00566364"/>
    <w:rsid w:val="005663D6"/>
    <w:rsid w:val="00566499"/>
    <w:rsid w:val="00566609"/>
    <w:rsid w:val="00566639"/>
    <w:rsid w:val="0056688A"/>
    <w:rsid w:val="005669AF"/>
    <w:rsid w:val="00566A62"/>
    <w:rsid w:val="00566B99"/>
    <w:rsid w:val="00566D76"/>
    <w:rsid w:val="00566F4F"/>
    <w:rsid w:val="00566FDD"/>
    <w:rsid w:val="00567192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76"/>
    <w:rsid w:val="00570397"/>
    <w:rsid w:val="005704CC"/>
    <w:rsid w:val="005706A4"/>
    <w:rsid w:val="00570703"/>
    <w:rsid w:val="00570A19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9D3"/>
    <w:rsid w:val="00571FDF"/>
    <w:rsid w:val="005720B7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3B3"/>
    <w:rsid w:val="005733D2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BB2"/>
    <w:rsid w:val="00574C72"/>
    <w:rsid w:val="00574E17"/>
    <w:rsid w:val="005750C9"/>
    <w:rsid w:val="0057589D"/>
    <w:rsid w:val="00575A02"/>
    <w:rsid w:val="00575A46"/>
    <w:rsid w:val="00575C1A"/>
    <w:rsid w:val="00575DD6"/>
    <w:rsid w:val="00576000"/>
    <w:rsid w:val="00576007"/>
    <w:rsid w:val="0057601C"/>
    <w:rsid w:val="0057605C"/>
    <w:rsid w:val="00576265"/>
    <w:rsid w:val="00576494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2DE"/>
    <w:rsid w:val="0058030A"/>
    <w:rsid w:val="00580405"/>
    <w:rsid w:val="005805B8"/>
    <w:rsid w:val="005806DD"/>
    <w:rsid w:val="005808FF"/>
    <w:rsid w:val="00580DC4"/>
    <w:rsid w:val="00580EBF"/>
    <w:rsid w:val="0058121D"/>
    <w:rsid w:val="005813F8"/>
    <w:rsid w:val="005814F3"/>
    <w:rsid w:val="005817BC"/>
    <w:rsid w:val="005819A1"/>
    <w:rsid w:val="00581A33"/>
    <w:rsid w:val="005822B5"/>
    <w:rsid w:val="00582314"/>
    <w:rsid w:val="005823D3"/>
    <w:rsid w:val="0058259F"/>
    <w:rsid w:val="005825F0"/>
    <w:rsid w:val="00582D68"/>
    <w:rsid w:val="00582F40"/>
    <w:rsid w:val="005836E2"/>
    <w:rsid w:val="0058389C"/>
    <w:rsid w:val="005839AA"/>
    <w:rsid w:val="005839DC"/>
    <w:rsid w:val="00583C32"/>
    <w:rsid w:val="00583DCA"/>
    <w:rsid w:val="00583EB5"/>
    <w:rsid w:val="00583FE0"/>
    <w:rsid w:val="00584598"/>
    <w:rsid w:val="005847B8"/>
    <w:rsid w:val="005847FF"/>
    <w:rsid w:val="00584883"/>
    <w:rsid w:val="00584A34"/>
    <w:rsid w:val="00584F21"/>
    <w:rsid w:val="00584F48"/>
    <w:rsid w:val="00585082"/>
    <w:rsid w:val="00585345"/>
    <w:rsid w:val="00585579"/>
    <w:rsid w:val="00585A07"/>
    <w:rsid w:val="00585AA4"/>
    <w:rsid w:val="00585AEB"/>
    <w:rsid w:val="00585B2F"/>
    <w:rsid w:val="00585B86"/>
    <w:rsid w:val="00585C65"/>
    <w:rsid w:val="00585D2F"/>
    <w:rsid w:val="0058626B"/>
    <w:rsid w:val="005862BB"/>
    <w:rsid w:val="00586314"/>
    <w:rsid w:val="005866B3"/>
    <w:rsid w:val="005866F0"/>
    <w:rsid w:val="00586911"/>
    <w:rsid w:val="00586963"/>
    <w:rsid w:val="00586B22"/>
    <w:rsid w:val="00586C29"/>
    <w:rsid w:val="00586D45"/>
    <w:rsid w:val="00586D9C"/>
    <w:rsid w:val="00587154"/>
    <w:rsid w:val="00587273"/>
    <w:rsid w:val="0058737C"/>
    <w:rsid w:val="00587549"/>
    <w:rsid w:val="005875B5"/>
    <w:rsid w:val="005877AB"/>
    <w:rsid w:val="005877DC"/>
    <w:rsid w:val="0058782C"/>
    <w:rsid w:val="00587964"/>
    <w:rsid w:val="00587D2F"/>
    <w:rsid w:val="00587DEA"/>
    <w:rsid w:val="0059006F"/>
    <w:rsid w:val="005900EF"/>
    <w:rsid w:val="00590214"/>
    <w:rsid w:val="005904DF"/>
    <w:rsid w:val="005904EF"/>
    <w:rsid w:val="005907CA"/>
    <w:rsid w:val="00590927"/>
    <w:rsid w:val="00590C06"/>
    <w:rsid w:val="00590D51"/>
    <w:rsid w:val="00590EC0"/>
    <w:rsid w:val="00590F02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EBA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3E4C"/>
    <w:rsid w:val="00594060"/>
    <w:rsid w:val="0059422A"/>
    <w:rsid w:val="00594425"/>
    <w:rsid w:val="00594500"/>
    <w:rsid w:val="005945EF"/>
    <w:rsid w:val="00594702"/>
    <w:rsid w:val="00594A29"/>
    <w:rsid w:val="00594B1B"/>
    <w:rsid w:val="00594B4C"/>
    <w:rsid w:val="00594C58"/>
    <w:rsid w:val="00594F0E"/>
    <w:rsid w:val="00594F5D"/>
    <w:rsid w:val="00594F7A"/>
    <w:rsid w:val="0059504D"/>
    <w:rsid w:val="0059507E"/>
    <w:rsid w:val="0059525A"/>
    <w:rsid w:val="005953BF"/>
    <w:rsid w:val="00595663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83C"/>
    <w:rsid w:val="00596A12"/>
    <w:rsid w:val="00596C0B"/>
    <w:rsid w:val="00596E22"/>
    <w:rsid w:val="00596FE3"/>
    <w:rsid w:val="005970BE"/>
    <w:rsid w:val="00597111"/>
    <w:rsid w:val="00597372"/>
    <w:rsid w:val="005977AE"/>
    <w:rsid w:val="0059795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694"/>
    <w:rsid w:val="005A16ED"/>
    <w:rsid w:val="005A1B80"/>
    <w:rsid w:val="005A1D1D"/>
    <w:rsid w:val="005A1DCF"/>
    <w:rsid w:val="005A208A"/>
    <w:rsid w:val="005A24FA"/>
    <w:rsid w:val="005A270A"/>
    <w:rsid w:val="005A27EC"/>
    <w:rsid w:val="005A2988"/>
    <w:rsid w:val="005A2B1A"/>
    <w:rsid w:val="005A2BED"/>
    <w:rsid w:val="005A2D2A"/>
    <w:rsid w:val="005A2F37"/>
    <w:rsid w:val="005A2F7E"/>
    <w:rsid w:val="005A31EF"/>
    <w:rsid w:val="005A335F"/>
    <w:rsid w:val="005A3892"/>
    <w:rsid w:val="005A38AE"/>
    <w:rsid w:val="005A3C0F"/>
    <w:rsid w:val="005A3E83"/>
    <w:rsid w:val="005A407A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06E"/>
    <w:rsid w:val="005A53D7"/>
    <w:rsid w:val="005A5B02"/>
    <w:rsid w:val="005A5B1C"/>
    <w:rsid w:val="005A5C9F"/>
    <w:rsid w:val="005A5CAA"/>
    <w:rsid w:val="005A5EE4"/>
    <w:rsid w:val="005A6189"/>
    <w:rsid w:val="005A66FF"/>
    <w:rsid w:val="005A6799"/>
    <w:rsid w:val="005A6E10"/>
    <w:rsid w:val="005A6F08"/>
    <w:rsid w:val="005A6F7D"/>
    <w:rsid w:val="005A718F"/>
    <w:rsid w:val="005A724A"/>
    <w:rsid w:val="005A73B9"/>
    <w:rsid w:val="005A7561"/>
    <w:rsid w:val="005A76E2"/>
    <w:rsid w:val="005A7725"/>
    <w:rsid w:val="005A7745"/>
    <w:rsid w:val="005A7759"/>
    <w:rsid w:val="005A7850"/>
    <w:rsid w:val="005A7D1C"/>
    <w:rsid w:val="005A7D8C"/>
    <w:rsid w:val="005B003E"/>
    <w:rsid w:val="005B013D"/>
    <w:rsid w:val="005B0175"/>
    <w:rsid w:val="005B0196"/>
    <w:rsid w:val="005B059C"/>
    <w:rsid w:val="005B0AAC"/>
    <w:rsid w:val="005B0B4C"/>
    <w:rsid w:val="005B0BF9"/>
    <w:rsid w:val="005B0E44"/>
    <w:rsid w:val="005B0FB1"/>
    <w:rsid w:val="005B107C"/>
    <w:rsid w:val="005B1342"/>
    <w:rsid w:val="005B13E2"/>
    <w:rsid w:val="005B18C6"/>
    <w:rsid w:val="005B18CC"/>
    <w:rsid w:val="005B1936"/>
    <w:rsid w:val="005B1C06"/>
    <w:rsid w:val="005B1E05"/>
    <w:rsid w:val="005B1E55"/>
    <w:rsid w:val="005B1F54"/>
    <w:rsid w:val="005B2056"/>
    <w:rsid w:val="005B208A"/>
    <w:rsid w:val="005B21BD"/>
    <w:rsid w:val="005B2A31"/>
    <w:rsid w:val="005B2F01"/>
    <w:rsid w:val="005B3012"/>
    <w:rsid w:val="005B3316"/>
    <w:rsid w:val="005B33E1"/>
    <w:rsid w:val="005B33E7"/>
    <w:rsid w:val="005B348A"/>
    <w:rsid w:val="005B3506"/>
    <w:rsid w:val="005B3509"/>
    <w:rsid w:val="005B369A"/>
    <w:rsid w:val="005B369F"/>
    <w:rsid w:val="005B373B"/>
    <w:rsid w:val="005B37C4"/>
    <w:rsid w:val="005B37F0"/>
    <w:rsid w:val="005B3A01"/>
    <w:rsid w:val="005B3ADC"/>
    <w:rsid w:val="005B3AEC"/>
    <w:rsid w:val="005B3B6B"/>
    <w:rsid w:val="005B3C5A"/>
    <w:rsid w:val="005B3C98"/>
    <w:rsid w:val="005B3D73"/>
    <w:rsid w:val="005B3E1A"/>
    <w:rsid w:val="005B3E9E"/>
    <w:rsid w:val="005B41F8"/>
    <w:rsid w:val="005B4265"/>
    <w:rsid w:val="005B4294"/>
    <w:rsid w:val="005B434B"/>
    <w:rsid w:val="005B451B"/>
    <w:rsid w:val="005B45DE"/>
    <w:rsid w:val="005B469D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25"/>
    <w:rsid w:val="005B4D4A"/>
    <w:rsid w:val="005B4FA2"/>
    <w:rsid w:val="005B51A8"/>
    <w:rsid w:val="005B57A8"/>
    <w:rsid w:val="005B5A6C"/>
    <w:rsid w:val="005B5BE1"/>
    <w:rsid w:val="005B5C67"/>
    <w:rsid w:val="005B5CC2"/>
    <w:rsid w:val="005B5D60"/>
    <w:rsid w:val="005B5DF3"/>
    <w:rsid w:val="005B618F"/>
    <w:rsid w:val="005B61B1"/>
    <w:rsid w:val="005B61BB"/>
    <w:rsid w:val="005B634D"/>
    <w:rsid w:val="005B63EE"/>
    <w:rsid w:val="005B6476"/>
    <w:rsid w:val="005B6925"/>
    <w:rsid w:val="005B6929"/>
    <w:rsid w:val="005B6AA8"/>
    <w:rsid w:val="005B6C64"/>
    <w:rsid w:val="005B6D2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B7E81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D69"/>
    <w:rsid w:val="005C1E9B"/>
    <w:rsid w:val="005C207A"/>
    <w:rsid w:val="005C218E"/>
    <w:rsid w:val="005C223C"/>
    <w:rsid w:val="005C228E"/>
    <w:rsid w:val="005C2724"/>
    <w:rsid w:val="005C283C"/>
    <w:rsid w:val="005C2DC9"/>
    <w:rsid w:val="005C2DE1"/>
    <w:rsid w:val="005C2EDD"/>
    <w:rsid w:val="005C31D2"/>
    <w:rsid w:val="005C31D3"/>
    <w:rsid w:val="005C3200"/>
    <w:rsid w:val="005C322F"/>
    <w:rsid w:val="005C32CF"/>
    <w:rsid w:val="005C3775"/>
    <w:rsid w:val="005C37FC"/>
    <w:rsid w:val="005C384C"/>
    <w:rsid w:val="005C38F8"/>
    <w:rsid w:val="005C3AF0"/>
    <w:rsid w:val="005C3AF5"/>
    <w:rsid w:val="005C3CAA"/>
    <w:rsid w:val="005C3DC7"/>
    <w:rsid w:val="005C3DDA"/>
    <w:rsid w:val="005C3E1A"/>
    <w:rsid w:val="005C3FE4"/>
    <w:rsid w:val="005C41A4"/>
    <w:rsid w:val="005C4305"/>
    <w:rsid w:val="005C44D4"/>
    <w:rsid w:val="005C45BE"/>
    <w:rsid w:val="005C4603"/>
    <w:rsid w:val="005C4758"/>
    <w:rsid w:val="005C48AA"/>
    <w:rsid w:val="005C493B"/>
    <w:rsid w:val="005C4AB4"/>
    <w:rsid w:val="005C4ABE"/>
    <w:rsid w:val="005C4B79"/>
    <w:rsid w:val="005C4BD7"/>
    <w:rsid w:val="005C4BE8"/>
    <w:rsid w:val="005C4D37"/>
    <w:rsid w:val="005C4F77"/>
    <w:rsid w:val="005C5142"/>
    <w:rsid w:val="005C5197"/>
    <w:rsid w:val="005C5207"/>
    <w:rsid w:val="005C53E2"/>
    <w:rsid w:val="005C5739"/>
    <w:rsid w:val="005C589F"/>
    <w:rsid w:val="005C5B5F"/>
    <w:rsid w:val="005C5DE2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43E"/>
    <w:rsid w:val="005C6483"/>
    <w:rsid w:val="005C6503"/>
    <w:rsid w:val="005C6558"/>
    <w:rsid w:val="005C65DE"/>
    <w:rsid w:val="005C671B"/>
    <w:rsid w:val="005C68A6"/>
    <w:rsid w:val="005C6964"/>
    <w:rsid w:val="005C6B18"/>
    <w:rsid w:val="005C6B81"/>
    <w:rsid w:val="005C6BD7"/>
    <w:rsid w:val="005C6F7C"/>
    <w:rsid w:val="005C6FDE"/>
    <w:rsid w:val="005C7353"/>
    <w:rsid w:val="005C7442"/>
    <w:rsid w:val="005C757E"/>
    <w:rsid w:val="005C775E"/>
    <w:rsid w:val="005C7875"/>
    <w:rsid w:val="005C7A61"/>
    <w:rsid w:val="005C7B53"/>
    <w:rsid w:val="005C7B8C"/>
    <w:rsid w:val="005D0376"/>
    <w:rsid w:val="005D0377"/>
    <w:rsid w:val="005D05D9"/>
    <w:rsid w:val="005D06C0"/>
    <w:rsid w:val="005D07A6"/>
    <w:rsid w:val="005D0BE2"/>
    <w:rsid w:val="005D0CB0"/>
    <w:rsid w:val="005D0F95"/>
    <w:rsid w:val="005D0FF5"/>
    <w:rsid w:val="005D10BB"/>
    <w:rsid w:val="005D1293"/>
    <w:rsid w:val="005D13E6"/>
    <w:rsid w:val="005D1425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3D"/>
    <w:rsid w:val="005D1F8C"/>
    <w:rsid w:val="005D1FC3"/>
    <w:rsid w:val="005D2098"/>
    <w:rsid w:val="005D23D2"/>
    <w:rsid w:val="005D263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C15"/>
    <w:rsid w:val="005D2CC0"/>
    <w:rsid w:val="005D2EB0"/>
    <w:rsid w:val="005D2ED4"/>
    <w:rsid w:val="005D319B"/>
    <w:rsid w:val="005D34CB"/>
    <w:rsid w:val="005D3579"/>
    <w:rsid w:val="005D36C7"/>
    <w:rsid w:val="005D36DC"/>
    <w:rsid w:val="005D383B"/>
    <w:rsid w:val="005D3887"/>
    <w:rsid w:val="005D3898"/>
    <w:rsid w:val="005D38BC"/>
    <w:rsid w:val="005D39A1"/>
    <w:rsid w:val="005D3DC4"/>
    <w:rsid w:val="005D3F14"/>
    <w:rsid w:val="005D404D"/>
    <w:rsid w:val="005D43EB"/>
    <w:rsid w:val="005D4693"/>
    <w:rsid w:val="005D47C7"/>
    <w:rsid w:val="005D4B0E"/>
    <w:rsid w:val="005D4CD1"/>
    <w:rsid w:val="005D4DE3"/>
    <w:rsid w:val="005D4F16"/>
    <w:rsid w:val="005D5A2F"/>
    <w:rsid w:val="005D5B6D"/>
    <w:rsid w:val="005D5C6C"/>
    <w:rsid w:val="005D5C89"/>
    <w:rsid w:val="005D5E00"/>
    <w:rsid w:val="005D5E7E"/>
    <w:rsid w:val="005D5FD3"/>
    <w:rsid w:val="005D6202"/>
    <w:rsid w:val="005D691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75D"/>
    <w:rsid w:val="005D7806"/>
    <w:rsid w:val="005D78F0"/>
    <w:rsid w:val="005D7947"/>
    <w:rsid w:val="005D7AB1"/>
    <w:rsid w:val="005D7C7E"/>
    <w:rsid w:val="005D7D53"/>
    <w:rsid w:val="005D7F54"/>
    <w:rsid w:val="005E00D5"/>
    <w:rsid w:val="005E0215"/>
    <w:rsid w:val="005E023D"/>
    <w:rsid w:val="005E0CB1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AC7"/>
    <w:rsid w:val="005E1CE7"/>
    <w:rsid w:val="005E206E"/>
    <w:rsid w:val="005E21CF"/>
    <w:rsid w:val="005E265E"/>
    <w:rsid w:val="005E27AA"/>
    <w:rsid w:val="005E27B0"/>
    <w:rsid w:val="005E2A1E"/>
    <w:rsid w:val="005E2ABF"/>
    <w:rsid w:val="005E2D44"/>
    <w:rsid w:val="005E2EB2"/>
    <w:rsid w:val="005E30FA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2CF"/>
    <w:rsid w:val="005E43DA"/>
    <w:rsid w:val="005E4696"/>
    <w:rsid w:val="005E47CD"/>
    <w:rsid w:val="005E4861"/>
    <w:rsid w:val="005E48C8"/>
    <w:rsid w:val="005E4B99"/>
    <w:rsid w:val="005E4DD8"/>
    <w:rsid w:val="005E50DF"/>
    <w:rsid w:val="005E521C"/>
    <w:rsid w:val="005E528B"/>
    <w:rsid w:val="005E556E"/>
    <w:rsid w:val="005E5593"/>
    <w:rsid w:val="005E578A"/>
    <w:rsid w:val="005E57A6"/>
    <w:rsid w:val="005E58FD"/>
    <w:rsid w:val="005E59B8"/>
    <w:rsid w:val="005E5A36"/>
    <w:rsid w:val="005E5B1E"/>
    <w:rsid w:val="005E5BDF"/>
    <w:rsid w:val="005E5CD6"/>
    <w:rsid w:val="005E5EAA"/>
    <w:rsid w:val="005E5F89"/>
    <w:rsid w:val="005E6018"/>
    <w:rsid w:val="005E612F"/>
    <w:rsid w:val="005E62D5"/>
    <w:rsid w:val="005E65BD"/>
    <w:rsid w:val="005E691E"/>
    <w:rsid w:val="005E69AB"/>
    <w:rsid w:val="005E6D6D"/>
    <w:rsid w:val="005E6DF5"/>
    <w:rsid w:val="005E6E93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8DC"/>
    <w:rsid w:val="005E7B0A"/>
    <w:rsid w:val="005E7B8D"/>
    <w:rsid w:val="005E7BA1"/>
    <w:rsid w:val="005E7C10"/>
    <w:rsid w:val="005E7DAF"/>
    <w:rsid w:val="005E7E15"/>
    <w:rsid w:val="005E7E9E"/>
    <w:rsid w:val="005E7F0B"/>
    <w:rsid w:val="005F01E2"/>
    <w:rsid w:val="005F0226"/>
    <w:rsid w:val="005F0327"/>
    <w:rsid w:val="005F0488"/>
    <w:rsid w:val="005F0600"/>
    <w:rsid w:val="005F07E4"/>
    <w:rsid w:val="005F0820"/>
    <w:rsid w:val="005F08D9"/>
    <w:rsid w:val="005F099A"/>
    <w:rsid w:val="005F0A25"/>
    <w:rsid w:val="005F0D7D"/>
    <w:rsid w:val="005F0F1E"/>
    <w:rsid w:val="005F0F1F"/>
    <w:rsid w:val="005F0F8A"/>
    <w:rsid w:val="005F1001"/>
    <w:rsid w:val="005F10B9"/>
    <w:rsid w:val="005F113E"/>
    <w:rsid w:val="005F1217"/>
    <w:rsid w:val="005F137A"/>
    <w:rsid w:val="005F1410"/>
    <w:rsid w:val="005F143C"/>
    <w:rsid w:val="005F1454"/>
    <w:rsid w:val="005F17E3"/>
    <w:rsid w:val="005F195A"/>
    <w:rsid w:val="005F19B0"/>
    <w:rsid w:val="005F1CCB"/>
    <w:rsid w:val="005F1F18"/>
    <w:rsid w:val="005F222E"/>
    <w:rsid w:val="005F224C"/>
    <w:rsid w:val="005F226F"/>
    <w:rsid w:val="005F230C"/>
    <w:rsid w:val="005F238C"/>
    <w:rsid w:val="005F2A41"/>
    <w:rsid w:val="005F2A7B"/>
    <w:rsid w:val="005F2A91"/>
    <w:rsid w:val="005F2E5A"/>
    <w:rsid w:val="005F2EBB"/>
    <w:rsid w:val="005F330E"/>
    <w:rsid w:val="005F34FF"/>
    <w:rsid w:val="005F35EB"/>
    <w:rsid w:val="005F36CB"/>
    <w:rsid w:val="005F38B1"/>
    <w:rsid w:val="005F3A0B"/>
    <w:rsid w:val="005F3A26"/>
    <w:rsid w:val="005F3C36"/>
    <w:rsid w:val="005F3D75"/>
    <w:rsid w:val="005F3FC5"/>
    <w:rsid w:val="005F435B"/>
    <w:rsid w:val="005F4465"/>
    <w:rsid w:val="005F46C5"/>
    <w:rsid w:val="005F46CD"/>
    <w:rsid w:val="005F480A"/>
    <w:rsid w:val="005F4AC1"/>
    <w:rsid w:val="005F4BD1"/>
    <w:rsid w:val="005F4CF6"/>
    <w:rsid w:val="005F4F39"/>
    <w:rsid w:val="005F5137"/>
    <w:rsid w:val="005F517B"/>
    <w:rsid w:val="005F5253"/>
    <w:rsid w:val="005F5388"/>
    <w:rsid w:val="005F586C"/>
    <w:rsid w:val="005F5874"/>
    <w:rsid w:val="005F58F6"/>
    <w:rsid w:val="005F5BFB"/>
    <w:rsid w:val="005F5CE0"/>
    <w:rsid w:val="005F5D2C"/>
    <w:rsid w:val="005F5F47"/>
    <w:rsid w:val="005F60B0"/>
    <w:rsid w:val="005F6120"/>
    <w:rsid w:val="005F622C"/>
    <w:rsid w:val="005F6AA7"/>
    <w:rsid w:val="005F6B0A"/>
    <w:rsid w:val="005F6CC8"/>
    <w:rsid w:val="005F6DAB"/>
    <w:rsid w:val="005F6F0C"/>
    <w:rsid w:val="005F702A"/>
    <w:rsid w:val="005F70F0"/>
    <w:rsid w:val="005F718F"/>
    <w:rsid w:val="005F721C"/>
    <w:rsid w:val="005F72AF"/>
    <w:rsid w:val="005F7656"/>
    <w:rsid w:val="005F76D9"/>
    <w:rsid w:val="005F7775"/>
    <w:rsid w:val="005F7F5C"/>
    <w:rsid w:val="00600064"/>
    <w:rsid w:val="00600131"/>
    <w:rsid w:val="00600546"/>
    <w:rsid w:val="00600693"/>
    <w:rsid w:val="006007FC"/>
    <w:rsid w:val="006008ED"/>
    <w:rsid w:val="0060098A"/>
    <w:rsid w:val="00600A25"/>
    <w:rsid w:val="00600A92"/>
    <w:rsid w:val="00600CFE"/>
    <w:rsid w:val="00600E65"/>
    <w:rsid w:val="00600E6F"/>
    <w:rsid w:val="006011A6"/>
    <w:rsid w:val="006011AA"/>
    <w:rsid w:val="00601399"/>
    <w:rsid w:val="006013A9"/>
    <w:rsid w:val="006013B7"/>
    <w:rsid w:val="00601442"/>
    <w:rsid w:val="006015E2"/>
    <w:rsid w:val="00601644"/>
    <w:rsid w:val="006018A6"/>
    <w:rsid w:val="006018BB"/>
    <w:rsid w:val="006019A9"/>
    <w:rsid w:val="00601CBC"/>
    <w:rsid w:val="00601F46"/>
    <w:rsid w:val="00601FCF"/>
    <w:rsid w:val="0060203B"/>
    <w:rsid w:val="006020E6"/>
    <w:rsid w:val="006021DB"/>
    <w:rsid w:val="006022A4"/>
    <w:rsid w:val="006022FE"/>
    <w:rsid w:val="006023F6"/>
    <w:rsid w:val="0060242B"/>
    <w:rsid w:val="0060286F"/>
    <w:rsid w:val="006029E7"/>
    <w:rsid w:val="00602BB3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3CC9"/>
    <w:rsid w:val="00604067"/>
    <w:rsid w:val="0060419B"/>
    <w:rsid w:val="00604268"/>
    <w:rsid w:val="0060428B"/>
    <w:rsid w:val="006042E4"/>
    <w:rsid w:val="00604377"/>
    <w:rsid w:val="006045B4"/>
    <w:rsid w:val="00604628"/>
    <w:rsid w:val="006046FC"/>
    <w:rsid w:val="006048A7"/>
    <w:rsid w:val="0060497A"/>
    <w:rsid w:val="00604AAC"/>
    <w:rsid w:val="00604B6F"/>
    <w:rsid w:val="00604B90"/>
    <w:rsid w:val="00604CD3"/>
    <w:rsid w:val="00604F56"/>
    <w:rsid w:val="00605432"/>
    <w:rsid w:val="0060577C"/>
    <w:rsid w:val="0060578A"/>
    <w:rsid w:val="006058D9"/>
    <w:rsid w:val="00605956"/>
    <w:rsid w:val="00605967"/>
    <w:rsid w:val="00605A3D"/>
    <w:rsid w:val="00605B42"/>
    <w:rsid w:val="00605E7B"/>
    <w:rsid w:val="00605E93"/>
    <w:rsid w:val="00605EE7"/>
    <w:rsid w:val="00605F3D"/>
    <w:rsid w:val="006062A3"/>
    <w:rsid w:val="00606639"/>
    <w:rsid w:val="0060690F"/>
    <w:rsid w:val="00606989"/>
    <w:rsid w:val="00606EBD"/>
    <w:rsid w:val="00606EFD"/>
    <w:rsid w:val="0060713B"/>
    <w:rsid w:val="006071C8"/>
    <w:rsid w:val="006072BF"/>
    <w:rsid w:val="006072D6"/>
    <w:rsid w:val="006073F5"/>
    <w:rsid w:val="00607416"/>
    <w:rsid w:val="00607487"/>
    <w:rsid w:val="00607576"/>
    <w:rsid w:val="00607978"/>
    <w:rsid w:val="00607B17"/>
    <w:rsid w:val="00607DE4"/>
    <w:rsid w:val="00607E09"/>
    <w:rsid w:val="00607F8E"/>
    <w:rsid w:val="006102AD"/>
    <w:rsid w:val="006103E5"/>
    <w:rsid w:val="006104C1"/>
    <w:rsid w:val="00610604"/>
    <w:rsid w:val="00610794"/>
    <w:rsid w:val="006107E2"/>
    <w:rsid w:val="00610A8A"/>
    <w:rsid w:val="00610B67"/>
    <w:rsid w:val="00610FE6"/>
    <w:rsid w:val="00611254"/>
    <w:rsid w:val="006113BE"/>
    <w:rsid w:val="0061153C"/>
    <w:rsid w:val="006115C3"/>
    <w:rsid w:val="00611B17"/>
    <w:rsid w:val="00611CE6"/>
    <w:rsid w:val="00611D99"/>
    <w:rsid w:val="00611E03"/>
    <w:rsid w:val="00611EE3"/>
    <w:rsid w:val="006123B3"/>
    <w:rsid w:val="006124A3"/>
    <w:rsid w:val="006125BF"/>
    <w:rsid w:val="006125E7"/>
    <w:rsid w:val="0061267F"/>
    <w:rsid w:val="006129AF"/>
    <w:rsid w:val="006129C5"/>
    <w:rsid w:val="00612B9D"/>
    <w:rsid w:val="00612C6D"/>
    <w:rsid w:val="00612EBF"/>
    <w:rsid w:val="0061314C"/>
    <w:rsid w:val="00613325"/>
    <w:rsid w:val="00613391"/>
    <w:rsid w:val="006133FE"/>
    <w:rsid w:val="006134DE"/>
    <w:rsid w:val="00613541"/>
    <w:rsid w:val="006137D7"/>
    <w:rsid w:val="0061396F"/>
    <w:rsid w:val="00613999"/>
    <w:rsid w:val="00613B70"/>
    <w:rsid w:val="00613C3D"/>
    <w:rsid w:val="00613CC6"/>
    <w:rsid w:val="00613CEE"/>
    <w:rsid w:val="00613DDD"/>
    <w:rsid w:val="00613F57"/>
    <w:rsid w:val="00613FB0"/>
    <w:rsid w:val="006141BC"/>
    <w:rsid w:val="00614256"/>
    <w:rsid w:val="0061450B"/>
    <w:rsid w:val="006145AF"/>
    <w:rsid w:val="0061468C"/>
    <w:rsid w:val="0061476B"/>
    <w:rsid w:val="00614845"/>
    <w:rsid w:val="00614858"/>
    <w:rsid w:val="006148D4"/>
    <w:rsid w:val="0061497C"/>
    <w:rsid w:val="00614CAA"/>
    <w:rsid w:val="00614D2B"/>
    <w:rsid w:val="00614DC6"/>
    <w:rsid w:val="006151E0"/>
    <w:rsid w:val="006153BA"/>
    <w:rsid w:val="0061550E"/>
    <w:rsid w:val="006155FC"/>
    <w:rsid w:val="006158EF"/>
    <w:rsid w:val="0061591F"/>
    <w:rsid w:val="00615929"/>
    <w:rsid w:val="00615FE2"/>
    <w:rsid w:val="006162BA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354"/>
    <w:rsid w:val="0061760C"/>
    <w:rsid w:val="0061776F"/>
    <w:rsid w:val="006178D1"/>
    <w:rsid w:val="006178E7"/>
    <w:rsid w:val="006179B5"/>
    <w:rsid w:val="00617B2B"/>
    <w:rsid w:val="00617D52"/>
    <w:rsid w:val="00617EEC"/>
    <w:rsid w:val="00620172"/>
    <w:rsid w:val="006201B3"/>
    <w:rsid w:val="0062022B"/>
    <w:rsid w:val="00620590"/>
    <w:rsid w:val="00620611"/>
    <w:rsid w:val="00620804"/>
    <w:rsid w:val="006208B2"/>
    <w:rsid w:val="0062092D"/>
    <w:rsid w:val="00620CA1"/>
    <w:rsid w:val="00620D6A"/>
    <w:rsid w:val="00620EAA"/>
    <w:rsid w:val="00621082"/>
    <w:rsid w:val="00621334"/>
    <w:rsid w:val="006216E6"/>
    <w:rsid w:val="006217C5"/>
    <w:rsid w:val="00621940"/>
    <w:rsid w:val="00621968"/>
    <w:rsid w:val="006219FC"/>
    <w:rsid w:val="00621AB8"/>
    <w:rsid w:val="00621CA3"/>
    <w:rsid w:val="00621D2E"/>
    <w:rsid w:val="00621ED0"/>
    <w:rsid w:val="0062248B"/>
    <w:rsid w:val="006227B9"/>
    <w:rsid w:val="00622860"/>
    <w:rsid w:val="00622870"/>
    <w:rsid w:val="0062297C"/>
    <w:rsid w:val="006229F1"/>
    <w:rsid w:val="00622A3C"/>
    <w:rsid w:val="00623242"/>
    <w:rsid w:val="006232D7"/>
    <w:rsid w:val="00623396"/>
    <w:rsid w:val="00623862"/>
    <w:rsid w:val="00623A31"/>
    <w:rsid w:val="00623D7F"/>
    <w:rsid w:val="00623E93"/>
    <w:rsid w:val="00624024"/>
    <w:rsid w:val="00624182"/>
    <w:rsid w:val="00624348"/>
    <w:rsid w:val="00624596"/>
    <w:rsid w:val="006247C8"/>
    <w:rsid w:val="006249BA"/>
    <w:rsid w:val="00624AFF"/>
    <w:rsid w:val="00624D9B"/>
    <w:rsid w:val="00624FF3"/>
    <w:rsid w:val="006250D3"/>
    <w:rsid w:val="00625199"/>
    <w:rsid w:val="006251AE"/>
    <w:rsid w:val="00625775"/>
    <w:rsid w:val="00625B30"/>
    <w:rsid w:val="00625B6F"/>
    <w:rsid w:val="00625BA7"/>
    <w:rsid w:val="00625D36"/>
    <w:rsid w:val="00625EDB"/>
    <w:rsid w:val="006263AA"/>
    <w:rsid w:val="006264D1"/>
    <w:rsid w:val="00626677"/>
    <w:rsid w:val="0062667F"/>
    <w:rsid w:val="006266F0"/>
    <w:rsid w:val="006269C3"/>
    <w:rsid w:val="00626A74"/>
    <w:rsid w:val="00626B5E"/>
    <w:rsid w:val="00626CB2"/>
    <w:rsid w:val="00626CE8"/>
    <w:rsid w:val="00626D80"/>
    <w:rsid w:val="00626F36"/>
    <w:rsid w:val="006278F7"/>
    <w:rsid w:val="00627F40"/>
    <w:rsid w:val="00630224"/>
    <w:rsid w:val="00630321"/>
    <w:rsid w:val="0063037A"/>
    <w:rsid w:val="006306E6"/>
    <w:rsid w:val="0063076E"/>
    <w:rsid w:val="0063095A"/>
    <w:rsid w:val="00630976"/>
    <w:rsid w:val="00630DE6"/>
    <w:rsid w:val="00630E06"/>
    <w:rsid w:val="00630F28"/>
    <w:rsid w:val="006310A8"/>
    <w:rsid w:val="006311AF"/>
    <w:rsid w:val="00631397"/>
    <w:rsid w:val="00631466"/>
    <w:rsid w:val="006314BB"/>
    <w:rsid w:val="00631505"/>
    <w:rsid w:val="00631551"/>
    <w:rsid w:val="006315EB"/>
    <w:rsid w:val="0063182E"/>
    <w:rsid w:val="00631997"/>
    <w:rsid w:val="00631AC2"/>
    <w:rsid w:val="00631B87"/>
    <w:rsid w:val="00631CED"/>
    <w:rsid w:val="00631D0C"/>
    <w:rsid w:val="00631D88"/>
    <w:rsid w:val="00631D91"/>
    <w:rsid w:val="006321D7"/>
    <w:rsid w:val="00632437"/>
    <w:rsid w:val="0063284D"/>
    <w:rsid w:val="00632855"/>
    <w:rsid w:val="00632CBF"/>
    <w:rsid w:val="0063348F"/>
    <w:rsid w:val="0063360F"/>
    <w:rsid w:val="0063364F"/>
    <w:rsid w:val="006336B1"/>
    <w:rsid w:val="00633BB3"/>
    <w:rsid w:val="00633EEE"/>
    <w:rsid w:val="00633FA5"/>
    <w:rsid w:val="006340BE"/>
    <w:rsid w:val="00634350"/>
    <w:rsid w:val="00634573"/>
    <w:rsid w:val="0063462F"/>
    <w:rsid w:val="006347FA"/>
    <w:rsid w:val="006349D7"/>
    <w:rsid w:val="00634AEB"/>
    <w:rsid w:val="006350B0"/>
    <w:rsid w:val="0063518C"/>
    <w:rsid w:val="00635392"/>
    <w:rsid w:val="006354CE"/>
    <w:rsid w:val="006354EF"/>
    <w:rsid w:val="0063560C"/>
    <w:rsid w:val="006359FA"/>
    <w:rsid w:val="00635E57"/>
    <w:rsid w:val="0063619E"/>
    <w:rsid w:val="00636386"/>
    <w:rsid w:val="006365DF"/>
    <w:rsid w:val="00636A2B"/>
    <w:rsid w:val="00636A3A"/>
    <w:rsid w:val="006370CF"/>
    <w:rsid w:val="006373DC"/>
    <w:rsid w:val="00637521"/>
    <w:rsid w:val="006377C3"/>
    <w:rsid w:val="006378F3"/>
    <w:rsid w:val="00637BC8"/>
    <w:rsid w:val="00637D42"/>
    <w:rsid w:val="00637D68"/>
    <w:rsid w:val="00637E23"/>
    <w:rsid w:val="00637FD3"/>
    <w:rsid w:val="006401FC"/>
    <w:rsid w:val="006402A5"/>
    <w:rsid w:val="006402BD"/>
    <w:rsid w:val="006403CA"/>
    <w:rsid w:val="006404E5"/>
    <w:rsid w:val="0064061C"/>
    <w:rsid w:val="00640B03"/>
    <w:rsid w:val="00640CA3"/>
    <w:rsid w:val="00640D32"/>
    <w:rsid w:val="00641036"/>
    <w:rsid w:val="00641139"/>
    <w:rsid w:val="006412EA"/>
    <w:rsid w:val="0064162A"/>
    <w:rsid w:val="006416B0"/>
    <w:rsid w:val="00641776"/>
    <w:rsid w:val="00641AE7"/>
    <w:rsid w:val="00641C8F"/>
    <w:rsid w:val="00641D09"/>
    <w:rsid w:val="00641DB0"/>
    <w:rsid w:val="00642474"/>
    <w:rsid w:val="00642514"/>
    <w:rsid w:val="0064258F"/>
    <w:rsid w:val="006425F0"/>
    <w:rsid w:val="00642668"/>
    <w:rsid w:val="006427F3"/>
    <w:rsid w:val="006428A4"/>
    <w:rsid w:val="00642940"/>
    <w:rsid w:val="00642E8E"/>
    <w:rsid w:val="00643055"/>
    <w:rsid w:val="006430D6"/>
    <w:rsid w:val="00643254"/>
    <w:rsid w:val="006433C5"/>
    <w:rsid w:val="0064369F"/>
    <w:rsid w:val="006436B3"/>
    <w:rsid w:val="0064370B"/>
    <w:rsid w:val="00644392"/>
    <w:rsid w:val="00644393"/>
    <w:rsid w:val="006443D3"/>
    <w:rsid w:val="00644475"/>
    <w:rsid w:val="00644496"/>
    <w:rsid w:val="006446F6"/>
    <w:rsid w:val="00644954"/>
    <w:rsid w:val="00644B08"/>
    <w:rsid w:val="00644C77"/>
    <w:rsid w:val="00645283"/>
    <w:rsid w:val="006453DE"/>
    <w:rsid w:val="00645650"/>
    <w:rsid w:val="0064568E"/>
    <w:rsid w:val="0064570C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3B"/>
    <w:rsid w:val="00646D44"/>
    <w:rsid w:val="00646DF7"/>
    <w:rsid w:val="00646EC4"/>
    <w:rsid w:val="00646EC7"/>
    <w:rsid w:val="00646ECB"/>
    <w:rsid w:val="006470AA"/>
    <w:rsid w:val="006470FB"/>
    <w:rsid w:val="00647213"/>
    <w:rsid w:val="00647232"/>
    <w:rsid w:val="006472D6"/>
    <w:rsid w:val="00647310"/>
    <w:rsid w:val="0064739B"/>
    <w:rsid w:val="006476DF"/>
    <w:rsid w:val="00647838"/>
    <w:rsid w:val="00647A8B"/>
    <w:rsid w:val="00647AAF"/>
    <w:rsid w:val="00647D38"/>
    <w:rsid w:val="00647DEC"/>
    <w:rsid w:val="006501DB"/>
    <w:rsid w:val="006501EF"/>
    <w:rsid w:val="0065030B"/>
    <w:rsid w:val="00650586"/>
    <w:rsid w:val="006507C4"/>
    <w:rsid w:val="00650804"/>
    <w:rsid w:val="00650850"/>
    <w:rsid w:val="00650A05"/>
    <w:rsid w:val="00650C2F"/>
    <w:rsid w:val="00650CB3"/>
    <w:rsid w:val="00650E58"/>
    <w:rsid w:val="00650E71"/>
    <w:rsid w:val="00651097"/>
    <w:rsid w:val="00651143"/>
    <w:rsid w:val="006513BD"/>
    <w:rsid w:val="00651668"/>
    <w:rsid w:val="00651A74"/>
    <w:rsid w:val="00651AA4"/>
    <w:rsid w:val="00651BE8"/>
    <w:rsid w:val="00651E0D"/>
    <w:rsid w:val="006520A7"/>
    <w:rsid w:val="006522FA"/>
    <w:rsid w:val="00652387"/>
    <w:rsid w:val="00652490"/>
    <w:rsid w:val="006524D6"/>
    <w:rsid w:val="00652652"/>
    <w:rsid w:val="00652729"/>
    <w:rsid w:val="006527B8"/>
    <w:rsid w:val="006527B9"/>
    <w:rsid w:val="00652AFD"/>
    <w:rsid w:val="00652B3A"/>
    <w:rsid w:val="00653096"/>
    <w:rsid w:val="00653EFC"/>
    <w:rsid w:val="00654020"/>
    <w:rsid w:val="006542C2"/>
    <w:rsid w:val="006542D3"/>
    <w:rsid w:val="006543AD"/>
    <w:rsid w:val="0065442B"/>
    <w:rsid w:val="006546D7"/>
    <w:rsid w:val="006548BD"/>
    <w:rsid w:val="00654FD6"/>
    <w:rsid w:val="006550B3"/>
    <w:rsid w:val="00655682"/>
    <w:rsid w:val="0065577B"/>
    <w:rsid w:val="00655864"/>
    <w:rsid w:val="006559E6"/>
    <w:rsid w:val="00655DD0"/>
    <w:rsid w:val="00655EFA"/>
    <w:rsid w:val="00655F75"/>
    <w:rsid w:val="0065604D"/>
    <w:rsid w:val="00656636"/>
    <w:rsid w:val="006568C6"/>
    <w:rsid w:val="00656942"/>
    <w:rsid w:val="00656B59"/>
    <w:rsid w:val="00656D0D"/>
    <w:rsid w:val="00656EF3"/>
    <w:rsid w:val="006571E3"/>
    <w:rsid w:val="00657251"/>
    <w:rsid w:val="0065759B"/>
    <w:rsid w:val="0065766F"/>
    <w:rsid w:val="00657883"/>
    <w:rsid w:val="006579B1"/>
    <w:rsid w:val="00657AAF"/>
    <w:rsid w:val="00657BF2"/>
    <w:rsid w:val="00657EE2"/>
    <w:rsid w:val="00660578"/>
    <w:rsid w:val="006605CB"/>
    <w:rsid w:val="0066062D"/>
    <w:rsid w:val="00660939"/>
    <w:rsid w:val="00660B2A"/>
    <w:rsid w:val="00660D85"/>
    <w:rsid w:val="006615B6"/>
    <w:rsid w:val="006615FE"/>
    <w:rsid w:val="006616EA"/>
    <w:rsid w:val="00661710"/>
    <w:rsid w:val="00661BB4"/>
    <w:rsid w:val="00661D0F"/>
    <w:rsid w:val="00661D3A"/>
    <w:rsid w:val="00661D42"/>
    <w:rsid w:val="00661E28"/>
    <w:rsid w:val="00661EB7"/>
    <w:rsid w:val="00662220"/>
    <w:rsid w:val="00662308"/>
    <w:rsid w:val="00662364"/>
    <w:rsid w:val="00662612"/>
    <w:rsid w:val="006628FF"/>
    <w:rsid w:val="0066298B"/>
    <w:rsid w:val="00662A0C"/>
    <w:rsid w:val="00662A6E"/>
    <w:rsid w:val="00662B4A"/>
    <w:rsid w:val="00662B50"/>
    <w:rsid w:val="00662DBE"/>
    <w:rsid w:val="00663099"/>
    <w:rsid w:val="006631BF"/>
    <w:rsid w:val="0066326E"/>
    <w:rsid w:val="0066327E"/>
    <w:rsid w:val="00663576"/>
    <w:rsid w:val="00663627"/>
    <w:rsid w:val="006636C3"/>
    <w:rsid w:val="006636F8"/>
    <w:rsid w:val="00663759"/>
    <w:rsid w:val="0066378E"/>
    <w:rsid w:val="006638AE"/>
    <w:rsid w:val="006638F2"/>
    <w:rsid w:val="00663A17"/>
    <w:rsid w:val="00663CDB"/>
    <w:rsid w:val="00663E30"/>
    <w:rsid w:val="00663F70"/>
    <w:rsid w:val="00663F7D"/>
    <w:rsid w:val="0066404D"/>
    <w:rsid w:val="006642C8"/>
    <w:rsid w:val="0066436A"/>
    <w:rsid w:val="006644A7"/>
    <w:rsid w:val="00664571"/>
    <w:rsid w:val="00664573"/>
    <w:rsid w:val="006645FA"/>
    <w:rsid w:val="006645FD"/>
    <w:rsid w:val="00664656"/>
    <w:rsid w:val="006646E0"/>
    <w:rsid w:val="0066482D"/>
    <w:rsid w:val="00664866"/>
    <w:rsid w:val="00664CAB"/>
    <w:rsid w:val="00664E11"/>
    <w:rsid w:val="00664F2C"/>
    <w:rsid w:val="00664FB2"/>
    <w:rsid w:val="006652AD"/>
    <w:rsid w:val="0066546D"/>
    <w:rsid w:val="006654C6"/>
    <w:rsid w:val="00665546"/>
    <w:rsid w:val="00665603"/>
    <w:rsid w:val="00665941"/>
    <w:rsid w:val="00665C7E"/>
    <w:rsid w:val="00665DCB"/>
    <w:rsid w:val="00665E0D"/>
    <w:rsid w:val="00665EB5"/>
    <w:rsid w:val="006660F6"/>
    <w:rsid w:val="006662F9"/>
    <w:rsid w:val="0066635A"/>
    <w:rsid w:val="006669D8"/>
    <w:rsid w:val="00666A6F"/>
    <w:rsid w:val="00666AAA"/>
    <w:rsid w:val="00666B49"/>
    <w:rsid w:val="00666C81"/>
    <w:rsid w:val="00666CF9"/>
    <w:rsid w:val="00666D7F"/>
    <w:rsid w:val="00666F3D"/>
    <w:rsid w:val="00666FAD"/>
    <w:rsid w:val="00667129"/>
    <w:rsid w:val="006675AA"/>
    <w:rsid w:val="00667715"/>
    <w:rsid w:val="0066788D"/>
    <w:rsid w:val="006679D5"/>
    <w:rsid w:val="00667CB9"/>
    <w:rsid w:val="00667F8D"/>
    <w:rsid w:val="0067002C"/>
    <w:rsid w:val="006700D0"/>
    <w:rsid w:val="00670349"/>
    <w:rsid w:val="00670477"/>
    <w:rsid w:val="0067047E"/>
    <w:rsid w:val="00670492"/>
    <w:rsid w:val="00670716"/>
    <w:rsid w:val="00670802"/>
    <w:rsid w:val="00670CB0"/>
    <w:rsid w:val="00670D6C"/>
    <w:rsid w:val="006715FB"/>
    <w:rsid w:val="006716D1"/>
    <w:rsid w:val="00671CFF"/>
    <w:rsid w:val="00671D42"/>
    <w:rsid w:val="00671F06"/>
    <w:rsid w:val="00671F77"/>
    <w:rsid w:val="00671FE5"/>
    <w:rsid w:val="006721BB"/>
    <w:rsid w:val="0067239C"/>
    <w:rsid w:val="00672575"/>
    <w:rsid w:val="0067286E"/>
    <w:rsid w:val="00672A05"/>
    <w:rsid w:val="00672A67"/>
    <w:rsid w:val="00672AB3"/>
    <w:rsid w:val="00672ABE"/>
    <w:rsid w:val="00672C6E"/>
    <w:rsid w:val="00672E34"/>
    <w:rsid w:val="00672E44"/>
    <w:rsid w:val="0067309D"/>
    <w:rsid w:val="0067319E"/>
    <w:rsid w:val="006731A2"/>
    <w:rsid w:val="006732A1"/>
    <w:rsid w:val="006733D7"/>
    <w:rsid w:val="0067365C"/>
    <w:rsid w:val="0067366B"/>
    <w:rsid w:val="00673675"/>
    <w:rsid w:val="00673A29"/>
    <w:rsid w:val="00673D52"/>
    <w:rsid w:val="00673D7F"/>
    <w:rsid w:val="00673ECF"/>
    <w:rsid w:val="00674004"/>
    <w:rsid w:val="00674278"/>
    <w:rsid w:val="00674940"/>
    <w:rsid w:val="00674AA5"/>
    <w:rsid w:val="00674D09"/>
    <w:rsid w:val="00674EBB"/>
    <w:rsid w:val="006751F2"/>
    <w:rsid w:val="00675217"/>
    <w:rsid w:val="006754AF"/>
    <w:rsid w:val="00675506"/>
    <w:rsid w:val="0067553F"/>
    <w:rsid w:val="00675641"/>
    <w:rsid w:val="00675A8D"/>
    <w:rsid w:val="00675BF6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328"/>
    <w:rsid w:val="00676468"/>
    <w:rsid w:val="00676573"/>
    <w:rsid w:val="00676699"/>
    <w:rsid w:val="006766F1"/>
    <w:rsid w:val="00676910"/>
    <w:rsid w:val="00676AA2"/>
    <w:rsid w:val="00676E0D"/>
    <w:rsid w:val="0067711E"/>
    <w:rsid w:val="0067724B"/>
    <w:rsid w:val="00677429"/>
    <w:rsid w:val="006774F9"/>
    <w:rsid w:val="006775E0"/>
    <w:rsid w:val="00677618"/>
    <w:rsid w:val="00677A90"/>
    <w:rsid w:val="00677AFD"/>
    <w:rsid w:val="00677D54"/>
    <w:rsid w:val="0068044A"/>
    <w:rsid w:val="006804C8"/>
    <w:rsid w:val="006805AA"/>
    <w:rsid w:val="006805B4"/>
    <w:rsid w:val="00680674"/>
    <w:rsid w:val="0068067C"/>
    <w:rsid w:val="006806DB"/>
    <w:rsid w:val="0068083A"/>
    <w:rsid w:val="00680A39"/>
    <w:rsid w:val="00680A59"/>
    <w:rsid w:val="00680B3A"/>
    <w:rsid w:val="00680B7F"/>
    <w:rsid w:val="00680D92"/>
    <w:rsid w:val="00680ECF"/>
    <w:rsid w:val="00680FE6"/>
    <w:rsid w:val="0068121B"/>
    <w:rsid w:val="00681248"/>
    <w:rsid w:val="00681254"/>
    <w:rsid w:val="0068132D"/>
    <w:rsid w:val="006813C8"/>
    <w:rsid w:val="00681619"/>
    <w:rsid w:val="006816E6"/>
    <w:rsid w:val="006817F2"/>
    <w:rsid w:val="0068199D"/>
    <w:rsid w:val="00681BFA"/>
    <w:rsid w:val="00681D49"/>
    <w:rsid w:val="0068239F"/>
    <w:rsid w:val="00682526"/>
    <w:rsid w:val="00682650"/>
    <w:rsid w:val="006826EC"/>
    <w:rsid w:val="00682772"/>
    <w:rsid w:val="006827F0"/>
    <w:rsid w:val="00682BB4"/>
    <w:rsid w:val="00682C48"/>
    <w:rsid w:val="00682D94"/>
    <w:rsid w:val="00682E82"/>
    <w:rsid w:val="00682ED4"/>
    <w:rsid w:val="00683172"/>
    <w:rsid w:val="006832A9"/>
    <w:rsid w:val="00683337"/>
    <w:rsid w:val="00683AA1"/>
    <w:rsid w:val="00683BE0"/>
    <w:rsid w:val="00683DD9"/>
    <w:rsid w:val="00683F77"/>
    <w:rsid w:val="00683F89"/>
    <w:rsid w:val="00683FAA"/>
    <w:rsid w:val="00684287"/>
    <w:rsid w:val="006843D4"/>
    <w:rsid w:val="0068447B"/>
    <w:rsid w:val="006845D5"/>
    <w:rsid w:val="0068464F"/>
    <w:rsid w:val="00684A96"/>
    <w:rsid w:val="00684ADD"/>
    <w:rsid w:val="00684D7F"/>
    <w:rsid w:val="00684DCE"/>
    <w:rsid w:val="0068509D"/>
    <w:rsid w:val="00685156"/>
    <w:rsid w:val="006852C2"/>
    <w:rsid w:val="0068533C"/>
    <w:rsid w:val="0068541E"/>
    <w:rsid w:val="00685989"/>
    <w:rsid w:val="00685B32"/>
    <w:rsid w:val="00685BB5"/>
    <w:rsid w:val="00685BC6"/>
    <w:rsid w:val="00685C02"/>
    <w:rsid w:val="00685C2B"/>
    <w:rsid w:val="00685C80"/>
    <w:rsid w:val="00685CFF"/>
    <w:rsid w:val="00686049"/>
    <w:rsid w:val="006863AE"/>
    <w:rsid w:val="00686422"/>
    <w:rsid w:val="006868C7"/>
    <w:rsid w:val="00686928"/>
    <w:rsid w:val="00686A33"/>
    <w:rsid w:val="00686DD8"/>
    <w:rsid w:val="00686E45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AD0"/>
    <w:rsid w:val="00687BBE"/>
    <w:rsid w:val="00687D84"/>
    <w:rsid w:val="00687E1F"/>
    <w:rsid w:val="00687FF7"/>
    <w:rsid w:val="006901D6"/>
    <w:rsid w:val="006902C7"/>
    <w:rsid w:val="00690320"/>
    <w:rsid w:val="00690696"/>
    <w:rsid w:val="00690805"/>
    <w:rsid w:val="006908D2"/>
    <w:rsid w:val="0069092C"/>
    <w:rsid w:val="00690B56"/>
    <w:rsid w:val="00690C59"/>
    <w:rsid w:val="00690D1F"/>
    <w:rsid w:val="00690D23"/>
    <w:rsid w:val="00690D76"/>
    <w:rsid w:val="00690F2C"/>
    <w:rsid w:val="0069108F"/>
    <w:rsid w:val="006910DD"/>
    <w:rsid w:val="0069164C"/>
    <w:rsid w:val="00691659"/>
    <w:rsid w:val="006916F0"/>
    <w:rsid w:val="00691859"/>
    <w:rsid w:val="006918FF"/>
    <w:rsid w:val="00691A17"/>
    <w:rsid w:val="00691A95"/>
    <w:rsid w:val="00691AE8"/>
    <w:rsid w:val="00691D1E"/>
    <w:rsid w:val="00691ED1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14D"/>
    <w:rsid w:val="0069346A"/>
    <w:rsid w:val="0069355B"/>
    <w:rsid w:val="0069368A"/>
    <w:rsid w:val="00693864"/>
    <w:rsid w:val="00693A67"/>
    <w:rsid w:val="00693B43"/>
    <w:rsid w:val="00693C82"/>
    <w:rsid w:val="00693CC9"/>
    <w:rsid w:val="00693D95"/>
    <w:rsid w:val="00693F99"/>
    <w:rsid w:val="006942A3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169"/>
    <w:rsid w:val="0069531E"/>
    <w:rsid w:val="00695389"/>
    <w:rsid w:val="00695540"/>
    <w:rsid w:val="00695794"/>
    <w:rsid w:val="006958C9"/>
    <w:rsid w:val="006958EB"/>
    <w:rsid w:val="006959C7"/>
    <w:rsid w:val="00695A5F"/>
    <w:rsid w:val="00695ADF"/>
    <w:rsid w:val="006960FE"/>
    <w:rsid w:val="0069615F"/>
    <w:rsid w:val="006963D6"/>
    <w:rsid w:val="006965D8"/>
    <w:rsid w:val="00696E16"/>
    <w:rsid w:val="00697190"/>
    <w:rsid w:val="006971AE"/>
    <w:rsid w:val="006971F9"/>
    <w:rsid w:val="00697231"/>
    <w:rsid w:val="00697306"/>
    <w:rsid w:val="00697446"/>
    <w:rsid w:val="006978F3"/>
    <w:rsid w:val="00697A3F"/>
    <w:rsid w:val="00697BD0"/>
    <w:rsid w:val="00697BF6"/>
    <w:rsid w:val="00697D93"/>
    <w:rsid w:val="00697DDB"/>
    <w:rsid w:val="006A00C5"/>
    <w:rsid w:val="006A0712"/>
    <w:rsid w:val="006A0761"/>
    <w:rsid w:val="006A07F1"/>
    <w:rsid w:val="006A090B"/>
    <w:rsid w:val="006A09CD"/>
    <w:rsid w:val="006A0A8B"/>
    <w:rsid w:val="006A0CAC"/>
    <w:rsid w:val="006A0D3D"/>
    <w:rsid w:val="006A108D"/>
    <w:rsid w:val="006A1396"/>
    <w:rsid w:val="006A13F6"/>
    <w:rsid w:val="006A1673"/>
    <w:rsid w:val="006A17ED"/>
    <w:rsid w:val="006A188F"/>
    <w:rsid w:val="006A1AAD"/>
    <w:rsid w:val="006A1AB6"/>
    <w:rsid w:val="006A1AE4"/>
    <w:rsid w:val="006A1C55"/>
    <w:rsid w:val="006A1C92"/>
    <w:rsid w:val="006A1F36"/>
    <w:rsid w:val="006A2018"/>
    <w:rsid w:val="006A20B0"/>
    <w:rsid w:val="006A22BE"/>
    <w:rsid w:val="006A23E2"/>
    <w:rsid w:val="006A2A98"/>
    <w:rsid w:val="006A2B74"/>
    <w:rsid w:val="006A31D7"/>
    <w:rsid w:val="006A31F9"/>
    <w:rsid w:val="006A34C9"/>
    <w:rsid w:val="006A364F"/>
    <w:rsid w:val="006A39E4"/>
    <w:rsid w:val="006A3B14"/>
    <w:rsid w:val="006A3C33"/>
    <w:rsid w:val="006A3C5C"/>
    <w:rsid w:val="006A3E5E"/>
    <w:rsid w:val="006A3E6F"/>
    <w:rsid w:val="006A3EF5"/>
    <w:rsid w:val="006A4032"/>
    <w:rsid w:val="006A4051"/>
    <w:rsid w:val="006A410D"/>
    <w:rsid w:val="006A426B"/>
    <w:rsid w:val="006A42B9"/>
    <w:rsid w:val="006A4500"/>
    <w:rsid w:val="006A4567"/>
    <w:rsid w:val="006A461E"/>
    <w:rsid w:val="006A4707"/>
    <w:rsid w:val="006A4AC9"/>
    <w:rsid w:val="006A4AD3"/>
    <w:rsid w:val="006A4AF2"/>
    <w:rsid w:val="006A5064"/>
    <w:rsid w:val="006A50D8"/>
    <w:rsid w:val="006A5152"/>
    <w:rsid w:val="006A51F9"/>
    <w:rsid w:val="006A54F8"/>
    <w:rsid w:val="006A5559"/>
    <w:rsid w:val="006A56B0"/>
    <w:rsid w:val="006A6070"/>
    <w:rsid w:val="006A60B6"/>
    <w:rsid w:val="006A6229"/>
    <w:rsid w:val="006A64A8"/>
    <w:rsid w:val="006A689F"/>
    <w:rsid w:val="006A6983"/>
    <w:rsid w:val="006A6B5F"/>
    <w:rsid w:val="006A6BA5"/>
    <w:rsid w:val="006A6D80"/>
    <w:rsid w:val="006A6E6D"/>
    <w:rsid w:val="006A6F8C"/>
    <w:rsid w:val="006A70EE"/>
    <w:rsid w:val="006A7107"/>
    <w:rsid w:val="006A7247"/>
    <w:rsid w:val="006A7449"/>
    <w:rsid w:val="006A7496"/>
    <w:rsid w:val="006A749E"/>
    <w:rsid w:val="006A751F"/>
    <w:rsid w:val="006A757B"/>
    <w:rsid w:val="006A7684"/>
    <w:rsid w:val="006A769E"/>
    <w:rsid w:val="006A76A7"/>
    <w:rsid w:val="006A77EA"/>
    <w:rsid w:val="006A7CD2"/>
    <w:rsid w:val="006B0124"/>
    <w:rsid w:val="006B01F8"/>
    <w:rsid w:val="006B0311"/>
    <w:rsid w:val="006B076C"/>
    <w:rsid w:val="006B077E"/>
    <w:rsid w:val="006B0789"/>
    <w:rsid w:val="006B081B"/>
    <w:rsid w:val="006B089F"/>
    <w:rsid w:val="006B0FF9"/>
    <w:rsid w:val="006B0FFA"/>
    <w:rsid w:val="006B1296"/>
    <w:rsid w:val="006B13C7"/>
    <w:rsid w:val="006B149C"/>
    <w:rsid w:val="006B1559"/>
    <w:rsid w:val="006B15F8"/>
    <w:rsid w:val="006B16CF"/>
    <w:rsid w:val="006B1813"/>
    <w:rsid w:val="006B1870"/>
    <w:rsid w:val="006B1941"/>
    <w:rsid w:val="006B1B4E"/>
    <w:rsid w:val="006B1C64"/>
    <w:rsid w:val="006B1CB4"/>
    <w:rsid w:val="006B1D07"/>
    <w:rsid w:val="006B1D82"/>
    <w:rsid w:val="006B1EFC"/>
    <w:rsid w:val="006B230A"/>
    <w:rsid w:val="006B2321"/>
    <w:rsid w:val="006B2441"/>
    <w:rsid w:val="006B25B0"/>
    <w:rsid w:val="006B26C2"/>
    <w:rsid w:val="006B2967"/>
    <w:rsid w:val="006B2A30"/>
    <w:rsid w:val="006B2C14"/>
    <w:rsid w:val="006B2C3A"/>
    <w:rsid w:val="006B303C"/>
    <w:rsid w:val="006B30E4"/>
    <w:rsid w:val="006B31E4"/>
    <w:rsid w:val="006B324E"/>
    <w:rsid w:val="006B3286"/>
    <w:rsid w:val="006B34C5"/>
    <w:rsid w:val="006B3595"/>
    <w:rsid w:val="006B3628"/>
    <w:rsid w:val="006B3788"/>
    <w:rsid w:val="006B3C29"/>
    <w:rsid w:val="006B3C77"/>
    <w:rsid w:val="006B3E04"/>
    <w:rsid w:val="006B41A6"/>
    <w:rsid w:val="006B4355"/>
    <w:rsid w:val="006B4359"/>
    <w:rsid w:val="006B45D1"/>
    <w:rsid w:val="006B4681"/>
    <w:rsid w:val="006B475C"/>
    <w:rsid w:val="006B478B"/>
    <w:rsid w:val="006B47B2"/>
    <w:rsid w:val="006B483D"/>
    <w:rsid w:val="006B4A5C"/>
    <w:rsid w:val="006B4C3E"/>
    <w:rsid w:val="006B4CA4"/>
    <w:rsid w:val="006B4E84"/>
    <w:rsid w:val="006B4FC5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5E83"/>
    <w:rsid w:val="006B62C4"/>
    <w:rsid w:val="006B6479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848"/>
    <w:rsid w:val="006B78F7"/>
    <w:rsid w:val="006B7930"/>
    <w:rsid w:val="006B79CC"/>
    <w:rsid w:val="006B7A74"/>
    <w:rsid w:val="006B7B48"/>
    <w:rsid w:val="006B7CF8"/>
    <w:rsid w:val="006B7D82"/>
    <w:rsid w:val="006C028A"/>
    <w:rsid w:val="006C03C3"/>
    <w:rsid w:val="006C0469"/>
    <w:rsid w:val="006C04FC"/>
    <w:rsid w:val="006C0617"/>
    <w:rsid w:val="006C06E4"/>
    <w:rsid w:val="006C0A9E"/>
    <w:rsid w:val="006C0C00"/>
    <w:rsid w:val="006C0D7D"/>
    <w:rsid w:val="006C0EC4"/>
    <w:rsid w:val="006C0F38"/>
    <w:rsid w:val="006C1062"/>
    <w:rsid w:val="006C117C"/>
    <w:rsid w:val="006C1403"/>
    <w:rsid w:val="006C15B4"/>
    <w:rsid w:val="006C17C3"/>
    <w:rsid w:val="006C17E9"/>
    <w:rsid w:val="006C196C"/>
    <w:rsid w:val="006C19C6"/>
    <w:rsid w:val="006C1B80"/>
    <w:rsid w:val="006C1D10"/>
    <w:rsid w:val="006C206A"/>
    <w:rsid w:val="006C20D1"/>
    <w:rsid w:val="006C2234"/>
    <w:rsid w:val="006C228B"/>
    <w:rsid w:val="006C23C9"/>
    <w:rsid w:val="006C2662"/>
    <w:rsid w:val="006C278B"/>
    <w:rsid w:val="006C29EC"/>
    <w:rsid w:val="006C2A9B"/>
    <w:rsid w:val="006C2AAA"/>
    <w:rsid w:val="006C2AD2"/>
    <w:rsid w:val="006C2E51"/>
    <w:rsid w:val="006C2FD1"/>
    <w:rsid w:val="006C31F4"/>
    <w:rsid w:val="006C3245"/>
    <w:rsid w:val="006C32FB"/>
    <w:rsid w:val="006C33A9"/>
    <w:rsid w:val="006C3721"/>
    <w:rsid w:val="006C37F9"/>
    <w:rsid w:val="006C3A41"/>
    <w:rsid w:val="006C3A7D"/>
    <w:rsid w:val="006C3B98"/>
    <w:rsid w:val="006C3C8A"/>
    <w:rsid w:val="006C3F99"/>
    <w:rsid w:val="006C3FAB"/>
    <w:rsid w:val="006C4067"/>
    <w:rsid w:val="006C4088"/>
    <w:rsid w:val="006C40E8"/>
    <w:rsid w:val="006C439D"/>
    <w:rsid w:val="006C459B"/>
    <w:rsid w:val="006C49BC"/>
    <w:rsid w:val="006C4B70"/>
    <w:rsid w:val="006C4D78"/>
    <w:rsid w:val="006C5161"/>
    <w:rsid w:val="006C5225"/>
    <w:rsid w:val="006C52B7"/>
    <w:rsid w:val="006C54CC"/>
    <w:rsid w:val="006C54DC"/>
    <w:rsid w:val="006C5502"/>
    <w:rsid w:val="006C55F3"/>
    <w:rsid w:val="006C58AD"/>
    <w:rsid w:val="006C5968"/>
    <w:rsid w:val="006C59F4"/>
    <w:rsid w:val="006C5A6D"/>
    <w:rsid w:val="006C5AFA"/>
    <w:rsid w:val="006C5F29"/>
    <w:rsid w:val="006C5F43"/>
    <w:rsid w:val="006C6166"/>
    <w:rsid w:val="006C6421"/>
    <w:rsid w:val="006C666C"/>
    <w:rsid w:val="006C67C9"/>
    <w:rsid w:val="006C6AC4"/>
    <w:rsid w:val="006C6C43"/>
    <w:rsid w:val="006C6C71"/>
    <w:rsid w:val="006C6E5A"/>
    <w:rsid w:val="006C6F50"/>
    <w:rsid w:val="006C7159"/>
    <w:rsid w:val="006C73E4"/>
    <w:rsid w:val="006C7474"/>
    <w:rsid w:val="006C74DB"/>
    <w:rsid w:val="006C754D"/>
    <w:rsid w:val="006C75FA"/>
    <w:rsid w:val="006C768D"/>
    <w:rsid w:val="006C7A43"/>
    <w:rsid w:val="006C7C6E"/>
    <w:rsid w:val="006D0191"/>
    <w:rsid w:val="006D0203"/>
    <w:rsid w:val="006D0231"/>
    <w:rsid w:val="006D0281"/>
    <w:rsid w:val="006D02EC"/>
    <w:rsid w:val="006D03B8"/>
    <w:rsid w:val="006D0535"/>
    <w:rsid w:val="006D07EF"/>
    <w:rsid w:val="006D0931"/>
    <w:rsid w:val="006D097F"/>
    <w:rsid w:val="006D0CD0"/>
    <w:rsid w:val="006D0F66"/>
    <w:rsid w:val="006D1232"/>
    <w:rsid w:val="006D16BD"/>
    <w:rsid w:val="006D1772"/>
    <w:rsid w:val="006D177C"/>
    <w:rsid w:val="006D1931"/>
    <w:rsid w:val="006D1A7B"/>
    <w:rsid w:val="006D1A9B"/>
    <w:rsid w:val="006D1C49"/>
    <w:rsid w:val="006D1C8D"/>
    <w:rsid w:val="006D1CB0"/>
    <w:rsid w:val="006D1DEA"/>
    <w:rsid w:val="006D1E4B"/>
    <w:rsid w:val="006D1EEE"/>
    <w:rsid w:val="006D1F2A"/>
    <w:rsid w:val="006D1FED"/>
    <w:rsid w:val="006D235A"/>
    <w:rsid w:val="006D25B9"/>
    <w:rsid w:val="006D285C"/>
    <w:rsid w:val="006D2AED"/>
    <w:rsid w:val="006D2D7E"/>
    <w:rsid w:val="006D2EDE"/>
    <w:rsid w:val="006D3369"/>
    <w:rsid w:val="006D33C0"/>
    <w:rsid w:val="006D3670"/>
    <w:rsid w:val="006D3682"/>
    <w:rsid w:val="006D36E9"/>
    <w:rsid w:val="006D37ED"/>
    <w:rsid w:val="006D3914"/>
    <w:rsid w:val="006D3F05"/>
    <w:rsid w:val="006D4097"/>
    <w:rsid w:val="006D431D"/>
    <w:rsid w:val="006D45DA"/>
    <w:rsid w:val="006D4755"/>
    <w:rsid w:val="006D48AA"/>
    <w:rsid w:val="006D4AAD"/>
    <w:rsid w:val="006D4BF7"/>
    <w:rsid w:val="006D4C29"/>
    <w:rsid w:val="006D4EE9"/>
    <w:rsid w:val="006D5061"/>
    <w:rsid w:val="006D51EC"/>
    <w:rsid w:val="006D52D9"/>
    <w:rsid w:val="006D535D"/>
    <w:rsid w:val="006D5539"/>
    <w:rsid w:val="006D577C"/>
    <w:rsid w:val="006D5812"/>
    <w:rsid w:val="006D5A5C"/>
    <w:rsid w:val="006D5CB3"/>
    <w:rsid w:val="006D5D7C"/>
    <w:rsid w:val="006D5EFE"/>
    <w:rsid w:val="006D5FA9"/>
    <w:rsid w:val="006D60C1"/>
    <w:rsid w:val="006D60F9"/>
    <w:rsid w:val="006D6558"/>
    <w:rsid w:val="006D6799"/>
    <w:rsid w:val="006D67F6"/>
    <w:rsid w:val="006D6D17"/>
    <w:rsid w:val="006D6DA8"/>
    <w:rsid w:val="006D7025"/>
    <w:rsid w:val="006D71BA"/>
    <w:rsid w:val="006D7339"/>
    <w:rsid w:val="006D7375"/>
    <w:rsid w:val="006D7493"/>
    <w:rsid w:val="006D762E"/>
    <w:rsid w:val="006D7641"/>
    <w:rsid w:val="006D7768"/>
    <w:rsid w:val="006D794C"/>
    <w:rsid w:val="006D79DD"/>
    <w:rsid w:val="006D7B32"/>
    <w:rsid w:val="006D7CAE"/>
    <w:rsid w:val="006D7CB3"/>
    <w:rsid w:val="006D7F83"/>
    <w:rsid w:val="006D7FF8"/>
    <w:rsid w:val="006D9C1F"/>
    <w:rsid w:val="006E004D"/>
    <w:rsid w:val="006E032B"/>
    <w:rsid w:val="006E035D"/>
    <w:rsid w:val="006E04E6"/>
    <w:rsid w:val="006E0519"/>
    <w:rsid w:val="006E0561"/>
    <w:rsid w:val="006E05A7"/>
    <w:rsid w:val="006E0745"/>
    <w:rsid w:val="006E0773"/>
    <w:rsid w:val="006E0805"/>
    <w:rsid w:val="006E08C0"/>
    <w:rsid w:val="006E0BD7"/>
    <w:rsid w:val="006E0C5F"/>
    <w:rsid w:val="006E0CC3"/>
    <w:rsid w:val="006E0DAE"/>
    <w:rsid w:val="006E0E02"/>
    <w:rsid w:val="006E13C4"/>
    <w:rsid w:val="006E148A"/>
    <w:rsid w:val="006E1763"/>
    <w:rsid w:val="006E184E"/>
    <w:rsid w:val="006E19FD"/>
    <w:rsid w:val="006E1A36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19A"/>
    <w:rsid w:val="006E2668"/>
    <w:rsid w:val="006E269E"/>
    <w:rsid w:val="006E27F9"/>
    <w:rsid w:val="006E2B2F"/>
    <w:rsid w:val="006E2BD3"/>
    <w:rsid w:val="006E2BE6"/>
    <w:rsid w:val="006E2CA2"/>
    <w:rsid w:val="006E3169"/>
    <w:rsid w:val="006E3240"/>
    <w:rsid w:val="006E3365"/>
    <w:rsid w:val="006E339A"/>
    <w:rsid w:val="006E345C"/>
    <w:rsid w:val="006E3746"/>
    <w:rsid w:val="006E3E0F"/>
    <w:rsid w:val="006E3EFB"/>
    <w:rsid w:val="006E41AC"/>
    <w:rsid w:val="006E422A"/>
    <w:rsid w:val="006E42D5"/>
    <w:rsid w:val="006E430F"/>
    <w:rsid w:val="006E44DE"/>
    <w:rsid w:val="006E46DF"/>
    <w:rsid w:val="006E472D"/>
    <w:rsid w:val="006E48A1"/>
    <w:rsid w:val="006E4AB1"/>
    <w:rsid w:val="006E4D58"/>
    <w:rsid w:val="006E4E35"/>
    <w:rsid w:val="006E4EC3"/>
    <w:rsid w:val="006E4FC6"/>
    <w:rsid w:val="006E507E"/>
    <w:rsid w:val="006E52B1"/>
    <w:rsid w:val="006E5384"/>
    <w:rsid w:val="006E5540"/>
    <w:rsid w:val="006E5A18"/>
    <w:rsid w:val="006E5AF4"/>
    <w:rsid w:val="006E5BFD"/>
    <w:rsid w:val="006E5D73"/>
    <w:rsid w:val="006E6085"/>
    <w:rsid w:val="006E60AA"/>
    <w:rsid w:val="006E61E1"/>
    <w:rsid w:val="006E6246"/>
    <w:rsid w:val="006E65CC"/>
    <w:rsid w:val="006E66B0"/>
    <w:rsid w:val="006E6798"/>
    <w:rsid w:val="006E6990"/>
    <w:rsid w:val="006E6A3E"/>
    <w:rsid w:val="006E6AE2"/>
    <w:rsid w:val="006E6B03"/>
    <w:rsid w:val="006E6B45"/>
    <w:rsid w:val="006E6C53"/>
    <w:rsid w:val="006E6DB1"/>
    <w:rsid w:val="006E7084"/>
    <w:rsid w:val="006E70F4"/>
    <w:rsid w:val="006E7290"/>
    <w:rsid w:val="006E741C"/>
    <w:rsid w:val="006E75FD"/>
    <w:rsid w:val="006E79C0"/>
    <w:rsid w:val="006E7D93"/>
    <w:rsid w:val="006F0040"/>
    <w:rsid w:val="006F0240"/>
    <w:rsid w:val="006F03E3"/>
    <w:rsid w:val="006F05B0"/>
    <w:rsid w:val="006F05B7"/>
    <w:rsid w:val="006F06F2"/>
    <w:rsid w:val="006F087F"/>
    <w:rsid w:val="006F088B"/>
    <w:rsid w:val="006F09B0"/>
    <w:rsid w:val="006F0F60"/>
    <w:rsid w:val="006F11BE"/>
    <w:rsid w:val="006F182A"/>
    <w:rsid w:val="006F1A6A"/>
    <w:rsid w:val="006F1AB8"/>
    <w:rsid w:val="006F1EF8"/>
    <w:rsid w:val="006F1F50"/>
    <w:rsid w:val="006F204D"/>
    <w:rsid w:val="006F2076"/>
    <w:rsid w:val="006F2112"/>
    <w:rsid w:val="006F24C1"/>
    <w:rsid w:val="006F2579"/>
    <w:rsid w:val="006F25E1"/>
    <w:rsid w:val="006F25F9"/>
    <w:rsid w:val="006F2904"/>
    <w:rsid w:val="006F2A84"/>
    <w:rsid w:val="006F2B87"/>
    <w:rsid w:val="006F2BB4"/>
    <w:rsid w:val="006F2C64"/>
    <w:rsid w:val="006F2D5E"/>
    <w:rsid w:val="006F2DDF"/>
    <w:rsid w:val="006F31C3"/>
    <w:rsid w:val="006F32B9"/>
    <w:rsid w:val="006F32F9"/>
    <w:rsid w:val="006F33B3"/>
    <w:rsid w:val="006F33B6"/>
    <w:rsid w:val="006F35E7"/>
    <w:rsid w:val="006F3750"/>
    <w:rsid w:val="006F3759"/>
    <w:rsid w:val="006F3844"/>
    <w:rsid w:val="006F3990"/>
    <w:rsid w:val="006F3D10"/>
    <w:rsid w:val="006F3D4E"/>
    <w:rsid w:val="006F3F25"/>
    <w:rsid w:val="006F3FF3"/>
    <w:rsid w:val="006F4109"/>
    <w:rsid w:val="006F42A2"/>
    <w:rsid w:val="006F4338"/>
    <w:rsid w:val="006F44AD"/>
    <w:rsid w:val="006F4539"/>
    <w:rsid w:val="006F472F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1C2"/>
    <w:rsid w:val="006F52AF"/>
    <w:rsid w:val="006F537B"/>
    <w:rsid w:val="006F537C"/>
    <w:rsid w:val="006F5418"/>
    <w:rsid w:val="006F56EA"/>
    <w:rsid w:val="006F5734"/>
    <w:rsid w:val="006F5905"/>
    <w:rsid w:val="006F5924"/>
    <w:rsid w:val="006F5A64"/>
    <w:rsid w:val="006F5A91"/>
    <w:rsid w:val="006F5D13"/>
    <w:rsid w:val="006F5D3D"/>
    <w:rsid w:val="006F613A"/>
    <w:rsid w:val="006F616E"/>
    <w:rsid w:val="006F64F1"/>
    <w:rsid w:val="006F65F5"/>
    <w:rsid w:val="006F66AA"/>
    <w:rsid w:val="006F66D3"/>
    <w:rsid w:val="006F670A"/>
    <w:rsid w:val="006F674E"/>
    <w:rsid w:val="006F68D4"/>
    <w:rsid w:val="006F6E15"/>
    <w:rsid w:val="006F6E30"/>
    <w:rsid w:val="006F71E0"/>
    <w:rsid w:val="006F72ED"/>
    <w:rsid w:val="006F7400"/>
    <w:rsid w:val="006F744F"/>
    <w:rsid w:val="006F7457"/>
    <w:rsid w:val="006F747B"/>
    <w:rsid w:val="006F7794"/>
    <w:rsid w:val="006F77F0"/>
    <w:rsid w:val="006F7860"/>
    <w:rsid w:val="006F78F5"/>
    <w:rsid w:val="006F7A35"/>
    <w:rsid w:val="006F7BBF"/>
    <w:rsid w:val="006F7E8F"/>
    <w:rsid w:val="006F7EAE"/>
    <w:rsid w:val="00700154"/>
    <w:rsid w:val="007003A4"/>
    <w:rsid w:val="0070043A"/>
    <w:rsid w:val="00700766"/>
    <w:rsid w:val="00700769"/>
    <w:rsid w:val="007008BA"/>
    <w:rsid w:val="00700A12"/>
    <w:rsid w:val="00700A31"/>
    <w:rsid w:val="00700AFB"/>
    <w:rsid w:val="00700BAD"/>
    <w:rsid w:val="00700C44"/>
    <w:rsid w:val="0070109D"/>
    <w:rsid w:val="00701305"/>
    <w:rsid w:val="00701366"/>
    <w:rsid w:val="0070153C"/>
    <w:rsid w:val="0070162F"/>
    <w:rsid w:val="007016C8"/>
    <w:rsid w:val="0070172C"/>
    <w:rsid w:val="00701A14"/>
    <w:rsid w:val="00701C62"/>
    <w:rsid w:val="00701C78"/>
    <w:rsid w:val="00701CD5"/>
    <w:rsid w:val="00701E19"/>
    <w:rsid w:val="00702095"/>
    <w:rsid w:val="0070241F"/>
    <w:rsid w:val="0070260F"/>
    <w:rsid w:val="00702820"/>
    <w:rsid w:val="007028BB"/>
    <w:rsid w:val="00702D65"/>
    <w:rsid w:val="00702D99"/>
    <w:rsid w:val="00702E51"/>
    <w:rsid w:val="00702E79"/>
    <w:rsid w:val="00702F02"/>
    <w:rsid w:val="0070314B"/>
    <w:rsid w:val="00703395"/>
    <w:rsid w:val="007035A7"/>
    <w:rsid w:val="007036FE"/>
    <w:rsid w:val="0070394E"/>
    <w:rsid w:val="0070401D"/>
    <w:rsid w:val="007042E7"/>
    <w:rsid w:val="007043EE"/>
    <w:rsid w:val="007044D3"/>
    <w:rsid w:val="007046FB"/>
    <w:rsid w:val="0070483C"/>
    <w:rsid w:val="007048D4"/>
    <w:rsid w:val="007048EF"/>
    <w:rsid w:val="00704F01"/>
    <w:rsid w:val="00704F75"/>
    <w:rsid w:val="00705048"/>
    <w:rsid w:val="00705092"/>
    <w:rsid w:val="007051B2"/>
    <w:rsid w:val="0070560D"/>
    <w:rsid w:val="007058EE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59A"/>
    <w:rsid w:val="007067C9"/>
    <w:rsid w:val="00706855"/>
    <w:rsid w:val="007068D4"/>
    <w:rsid w:val="00706BB7"/>
    <w:rsid w:val="00706FE1"/>
    <w:rsid w:val="0070706F"/>
    <w:rsid w:val="00707089"/>
    <w:rsid w:val="007070D6"/>
    <w:rsid w:val="007071B1"/>
    <w:rsid w:val="0070728C"/>
    <w:rsid w:val="00707319"/>
    <w:rsid w:val="00707A2F"/>
    <w:rsid w:val="00707BC1"/>
    <w:rsid w:val="00707DA2"/>
    <w:rsid w:val="00707DC7"/>
    <w:rsid w:val="00707E5B"/>
    <w:rsid w:val="00707F79"/>
    <w:rsid w:val="007101DC"/>
    <w:rsid w:val="0071045D"/>
    <w:rsid w:val="007105E3"/>
    <w:rsid w:val="0071064D"/>
    <w:rsid w:val="00710BEC"/>
    <w:rsid w:val="00710FCB"/>
    <w:rsid w:val="00711140"/>
    <w:rsid w:val="007113AE"/>
    <w:rsid w:val="007113EB"/>
    <w:rsid w:val="00711761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5C"/>
    <w:rsid w:val="00712F65"/>
    <w:rsid w:val="00713274"/>
    <w:rsid w:val="00713289"/>
    <w:rsid w:val="007134A1"/>
    <w:rsid w:val="007134C2"/>
    <w:rsid w:val="007134E2"/>
    <w:rsid w:val="0071372B"/>
    <w:rsid w:val="007137F1"/>
    <w:rsid w:val="0071394D"/>
    <w:rsid w:val="00713998"/>
    <w:rsid w:val="00713D80"/>
    <w:rsid w:val="00713E5F"/>
    <w:rsid w:val="007140A8"/>
    <w:rsid w:val="0071413F"/>
    <w:rsid w:val="0071419C"/>
    <w:rsid w:val="007143F4"/>
    <w:rsid w:val="007146B6"/>
    <w:rsid w:val="0071498B"/>
    <w:rsid w:val="00714AE4"/>
    <w:rsid w:val="00714BFF"/>
    <w:rsid w:val="00714DF3"/>
    <w:rsid w:val="00715000"/>
    <w:rsid w:val="007154BC"/>
    <w:rsid w:val="00715735"/>
    <w:rsid w:val="00715819"/>
    <w:rsid w:val="00715B3E"/>
    <w:rsid w:val="00715C33"/>
    <w:rsid w:val="00715D52"/>
    <w:rsid w:val="00715FA1"/>
    <w:rsid w:val="00715FA2"/>
    <w:rsid w:val="00716296"/>
    <w:rsid w:val="007163D2"/>
    <w:rsid w:val="00716410"/>
    <w:rsid w:val="00716764"/>
    <w:rsid w:val="00716869"/>
    <w:rsid w:val="00716B9E"/>
    <w:rsid w:val="00716CB6"/>
    <w:rsid w:val="00716CE3"/>
    <w:rsid w:val="00716FC8"/>
    <w:rsid w:val="007170CD"/>
    <w:rsid w:val="00717261"/>
    <w:rsid w:val="007176D7"/>
    <w:rsid w:val="00717E2E"/>
    <w:rsid w:val="00717E36"/>
    <w:rsid w:val="00720201"/>
    <w:rsid w:val="00720351"/>
    <w:rsid w:val="007203BD"/>
    <w:rsid w:val="0072044E"/>
    <w:rsid w:val="007206E0"/>
    <w:rsid w:val="007207A0"/>
    <w:rsid w:val="00720812"/>
    <w:rsid w:val="007208BB"/>
    <w:rsid w:val="0072098B"/>
    <w:rsid w:val="00720B85"/>
    <w:rsid w:val="00721046"/>
    <w:rsid w:val="0072105E"/>
    <w:rsid w:val="007210B1"/>
    <w:rsid w:val="0072114D"/>
    <w:rsid w:val="007211B1"/>
    <w:rsid w:val="007211C0"/>
    <w:rsid w:val="0072142D"/>
    <w:rsid w:val="007215A9"/>
    <w:rsid w:val="00721603"/>
    <w:rsid w:val="00721730"/>
    <w:rsid w:val="00721748"/>
    <w:rsid w:val="00721A3F"/>
    <w:rsid w:val="00721C09"/>
    <w:rsid w:val="00721D11"/>
    <w:rsid w:val="00722014"/>
    <w:rsid w:val="00722806"/>
    <w:rsid w:val="00722825"/>
    <w:rsid w:val="007228C7"/>
    <w:rsid w:val="00722ADF"/>
    <w:rsid w:val="0072303B"/>
    <w:rsid w:val="007230CF"/>
    <w:rsid w:val="00723165"/>
    <w:rsid w:val="00723167"/>
    <w:rsid w:val="007233C7"/>
    <w:rsid w:val="007234CB"/>
    <w:rsid w:val="00723646"/>
    <w:rsid w:val="007236B4"/>
    <w:rsid w:val="00723749"/>
    <w:rsid w:val="00723822"/>
    <w:rsid w:val="0072390B"/>
    <w:rsid w:val="00723B85"/>
    <w:rsid w:val="00723C30"/>
    <w:rsid w:val="00723CA9"/>
    <w:rsid w:val="00723E6D"/>
    <w:rsid w:val="00723ED6"/>
    <w:rsid w:val="00724040"/>
    <w:rsid w:val="007240BE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3D"/>
    <w:rsid w:val="00724F94"/>
    <w:rsid w:val="0072503F"/>
    <w:rsid w:val="00725190"/>
    <w:rsid w:val="00725430"/>
    <w:rsid w:val="007254C6"/>
    <w:rsid w:val="007255B5"/>
    <w:rsid w:val="0072578F"/>
    <w:rsid w:val="007257D9"/>
    <w:rsid w:val="007258AD"/>
    <w:rsid w:val="00725ADF"/>
    <w:rsid w:val="00725B2B"/>
    <w:rsid w:val="00725C10"/>
    <w:rsid w:val="00725D0A"/>
    <w:rsid w:val="00725ECF"/>
    <w:rsid w:val="00725FAE"/>
    <w:rsid w:val="007263CF"/>
    <w:rsid w:val="00726A24"/>
    <w:rsid w:val="00726D45"/>
    <w:rsid w:val="00727053"/>
    <w:rsid w:val="00727067"/>
    <w:rsid w:val="00727214"/>
    <w:rsid w:val="00727246"/>
    <w:rsid w:val="0072732A"/>
    <w:rsid w:val="0072737E"/>
    <w:rsid w:val="0072746A"/>
    <w:rsid w:val="007274CE"/>
    <w:rsid w:val="00727582"/>
    <w:rsid w:val="00727636"/>
    <w:rsid w:val="00727647"/>
    <w:rsid w:val="007276B5"/>
    <w:rsid w:val="007276CD"/>
    <w:rsid w:val="00727A76"/>
    <w:rsid w:val="00727A85"/>
    <w:rsid w:val="00727AFD"/>
    <w:rsid w:val="00727B23"/>
    <w:rsid w:val="00727B46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0DF9"/>
    <w:rsid w:val="00731035"/>
    <w:rsid w:val="00731105"/>
    <w:rsid w:val="0073119C"/>
    <w:rsid w:val="007315DE"/>
    <w:rsid w:val="00731631"/>
    <w:rsid w:val="00731774"/>
    <w:rsid w:val="00731876"/>
    <w:rsid w:val="00731C0B"/>
    <w:rsid w:val="00731CCC"/>
    <w:rsid w:val="00731D36"/>
    <w:rsid w:val="00731ED7"/>
    <w:rsid w:val="00731F90"/>
    <w:rsid w:val="007321E3"/>
    <w:rsid w:val="00732411"/>
    <w:rsid w:val="0073246C"/>
    <w:rsid w:val="0073247E"/>
    <w:rsid w:val="007325B3"/>
    <w:rsid w:val="0073262D"/>
    <w:rsid w:val="00732633"/>
    <w:rsid w:val="00732641"/>
    <w:rsid w:val="00732707"/>
    <w:rsid w:val="0073296B"/>
    <w:rsid w:val="00732972"/>
    <w:rsid w:val="00732BB1"/>
    <w:rsid w:val="00732DEE"/>
    <w:rsid w:val="00732E3B"/>
    <w:rsid w:val="00732ED9"/>
    <w:rsid w:val="00732FC6"/>
    <w:rsid w:val="0073300C"/>
    <w:rsid w:val="00733069"/>
    <w:rsid w:val="00733220"/>
    <w:rsid w:val="007339F0"/>
    <w:rsid w:val="00733ABE"/>
    <w:rsid w:val="00733DA9"/>
    <w:rsid w:val="00734015"/>
    <w:rsid w:val="00734035"/>
    <w:rsid w:val="0073408A"/>
    <w:rsid w:val="007340AF"/>
    <w:rsid w:val="007346DB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9AA"/>
    <w:rsid w:val="00735A10"/>
    <w:rsid w:val="00735ADC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4A6"/>
    <w:rsid w:val="007365D4"/>
    <w:rsid w:val="007365DD"/>
    <w:rsid w:val="007365F0"/>
    <w:rsid w:val="007369AB"/>
    <w:rsid w:val="00736BA4"/>
    <w:rsid w:val="0073702D"/>
    <w:rsid w:val="0073718E"/>
    <w:rsid w:val="0073722A"/>
    <w:rsid w:val="0073739A"/>
    <w:rsid w:val="007373E5"/>
    <w:rsid w:val="00737438"/>
    <w:rsid w:val="00737911"/>
    <w:rsid w:val="00737DC1"/>
    <w:rsid w:val="00737F60"/>
    <w:rsid w:val="007404CE"/>
    <w:rsid w:val="007405A4"/>
    <w:rsid w:val="00740840"/>
    <w:rsid w:val="00740897"/>
    <w:rsid w:val="007408D4"/>
    <w:rsid w:val="00740990"/>
    <w:rsid w:val="007409C1"/>
    <w:rsid w:val="00740BFB"/>
    <w:rsid w:val="00740C8C"/>
    <w:rsid w:val="00740DF3"/>
    <w:rsid w:val="00740F46"/>
    <w:rsid w:val="00740FCE"/>
    <w:rsid w:val="007411CF"/>
    <w:rsid w:val="007412BE"/>
    <w:rsid w:val="0074134F"/>
    <w:rsid w:val="00741814"/>
    <w:rsid w:val="007418B1"/>
    <w:rsid w:val="0074191F"/>
    <w:rsid w:val="00741C76"/>
    <w:rsid w:val="00741D28"/>
    <w:rsid w:val="00741D9B"/>
    <w:rsid w:val="00741E7E"/>
    <w:rsid w:val="00742032"/>
    <w:rsid w:val="007421AD"/>
    <w:rsid w:val="0074243C"/>
    <w:rsid w:val="0074255B"/>
    <w:rsid w:val="0074292C"/>
    <w:rsid w:val="00742B3C"/>
    <w:rsid w:val="00742B59"/>
    <w:rsid w:val="00742FB1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4EEC"/>
    <w:rsid w:val="00745187"/>
    <w:rsid w:val="00745289"/>
    <w:rsid w:val="00745489"/>
    <w:rsid w:val="0074551E"/>
    <w:rsid w:val="007456FE"/>
    <w:rsid w:val="00745753"/>
    <w:rsid w:val="00745756"/>
    <w:rsid w:val="00745BFD"/>
    <w:rsid w:val="00745D0F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787"/>
    <w:rsid w:val="007469FC"/>
    <w:rsid w:val="00746A09"/>
    <w:rsid w:val="00746B33"/>
    <w:rsid w:val="00746C13"/>
    <w:rsid w:val="00746D0F"/>
    <w:rsid w:val="00746D14"/>
    <w:rsid w:val="00746D88"/>
    <w:rsid w:val="00746DAA"/>
    <w:rsid w:val="007470E0"/>
    <w:rsid w:val="0074748F"/>
    <w:rsid w:val="00747550"/>
    <w:rsid w:val="00747913"/>
    <w:rsid w:val="00747B47"/>
    <w:rsid w:val="00747EE0"/>
    <w:rsid w:val="00747F64"/>
    <w:rsid w:val="007502D0"/>
    <w:rsid w:val="00750329"/>
    <w:rsid w:val="007504BF"/>
    <w:rsid w:val="007505E8"/>
    <w:rsid w:val="007505ED"/>
    <w:rsid w:val="007507C9"/>
    <w:rsid w:val="00750C87"/>
    <w:rsid w:val="00750F4A"/>
    <w:rsid w:val="007515DE"/>
    <w:rsid w:val="0075174B"/>
    <w:rsid w:val="00751908"/>
    <w:rsid w:val="0075190E"/>
    <w:rsid w:val="00751917"/>
    <w:rsid w:val="00751924"/>
    <w:rsid w:val="007519DD"/>
    <w:rsid w:val="00751E60"/>
    <w:rsid w:val="00751E74"/>
    <w:rsid w:val="00751F03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A3B"/>
    <w:rsid w:val="00752BC6"/>
    <w:rsid w:val="00752DC6"/>
    <w:rsid w:val="007530EF"/>
    <w:rsid w:val="00753207"/>
    <w:rsid w:val="00753308"/>
    <w:rsid w:val="00753317"/>
    <w:rsid w:val="007535CB"/>
    <w:rsid w:val="007536A4"/>
    <w:rsid w:val="0075378D"/>
    <w:rsid w:val="00753879"/>
    <w:rsid w:val="007539B9"/>
    <w:rsid w:val="00753C00"/>
    <w:rsid w:val="00753F11"/>
    <w:rsid w:val="00753F45"/>
    <w:rsid w:val="00754157"/>
    <w:rsid w:val="007541A6"/>
    <w:rsid w:val="00754240"/>
    <w:rsid w:val="0075444E"/>
    <w:rsid w:val="007545A4"/>
    <w:rsid w:val="007548E7"/>
    <w:rsid w:val="0075494D"/>
    <w:rsid w:val="007549FB"/>
    <w:rsid w:val="00754A00"/>
    <w:rsid w:val="00754E27"/>
    <w:rsid w:val="00754EF6"/>
    <w:rsid w:val="00755057"/>
    <w:rsid w:val="007551B4"/>
    <w:rsid w:val="0075527A"/>
    <w:rsid w:val="00755309"/>
    <w:rsid w:val="007554FC"/>
    <w:rsid w:val="00755BAC"/>
    <w:rsid w:val="00755BDF"/>
    <w:rsid w:val="00755CD7"/>
    <w:rsid w:val="00755D83"/>
    <w:rsid w:val="00755DBF"/>
    <w:rsid w:val="00755F05"/>
    <w:rsid w:val="0075600C"/>
    <w:rsid w:val="0075617E"/>
    <w:rsid w:val="0075620E"/>
    <w:rsid w:val="00756288"/>
    <w:rsid w:val="0075628B"/>
    <w:rsid w:val="0075640C"/>
    <w:rsid w:val="007565B4"/>
    <w:rsid w:val="00756657"/>
    <w:rsid w:val="007567F6"/>
    <w:rsid w:val="0075682C"/>
    <w:rsid w:val="00756D45"/>
    <w:rsid w:val="00756DDB"/>
    <w:rsid w:val="00756FFB"/>
    <w:rsid w:val="0075710C"/>
    <w:rsid w:val="00757146"/>
    <w:rsid w:val="00757332"/>
    <w:rsid w:val="0075739A"/>
    <w:rsid w:val="00757556"/>
    <w:rsid w:val="0075766F"/>
    <w:rsid w:val="0075767B"/>
    <w:rsid w:val="0075773F"/>
    <w:rsid w:val="00757C71"/>
    <w:rsid w:val="00757D9F"/>
    <w:rsid w:val="00757DE5"/>
    <w:rsid w:val="00757FA1"/>
    <w:rsid w:val="0076014C"/>
    <w:rsid w:val="0076039C"/>
    <w:rsid w:val="007604F4"/>
    <w:rsid w:val="007606AF"/>
    <w:rsid w:val="00760705"/>
    <w:rsid w:val="00760A02"/>
    <w:rsid w:val="00760CE1"/>
    <w:rsid w:val="00760FC6"/>
    <w:rsid w:val="00761061"/>
    <w:rsid w:val="00761148"/>
    <w:rsid w:val="00761176"/>
    <w:rsid w:val="00761288"/>
    <w:rsid w:val="0076131E"/>
    <w:rsid w:val="00761414"/>
    <w:rsid w:val="0076146D"/>
    <w:rsid w:val="00761478"/>
    <w:rsid w:val="00761502"/>
    <w:rsid w:val="007615F2"/>
    <w:rsid w:val="00761647"/>
    <w:rsid w:val="007616DE"/>
    <w:rsid w:val="007617F3"/>
    <w:rsid w:val="00761932"/>
    <w:rsid w:val="00761ACB"/>
    <w:rsid w:val="00761CEF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4AA"/>
    <w:rsid w:val="007634F8"/>
    <w:rsid w:val="00763A49"/>
    <w:rsid w:val="00763A4B"/>
    <w:rsid w:val="00763A7E"/>
    <w:rsid w:val="00763C2A"/>
    <w:rsid w:val="00763C47"/>
    <w:rsid w:val="00763C75"/>
    <w:rsid w:val="00763DD2"/>
    <w:rsid w:val="00763F9D"/>
    <w:rsid w:val="007641F5"/>
    <w:rsid w:val="007642DD"/>
    <w:rsid w:val="0076438D"/>
    <w:rsid w:val="00764421"/>
    <w:rsid w:val="00764477"/>
    <w:rsid w:val="0076451A"/>
    <w:rsid w:val="0076461B"/>
    <w:rsid w:val="0076482A"/>
    <w:rsid w:val="0076495C"/>
    <w:rsid w:val="00764AA6"/>
    <w:rsid w:val="00764C0F"/>
    <w:rsid w:val="00764D68"/>
    <w:rsid w:val="00764DA2"/>
    <w:rsid w:val="00764DC0"/>
    <w:rsid w:val="00764F4B"/>
    <w:rsid w:val="007651EC"/>
    <w:rsid w:val="007651F8"/>
    <w:rsid w:val="00765490"/>
    <w:rsid w:val="007658F8"/>
    <w:rsid w:val="00765DFF"/>
    <w:rsid w:val="00766044"/>
    <w:rsid w:val="00766140"/>
    <w:rsid w:val="007664B1"/>
    <w:rsid w:val="00766879"/>
    <w:rsid w:val="00766F10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BB3"/>
    <w:rsid w:val="00767D7F"/>
    <w:rsid w:val="00767EF1"/>
    <w:rsid w:val="00767F25"/>
    <w:rsid w:val="00767F92"/>
    <w:rsid w:val="007700A0"/>
    <w:rsid w:val="007702FD"/>
    <w:rsid w:val="007706F6"/>
    <w:rsid w:val="007709D0"/>
    <w:rsid w:val="00770D4C"/>
    <w:rsid w:val="00770FF8"/>
    <w:rsid w:val="007710C8"/>
    <w:rsid w:val="007718D7"/>
    <w:rsid w:val="007719C5"/>
    <w:rsid w:val="00771C59"/>
    <w:rsid w:val="00771E8A"/>
    <w:rsid w:val="0077217E"/>
    <w:rsid w:val="007721FA"/>
    <w:rsid w:val="007722A2"/>
    <w:rsid w:val="007725CE"/>
    <w:rsid w:val="007725F6"/>
    <w:rsid w:val="007726B0"/>
    <w:rsid w:val="00772AFB"/>
    <w:rsid w:val="00772B99"/>
    <w:rsid w:val="00772D37"/>
    <w:rsid w:val="00772EEF"/>
    <w:rsid w:val="00772F50"/>
    <w:rsid w:val="00773234"/>
    <w:rsid w:val="00773935"/>
    <w:rsid w:val="00773A1A"/>
    <w:rsid w:val="00773B78"/>
    <w:rsid w:val="00773DF4"/>
    <w:rsid w:val="00773F5A"/>
    <w:rsid w:val="0077411E"/>
    <w:rsid w:val="00774127"/>
    <w:rsid w:val="00774458"/>
    <w:rsid w:val="007745B3"/>
    <w:rsid w:val="007745E9"/>
    <w:rsid w:val="007746E5"/>
    <w:rsid w:val="00774877"/>
    <w:rsid w:val="00774A04"/>
    <w:rsid w:val="00774C7C"/>
    <w:rsid w:val="00774F28"/>
    <w:rsid w:val="00774FCB"/>
    <w:rsid w:val="0077505C"/>
    <w:rsid w:val="007750D9"/>
    <w:rsid w:val="00775144"/>
    <w:rsid w:val="00775167"/>
    <w:rsid w:val="00775284"/>
    <w:rsid w:val="007752DD"/>
    <w:rsid w:val="00775330"/>
    <w:rsid w:val="0077574A"/>
    <w:rsid w:val="00775812"/>
    <w:rsid w:val="007758C9"/>
    <w:rsid w:val="0077594E"/>
    <w:rsid w:val="00775B5B"/>
    <w:rsid w:val="00775B6A"/>
    <w:rsid w:val="00775CC1"/>
    <w:rsid w:val="00775E48"/>
    <w:rsid w:val="00775F00"/>
    <w:rsid w:val="00776267"/>
    <w:rsid w:val="00776379"/>
    <w:rsid w:val="007763D2"/>
    <w:rsid w:val="007763DD"/>
    <w:rsid w:val="00776540"/>
    <w:rsid w:val="00776578"/>
    <w:rsid w:val="007765D8"/>
    <w:rsid w:val="007766C6"/>
    <w:rsid w:val="0077694C"/>
    <w:rsid w:val="00776B28"/>
    <w:rsid w:val="00776B73"/>
    <w:rsid w:val="00776DD5"/>
    <w:rsid w:val="00777263"/>
    <w:rsid w:val="007772E2"/>
    <w:rsid w:val="00777348"/>
    <w:rsid w:val="0077745E"/>
    <w:rsid w:val="00777461"/>
    <w:rsid w:val="007777FB"/>
    <w:rsid w:val="007779F3"/>
    <w:rsid w:val="00777AD7"/>
    <w:rsid w:val="007803C5"/>
    <w:rsid w:val="0078063D"/>
    <w:rsid w:val="00780684"/>
    <w:rsid w:val="00780885"/>
    <w:rsid w:val="0078088E"/>
    <w:rsid w:val="007809CD"/>
    <w:rsid w:val="007809CF"/>
    <w:rsid w:val="00780DE8"/>
    <w:rsid w:val="00780F1A"/>
    <w:rsid w:val="00780F89"/>
    <w:rsid w:val="007811DD"/>
    <w:rsid w:val="00781202"/>
    <w:rsid w:val="0078139F"/>
    <w:rsid w:val="00781509"/>
    <w:rsid w:val="00781578"/>
    <w:rsid w:val="0078161D"/>
    <w:rsid w:val="007819A7"/>
    <w:rsid w:val="00781B3D"/>
    <w:rsid w:val="00781D6A"/>
    <w:rsid w:val="00781FA2"/>
    <w:rsid w:val="00781FC0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4B0"/>
    <w:rsid w:val="007836EE"/>
    <w:rsid w:val="00783723"/>
    <w:rsid w:val="007838A8"/>
    <w:rsid w:val="007838AF"/>
    <w:rsid w:val="007838CD"/>
    <w:rsid w:val="0078393E"/>
    <w:rsid w:val="00783BD0"/>
    <w:rsid w:val="00783D0E"/>
    <w:rsid w:val="007840DE"/>
    <w:rsid w:val="007845E8"/>
    <w:rsid w:val="0078475E"/>
    <w:rsid w:val="007847B8"/>
    <w:rsid w:val="0078488A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7DF"/>
    <w:rsid w:val="0078585A"/>
    <w:rsid w:val="00785873"/>
    <w:rsid w:val="007859AC"/>
    <w:rsid w:val="00785A29"/>
    <w:rsid w:val="00785A2B"/>
    <w:rsid w:val="00785E82"/>
    <w:rsid w:val="0078612B"/>
    <w:rsid w:val="007861BE"/>
    <w:rsid w:val="00786591"/>
    <w:rsid w:val="00786667"/>
    <w:rsid w:val="007866E3"/>
    <w:rsid w:val="0078679E"/>
    <w:rsid w:val="007867ED"/>
    <w:rsid w:val="0078689A"/>
    <w:rsid w:val="007869D1"/>
    <w:rsid w:val="00786B2E"/>
    <w:rsid w:val="00786D29"/>
    <w:rsid w:val="00786EE6"/>
    <w:rsid w:val="00786FE2"/>
    <w:rsid w:val="007870B0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DE"/>
    <w:rsid w:val="00787EE4"/>
    <w:rsid w:val="0079012D"/>
    <w:rsid w:val="007902D6"/>
    <w:rsid w:val="00790973"/>
    <w:rsid w:val="007909BC"/>
    <w:rsid w:val="007909FB"/>
    <w:rsid w:val="00790ADB"/>
    <w:rsid w:val="00790B53"/>
    <w:rsid w:val="00790D02"/>
    <w:rsid w:val="00790D54"/>
    <w:rsid w:val="00790DBE"/>
    <w:rsid w:val="00790E66"/>
    <w:rsid w:val="00790E9D"/>
    <w:rsid w:val="0079103C"/>
    <w:rsid w:val="00791139"/>
    <w:rsid w:val="00791146"/>
    <w:rsid w:val="0079123D"/>
    <w:rsid w:val="007912AD"/>
    <w:rsid w:val="00791450"/>
    <w:rsid w:val="0079147D"/>
    <w:rsid w:val="0079148A"/>
    <w:rsid w:val="0079163C"/>
    <w:rsid w:val="0079171D"/>
    <w:rsid w:val="00791CA6"/>
    <w:rsid w:val="00791FDE"/>
    <w:rsid w:val="00791FE9"/>
    <w:rsid w:val="00791FFF"/>
    <w:rsid w:val="0079202A"/>
    <w:rsid w:val="007922A9"/>
    <w:rsid w:val="0079234F"/>
    <w:rsid w:val="00792674"/>
    <w:rsid w:val="007926D1"/>
    <w:rsid w:val="00792869"/>
    <w:rsid w:val="00792BF4"/>
    <w:rsid w:val="0079302E"/>
    <w:rsid w:val="007933B5"/>
    <w:rsid w:val="0079358F"/>
    <w:rsid w:val="007936AF"/>
    <w:rsid w:val="00793804"/>
    <w:rsid w:val="00793833"/>
    <w:rsid w:val="00793AC1"/>
    <w:rsid w:val="00793B21"/>
    <w:rsid w:val="00794009"/>
    <w:rsid w:val="00794359"/>
    <w:rsid w:val="007944D7"/>
    <w:rsid w:val="00794552"/>
    <w:rsid w:val="007946D1"/>
    <w:rsid w:val="007946D8"/>
    <w:rsid w:val="0079472B"/>
    <w:rsid w:val="00794899"/>
    <w:rsid w:val="007948CD"/>
    <w:rsid w:val="00794FBD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8AF"/>
    <w:rsid w:val="00795B00"/>
    <w:rsid w:val="00795D41"/>
    <w:rsid w:val="00795DF1"/>
    <w:rsid w:val="00795FF8"/>
    <w:rsid w:val="00796042"/>
    <w:rsid w:val="007960A4"/>
    <w:rsid w:val="007960D7"/>
    <w:rsid w:val="00796345"/>
    <w:rsid w:val="0079643B"/>
    <w:rsid w:val="00796598"/>
    <w:rsid w:val="007966BA"/>
    <w:rsid w:val="0079689A"/>
    <w:rsid w:val="007968D2"/>
    <w:rsid w:val="00796BBB"/>
    <w:rsid w:val="00796C18"/>
    <w:rsid w:val="00796DE5"/>
    <w:rsid w:val="00796E1C"/>
    <w:rsid w:val="00796F5D"/>
    <w:rsid w:val="00797250"/>
    <w:rsid w:val="007978D8"/>
    <w:rsid w:val="0079792F"/>
    <w:rsid w:val="00797BC3"/>
    <w:rsid w:val="007A0033"/>
    <w:rsid w:val="007A01EE"/>
    <w:rsid w:val="007A037B"/>
    <w:rsid w:val="007A044D"/>
    <w:rsid w:val="007A0552"/>
    <w:rsid w:val="007A0600"/>
    <w:rsid w:val="007A06E8"/>
    <w:rsid w:val="007A07EF"/>
    <w:rsid w:val="007A08F6"/>
    <w:rsid w:val="007A0A62"/>
    <w:rsid w:val="007A0B6E"/>
    <w:rsid w:val="007A114C"/>
    <w:rsid w:val="007A1247"/>
    <w:rsid w:val="007A1575"/>
    <w:rsid w:val="007A177C"/>
    <w:rsid w:val="007A1823"/>
    <w:rsid w:val="007A1874"/>
    <w:rsid w:val="007A1883"/>
    <w:rsid w:val="007A190B"/>
    <w:rsid w:val="007A1959"/>
    <w:rsid w:val="007A1A4A"/>
    <w:rsid w:val="007A1A85"/>
    <w:rsid w:val="007A1A91"/>
    <w:rsid w:val="007A1C59"/>
    <w:rsid w:val="007A1FD1"/>
    <w:rsid w:val="007A1FD9"/>
    <w:rsid w:val="007A203B"/>
    <w:rsid w:val="007A21CA"/>
    <w:rsid w:val="007A2969"/>
    <w:rsid w:val="007A2A0F"/>
    <w:rsid w:val="007A2B2A"/>
    <w:rsid w:val="007A2C13"/>
    <w:rsid w:val="007A2E6E"/>
    <w:rsid w:val="007A2FD5"/>
    <w:rsid w:val="007A30C2"/>
    <w:rsid w:val="007A30C6"/>
    <w:rsid w:val="007A3279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16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084"/>
    <w:rsid w:val="007A53DC"/>
    <w:rsid w:val="007A542E"/>
    <w:rsid w:val="007A55D7"/>
    <w:rsid w:val="007A5623"/>
    <w:rsid w:val="007A574A"/>
    <w:rsid w:val="007A59A8"/>
    <w:rsid w:val="007A5A36"/>
    <w:rsid w:val="007A5B2B"/>
    <w:rsid w:val="007A5B9C"/>
    <w:rsid w:val="007A5C56"/>
    <w:rsid w:val="007A5E41"/>
    <w:rsid w:val="007A5E7C"/>
    <w:rsid w:val="007A5FE3"/>
    <w:rsid w:val="007A602A"/>
    <w:rsid w:val="007A65D6"/>
    <w:rsid w:val="007A6623"/>
    <w:rsid w:val="007A67B7"/>
    <w:rsid w:val="007A6863"/>
    <w:rsid w:val="007A68A5"/>
    <w:rsid w:val="007A68A6"/>
    <w:rsid w:val="007A6A58"/>
    <w:rsid w:val="007A6CCF"/>
    <w:rsid w:val="007A6D54"/>
    <w:rsid w:val="007A6F29"/>
    <w:rsid w:val="007A6FA0"/>
    <w:rsid w:val="007A730A"/>
    <w:rsid w:val="007A7399"/>
    <w:rsid w:val="007A7AA7"/>
    <w:rsid w:val="007A7AFE"/>
    <w:rsid w:val="007A7C68"/>
    <w:rsid w:val="007A7E39"/>
    <w:rsid w:val="007A7F33"/>
    <w:rsid w:val="007A7F44"/>
    <w:rsid w:val="007B0102"/>
    <w:rsid w:val="007B010A"/>
    <w:rsid w:val="007B021D"/>
    <w:rsid w:val="007B03BB"/>
    <w:rsid w:val="007B0420"/>
    <w:rsid w:val="007B0532"/>
    <w:rsid w:val="007B067A"/>
    <w:rsid w:val="007B08AE"/>
    <w:rsid w:val="007B1033"/>
    <w:rsid w:val="007B1112"/>
    <w:rsid w:val="007B11E2"/>
    <w:rsid w:val="007B139E"/>
    <w:rsid w:val="007B1632"/>
    <w:rsid w:val="007B16FF"/>
    <w:rsid w:val="007B180A"/>
    <w:rsid w:val="007B190E"/>
    <w:rsid w:val="007B1CB7"/>
    <w:rsid w:val="007B1D4F"/>
    <w:rsid w:val="007B1E5B"/>
    <w:rsid w:val="007B1F05"/>
    <w:rsid w:val="007B1F09"/>
    <w:rsid w:val="007B20F7"/>
    <w:rsid w:val="007B22E8"/>
    <w:rsid w:val="007B22FD"/>
    <w:rsid w:val="007B249B"/>
    <w:rsid w:val="007B24DA"/>
    <w:rsid w:val="007B25B4"/>
    <w:rsid w:val="007B2709"/>
    <w:rsid w:val="007B2865"/>
    <w:rsid w:val="007B2BC4"/>
    <w:rsid w:val="007B2C0A"/>
    <w:rsid w:val="007B2CD3"/>
    <w:rsid w:val="007B2CEB"/>
    <w:rsid w:val="007B2D95"/>
    <w:rsid w:val="007B2DDF"/>
    <w:rsid w:val="007B2E02"/>
    <w:rsid w:val="007B2E30"/>
    <w:rsid w:val="007B2EA9"/>
    <w:rsid w:val="007B317E"/>
    <w:rsid w:val="007B3232"/>
    <w:rsid w:val="007B3239"/>
    <w:rsid w:val="007B32A2"/>
    <w:rsid w:val="007B32C5"/>
    <w:rsid w:val="007B3993"/>
    <w:rsid w:val="007B3DF7"/>
    <w:rsid w:val="007B3E23"/>
    <w:rsid w:val="007B3F8D"/>
    <w:rsid w:val="007B4167"/>
    <w:rsid w:val="007B4448"/>
    <w:rsid w:val="007B44ED"/>
    <w:rsid w:val="007B45B3"/>
    <w:rsid w:val="007B467A"/>
    <w:rsid w:val="007B46B2"/>
    <w:rsid w:val="007B4E1C"/>
    <w:rsid w:val="007B4E56"/>
    <w:rsid w:val="007B5140"/>
    <w:rsid w:val="007B514A"/>
    <w:rsid w:val="007B5514"/>
    <w:rsid w:val="007B57D6"/>
    <w:rsid w:val="007B58A0"/>
    <w:rsid w:val="007B5988"/>
    <w:rsid w:val="007B5A6A"/>
    <w:rsid w:val="007B5F70"/>
    <w:rsid w:val="007B5FD5"/>
    <w:rsid w:val="007B6029"/>
    <w:rsid w:val="007B6177"/>
    <w:rsid w:val="007B6240"/>
    <w:rsid w:val="007B6343"/>
    <w:rsid w:val="007B666E"/>
    <w:rsid w:val="007B67F6"/>
    <w:rsid w:val="007B6A78"/>
    <w:rsid w:val="007B6F1C"/>
    <w:rsid w:val="007B6F5F"/>
    <w:rsid w:val="007B722D"/>
    <w:rsid w:val="007B7470"/>
    <w:rsid w:val="007B7499"/>
    <w:rsid w:val="007B7532"/>
    <w:rsid w:val="007B7543"/>
    <w:rsid w:val="007B7748"/>
    <w:rsid w:val="007B79EF"/>
    <w:rsid w:val="007B7AA0"/>
    <w:rsid w:val="007B7BF2"/>
    <w:rsid w:val="007B7CBF"/>
    <w:rsid w:val="007B7ECE"/>
    <w:rsid w:val="007C016F"/>
    <w:rsid w:val="007C02BB"/>
    <w:rsid w:val="007C02D3"/>
    <w:rsid w:val="007C0341"/>
    <w:rsid w:val="007C0350"/>
    <w:rsid w:val="007C04CF"/>
    <w:rsid w:val="007C06C7"/>
    <w:rsid w:val="007C0B81"/>
    <w:rsid w:val="007C0EFB"/>
    <w:rsid w:val="007C0FE3"/>
    <w:rsid w:val="007C1044"/>
    <w:rsid w:val="007C1056"/>
    <w:rsid w:val="007C10B1"/>
    <w:rsid w:val="007C14A6"/>
    <w:rsid w:val="007C15B3"/>
    <w:rsid w:val="007C169B"/>
    <w:rsid w:val="007C18D5"/>
    <w:rsid w:val="007C1A86"/>
    <w:rsid w:val="007C1B2E"/>
    <w:rsid w:val="007C1D04"/>
    <w:rsid w:val="007C1DEB"/>
    <w:rsid w:val="007C1E57"/>
    <w:rsid w:val="007C1E6A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307"/>
    <w:rsid w:val="007C3494"/>
    <w:rsid w:val="007C38E1"/>
    <w:rsid w:val="007C3BBE"/>
    <w:rsid w:val="007C3DA0"/>
    <w:rsid w:val="007C3DCC"/>
    <w:rsid w:val="007C4054"/>
    <w:rsid w:val="007C4166"/>
    <w:rsid w:val="007C4320"/>
    <w:rsid w:val="007C4489"/>
    <w:rsid w:val="007C463D"/>
    <w:rsid w:val="007C4936"/>
    <w:rsid w:val="007C49A9"/>
    <w:rsid w:val="007C4AE6"/>
    <w:rsid w:val="007C4B1B"/>
    <w:rsid w:val="007C4E8D"/>
    <w:rsid w:val="007C4ED2"/>
    <w:rsid w:val="007C4F2F"/>
    <w:rsid w:val="007C509D"/>
    <w:rsid w:val="007C5188"/>
    <w:rsid w:val="007C534B"/>
    <w:rsid w:val="007C5462"/>
    <w:rsid w:val="007C568E"/>
    <w:rsid w:val="007C56CB"/>
    <w:rsid w:val="007C59AB"/>
    <w:rsid w:val="007C5AD3"/>
    <w:rsid w:val="007C5DEE"/>
    <w:rsid w:val="007C5E2B"/>
    <w:rsid w:val="007C6282"/>
    <w:rsid w:val="007C659E"/>
    <w:rsid w:val="007C66FE"/>
    <w:rsid w:val="007C67EB"/>
    <w:rsid w:val="007C6853"/>
    <w:rsid w:val="007C6B3B"/>
    <w:rsid w:val="007C6EBE"/>
    <w:rsid w:val="007C70D6"/>
    <w:rsid w:val="007C71C5"/>
    <w:rsid w:val="007C72A7"/>
    <w:rsid w:val="007C75E3"/>
    <w:rsid w:val="007C78C2"/>
    <w:rsid w:val="007C7B2D"/>
    <w:rsid w:val="007C7B5C"/>
    <w:rsid w:val="007C7D5B"/>
    <w:rsid w:val="007C7FF5"/>
    <w:rsid w:val="007C7FF8"/>
    <w:rsid w:val="007D0331"/>
    <w:rsid w:val="007D03A2"/>
    <w:rsid w:val="007D04B5"/>
    <w:rsid w:val="007D0925"/>
    <w:rsid w:val="007D0BFC"/>
    <w:rsid w:val="007D0C76"/>
    <w:rsid w:val="007D0F8C"/>
    <w:rsid w:val="007D1267"/>
    <w:rsid w:val="007D137C"/>
    <w:rsid w:val="007D1920"/>
    <w:rsid w:val="007D1F14"/>
    <w:rsid w:val="007D2135"/>
    <w:rsid w:val="007D22C7"/>
    <w:rsid w:val="007D2389"/>
    <w:rsid w:val="007D249B"/>
    <w:rsid w:val="007D24DD"/>
    <w:rsid w:val="007D26F1"/>
    <w:rsid w:val="007D2701"/>
    <w:rsid w:val="007D27E7"/>
    <w:rsid w:val="007D27EF"/>
    <w:rsid w:val="007D2A04"/>
    <w:rsid w:val="007D2A1B"/>
    <w:rsid w:val="007D2A3F"/>
    <w:rsid w:val="007D2BE3"/>
    <w:rsid w:val="007D2C2D"/>
    <w:rsid w:val="007D2C45"/>
    <w:rsid w:val="007D2CC3"/>
    <w:rsid w:val="007D2D46"/>
    <w:rsid w:val="007D314E"/>
    <w:rsid w:val="007D315A"/>
    <w:rsid w:val="007D3381"/>
    <w:rsid w:val="007D349C"/>
    <w:rsid w:val="007D3AE7"/>
    <w:rsid w:val="007D3BB6"/>
    <w:rsid w:val="007D3C8B"/>
    <w:rsid w:val="007D3D4D"/>
    <w:rsid w:val="007D3DD4"/>
    <w:rsid w:val="007D3E8A"/>
    <w:rsid w:val="007D3F84"/>
    <w:rsid w:val="007D3FB5"/>
    <w:rsid w:val="007D3FE2"/>
    <w:rsid w:val="007D407F"/>
    <w:rsid w:val="007D4320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E7E"/>
    <w:rsid w:val="007D4F11"/>
    <w:rsid w:val="007D51D9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105"/>
    <w:rsid w:val="007D64D3"/>
    <w:rsid w:val="007D6529"/>
    <w:rsid w:val="007D6962"/>
    <w:rsid w:val="007D69CC"/>
    <w:rsid w:val="007D6B3B"/>
    <w:rsid w:val="007D6E0D"/>
    <w:rsid w:val="007D6E3D"/>
    <w:rsid w:val="007D6EDC"/>
    <w:rsid w:val="007D6F10"/>
    <w:rsid w:val="007D72CB"/>
    <w:rsid w:val="007D754A"/>
    <w:rsid w:val="007D7550"/>
    <w:rsid w:val="007D78ED"/>
    <w:rsid w:val="007D7AB7"/>
    <w:rsid w:val="007D7CC7"/>
    <w:rsid w:val="007D7F4C"/>
    <w:rsid w:val="007E04FC"/>
    <w:rsid w:val="007E05B4"/>
    <w:rsid w:val="007E06DF"/>
    <w:rsid w:val="007E0A33"/>
    <w:rsid w:val="007E0B0F"/>
    <w:rsid w:val="007E0C76"/>
    <w:rsid w:val="007E0D1E"/>
    <w:rsid w:val="007E0E2F"/>
    <w:rsid w:val="007E0EAE"/>
    <w:rsid w:val="007E0ECC"/>
    <w:rsid w:val="007E0F6A"/>
    <w:rsid w:val="007E10C4"/>
    <w:rsid w:val="007E12D4"/>
    <w:rsid w:val="007E168C"/>
    <w:rsid w:val="007E1907"/>
    <w:rsid w:val="007E1997"/>
    <w:rsid w:val="007E1A34"/>
    <w:rsid w:val="007E1D54"/>
    <w:rsid w:val="007E1D82"/>
    <w:rsid w:val="007E1E3A"/>
    <w:rsid w:val="007E1EB7"/>
    <w:rsid w:val="007E206F"/>
    <w:rsid w:val="007E21AD"/>
    <w:rsid w:val="007E2265"/>
    <w:rsid w:val="007E2273"/>
    <w:rsid w:val="007E22F5"/>
    <w:rsid w:val="007E239B"/>
    <w:rsid w:val="007E23D8"/>
    <w:rsid w:val="007E245A"/>
    <w:rsid w:val="007E2526"/>
    <w:rsid w:val="007E2591"/>
    <w:rsid w:val="007E259E"/>
    <w:rsid w:val="007E2635"/>
    <w:rsid w:val="007E28F8"/>
    <w:rsid w:val="007E2A1D"/>
    <w:rsid w:val="007E2BC0"/>
    <w:rsid w:val="007E2D09"/>
    <w:rsid w:val="007E2E02"/>
    <w:rsid w:val="007E311E"/>
    <w:rsid w:val="007E3145"/>
    <w:rsid w:val="007E3147"/>
    <w:rsid w:val="007E3157"/>
    <w:rsid w:val="007E331A"/>
    <w:rsid w:val="007E38B3"/>
    <w:rsid w:val="007E3A0A"/>
    <w:rsid w:val="007E3AF0"/>
    <w:rsid w:val="007E3BC1"/>
    <w:rsid w:val="007E3D2D"/>
    <w:rsid w:val="007E3F62"/>
    <w:rsid w:val="007E3FAB"/>
    <w:rsid w:val="007E4202"/>
    <w:rsid w:val="007E4288"/>
    <w:rsid w:val="007E42A3"/>
    <w:rsid w:val="007E4341"/>
    <w:rsid w:val="007E44F8"/>
    <w:rsid w:val="007E45BF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A54"/>
    <w:rsid w:val="007E5E64"/>
    <w:rsid w:val="007E6277"/>
    <w:rsid w:val="007E6342"/>
    <w:rsid w:val="007E6515"/>
    <w:rsid w:val="007E65CA"/>
    <w:rsid w:val="007E66BC"/>
    <w:rsid w:val="007E6820"/>
    <w:rsid w:val="007E6A35"/>
    <w:rsid w:val="007E6AE6"/>
    <w:rsid w:val="007E6B65"/>
    <w:rsid w:val="007E6D33"/>
    <w:rsid w:val="007E6DC1"/>
    <w:rsid w:val="007E72DB"/>
    <w:rsid w:val="007E7320"/>
    <w:rsid w:val="007E737C"/>
    <w:rsid w:val="007E73FD"/>
    <w:rsid w:val="007E7A76"/>
    <w:rsid w:val="007E7B6F"/>
    <w:rsid w:val="007E7DE2"/>
    <w:rsid w:val="007F03AB"/>
    <w:rsid w:val="007F0671"/>
    <w:rsid w:val="007F0759"/>
    <w:rsid w:val="007F084A"/>
    <w:rsid w:val="007F0A2C"/>
    <w:rsid w:val="007F0C28"/>
    <w:rsid w:val="007F1170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1FC8"/>
    <w:rsid w:val="007F2052"/>
    <w:rsid w:val="007F236F"/>
    <w:rsid w:val="007F23B1"/>
    <w:rsid w:val="007F23FF"/>
    <w:rsid w:val="007F25DA"/>
    <w:rsid w:val="007F27DE"/>
    <w:rsid w:val="007F2814"/>
    <w:rsid w:val="007F2964"/>
    <w:rsid w:val="007F29DA"/>
    <w:rsid w:val="007F2BB2"/>
    <w:rsid w:val="007F2C98"/>
    <w:rsid w:val="007F2D23"/>
    <w:rsid w:val="007F2F38"/>
    <w:rsid w:val="007F317A"/>
    <w:rsid w:val="007F3195"/>
    <w:rsid w:val="007F3419"/>
    <w:rsid w:val="007F3647"/>
    <w:rsid w:val="007F3B5D"/>
    <w:rsid w:val="007F3D95"/>
    <w:rsid w:val="007F3DBE"/>
    <w:rsid w:val="007F40C8"/>
    <w:rsid w:val="007F444F"/>
    <w:rsid w:val="007F4666"/>
    <w:rsid w:val="007F4692"/>
    <w:rsid w:val="007F469D"/>
    <w:rsid w:val="007F46C5"/>
    <w:rsid w:val="007F4C13"/>
    <w:rsid w:val="007F4C5D"/>
    <w:rsid w:val="007F4C99"/>
    <w:rsid w:val="007F4DCC"/>
    <w:rsid w:val="007F4E38"/>
    <w:rsid w:val="007F4F18"/>
    <w:rsid w:val="007F5029"/>
    <w:rsid w:val="007F5168"/>
    <w:rsid w:val="007F51B4"/>
    <w:rsid w:val="007F535D"/>
    <w:rsid w:val="007F5497"/>
    <w:rsid w:val="007F54E6"/>
    <w:rsid w:val="007F54EA"/>
    <w:rsid w:val="007F5561"/>
    <w:rsid w:val="007F561E"/>
    <w:rsid w:val="007F56F4"/>
    <w:rsid w:val="007F595E"/>
    <w:rsid w:val="007F5A1E"/>
    <w:rsid w:val="007F5A2E"/>
    <w:rsid w:val="007F5A72"/>
    <w:rsid w:val="007F5AAF"/>
    <w:rsid w:val="007F5C8D"/>
    <w:rsid w:val="007F5CAF"/>
    <w:rsid w:val="007F5DC4"/>
    <w:rsid w:val="007F5F56"/>
    <w:rsid w:val="007F6195"/>
    <w:rsid w:val="007F61F4"/>
    <w:rsid w:val="007F639C"/>
    <w:rsid w:val="007F63A7"/>
    <w:rsid w:val="007F65A6"/>
    <w:rsid w:val="007F69E5"/>
    <w:rsid w:val="007F6D0C"/>
    <w:rsid w:val="007F6D19"/>
    <w:rsid w:val="007F6D54"/>
    <w:rsid w:val="007F6D72"/>
    <w:rsid w:val="007F6D91"/>
    <w:rsid w:val="007F7183"/>
    <w:rsid w:val="007F7588"/>
    <w:rsid w:val="007F75F9"/>
    <w:rsid w:val="007F7961"/>
    <w:rsid w:val="007F7AA5"/>
    <w:rsid w:val="007F7B5C"/>
    <w:rsid w:val="007F7CB2"/>
    <w:rsid w:val="007F7F5B"/>
    <w:rsid w:val="0080009E"/>
    <w:rsid w:val="0080015C"/>
    <w:rsid w:val="0080047E"/>
    <w:rsid w:val="008004CA"/>
    <w:rsid w:val="008004EF"/>
    <w:rsid w:val="00800707"/>
    <w:rsid w:val="0080076D"/>
    <w:rsid w:val="0080089A"/>
    <w:rsid w:val="00800911"/>
    <w:rsid w:val="00800B6A"/>
    <w:rsid w:val="00801091"/>
    <w:rsid w:val="00801136"/>
    <w:rsid w:val="00801284"/>
    <w:rsid w:val="008012FA"/>
    <w:rsid w:val="00801468"/>
    <w:rsid w:val="00801672"/>
    <w:rsid w:val="008016B3"/>
    <w:rsid w:val="00801861"/>
    <w:rsid w:val="008018D6"/>
    <w:rsid w:val="008018E2"/>
    <w:rsid w:val="00801917"/>
    <w:rsid w:val="00801981"/>
    <w:rsid w:val="00801E35"/>
    <w:rsid w:val="00802107"/>
    <w:rsid w:val="00802188"/>
    <w:rsid w:val="00802509"/>
    <w:rsid w:val="0080251E"/>
    <w:rsid w:val="00802601"/>
    <w:rsid w:val="00802624"/>
    <w:rsid w:val="0080271B"/>
    <w:rsid w:val="0080273F"/>
    <w:rsid w:val="00802802"/>
    <w:rsid w:val="008028AD"/>
    <w:rsid w:val="00802A66"/>
    <w:rsid w:val="00802E48"/>
    <w:rsid w:val="00802FA0"/>
    <w:rsid w:val="00802FB7"/>
    <w:rsid w:val="0080322F"/>
    <w:rsid w:val="008033F6"/>
    <w:rsid w:val="00803562"/>
    <w:rsid w:val="008036C5"/>
    <w:rsid w:val="00803A16"/>
    <w:rsid w:val="00803A49"/>
    <w:rsid w:val="00803A75"/>
    <w:rsid w:val="00803AB5"/>
    <w:rsid w:val="00803B82"/>
    <w:rsid w:val="00803BA5"/>
    <w:rsid w:val="00803C34"/>
    <w:rsid w:val="00803C70"/>
    <w:rsid w:val="00803F78"/>
    <w:rsid w:val="0080414F"/>
    <w:rsid w:val="0080433F"/>
    <w:rsid w:val="0080445E"/>
    <w:rsid w:val="008045DC"/>
    <w:rsid w:val="0080463C"/>
    <w:rsid w:val="00804651"/>
    <w:rsid w:val="00804930"/>
    <w:rsid w:val="00804981"/>
    <w:rsid w:val="00804CD2"/>
    <w:rsid w:val="00804DFC"/>
    <w:rsid w:val="00804F34"/>
    <w:rsid w:val="00805348"/>
    <w:rsid w:val="00805356"/>
    <w:rsid w:val="00805460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65C"/>
    <w:rsid w:val="008068BF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6DF"/>
    <w:rsid w:val="0081092F"/>
    <w:rsid w:val="00810A1C"/>
    <w:rsid w:val="00810AB3"/>
    <w:rsid w:val="00810B58"/>
    <w:rsid w:val="00810DCA"/>
    <w:rsid w:val="00810DD8"/>
    <w:rsid w:val="00810DF6"/>
    <w:rsid w:val="00810F7A"/>
    <w:rsid w:val="00811028"/>
    <w:rsid w:val="00811253"/>
    <w:rsid w:val="00811A14"/>
    <w:rsid w:val="00811CB2"/>
    <w:rsid w:val="00811D31"/>
    <w:rsid w:val="00811DEB"/>
    <w:rsid w:val="00811FE7"/>
    <w:rsid w:val="008121C0"/>
    <w:rsid w:val="008121FA"/>
    <w:rsid w:val="0081229C"/>
    <w:rsid w:val="008123D7"/>
    <w:rsid w:val="008128D3"/>
    <w:rsid w:val="00812A9C"/>
    <w:rsid w:val="00812AD9"/>
    <w:rsid w:val="00812D04"/>
    <w:rsid w:val="00812DDA"/>
    <w:rsid w:val="00812F1F"/>
    <w:rsid w:val="0081312B"/>
    <w:rsid w:val="00813260"/>
    <w:rsid w:val="008136A0"/>
    <w:rsid w:val="0081373F"/>
    <w:rsid w:val="00813874"/>
    <w:rsid w:val="0081398A"/>
    <w:rsid w:val="00813B91"/>
    <w:rsid w:val="00813C16"/>
    <w:rsid w:val="0081407B"/>
    <w:rsid w:val="0081416D"/>
    <w:rsid w:val="008145B8"/>
    <w:rsid w:val="00814620"/>
    <w:rsid w:val="008147E4"/>
    <w:rsid w:val="008149E1"/>
    <w:rsid w:val="00814A0F"/>
    <w:rsid w:val="00814BE7"/>
    <w:rsid w:val="0081529B"/>
    <w:rsid w:val="0081533C"/>
    <w:rsid w:val="00815474"/>
    <w:rsid w:val="0081567E"/>
    <w:rsid w:val="008156D2"/>
    <w:rsid w:val="00815A5A"/>
    <w:rsid w:val="00815E6E"/>
    <w:rsid w:val="00815E6F"/>
    <w:rsid w:val="008160BC"/>
    <w:rsid w:val="00816102"/>
    <w:rsid w:val="00816167"/>
    <w:rsid w:val="0081645A"/>
    <w:rsid w:val="00816546"/>
    <w:rsid w:val="00816668"/>
    <w:rsid w:val="008166A2"/>
    <w:rsid w:val="0081679A"/>
    <w:rsid w:val="00816807"/>
    <w:rsid w:val="00816810"/>
    <w:rsid w:val="00816843"/>
    <w:rsid w:val="008169AD"/>
    <w:rsid w:val="00816D23"/>
    <w:rsid w:val="00816E65"/>
    <w:rsid w:val="00816E75"/>
    <w:rsid w:val="00816F98"/>
    <w:rsid w:val="00817116"/>
    <w:rsid w:val="00817627"/>
    <w:rsid w:val="008177FC"/>
    <w:rsid w:val="00817882"/>
    <w:rsid w:val="008178DF"/>
    <w:rsid w:val="00817A37"/>
    <w:rsid w:val="00817A5A"/>
    <w:rsid w:val="00817A8C"/>
    <w:rsid w:val="00817BC5"/>
    <w:rsid w:val="00817E25"/>
    <w:rsid w:val="00817FFE"/>
    <w:rsid w:val="00820278"/>
    <w:rsid w:val="008203CD"/>
    <w:rsid w:val="008204E7"/>
    <w:rsid w:val="0082053F"/>
    <w:rsid w:val="00820870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68B"/>
    <w:rsid w:val="0082268F"/>
    <w:rsid w:val="00822826"/>
    <w:rsid w:val="0082298B"/>
    <w:rsid w:val="008229A6"/>
    <w:rsid w:val="00822BB4"/>
    <w:rsid w:val="00822D12"/>
    <w:rsid w:val="00822ECF"/>
    <w:rsid w:val="00822FE7"/>
    <w:rsid w:val="00822FED"/>
    <w:rsid w:val="00823193"/>
    <w:rsid w:val="00823240"/>
    <w:rsid w:val="008232ED"/>
    <w:rsid w:val="0082351F"/>
    <w:rsid w:val="008236BF"/>
    <w:rsid w:val="008236E7"/>
    <w:rsid w:val="008236FD"/>
    <w:rsid w:val="00823A61"/>
    <w:rsid w:val="00823D2B"/>
    <w:rsid w:val="00823D53"/>
    <w:rsid w:val="00823E92"/>
    <w:rsid w:val="00824031"/>
    <w:rsid w:val="0082419B"/>
    <w:rsid w:val="0082433F"/>
    <w:rsid w:val="008243E7"/>
    <w:rsid w:val="00824615"/>
    <w:rsid w:val="008248FF"/>
    <w:rsid w:val="00824A59"/>
    <w:rsid w:val="00824AEB"/>
    <w:rsid w:val="00824C4F"/>
    <w:rsid w:val="00824ED5"/>
    <w:rsid w:val="00824FED"/>
    <w:rsid w:val="0082501E"/>
    <w:rsid w:val="008250E0"/>
    <w:rsid w:val="008252A5"/>
    <w:rsid w:val="008258FC"/>
    <w:rsid w:val="00825A36"/>
    <w:rsid w:val="00825ADC"/>
    <w:rsid w:val="00826082"/>
    <w:rsid w:val="008260BB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11B"/>
    <w:rsid w:val="00827226"/>
    <w:rsid w:val="008272B2"/>
    <w:rsid w:val="008272E1"/>
    <w:rsid w:val="008272F4"/>
    <w:rsid w:val="0082785C"/>
    <w:rsid w:val="00827900"/>
    <w:rsid w:val="00827D3E"/>
    <w:rsid w:val="00827F28"/>
    <w:rsid w:val="00827FEC"/>
    <w:rsid w:val="008301FF"/>
    <w:rsid w:val="0083027E"/>
    <w:rsid w:val="008305EC"/>
    <w:rsid w:val="008306E1"/>
    <w:rsid w:val="00830714"/>
    <w:rsid w:val="00830715"/>
    <w:rsid w:val="0083088F"/>
    <w:rsid w:val="00830903"/>
    <w:rsid w:val="00830ABE"/>
    <w:rsid w:val="00830B05"/>
    <w:rsid w:val="00830C37"/>
    <w:rsid w:val="00830E48"/>
    <w:rsid w:val="00830FB0"/>
    <w:rsid w:val="00830FD5"/>
    <w:rsid w:val="0083132E"/>
    <w:rsid w:val="00831550"/>
    <w:rsid w:val="00831566"/>
    <w:rsid w:val="0083171B"/>
    <w:rsid w:val="008317F7"/>
    <w:rsid w:val="008319F8"/>
    <w:rsid w:val="00831B37"/>
    <w:rsid w:val="00831C75"/>
    <w:rsid w:val="00831D7D"/>
    <w:rsid w:val="00831E17"/>
    <w:rsid w:val="00831F3D"/>
    <w:rsid w:val="0083255C"/>
    <w:rsid w:val="008325FC"/>
    <w:rsid w:val="008326D6"/>
    <w:rsid w:val="008326D7"/>
    <w:rsid w:val="008326ED"/>
    <w:rsid w:val="00832750"/>
    <w:rsid w:val="00832758"/>
    <w:rsid w:val="00832BF8"/>
    <w:rsid w:val="00832D00"/>
    <w:rsid w:val="00832D71"/>
    <w:rsid w:val="00832F18"/>
    <w:rsid w:val="00832F6E"/>
    <w:rsid w:val="00832FCB"/>
    <w:rsid w:val="00833410"/>
    <w:rsid w:val="00833551"/>
    <w:rsid w:val="0083394B"/>
    <w:rsid w:val="00833BBE"/>
    <w:rsid w:val="00833C56"/>
    <w:rsid w:val="00833E72"/>
    <w:rsid w:val="00833FFE"/>
    <w:rsid w:val="008344F1"/>
    <w:rsid w:val="008347B9"/>
    <w:rsid w:val="008347EE"/>
    <w:rsid w:val="00834970"/>
    <w:rsid w:val="00834F99"/>
    <w:rsid w:val="008350CF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5B3B"/>
    <w:rsid w:val="00835C13"/>
    <w:rsid w:val="00835C7B"/>
    <w:rsid w:val="008360AA"/>
    <w:rsid w:val="0083625B"/>
    <w:rsid w:val="008362CF"/>
    <w:rsid w:val="0083650E"/>
    <w:rsid w:val="00836552"/>
    <w:rsid w:val="00836895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D03"/>
    <w:rsid w:val="00837E1C"/>
    <w:rsid w:val="00837E56"/>
    <w:rsid w:val="008400B5"/>
    <w:rsid w:val="00840264"/>
    <w:rsid w:val="008402A5"/>
    <w:rsid w:val="00840330"/>
    <w:rsid w:val="0084040E"/>
    <w:rsid w:val="00840557"/>
    <w:rsid w:val="0084092C"/>
    <w:rsid w:val="0084098D"/>
    <w:rsid w:val="00840DF6"/>
    <w:rsid w:val="00840E04"/>
    <w:rsid w:val="008410F0"/>
    <w:rsid w:val="008411D6"/>
    <w:rsid w:val="008415D2"/>
    <w:rsid w:val="008417EC"/>
    <w:rsid w:val="00841850"/>
    <w:rsid w:val="00841C3E"/>
    <w:rsid w:val="00841DFE"/>
    <w:rsid w:val="00841F3D"/>
    <w:rsid w:val="00842490"/>
    <w:rsid w:val="00842793"/>
    <w:rsid w:val="008429D9"/>
    <w:rsid w:val="00842A21"/>
    <w:rsid w:val="00842A8C"/>
    <w:rsid w:val="00842BC4"/>
    <w:rsid w:val="00842CE5"/>
    <w:rsid w:val="00842EBA"/>
    <w:rsid w:val="00842FC1"/>
    <w:rsid w:val="0084307F"/>
    <w:rsid w:val="0084315A"/>
    <w:rsid w:val="0084326A"/>
    <w:rsid w:val="0084351B"/>
    <w:rsid w:val="00843A4E"/>
    <w:rsid w:val="008442F5"/>
    <w:rsid w:val="008444A1"/>
    <w:rsid w:val="008444F3"/>
    <w:rsid w:val="008448EC"/>
    <w:rsid w:val="008449AF"/>
    <w:rsid w:val="00844A19"/>
    <w:rsid w:val="00844A58"/>
    <w:rsid w:val="00844B1E"/>
    <w:rsid w:val="00844EF7"/>
    <w:rsid w:val="00844FB2"/>
    <w:rsid w:val="00845119"/>
    <w:rsid w:val="0084513E"/>
    <w:rsid w:val="008451EE"/>
    <w:rsid w:val="008452B1"/>
    <w:rsid w:val="00845499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07"/>
    <w:rsid w:val="00846BB4"/>
    <w:rsid w:val="00846D1F"/>
    <w:rsid w:val="00846F99"/>
    <w:rsid w:val="00847076"/>
    <w:rsid w:val="008470B5"/>
    <w:rsid w:val="00847207"/>
    <w:rsid w:val="00847337"/>
    <w:rsid w:val="00847737"/>
    <w:rsid w:val="00847753"/>
    <w:rsid w:val="00847778"/>
    <w:rsid w:val="00847863"/>
    <w:rsid w:val="00847989"/>
    <w:rsid w:val="00847A2A"/>
    <w:rsid w:val="00847B9D"/>
    <w:rsid w:val="00847BE8"/>
    <w:rsid w:val="00847D26"/>
    <w:rsid w:val="00847D2A"/>
    <w:rsid w:val="00847E1E"/>
    <w:rsid w:val="00847EFB"/>
    <w:rsid w:val="008500B6"/>
    <w:rsid w:val="00850BC9"/>
    <w:rsid w:val="00850C22"/>
    <w:rsid w:val="00850D37"/>
    <w:rsid w:val="00850E04"/>
    <w:rsid w:val="00850F7E"/>
    <w:rsid w:val="008510C1"/>
    <w:rsid w:val="00851114"/>
    <w:rsid w:val="00851288"/>
    <w:rsid w:val="00851370"/>
    <w:rsid w:val="008513E3"/>
    <w:rsid w:val="00851458"/>
    <w:rsid w:val="00851956"/>
    <w:rsid w:val="00851996"/>
    <w:rsid w:val="00851A25"/>
    <w:rsid w:val="00851A8F"/>
    <w:rsid w:val="00851B75"/>
    <w:rsid w:val="00851D91"/>
    <w:rsid w:val="00851E8E"/>
    <w:rsid w:val="0085249B"/>
    <w:rsid w:val="0085287A"/>
    <w:rsid w:val="008528F6"/>
    <w:rsid w:val="008528F8"/>
    <w:rsid w:val="00852981"/>
    <w:rsid w:val="00852D7A"/>
    <w:rsid w:val="00852F26"/>
    <w:rsid w:val="00852F53"/>
    <w:rsid w:val="0085306F"/>
    <w:rsid w:val="008532CB"/>
    <w:rsid w:val="0085331F"/>
    <w:rsid w:val="0085335F"/>
    <w:rsid w:val="0085337E"/>
    <w:rsid w:val="00853380"/>
    <w:rsid w:val="0085371B"/>
    <w:rsid w:val="00853962"/>
    <w:rsid w:val="00853AE1"/>
    <w:rsid w:val="00853D7E"/>
    <w:rsid w:val="00853E3A"/>
    <w:rsid w:val="00853E88"/>
    <w:rsid w:val="00853F56"/>
    <w:rsid w:val="00853F71"/>
    <w:rsid w:val="00854276"/>
    <w:rsid w:val="008543F0"/>
    <w:rsid w:val="00854648"/>
    <w:rsid w:val="00854749"/>
    <w:rsid w:val="0085499F"/>
    <w:rsid w:val="008549AF"/>
    <w:rsid w:val="00854A7D"/>
    <w:rsid w:val="00854C1B"/>
    <w:rsid w:val="008550CD"/>
    <w:rsid w:val="008550F2"/>
    <w:rsid w:val="00855119"/>
    <w:rsid w:val="008555F8"/>
    <w:rsid w:val="00855652"/>
    <w:rsid w:val="00855682"/>
    <w:rsid w:val="00855A80"/>
    <w:rsid w:val="00855B3F"/>
    <w:rsid w:val="00855C56"/>
    <w:rsid w:val="008560A4"/>
    <w:rsid w:val="00856295"/>
    <w:rsid w:val="00856525"/>
    <w:rsid w:val="008565FC"/>
    <w:rsid w:val="00856686"/>
    <w:rsid w:val="008567CC"/>
    <w:rsid w:val="00856D16"/>
    <w:rsid w:val="00856E1D"/>
    <w:rsid w:val="00856E60"/>
    <w:rsid w:val="00856EFB"/>
    <w:rsid w:val="00856FD8"/>
    <w:rsid w:val="0085705F"/>
    <w:rsid w:val="0085717A"/>
    <w:rsid w:val="00857390"/>
    <w:rsid w:val="008574AA"/>
    <w:rsid w:val="00857A31"/>
    <w:rsid w:val="00857B41"/>
    <w:rsid w:val="00857DF6"/>
    <w:rsid w:val="00857F88"/>
    <w:rsid w:val="008602F2"/>
    <w:rsid w:val="008605EC"/>
    <w:rsid w:val="00860981"/>
    <w:rsid w:val="00860A1C"/>
    <w:rsid w:val="00860BE2"/>
    <w:rsid w:val="00860D16"/>
    <w:rsid w:val="00860DE1"/>
    <w:rsid w:val="00860E43"/>
    <w:rsid w:val="00860E8B"/>
    <w:rsid w:val="00860FAE"/>
    <w:rsid w:val="008610E5"/>
    <w:rsid w:val="0086125E"/>
    <w:rsid w:val="008612C7"/>
    <w:rsid w:val="00861540"/>
    <w:rsid w:val="0086197C"/>
    <w:rsid w:val="008619BC"/>
    <w:rsid w:val="00861A25"/>
    <w:rsid w:val="00861ABE"/>
    <w:rsid w:val="00861C8E"/>
    <w:rsid w:val="00861CF7"/>
    <w:rsid w:val="00861D3C"/>
    <w:rsid w:val="00861D8E"/>
    <w:rsid w:val="0086206F"/>
    <w:rsid w:val="008621FB"/>
    <w:rsid w:val="008622E1"/>
    <w:rsid w:val="0086232C"/>
    <w:rsid w:val="0086238B"/>
    <w:rsid w:val="00862393"/>
    <w:rsid w:val="00862475"/>
    <w:rsid w:val="0086264F"/>
    <w:rsid w:val="0086279F"/>
    <w:rsid w:val="00862812"/>
    <w:rsid w:val="0086284F"/>
    <w:rsid w:val="00862914"/>
    <w:rsid w:val="00862E35"/>
    <w:rsid w:val="00862E42"/>
    <w:rsid w:val="00863137"/>
    <w:rsid w:val="008631E5"/>
    <w:rsid w:val="00863257"/>
    <w:rsid w:val="008632F7"/>
    <w:rsid w:val="0086332F"/>
    <w:rsid w:val="008637F8"/>
    <w:rsid w:val="00863867"/>
    <w:rsid w:val="008639F0"/>
    <w:rsid w:val="00863D7C"/>
    <w:rsid w:val="00863DB8"/>
    <w:rsid w:val="00863F86"/>
    <w:rsid w:val="00864112"/>
    <w:rsid w:val="0086429A"/>
    <w:rsid w:val="00864602"/>
    <w:rsid w:val="008646AE"/>
    <w:rsid w:val="008648F5"/>
    <w:rsid w:val="00864966"/>
    <w:rsid w:val="00864CDB"/>
    <w:rsid w:val="00864DEC"/>
    <w:rsid w:val="00864EED"/>
    <w:rsid w:val="008650AD"/>
    <w:rsid w:val="008654E4"/>
    <w:rsid w:val="008655E6"/>
    <w:rsid w:val="00865D7F"/>
    <w:rsid w:val="00865F9B"/>
    <w:rsid w:val="008661F4"/>
    <w:rsid w:val="00866276"/>
    <w:rsid w:val="00866377"/>
    <w:rsid w:val="0086679F"/>
    <w:rsid w:val="0086681B"/>
    <w:rsid w:val="0086699F"/>
    <w:rsid w:val="00866A70"/>
    <w:rsid w:val="00866BCD"/>
    <w:rsid w:val="00866C3A"/>
    <w:rsid w:val="00866CAE"/>
    <w:rsid w:val="00866DC1"/>
    <w:rsid w:val="00867022"/>
    <w:rsid w:val="008673BB"/>
    <w:rsid w:val="0086770A"/>
    <w:rsid w:val="008678C4"/>
    <w:rsid w:val="0086793C"/>
    <w:rsid w:val="00867A84"/>
    <w:rsid w:val="00867BC5"/>
    <w:rsid w:val="00867C28"/>
    <w:rsid w:val="00867E00"/>
    <w:rsid w:val="00867E84"/>
    <w:rsid w:val="00867F1E"/>
    <w:rsid w:val="00867FFC"/>
    <w:rsid w:val="00870265"/>
    <w:rsid w:val="0087028A"/>
    <w:rsid w:val="00870350"/>
    <w:rsid w:val="008707C5"/>
    <w:rsid w:val="0087086A"/>
    <w:rsid w:val="008709E0"/>
    <w:rsid w:val="00870B5A"/>
    <w:rsid w:val="00870E56"/>
    <w:rsid w:val="00870EBB"/>
    <w:rsid w:val="00870FCB"/>
    <w:rsid w:val="008713DF"/>
    <w:rsid w:val="008715D5"/>
    <w:rsid w:val="008715F8"/>
    <w:rsid w:val="008716A3"/>
    <w:rsid w:val="008717F2"/>
    <w:rsid w:val="008718B5"/>
    <w:rsid w:val="00871C03"/>
    <w:rsid w:val="00871CC8"/>
    <w:rsid w:val="00871E10"/>
    <w:rsid w:val="00871E34"/>
    <w:rsid w:val="00871E60"/>
    <w:rsid w:val="00871F71"/>
    <w:rsid w:val="0087209C"/>
    <w:rsid w:val="00872149"/>
    <w:rsid w:val="008722BE"/>
    <w:rsid w:val="00872375"/>
    <w:rsid w:val="008724DE"/>
    <w:rsid w:val="008724E7"/>
    <w:rsid w:val="00872598"/>
    <w:rsid w:val="00872679"/>
    <w:rsid w:val="008727FA"/>
    <w:rsid w:val="008729BD"/>
    <w:rsid w:val="00872BC7"/>
    <w:rsid w:val="00872C35"/>
    <w:rsid w:val="00872D24"/>
    <w:rsid w:val="00872E1A"/>
    <w:rsid w:val="0087327F"/>
    <w:rsid w:val="008732D5"/>
    <w:rsid w:val="00873353"/>
    <w:rsid w:val="0087348B"/>
    <w:rsid w:val="008734D3"/>
    <w:rsid w:val="008736A6"/>
    <w:rsid w:val="00873766"/>
    <w:rsid w:val="008738CF"/>
    <w:rsid w:val="00873D4C"/>
    <w:rsid w:val="00874168"/>
    <w:rsid w:val="00874268"/>
    <w:rsid w:val="008744D6"/>
    <w:rsid w:val="00874537"/>
    <w:rsid w:val="008745D8"/>
    <w:rsid w:val="00874601"/>
    <w:rsid w:val="0087483E"/>
    <w:rsid w:val="00874E22"/>
    <w:rsid w:val="00874F46"/>
    <w:rsid w:val="00874FC5"/>
    <w:rsid w:val="008751D9"/>
    <w:rsid w:val="00875667"/>
    <w:rsid w:val="0087584C"/>
    <w:rsid w:val="00875909"/>
    <w:rsid w:val="00875941"/>
    <w:rsid w:val="008759D5"/>
    <w:rsid w:val="00875CCC"/>
    <w:rsid w:val="00875F58"/>
    <w:rsid w:val="00875FC5"/>
    <w:rsid w:val="00876360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3D5"/>
    <w:rsid w:val="008774B4"/>
    <w:rsid w:val="00877905"/>
    <w:rsid w:val="00877E5A"/>
    <w:rsid w:val="00877EE4"/>
    <w:rsid w:val="00877F6F"/>
    <w:rsid w:val="008802E0"/>
    <w:rsid w:val="00880351"/>
    <w:rsid w:val="0088065E"/>
    <w:rsid w:val="0088069D"/>
    <w:rsid w:val="00880873"/>
    <w:rsid w:val="00880BB5"/>
    <w:rsid w:val="00880C03"/>
    <w:rsid w:val="00880E8C"/>
    <w:rsid w:val="0088108D"/>
    <w:rsid w:val="00881152"/>
    <w:rsid w:val="008813B8"/>
    <w:rsid w:val="008813F9"/>
    <w:rsid w:val="00881585"/>
    <w:rsid w:val="008818A1"/>
    <w:rsid w:val="00881936"/>
    <w:rsid w:val="00881955"/>
    <w:rsid w:val="008819BA"/>
    <w:rsid w:val="00881B01"/>
    <w:rsid w:val="00881B4A"/>
    <w:rsid w:val="00881BE6"/>
    <w:rsid w:val="00881F11"/>
    <w:rsid w:val="00881F51"/>
    <w:rsid w:val="00882001"/>
    <w:rsid w:val="00882151"/>
    <w:rsid w:val="00882158"/>
    <w:rsid w:val="0088217A"/>
    <w:rsid w:val="008821F5"/>
    <w:rsid w:val="00882424"/>
    <w:rsid w:val="0088247E"/>
    <w:rsid w:val="008825C0"/>
    <w:rsid w:val="008825C8"/>
    <w:rsid w:val="008827BA"/>
    <w:rsid w:val="00882899"/>
    <w:rsid w:val="008828AD"/>
    <w:rsid w:val="008829F4"/>
    <w:rsid w:val="00882BB9"/>
    <w:rsid w:val="00882E6E"/>
    <w:rsid w:val="00882F9A"/>
    <w:rsid w:val="00883032"/>
    <w:rsid w:val="00883315"/>
    <w:rsid w:val="008833DA"/>
    <w:rsid w:val="0088382A"/>
    <w:rsid w:val="00883DC4"/>
    <w:rsid w:val="00883E26"/>
    <w:rsid w:val="00883E36"/>
    <w:rsid w:val="00883FCA"/>
    <w:rsid w:val="0088454A"/>
    <w:rsid w:val="0088483C"/>
    <w:rsid w:val="008848CB"/>
    <w:rsid w:val="00884B3C"/>
    <w:rsid w:val="00884DFC"/>
    <w:rsid w:val="00884FFA"/>
    <w:rsid w:val="008850CD"/>
    <w:rsid w:val="00885106"/>
    <w:rsid w:val="0088512B"/>
    <w:rsid w:val="00885359"/>
    <w:rsid w:val="008853D1"/>
    <w:rsid w:val="008854C2"/>
    <w:rsid w:val="0088561D"/>
    <w:rsid w:val="00885635"/>
    <w:rsid w:val="00885641"/>
    <w:rsid w:val="0088569A"/>
    <w:rsid w:val="00885BF1"/>
    <w:rsid w:val="00885DE8"/>
    <w:rsid w:val="00885EDF"/>
    <w:rsid w:val="00885F54"/>
    <w:rsid w:val="00885F6C"/>
    <w:rsid w:val="0088613D"/>
    <w:rsid w:val="008862AE"/>
    <w:rsid w:val="00886915"/>
    <w:rsid w:val="00886AC0"/>
    <w:rsid w:val="00886BD0"/>
    <w:rsid w:val="00886CDF"/>
    <w:rsid w:val="00886E3E"/>
    <w:rsid w:val="00886FBF"/>
    <w:rsid w:val="008872C1"/>
    <w:rsid w:val="0088742D"/>
    <w:rsid w:val="008877F9"/>
    <w:rsid w:val="00887926"/>
    <w:rsid w:val="008879A4"/>
    <w:rsid w:val="00887A7C"/>
    <w:rsid w:val="00887B95"/>
    <w:rsid w:val="00890068"/>
    <w:rsid w:val="0089014A"/>
    <w:rsid w:val="00890365"/>
    <w:rsid w:val="00890857"/>
    <w:rsid w:val="00890D60"/>
    <w:rsid w:val="00890DF3"/>
    <w:rsid w:val="00890E2D"/>
    <w:rsid w:val="0089101D"/>
    <w:rsid w:val="008910B1"/>
    <w:rsid w:val="008910DA"/>
    <w:rsid w:val="00891385"/>
    <w:rsid w:val="00891450"/>
    <w:rsid w:val="0089146D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00B"/>
    <w:rsid w:val="008931F4"/>
    <w:rsid w:val="00893523"/>
    <w:rsid w:val="0089367C"/>
    <w:rsid w:val="0089385C"/>
    <w:rsid w:val="008939BD"/>
    <w:rsid w:val="00893B6B"/>
    <w:rsid w:val="00893F79"/>
    <w:rsid w:val="00894041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C2D"/>
    <w:rsid w:val="00894E54"/>
    <w:rsid w:val="00894EA2"/>
    <w:rsid w:val="0089514F"/>
    <w:rsid w:val="00895253"/>
    <w:rsid w:val="00895471"/>
    <w:rsid w:val="008954CC"/>
    <w:rsid w:val="0089569D"/>
    <w:rsid w:val="00895703"/>
    <w:rsid w:val="0089570F"/>
    <w:rsid w:val="008957BF"/>
    <w:rsid w:val="008957FF"/>
    <w:rsid w:val="00895C89"/>
    <w:rsid w:val="00895CC9"/>
    <w:rsid w:val="00895CD7"/>
    <w:rsid w:val="008960F4"/>
    <w:rsid w:val="008962DC"/>
    <w:rsid w:val="008966C4"/>
    <w:rsid w:val="008967A3"/>
    <w:rsid w:val="0089680F"/>
    <w:rsid w:val="00896FBC"/>
    <w:rsid w:val="00896FC5"/>
    <w:rsid w:val="00897035"/>
    <w:rsid w:val="00897187"/>
    <w:rsid w:val="0089744A"/>
    <w:rsid w:val="00897754"/>
    <w:rsid w:val="00897EF7"/>
    <w:rsid w:val="008A0073"/>
    <w:rsid w:val="008A0169"/>
    <w:rsid w:val="008A02FA"/>
    <w:rsid w:val="008A03BD"/>
    <w:rsid w:val="008A04CB"/>
    <w:rsid w:val="008A0501"/>
    <w:rsid w:val="008A0591"/>
    <w:rsid w:val="008A06E7"/>
    <w:rsid w:val="008A08D5"/>
    <w:rsid w:val="008A0953"/>
    <w:rsid w:val="008A0998"/>
    <w:rsid w:val="008A0C6B"/>
    <w:rsid w:val="008A0D42"/>
    <w:rsid w:val="008A0F78"/>
    <w:rsid w:val="008A1257"/>
    <w:rsid w:val="008A148E"/>
    <w:rsid w:val="008A1947"/>
    <w:rsid w:val="008A1F32"/>
    <w:rsid w:val="008A2027"/>
    <w:rsid w:val="008A2500"/>
    <w:rsid w:val="008A2583"/>
    <w:rsid w:val="008A2655"/>
    <w:rsid w:val="008A2740"/>
    <w:rsid w:val="008A27B1"/>
    <w:rsid w:val="008A28ED"/>
    <w:rsid w:val="008A2A07"/>
    <w:rsid w:val="008A2A61"/>
    <w:rsid w:val="008A2B2C"/>
    <w:rsid w:val="008A2BB9"/>
    <w:rsid w:val="008A2BEF"/>
    <w:rsid w:val="008A2C62"/>
    <w:rsid w:val="008A2D77"/>
    <w:rsid w:val="008A2DB3"/>
    <w:rsid w:val="008A352B"/>
    <w:rsid w:val="008A3614"/>
    <w:rsid w:val="008A36F0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701"/>
    <w:rsid w:val="008A48BB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5F75"/>
    <w:rsid w:val="008A617E"/>
    <w:rsid w:val="008A61A6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0D2"/>
    <w:rsid w:val="008A713C"/>
    <w:rsid w:val="008A7140"/>
    <w:rsid w:val="008A7475"/>
    <w:rsid w:val="008A74D5"/>
    <w:rsid w:val="008A75EF"/>
    <w:rsid w:val="008A784C"/>
    <w:rsid w:val="008A7AD1"/>
    <w:rsid w:val="008A7FC8"/>
    <w:rsid w:val="008A7FCE"/>
    <w:rsid w:val="008B057F"/>
    <w:rsid w:val="008B05BE"/>
    <w:rsid w:val="008B06CD"/>
    <w:rsid w:val="008B0734"/>
    <w:rsid w:val="008B0821"/>
    <w:rsid w:val="008B103D"/>
    <w:rsid w:val="008B10F6"/>
    <w:rsid w:val="008B1167"/>
    <w:rsid w:val="008B128A"/>
    <w:rsid w:val="008B12CF"/>
    <w:rsid w:val="008B13BE"/>
    <w:rsid w:val="008B148C"/>
    <w:rsid w:val="008B1A76"/>
    <w:rsid w:val="008B1CCA"/>
    <w:rsid w:val="008B21D5"/>
    <w:rsid w:val="008B2265"/>
    <w:rsid w:val="008B252C"/>
    <w:rsid w:val="008B294D"/>
    <w:rsid w:val="008B2AF7"/>
    <w:rsid w:val="008B2B57"/>
    <w:rsid w:val="008B2C69"/>
    <w:rsid w:val="008B2C8A"/>
    <w:rsid w:val="008B2C8D"/>
    <w:rsid w:val="008B2D58"/>
    <w:rsid w:val="008B2D70"/>
    <w:rsid w:val="008B2EA2"/>
    <w:rsid w:val="008B2ED8"/>
    <w:rsid w:val="008B346B"/>
    <w:rsid w:val="008B35F6"/>
    <w:rsid w:val="008B3616"/>
    <w:rsid w:val="008B36C5"/>
    <w:rsid w:val="008B3717"/>
    <w:rsid w:val="008B371D"/>
    <w:rsid w:val="008B382F"/>
    <w:rsid w:val="008B3B16"/>
    <w:rsid w:val="008B3BBC"/>
    <w:rsid w:val="008B3DAA"/>
    <w:rsid w:val="008B40AC"/>
    <w:rsid w:val="008B40D5"/>
    <w:rsid w:val="008B4203"/>
    <w:rsid w:val="008B42F7"/>
    <w:rsid w:val="008B43F8"/>
    <w:rsid w:val="008B453A"/>
    <w:rsid w:val="008B480F"/>
    <w:rsid w:val="008B48B6"/>
    <w:rsid w:val="008B48EC"/>
    <w:rsid w:val="008B4B90"/>
    <w:rsid w:val="008B4C62"/>
    <w:rsid w:val="008B4C65"/>
    <w:rsid w:val="008B4CFD"/>
    <w:rsid w:val="008B4DA8"/>
    <w:rsid w:val="008B4DDB"/>
    <w:rsid w:val="008B5015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A0"/>
    <w:rsid w:val="008B60BE"/>
    <w:rsid w:val="008B64C5"/>
    <w:rsid w:val="008B684C"/>
    <w:rsid w:val="008B68C0"/>
    <w:rsid w:val="008B6AD1"/>
    <w:rsid w:val="008B6C88"/>
    <w:rsid w:val="008B6D07"/>
    <w:rsid w:val="008B6E73"/>
    <w:rsid w:val="008B6FB6"/>
    <w:rsid w:val="008B71AA"/>
    <w:rsid w:val="008B71B9"/>
    <w:rsid w:val="008B72BC"/>
    <w:rsid w:val="008B76CD"/>
    <w:rsid w:val="008B783C"/>
    <w:rsid w:val="008B78CC"/>
    <w:rsid w:val="008B7945"/>
    <w:rsid w:val="008B7D7A"/>
    <w:rsid w:val="008B7E3F"/>
    <w:rsid w:val="008B7E5E"/>
    <w:rsid w:val="008B7E66"/>
    <w:rsid w:val="008B7FB8"/>
    <w:rsid w:val="008C004E"/>
    <w:rsid w:val="008C00AD"/>
    <w:rsid w:val="008C021D"/>
    <w:rsid w:val="008C0269"/>
    <w:rsid w:val="008C0684"/>
    <w:rsid w:val="008C06C0"/>
    <w:rsid w:val="008C0B29"/>
    <w:rsid w:val="008C0B5E"/>
    <w:rsid w:val="008C0BE2"/>
    <w:rsid w:val="008C0C4D"/>
    <w:rsid w:val="008C0CF2"/>
    <w:rsid w:val="008C0D0F"/>
    <w:rsid w:val="008C0D5B"/>
    <w:rsid w:val="008C0DA1"/>
    <w:rsid w:val="008C0E56"/>
    <w:rsid w:val="008C0FFF"/>
    <w:rsid w:val="008C1138"/>
    <w:rsid w:val="008C119D"/>
    <w:rsid w:val="008C11E8"/>
    <w:rsid w:val="008C129F"/>
    <w:rsid w:val="008C1478"/>
    <w:rsid w:val="008C1544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2DC"/>
    <w:rsid w:val="008C23C9"/>
    <w:rsid w:val="008C24EF"/>
    <w:rsid w:val="008C272C"/>
    <w:rsid w:val="008C272D"/>
    <w:rsid w:val="008C2826"/>
    <w:rsid w:val="008C2A76"/>
    <w:rsid w:val="008C2A80"/>
    <w:rsid w:val="008C2C73"/>
    <w:rsid w:val="008C2C90"/>
    <w:rsid w:val="008C2E65"/>
    <w:rsid w:val="008C2EB6"/>
    <w:rsid w:val="008C2ED0"/>
    <w:rsid w:val="008C32C3"/>
    <w:rsid w:val="008C33DD"/>
    <w:rsid w:val="008C3523"/>
    <w:rsid w:val="008C3682"/>
    <w:rsid w:val="008C3750"/>
    <w:rsid w:val="008C38B9"/>
    <w:rsid w:val="008C396B"/>
    <w:rsid w:val="008C3A80"/>
    <w:rsid w:val="008C3ABB"/>
    <w:rsid w:val="008C3C70"/>
    <w:rsid w:val="008C3CED"/>
    <w:rsid w:val="008C3D63"/>
    <w:rsid w:val="008C3FB1"/>
    <w:rsid w:val="008C4071"/>
    <w:rsid w:val="008C40D3"/>
    <w:rsid w:val="008C4176"/>
    <w:rsid w:val="008C417C"/>
    <w:rsid w:val="008C4220"/>
    <w:rsid w:val="008C4290"/>
    <w:rsid w:val="008C42C9"/>
    <w:rsid w:val="008C44E1"/>
    <w:rsid w:val="008C4674"/>
    <w:rsid w:val="008C4866"/>
    <w:rsid w:val="008C49A1"/>
    <w:rsid w:val="008C4D8C"/>
    <w:rsid w:val="008C4E98"/>
    <w:rsid w:val="008C4E9A"/>
    <w:rsid w:val="008C4EA8"/>
    <w:rsid w:val="008C4F30"/>
    <w:rsid w:val="008C50E5"/>
    <w:rsid w:val="008C5114"/>
    <w:rsid w:val="008C5117"/>
    <w:rsid w:val="008C514D"/>
    <w:rsid w:val="008C5201"/>
    <w:rsid w:val="008C56D9"/>
    <w:rsid w:val="008C57FF"/>
    <w:rsid w:val="008C5BE1"/>
    <w:rsid w:val="008C5D85"/>
    <w:rsid w:val="008C5E33"/>
    <w:rsid w:val="008C5F92"/>
    <w:rsid w:val="008C5FEB"/>
    <w:rsid w:val="008C609A"/>
    <w:rsid w:val="008C6739"/>
    <w:rsid w:val="008C68F0"/>
    <w:rsid w:val="008C6B28"/>
    <w:rsid w:val="008C6CB3"/>
    <w:rsid w:val="008C6D7E"/>
    <w:rsid w:val="008C6DB2"/>
    <w:rsid w:val="008C6F4B"/>
    <w:rsid w:val="008C7200"/>
    <w:rsid w:val="008C7229"/>
    <w:rsid w:val="008C72A0"/>
    <w:rsid w:val="008C72C5"/>
    <w:rsid w:val="008C743B"/>
    <w:rsid w:val="008C7488"/>
    <w:rsid w:val="008C74AF"/>
    <w:rsid w:val="008C75F5"/>
    <w:rsid w:val="008C7C69"/>
    <w:rsid w:val="008C7CC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3D"/>
    <w:rsid w:val="008D0A86"/>
    <w:rsid w:val="008D0C09"/>
    <w:rsid w:val="008D0C30"/>
    <w:rsid w:val="008D16FD"/>
    <w:rsid w:val="008D1793"/>
    <w:rsid w:val="008D17F2"/>
    <w:rsid w:val="008D191C"/>
    <w:rsid w:val="008D1A01"/>
    <w:rsid w:val="008D1B77"/>
    <w:rsid w:val="008D1C39"/>
    <w:rsid w:val="008D1CCE"/>
    <w:rsid w:val="008D1FA4"/>
    <w:rsid w:val="008D20C9"/>
    <w:rsid w:val="008D21F3"/>
    <w:rsid w:val="008D2378"/>
    <w:rsid w:val="008D246C"/>
    <w:rsid w:val="008D2512"/>
    <w:rsid w:val="008D271C"/>
    <w:rsid w:val="008D278C"/>
    <w:rsid w:val="008D27AD"/>
    <w:rsid w:val="008D27B0"/>
    <w:rsid w:val="008D27E0"/>
    <w:rsid w:val="008D28F2"/>
    <w:rsid w:val="008D2960"/>
    <w:rsid w:val="008D2975"/>
    <w:rsid w:val="008D2C23"/>
    <w:rsid w:val="008D2D11"/>
    <w:rsid w:val="008D2E77"/>
    <w:rsid w:val="008D302F"/>
    <w:rsid w:val="008D30C2"/>
    <w:rsid w:val="008D32D6"/>
    <w:rsid w:val="008D33B2"/>
    <w:rsid w:val="008D34B2"/>
    <w:rsid w:val="008D35E9"/>
    <w:rsid w:val="008D3965"/>
    <w:rsid w:val="008D398A"/>
    <w:rsid w:val="008D3A3B"/>
    <w:rsid w:val="008D3A91"/>
    <w:rsid w:val="008D41E3"/>
    <w:rsid w:val="008D424E"/>
    <w:rsid w:val="008D434F"/>
    <w:rsid w:val="008D4411"/>
    <w:rsid w:val="008D478E"/>
    <w:rsid w:val="008D47A4"/>
    <w:rsid w:val="008D48F9"/>
    <w:rsid w:val="008D4A40"/>
    <w:rsid w:val="008D4BAD"/>
    <w:rsid w:val="008D5255"/>
    <w:rsid w:val="008D53CD"/>
    <w:rsid w:val="008D54DD"/>
    <w:rsid w:val="008D5502"/>
    <w:rsid w:val="008D558E"/>
    <w:rsid w:val="008D5620"/>
    <w:rsid w:val="008D568B"/>
    <w:rsid w:val="008D56AF"/>
    <w:rsid w:val="008D581E"/>
    <w:rsid w:val="008D617A"/>
    <w:rsid w:val="008D6517"/>
    <w:rsid w:val="008D659E"/>
    <w:rsid w:val="008D6718"/>
    <w:rsid w:val="008D67EC"/>
    <w:rsid w:val="008D6A9E"/>
    <w:rsid w:val="008D6D48"/>
    <w:rsid w:val="008D76B6"/>
    <w:rsid w:val="008D7A3E"/>
    <w:rsid w:val="008D7A3F"/>
    <w:rsid w:val="008D7CDE"/>
    <w:rsid w:val="008D7D4C"/>
    <w:rsid w:val="008D7FBB"/>
    <w:rsid w:val="008E00BC"/>
    <w:rsid w:val="008E0146"/>
    <w:rsid w:val="008E0370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64"/>
    <w:rsid w:val="008E0ECF"/>
    <w:rsid w:val="008E0F78"/>
    <w:rsid w:val="008E11A0"/>
    <w:rsid w:val="008E16DD"/>
    <w:rsid w:val="008E181D"/>
    <w:rsid w:val="008E186E"/>
    <w:rsid w:val="008E1CAB"/>
    <w:rsid w:val="008E1D3E"/>
    <w:rsid w:val="008E1E13"/>
    <w:rsid w:val="008E1F64"/>
    <w:rsid w:val="008E1FEA"/>
    <w:rsid w:val="008E2028"/>
    <w:rsid w:val="008E2205"/>
    <w:rsid w:val="008E2395"/>
    <w:rsid w:val="008E2460"/>
    <w:rsid w:val="008E25DB"/>
    <w:rsid w:val="008E28AF"/>
    <w:rsid w:val="008E28B1"/>
    <w:rsid w:val="008E2E9E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39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1BA"/>
    <w:rsid w:val="008E62D8"/>
    <w:rsid w:val="008E6385"/>
    <w:rsid w:val="008E63F2"/>
    <w:rsid w:val="008E6444"/>
    <w:rsid w:val="008E6472"/>
    <w:rsid w:val="008E7550"/>
    <w:rsid w:val="008E796F"/>
    <w:rsid w:val="008E7AEF"/>
    <w:rsid w:val="008E7C18"/>
    <w:rsid w:val="008E7D2C"/>
    <w:rsid w:val="008E7DA9"/>
    <w:rsid w:val="008E7DDD"/>
    <w:rsid w:val="008E7FF9"/>
    <w:rsid w:val="008F0524"/>
    <w:rsid w:val="008F06C5"/>
    <w:rsid w:val="008F06DD"/>
    <w:rsid w:val="008F0737"/>
    <w:rsid w:val="008F07FB"/>
    <w:rsid w:val="008F080B"/>
    <w:rsid w:val="008F0AC1"/>
    <w:rsid w:val="008F0DBD"/>
    <w:rsid w:val="008F0E2D"/>
    <w:rsid w:val="008F0FB6"/>
    <w:rsid w:val="008F11DB"/>
    <w:rsid w:val="008F1259"/>
    <w:rsid w:val="008F12B0"/>
    <w:rsid w:val="008F13A2"/>
    <w:rsid w:val="008F13A5"/>
    <w:rsid w:val="008F1436"/>
    <w:rsid w:val="008F1B17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CAA"/>
    <w:rsid w:val="008F2D02"/>
    <w:rsid w:val="008F2D8D"/>
    <w:rsid w:val="008F2E84"/>
    <w:rsid w:val="008F30EC"/>
    <w:rsid w:val="008F30F0"/>
    <w:rsid w:val="008F315F"/>
    <w:rsid w:val="008F32EC"/>
    <w:rsid w:val="008F3C23"/>
    <w:rsid w:val="008F3D5E"/>
    <w:rsid w:val="008F3E6C"/>
    <w:rsid w:val="008F3FD8"/>
    <w:rsid w:val="008F4116"/>
    <w:rsid w:val="008F4418"/>
    <w:rsid w:val="008F446D"/>
    <w:rsid w:val="008F456E"/>
    <w:rsid w:val="008F46B0"/>
    <w:rsid w:val="008F49B2"/>
    <w:rsid w:val="008F4D17"/>
    <w:rsid w:val="008F4F0D"/>
    <w:rsid w:val="008F50C0"/>
    <w:rsid w:val="008F51FD"/>
    <w:rsid w:val="008F529B"/>
    <w:rsid w:val="008F5316"/>
    <w:rsid w:val="008F533A"/>
    <w:rsid w:val="008F5738"/>
    <w:rsid w:val="008F574E"/>
    <w:rsid w:val="008F59BB"/>
    <w:rsid w:val="008F5D23"/>
    <w:rsid w:val="008F5E2D"/>
    <w:rsid w:val="008F6263"/>
    <w:rsid w:val="008F62B3"/>
    <w:rsid w:val="008F62BE"/>
    <w:rsid w:val="008F630C"/>
    <w:rsid w:val="008F65AA"/>
    <w:rsid w:val="008F65F8"/>
    <w:rsid w:val="008F6655"/>
    <w:rsid w:val="008F6664"/>
    <w:rsid w:val="008F682D"/>
    <w:rsid w:val="008F683F"/>
    <w:rsid w:val="008F68EE"/>
    <w:rsid w:val="008F6901"/>
    <w:rsid w:val="008F6959"/>
    <w:rsid w:val="008F6A86"/>
    <w:rsid w:val="008F6AB1"/>
    <w:rsid w:val="008F6B12"/>
    <w:rsid w:val="008F6B91"/>
    <w:rsid w:val="008F6D9C"/>
    <w:rsid w:val="008F6DBD"/>
    <w:rsid w:val="008F6FA8"/>
    <w:rsid w:val="008F7016"/>
    <w:rsid w:val="008F7099"/>
    <w:rsid w:val="008F72E2"/>
    <w:rsid w:val="008F73E1"/>
    <w:rsid w:val="008F73EE"/>
    <w:rsid w:val="008F7618"/>
    <w:rsid w:val="008F7626"/>
    <w:rsid w:val="008F767A"/>
    <w:rsid w:val="008F774B"/>
    <w:rsid w:val="008F7905"/>
    <w:rsid w:val="008F7FA8"/>
    <w:rsid w:val="00900253"/>
    <w:rsid w:val="0090026F"/>
    <w:rsid w:val="009002B8"/>
    <w:rsid w:val="00900315"/>
    <w:rsid w:val="009003D0"/>
    <w:rsid w:val="0090046D"/>
    <w:rsid w:val="00900851"/>
    <w:rsid w:val="00900895"/>
    <w:rsid w:val="009008EA"/>
    <w:rsid w:val="00900C8C"/>
    <w:rsid w:val="00900F30"/>
    <w:rsid w:val="00901201"/>
    <w:rsid w:val="0090135B"/>
    <w:rsid w:val="0090138B"/>
    <w:rsid w:val="009014DE"/>
    <w:rsid w:val="009018BB"/>
    <w:rsid w:val="00901946"/>
    <w:rsid w:val="00901AEA"/>
    <w:rsid w:val="00901EDB"/>
    <w:rsid w:val="00901FD3"/>
    <w:rsid w:val="009021AB"/>
    <w:rsid w:val="00902657"/>
    <w:rsid w:val="009029A7"/>
    <w:rsid w:val="00902D4A"/>
    <w:rsid w:val="00902D89"/>
    <w:rsid w:val="00902D95"/>
    <w:rsid w:val="00902EE9"/>
    <w:rsid w:val="00902F73"/>
    <w:rsid w:val="00902FC1"/>
    <w:rsid w:val="009030F7"/>
    <w:rsid w:val="009031D6"/>
    <w:rsid w:val="00903310"/>
    <w:rsid w:val="00903437"/>
    <w:rsid w:val="00903499"/>
    <w:rsid w:val="009038B1"/>
    <w:rsid w:val="009038D1"/>
    <w:rsid w:val="009038DE"/>
    <w:rsid w:val="009039AA"/>
    <w:rsid w:val="009039CD"/>
    <w:rsid w:val="00903AA4"/>
    <w:rsid w:val="00903B18"/>
    <w:rsid w:val="00903D0B"/>
    <w:rsid w:val="00903FDD"/>
    <w:rsid w:val="00904042"/>
    <w:rsid w:val="0090410D"/>
    <w:rsid w:val="0090422A"/>
    <w:rsid w:val="0090429B"/>
    <w:rsid w:val="009044A0"/>
    <w:rsid w:val="0090461B"/>
    <w:rsid w:val="00904755"/>
    <w:rsid w:val="009047AB"/>
    <w:rsid w:val="009049E9"/>
    <w:rsid w:val="00904BB4"/>
    <w:rsid w:val="00904C9B"/>
    <w:rsid w:val="00904D18"/>
    <w:rsid w:val="009051F2"/>
    <w:rsid w:val="00905284"/>
    <w:rsid w:val="00905C02"/>
    <w:rsid w:val="00905DBC"/>
    <w:rsid w:val="00906086"/>
    <w:rsid w:val="00906109"/>
    <w:rsid w:val="00906141"/>
    <w:rsid w:val="00906215"/>
    <w:rsid w:val="0090633A"/>
    <w:rsid w:val="00906517"/>
    <w:rsid w:val="00906698"/>
    <w:rsid w:val="00906D06"/>
    <w:rsid w:val="009070DE"/>
    <w:rsid w:val="009071D4"/>
    <w:rsid w:val="0090727B"/>
    <w:rsid w:val="009072C5"/>
    <w:rsid w:val="00907432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A7F"/>
    <w:rsid w:val="00910DBC"/>
    <w:rsid w:val="00910F68"/>
    <w:rsid w:val="00910FF7"/>
    <w:rsid w:val="009110F7"/>
    <w:rsid w:val="00911177"/>
    <w:rsid w:val="00911237"/>
    <w:rsid w:val="0091178A"/>
    <w:rsid w:val="009118F0"/>
    <w:rsid w:val="00911B12"/>
    <w:rsid w:val="009121B1"/>
    <w:rsid w:val="00912838"/>
    <w:rsid w:val="009129A3"/>
    <w:rsid w:val="00912AF9"/>
    <w:rsid w:val="00912B65"/>
    <w:rsid w:val="00912B95"/>
    <w:rsid w:val="00912C43"/>
    <w:rsid w:val="00912DF9"/>
    <w:rsid w:val="00912E43"/>
    <w:rsid w:val="00912FB3"/>
    <w:rsid w:val="00913313"/>
    <w:rsid w:val="009133B1"/>
    <w:rsid w:val="009134B7"/>
    <w:rsid w:val="00913677"/>
    <w:rsid w:val="00913B17"/>
    <w:rsid w:val="00913BC8"/>
    <w:rsid w:val="00913BED"/>
    <w:rsid w:val="00913C54"/>
    <w:rsid w:val="00914267"/>
    <w:rsid w:val="00914337"/>
    <w:rsid w:val="0091438A"/>
    <w:rsid w:val="009146C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527"/>
    <w:rsid w:val="009155F4"/>
    <w:rsid w:val="00915753"/>
    <w:rsid w:val="00915AB8"/>
    <w:rsid w:val="00915B20"/>
    <w:rsid w:val="00915D64"/>
    <w:rsid w:val="00915D6A"/>
    <w:rsid w:val="00915F48"/>
    <w:rsid w:val="00916521"/>
    <w:rsid w:val="00916668"/>
    <w:rsid w:val="00916A23"/>
    <w:rsid w:val="00916B9A"/>
    <w:rsid w:val="00916F4A"/>
    <w:rsid w:val="00916F92"/>
    <w:rsid w:val="009170B1"/>
    <w:rsid w:val="009171C3"/>
    <w:rsid w:val="00917398"/>
    <w:rsid w:val="00917607"/>
    <w:rsid w:val="00917658"/>
    <w:rsid w:val="009178BC"/>
    <w:rsid w:val="00917A38"/>
    <w:rsid w:val="00917C44"/>
    <w:rsid w:val="00917D6C"/>
    <w:rsid w:val="00917EB7"/>
    <w:rsid w:val="0092044D"/>
    <w:rsid w:val="009204A2"/>
    <w:rsid w:val="009207F2"/>
    <w:rsid w:val="00920AED"/>
    <w:rsid w:val="00920F6A"/>
    <w:rsid w:val="00921251"/>
    <w:rsid w:val="0092146E"/>
    <w:rsid w:val="009214C4"/>
    <w:rsid w:val="00921513"/>
    <w:rsid w:val="0092181E"/>
    <w:rsid w:val="00921940"/>
    <w:rsid w:val="00921C5B"/>
    <w:rsid w:val="00921D1D"/>
    <w:rsid w:val="00921D48"/>
    <w:rsid w:val="00921E2D"/>
    <w:rsid w:val="00921EA7"/>
    <w:rsid w:val="00922159"/>
    <w:rsid w:val="00922375"/>
    <w:rsid w:val="0092247B"/>
    <w:rsid w:val="0092279A"/>
    <w:rsid w:val="009227A0"/>
    <w:rsid w:val="009229AD"/>
    <w:rsid w:val="00922A4F"/>
    <w:rsid w:val="00922A85"/>
    <w:rsid w:val="00922AD6"/>
    <w:rsid w:val="00922CC7"/>
    <w:rsid w:val="00923055"/>
    <w:rsid w:val="0092305B"/>
    <w:rsid w:val="00923092"/>
    <w:rsid w:val="00923141"/>
    <w:rsid w:val="009235C4"/>
    <w:rsid w:val="00923D03"/>
    <w:rsid w:val="00923D44"/>
    <w:rsid w:val="00923D6A"/>
    <w:rsid w:val="00923F0F"/>
    <w:rsid w:val="00923F4B"/>
    <w:rsid w:val="009245FC"/>
    <w:rsid w:val="009246EA"/>
    <w:rsid w:val="009246FC"/>
    <w:rsid w:val="00924A48"/>
    <w:rsid w:val="00924C3B"/>
    <w:rsid w:val="00924FCE"/>
    <w:rsid w:val="009250D5"/>
    <w:rsid w:val="0092561F"/>
    <w:rsid w:val="009256A8"/>
    <w:rsid w:val="009256EA"/>
    <w:rsid w:val="009257EC"/>
    <w:rsid w:val="00925A8E"/>
    <w:rsid w:val="00925B45"/>
    <w:rsid w:val="00925C82"/>
    <w:rsid w:val="00925D2B"/>
    <w:rsid w:val="00925D34"/>
    <w:rsid w:val="00925DD0"/>
    <w:rsid w:val="00925EB1"/>
    <w:rsid w:val="00925FBE"/>
    <w:rsid w:val="009260D4"/>
    <w:rsid w:val="00926110"/>
    <w:rsid w:val="009262C5"/>
    <w:rsid w:val="009266BF"/>
    <w:rsid w:val="00926808"/>
    <w:rsid w:val="00926903"/>
    <w:rsid w:val="00926A55"/>
    <w:rsid w:val="00926AE5"/>
    <w:rsid w:val="00926B02"/>
    <w:rsid w:val="00926B0D"/>
    <w:rsid w:val="00926C59"/>
    <w:rsid w:val="00926D7A"/>
    <w:rsid w:val="00926E66"/>
    <w:rsid w:val="00927183"/>
    <w:rsid w:val="009271EC"/>
    <w:rsid w:val="0092721C"/>
    <w:rsid w:val="00927227"/>
    <w:rsid w:val="00927643"/>
    <w:rsid w:val="00927727"/>
    <w:rsid w:val="00927829"/>
    <w:rsid w:val="009278B5"/>
    <w:rsid w:val="00927CFA"/>
    <w:rsid w:val="0093014C"/>
    <w:rsid w:val="0093026F"/>
    <w:rsid w:val="0093030E"/>
    <w:rsid w:val="00930412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B15"/>
    <w:rsid w:val="00931D0D"/>
    <w:rsid w:val="0093219D"/>
    <w:rsid w:val="00932293"/>
    <w:rsid w:val="009324B5"/>
    <w:rsid w:val="00932698"/>
    <w:rsid w:val="009326E4"/>
    <w:rsid w:val="00932812"/>
    <w:rsid w:val="0093281C"/>
    <w:rsid w:val="009329C6"/>
    <w:rsid w:val="009329D4"/>
    <w:rsid w:val="00932BCB"/>
    <w:rsid w:val="00932BDA"/>
    <w:rsid w:val="00932DD4"/>
    <w:rsid w:val="00932DD6"/>
    <w:rsid w:val="00932E02"/>
    <w:rsid w:val="00932FA4"/>
    <w:rsid w:val="00932FE9"/>
    <w:rsid w:val="0093317E"/>
    <w:rsid w:val="00933534"/>
    <w:rsid w:val="009335E7"/>
    <w:rsid w:val="009337F4"/>
    <w:rsid w:val="00933A3A"/>
    <w:rsid w:val="00933B60"/>
    <w:rsid w:val="00933D24"/>
    <w:rsid w:val="00934468"/>
    <w:rsid w:val="0093462D"/>
    <w:rsid w:val="009347A2"/>
    <w:rsid w:val="009347D4"/>
    <w:rsid w:val="00934BCD"/>
    <w:rsid w:val="00934E96"/>
    <w:rsid w:val="00934ED9"/>
    <w:rsid w:val="00935093"/>
    <w:rsid w:val="0093517B"/>
    <w:rsid w:val="009353B9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1F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AC3"/>
    <w:rsid w:val="00936BD0"/>
    <w:rsid w:val="00936C38"/>
    <w:rsid w:val="00936DDB"/>
    <w:rsid w:val="00937191"/>
    <w:rsid w:val="00937371"/>
    <w:rsid w:val="00937450"/>
    <w:rsid w:val="009374D2"/>
    <w:rsid w:val="00937507"/>
    <w:rsid w:val="00937603"/>
    <w:rsid w:val="0093766C"/>
    <w:rsid w:val="009376F1"/>
    <w:rsid w:val="009377E6"/>
    <w:rsid w:val="00937836"/>
    <w:rsid w:val="0093788A"/>
    <w:rsid w:val="009378F7"/>
    <w:rsid w:val="00937957"/>
    <w:rsid w:val="00937C2E"/>
    <w:rsid w:val="00937C39"/>
    <w:rsid w:val="00937EAA"/>
    <w:rsid w:val="00937EC3"/>
    <w:rsid w:val="00937ED6"/>
    <w:rsid w:val="00937EE1"/>
    <w:rsid w:val="00937F3F"/>
    <w:rsid w:val="0094009D"/>
    <w:rsid w:val="0094099F"/>
    <w:rsid w:val="00940AE0"/>
    <w:rsid w:val="00940B4E"/>
    <w:rsid w:val="00940B5F"/>
    <w:rsid w:val="00940C02"/>
    <w:rsid w:val="00940E38"/>
    <w:rsid w:val="00940E52"/>
    <w:rsid w:val="0094116A"/>
    <w:rsid w:val="00941170"/>
    <w:rsid w:val="009411F7"/>
    <w:rsid w:val="009413FB"/>
    <w:rsid w:val="00941430"/>
    <w:rsid w:val="009414EF"/>
    <w:rsid w:val="0094155E"/>
    <w:rsid w:val="00941561"/>
    <w:rsid w:val="0094176C"/>
    <w:rsid w:val="009419F5"/>
    <w:rsid w:val="00941A7B"/>
    <w:rsid w:val="00941B70"/>
    <w:rsid w:val="00941B7B"/>
    <w:rsid w:val="00941C63"/>
    <w:rsid w:val="00942272"/>
    <w:rsid w:val="009424F9"/>
    <w:rsid w:val="00942790"/>
    <w:rsid w:val="00942946"/>
    <w:rsid w:val="00942A27"/>
    <w:rsid w:val="00942C77"/>
    <w:rsid w:val="00942E2C"/>
    <w:rsid w:val="00942E54"/>
    <w:rsid w:val="0094304E"/>
    <w:rsid w:val="009430AD"/>
    <w:rsid w:val="009431E9"/>
    <w:rsid w:val="0094344B"/>
    <w:rsid w:val="0094344C"/>
    <w:rsid w:val="00943484"/>
    <w:rsid w:val="00943684"/>
    <w:rsid w:val="00943855"/>
    <w:rsid w:val="00943B08"/>
    <w:rsid w:val="00943DC7"/>
    <w:rsid w:val="00943E1B"/>
    <w:rsid w:val="00943E64"/>
    <w:rsid w:val="00943E6C"/>
    <w:rsid w:val="00944194"/>
    <w:rsid w:val="009441C6"/>
    <w:rsid w:val="00944A70"/>
    <w:rsid w:val="00944BBF"/>
    <w:rsid w:val="00944C10"/>
    <w:rsid w:val="00944ED9"/>
    <w:rsid w:val="00944F29"/>
    <w:rsid w:val="0094513F"/>
    <w:rsid w:val="00945212"/>
    <w:rsid w:val="00945283"/>
    <w:rsid w:val="00945356"/>
    <w:rsid w:val="009453EE"/>
    <w:rsid w:val="009453F0"/>
    <w:rsid w:val="009455B7"/>
    <w:rsid w:val="00945692"/>
    <w:rsid w:val="00945693"/>
    <w:rsid w:val="009459B0"/>
    <w:rsid w:val="009459BE"/>
    <w:rsid w:val="00945C1D"/>
    <w:rsid w:val="00945D85"/>
    <w:rsid w:val="00945D93"/>
    <w:rsid w:val="00945DD9"/>
    <w:rsid w:val="00945EE8"/>
    <w:rsid w:val="0094613E"/>
    <w:rsid w:val="0094623E"/>
    <w:rsid w:val="009462A6"/>
    <w:rsid w:val="00946365"/>
    <w:rsid w:val="00946366"/>
    <w:rsid w:val="009465EF"/>
    <w:rsid w:val="009468FF"/>
    <w:rsid w:val="00946AD3"/>
    <w:rsid w:val="00946C72"/>
    <w:rsid w:val="00946EDD"/>
    <w:rsid w:val="00946F8E"/>
    <w:rsid w:val="0094732B"/>
    <w:rsid w:val="009474FE"/>
    <w:rsid w:val="009475A3"/>
    <w:rsid w:val="00947632"/>
    <w:rsid w:val="00947853"/>
    <w:rsid w:val="0094799C"/>
    <w:rsid w:val="00947A5F"/>
    <w:rsid w:val="00947A89"/>
    <w:rsid w:val="00947BB3"/>
    <w:rsid w:val="00947F8A"/>
    <w:rsid w:val="00947F97"/>
    <w:rsid w:val="0095011F"/>
    <w:rsid w:val="00950171"/>
    <w:rsid w:val="009506A9"/>
    <w:rsid w:val="009508AE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00"/>
    <w:rsid w:val="00951771"/>
    <w:rsid w:val="0095179D"/>
    <w:rsid w:val="009517E2"/>
    <w:rsid w:val="009519F8"/>
    <w:rsid w:val="00951AE4"/>
    <w:rsid w:val="00951C0E"/>
    <w:rsid w:val="00951D5C"/>
    <w:rsid w:val="00951F53"/>
    <w:rsid w:val="00952406"/>
    <w:rsid w:val="009527D1"/>
    <w:rsid w:val="0095298F"/>
    <w:rsid w:val="00953313"/>
    <w:rsid w:val="009534E2"/>
    <w:rsid w:val="0095385E"/>
    <w:rsid w:val="00953956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4D38"/>
    <w:rsid w:val="00954ED9"/>
    <w:rsid w:val="00955004"/>
    <w:rsid w:val="009551EA"/>
    <w:rsid w:val="00955257"/>
    <w:rsid w:val="009552C7"/>
    <w:rsid w:val="009557B9"/>
    <w:rsid w:val="0095589C"/>
    <w:rsid w:val="009558C8"/>
    <w:rsid w:val="00955A3F"/>
    <w:rsid w:val="00955B04"/>
    <w:rsid w:val="00955BB7"/>
    <w:rsid w:val="00955BF2"/>
    <w:rsid w:val="00955DF3"/>
    <w:rsid w:val="00955EA3"/>
    <w:rsid w:val="00955FF3"/>
    <w:rsid w:val="00956098"/>
    <w:rsid w:val="009561CB"/>
    <w:rsid w:val="009561F3"/>
    <w:rsid w:val="0095634E"/>
    <w:rsid w:val="009563FC"/>
    <w:rsid w:val="00956505"/>
    <w:rsid w:val="00956589"/>
    <w:rsid w:val="00956695"/>
    <w:rsid w:val="00956C4F"/>
    <w:rsid w:val="00956C51"/>
    <w:rsid w:val="009572CD"/>
    <w:rsid w:val="009573CB"/>
    <w:rsid w:val="009573DD"/>
    <w:rsid w:val="00957668"/>
    <w:rsid w:val="00957967"/>
    <w:rsid w:val="00957B19"/>
    <w:rsid w:val="00957B3E"/>
    <w:rsid w:val="00957BA0"/>
    <w:rsid w:val="00957BF4"/>
    <w:rsid w:val="00957C9D"/>
    <w:rsid w:val="00957D84"/>
    <w:rsid w:val="00957E72"/>
    <w:rsid w:val="00960328"/>
    <w:rsid w:val="00960354"/>
    <w:rsid w:val="009603C1"/>
    <w:rsid w:val="009604D6"/>
    <w:rsid w:val="009605E4"/>
    <w:rsid w:val="00960636"/>
    <w:rsid w:val="009606F4"/>
    <w:rsid w:val="009608BB"/>
    <w:rsid w:val="009609B8"/>
    <w:rsid w:val="00960BD7"/>
    <w:rsid w:val="0096106E"/>
    <w:rsid w:val="00961182"/>
    <w:rsid w:val="00961319"/>
    <w:rsid w:val="00961701"/>
    <w:rsid w:val="00961704"/>
    <w:rsid w:val="00961718"/>
    <w:rsid w:val="00961A1F"/>
    <w:rsid w:val="00961E3B"/>
    <w:rsid w:val="00961F27"/>
    <w:rsid w:val="0096215F"/>
    <w:rsid w:val="009622A2"/>
    <w:rsid w:val="009623CD"/>
    <w:rsid w:val="00962627"/>
    <w:rsid w:val="00962679"/>
    <w:rsid w:val="00962812"/>
    <w:rsid w:val="0096286E"/>
    <w:rsid w:val="00962994"/>
    <w:rsid w:val="00962A33"/>
    <w:rsid w:val="00962E53"/>
    <w:rsid w:val="0096305E"/>
    <w:rsid w:val="009630B0"/>
    <w:rsid w:val="0096342C"/>
    <w:rsid w:val="00963749"/>
    <w:rsid w:val="009637AD"/>
    <w:rsid w:val="00963986"/>
    <w:rsid w:val="00963991"/>
    <w:rsid w:val="009639F4"/>
    <w:rsid w:val="00963B31"/>
    <w:rsid w:val="00963B54"/>
    <w:rsid w:val="00963E69"/>
    <w:rsid w:val="00963F4A"/>
    <w:rsid w:val="0096407D"/>
    <w:rsid w:val="00964339"/>
    <w:rsid w:val="009643F0"/>
    <w:rsid w:val="0096443C"/>
    <w:rsid w:val="00964667"/>
    <w:rsid w:val="009646C5"/>
    <w:rsid w:val="0096497F"/>
    <w:rsid w:val="00964A81"/>
    <w:rsid w:val="00964B5F"/>
    <w:rsid w:val="00964D7B"/>
    <w:rsid w:val="00964F8E"/>
    <w:rsid w:val="009650D8"/>
    <w:rsid w:val="00965163"/>
    <w:rsid w:val="009651EB"/>
    <w:rsid w:val="00965397"/>
    <w:rsid w:val="009653F6"/>
    <w:rsid w:val="009656B5"/>
    <w:rsid w:val="0096586C"/>
    <w:rsid w:val="00965AFD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ADF"/>
    <w:rsid w:val="00966BB1"/>
    <w:rsid w:val="00966E58"/>
    <w:rsid w:val="0096726E"/>
    <w:rsid w:val="00967709"/>
    <w:rsid w:val="00967797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46"/>
    <w:rsid w:val="00971150"/>
    <w:rsid w:val="00971331"/>
    <w:rsid w:val="0097134F"/>
    <w:rsid w:val="009713B6"/>
    <w:rsid w:val="00971469"/>
    <w:rsid w:val="0097147A"/>
    <w:rsid w:val="009714E6"/>
    <w:rsid w:val="00971603"/>
    <w:rsid w:val="00971687"/>
    <w:rsid w:val="00971718"/>
    <w:rsid w:val="00971A55"/>
    <w:rsid w:val="00971D28"/>
    <w:rsid w:val="00971F61"/>
    <w:rsid w:val="00972097"/>
    <w:rsid w:val="0097238E"/>
    <w:rsid w:val="00972550"/>
    <w:rsid w:val="009725E1"/>
    <w:rsid w:val="0097274D"/>
    <w:rsid w:val="009728A3"/>
    <w:rsid w:val="00972909"/>
    <w:rsid w:val="00972910"/>
    <w:rsid w:val="009729CC"/>
    <w:rsid w:val="00972A29"/>
    <w:rsid w:val="00972A55"/>
    <w:rsid w:val="00972B1F"/>
    <w:rsid w:val="00972F1E"/>
    <w:rsid w:val="00972F8D"/>
    <w:rsid w:val="009731CC"/>
    <w:rsid w:val="009732C6"/>
    <w:rsid w:val="00973572"/>
    <w:rsid w:val="009736A1"/>
    <w:rsid w:val="009739C4"/>
    <w:rsid w:val="00973AA4"/>
    <w:rsid w:val="00973AAD"/>
    <w:rsid w:val="00973C11"/>
    <w:rsid w:val="00973CC8"/>
    <w:rsid w:val="00973D19"/>
    <w:rsid w:val="00973E8F"/>
    <w:rsid w:val="0097415D"/>
    <w:rsid w:val="00974288"/>
    <w:rsid w:val="00974300"/>
    <w:rsid w:val="0097436E"/>
    <w:rsid w:val="009744F5"/>
    <w:rsid w:val="00974709"/>
    <w:rsid w:val="0097491C"/>
    <w:rsid w:val="009749A2"/>
    <w:rsid w:val="00974A38"/>
    <w:rsid w:val="00974B8A"/>
    <w:rsid w:val="00974C4C"/>
    <w:rsid w:val="00974FE5"/>
    <w:rsid w:val="00975116"/>
    <w:rsid w:val="009753C1"/>
    <w:rsid w:val="00975431"/>
    <w:rsid w:val="0097550D"/>
    <w:rsid w:val="009755DC"/>
    <w:rsid w:val="0097576E"/>
    <w:rsid w:val="00975A49"/>
    <w:rsid w:val="00975D2B"/>
    <w:rsid w:val="00975E16"/>
    <w:rsid w:val="00976020"/>
    <w:rsid w:val="009760CA"/>
    <w:rsid w:val="00976338"/>
    <w:rsid w:val="00976403"/>
    <w:rsid w:val="009764DF"/>
    <w:rsid w:val="009765A5"/>
    <w:rsid w:val="0097669F"/>
    <w:rsid w:val="009767F4"/>
    <w:rsid w:val="009768BC"/>
    <w:rsid w:val="0097693C"/>
    <w:rsid w:val="009769E6"/>
    <w:rsid w:val="00976CF6"/>
    <w:rsid w:val="00976D0F"/>
    <w:rsid w:val="00976F56"/>
    <w:rsid w:val="00976F8D"/>
    <w:rsid w:val="00977034"/>
    <w:rsid w:val="009772C4"/>
    <w:rsid w:val="009775B4"/>
    <w:rsid w:val="0097767B"/>
    <w:rsid w:val="009777D1"/>
    <w:rsid w:val="009778C7"/>
    <w:rsid w:val="009779B8"/>
    <w:rsid w:val="00977AB8"/>
    <w:rsid w:val="00977BA7"/>
    <w:rsid w:val="00977C38"/>
    <w:rsid w:val="00977CE5"/>
    <w:rsid w:val="00977CFC"/>
    <w:rsid w:val="00977D5E"/>
    <w:rsid w:val="00977ED2"/>
    <w:rsid w:val="00977EE5"/>
    <w:rsid w:val="00977FC8"/>
    <w:rsid w:val="009800BE"/>
    <w:rsid w:val="00980422"/>
    <w:rsid w:val="009804F2"/>
    <w:rsid w:val="009807EE"/>
    <w:rsid w:val="0098083E"/>
    <w:rsid w:val="00980BA1"/>
    <w:rsid w:val="00980DAD"/>
    <w:rsid w:val="00981131"/>
    <w:rsid w:val="00981240"/>
    <w:rsid w:val="00981366"/>
    <w:rsid w:val="0098137D"/>
    <w:rsid w:val="009813DC"/>
    <w:rsid w:val="009815CC"/>
    <w:rsid w:val="009816F4"/>
    <w:rsid w:val="0098181D"/>
    <w:rsid w:val="0098190C"/>
    <w:rsid w:val="00981A51"/>
    <w:rsid w:val="00981DB7"/>
    <w:rsid w:val="00981F1A"/>
    <w:rsid w:val="009821AA"/>
    <w:rsid w:val="00982441"/>
    <w:rsid w:val="009825E8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3E42"/>
    <w:rsid w:val="0098401E"/>
    <w:rsid w:val="009845F5"/>
    <w:rsid w:val="009846F7"/>
    <w:rsid w:val="00984772"/>
    <w:rsid w:val="00984797"/>
    <w:rsid w:val="009847D9"/>
    <w:rsid w:val="00984886"/>
    <w:rsid w:val="009848F8"/>
    <w:rsid w:val="00984983"/>
    <w:rsid w:val="00984A48"/>
    <w:rsid w:val="00984C76"/>
    <w:rsid w:val="00984CA0"/>
    <w:rsid w:val="00984F03"/>
    <w:rsid w:val="00984F27"/>
    <w:rsid w:val="0098504F"/>
    <w:rsid w:val="009851C9"/>
    <w:rsid w:val="0098521F"/>
    <w:rsid w:val="00985233"/>
    <w:rsid w:val="009856AE"/>
    <w:rsid w:val="009857C6"/>
    <w:rsid w:val="009859DB"/>
    <w:rsid w:val="00985A14"/>
    <w:rsid w:val="00985B3F"/>
    <w:rsid w:val="00985C69"/>
    <w:rsid w:val="00985C80"/>
    <w:rsid w:val="00985D96"/>
    <w:rsid w:val="00985F8C"/>
    <w:rsid w:val="00985FE3"/>
    <w:rsid w:val="009861D0"/>
    <w:rsid w:val="009863E4"/>
    <w:rsid w:val="0098640E"/>
    <w:rsid w:val="00986494"/>
    <w:rsid w:val="009865C0"/>
    <w:rsid w:val="00986672"/>
    <w:rsid w:val="009866B0"/>
    <w:rsid w:val="009867AA"/>
    <w:rsid w:val="00986817"/>
    <w:rsid w:val="00986F85"/>
    <w:rsid w:val="009870B5"/>
    <w:rsid w:val="009870FA"/>
    <w:rsid w:val="0098715B"/>
    <w:rsid w:val="0098718C"/>
    <w:rsid w:val="00987366"/>
    <w:rsid w:val="00987ABB"/>
    <w:rsid w:val="0099009D"/>
    <w:rsid w:val="00990391"/>
    <w:rsid w:val="00990483"/>
    <w:rsid w:val="0099056E"/>
    <w:rsid w:val="00990688"/>
    <w:rsid w:val="00990727"/>
    <w:rsid w:val="00990F2B"/>
    <w:rsid w:val="00991093"/>
    <w:rsid w:val="0099117E"/>
    <w:rsid w:val="0099126E"/>
    <w:rsid w:val="00991353"/>
    <w:rsid w:val="009913F3"/>
    <w:rsid w:val="00991428"/>
    <w:rsid w:val="00991567"/>
    <w:rsid w:val="00991736"/>
    <w:rsid w:val="009917C1"/>
    <w:rsid w:val="00991AC6"/>
    <w:rsid w:val="00991D99"/>
    <w:rsid w:val="00991DB8"/>
    <w:rsid w:val="00991DD9"/>
    <w:rsid w:val="00991F14"/>
    <w:rsid w:val="009922A3"/>
    <w:rsid w:val="00992402"/>
    <w:rsid w:val="00992608"/>
    <w:rsid w:val="00992B96"/>
    <w:rsid w:val="00992BE3"/>
    <w:rsid w:val="00992D9A"/>
    <w:rsid w:val="00992EA9"/>
    <w:rsid w:val="00992EE2"/>
    <w:rsid w:val="00993332"/>
    <w:rsid w:val="0099357D"/>
    <w:rsid w:val="00993593"/>
    <w:rsid w:val="0099361A"/>
    <w:rsid w:val="009936DF"/>
    <w:rsid w:val="00993830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83B"/>
    <w:rsid w:val="0099492D"/>
    <w:rsid w:val="00994B3C"/>
    <w:rsid w:val="00994B9B"/>
    <w:rsid w:val="00994B9E"/>
    <w:rsid w:val="00994D1D"/>
    <w:rsid w:val="00994E60"/>
    <w:rsid w:val="00994EDF"/>
    <w:rsid w:val="00995466"/>
    <w:rsid w:val="009954C6"/>
    <w:rsid w:val="00995990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CC3"/>
    <w:rsid w:val="00996F32"/>
    <w:rsid w:val="00997035"/>
    <w:rsid w:val="00997299"/>
    <w:rsid w:val="009972AB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61B"/>
    <w:rsid w:val="009A0921"/>
    <w:rsid w:val="009A0996"/>
    <w:rsid w:val="009A09BD"/>
    <w:rsid w:val="009A0ABC"/>
    <w:rsid w:val="009A0BDD"/>
    <w:rsid w:val="009A0BFD"/>
    <w:rsid w:val="009A0DBA"/>
    <w:rsid w:val="009A0E2E"/>
    <w:rsid w:val="009A0F9F"/>
    <w:rsid w:val="009A0FD9"/>
    <w:rsid w:val="009A15B7"/>
    <w:rsid w:val="009A1644"/>
    <w:rsid w:val="009A16E6"/>
    <w:rsid w:val="009A19F7"/>
    <w:rsid w:val="009A1CAE"/>
    <w:rsid w:val="009A1EB3"/>
    <w:rsid w:val="009A1EC2"/>
    <w:rsid w:val="009A21F3"/>
    <w:rsid w:val="009A2212"/>
    <w:rsid w:val="009A26A3"/>
    <w:rsid w:val="009A284E"/>
    <w:rsid w:val="009A2896"/>
    <w:rsid w:val="009A2C2E"/>
    <w:rsid w:val="009A32C6"/>
    <w:rsid w:val="009A34D1"/>
    <w:rsid w:val="009A35E6"/>
    <w:rsid w:val="009A38A5"/>
    <w:rsid w:val="009A39AF"/>
    <w:rsid w:val="009A3A0B"/>
    <w:rsid w:val="009A3AF6"/>
    <w:rsid w:val="009A3C72"/>
    <w:rsid w:val="009A3DA1"/>
    <w:rsid w:val="009A3E9B"/>
    <w:rsid w:val="009A3F86"/>
    <w:rsid w:val="009A3F8A"/>
    <w:rsid w:val="009A4241"/>
    <w:rsid w:val="009A4529"/>
    <w:rsid w:val="009A466A"/>
    <w:rsid w:val="009A4704"/>
    <w:rsid w:val="009A566E"/>
    <w:rsid w:val="009A58FE"/>
    <w:rsid w:val="009A5A2F"/>
    <w:rsid w:val="009A5B15"/>
    <w:rsid w:val="009A5D81"/>
    <w:rsid w:val="009A5E57"/>
    <w:rsid w:val="009A5EFE"/>
    <w:rsid w:val="009A5F24"/>
    <w:rsid w:val="009A6103"/>
    <w:rsid w:val="009A610A"/>
    <w:rsid w:val="009A64CE"/>
    <w:rsid w:val="009A64D9"/>
    <w:rsid w:val="009A6721"/>
    <w:rsid w:val="009A676B"/>
    <w:rsid w:val="009A69C2"/>
    <w:rsid w:val="009A6B2E"/>
    <w:rsid w:val="009A6E32"/>
    <w:rsid w:val="009A6FA4"/>
    <w:rsid w:val="009A70CE"/>
    <w:rsid w:val="009A70F6"/>
    <w:rsid w:val="009A70FE"/>
    <w:rsid w:val="009A73B9"/>
    <w:rsid w:val="009A77D8"/>
    <w:rsid w:val="009A7849"/>
    <w:rsid w:val="009A7957"/>
    <w:rsid w:val="009A7B38"/>
    <w:rsid w:val="009A7B9D"/>
    <w:rsid w:val="009A7EC9"/>
    <w:rsid w:val="009A7ECB"/>
    <w:rsid w:val="009B0058"/>
    <w:rsid w:val="009B01FA"/>
    <w:rsid w:val="009B051F"/>
    <w:rsid w:val="009B0616"/>
    <w:rsid w:val="009B07A2"/>
    <w:rsid w:val="009B0BB0"/>
    <w:rsid w:val="009B0C89"/>
    <w:rsid w:val="009B0F08"/>
    <w:rsid w:val="009B0F56"/>
    <w:rsid w:val="009B113E"/>
    <w:rsid w:val="009B123E"/>
    <w:rsid w:val="009B145C"/>
    <w:rsid w:val="009B1650"/>
    <w:rsid w:val="009B19B1"/>
    <w:rsid w:val="009B19C5"/>
    <w:rsid w:val="009B1B4F"/>
    <w:rsid w:val="009B1D89"/>
    <w:rsid w:val="009B1E9A"/>
    <w:rsid w:val="009B1EB5"/>
    <w:rsid w:val="009B20CF"/>
    <w:rsid w:val="009B21AD"/>
    <w:rsid w:val="009B2202"/>
    <w:rsid w:val="009B236E"/>
    <w:rsid w:val="009B248C"/>
    <w:rsid w:val="009B263B"/>
    <w:rsid w:val="009B2B51"/>
    <w:rsid w:val="009B2B83"/>
    <w:rsid w:val="009B2CA9"/>
    <w:rsid w:val="009B31B3"/>
    <w:rsid w:val="009B3225"/>
    <w:rsid w:val="009B3273"/>
    <w:rsid w:val="009B33E3"/>
    <w:rsid w:val="009B346E"/>
    <w:rsid w:val="009B35E6"/>
    <w:rsid w:val="009B3698"/>
    <w:rsid w:val="009B3772"/>
    <w:rsid w:val="009B380F"/>
    <w:rsid w:val="009B38DE"/>
    <w:rsid w:val="009B3B55"/>
    <w:rsid w:val="009B3C52"/>
    <w:rsid w:val="009B40B2"/>
    <w:rsid w:val="009B4123"/>
    <w:rsid w:val="009B44A7"/>
    <w:rsid w:val="009B4679"/>
    <w:rsid w:val="009B474F"/>
    <w:rsid w:val="009B4794"/>
    <w:rsid w:val="009B47F7"/>
    <w:rsid w:val="009B4E22"/>
    <w:rsid w:val="009B4FAA"/>
    <w:rsid w:val="009B5197"/>
    <w:rsid w:val="009B57AB"/>
    <w:rsid w:val="009B589B"/>
    <w:rsid w:val="009B58EF"/>
    <w:rsid w:val="009B5A40"/>
    <w:rsid w:val="009B5CF6"/>
    <w:rsid w:val="009B5E94"/>
    <w:rsid w:val="009B6036"/>
    <w:rsid w:val="009B67FF"/>
    <w:rsid w:val="009B6870"/>
    <w:rsid w:val="009B690C"/>
    <w:rsid w:val="009B6E49"/>
    <w:rsid w:val="009B6E7C"/>
    <w:rsid w:val="009B6F6B"/>
    <w:rsid w:val="009B7465"/>
    <w:rsid w:val="009B7558"/>
    <w:rsid w:val="009B75AE"/>
    <w:rsid w:val="009B7729"/>
    <w:rsid w:val="009B77F4"/>
    <w:rsid w:val="009B7A23"/>
    <w:rsid w:val="009B7A9C"/>
    <w:rsid w:val="009B7C34"/>
    <w:rsid w:val="009C0318"/>
    <w:rsid w:val="009C0444"/>
    <w:rsid w:val="009C04DB"/>
    <w:rsid w:val="009C0667"/>
    <w:rsid w:val="009C0A79"/>
    <w:rsid w:val="009C0B01"/>
    <w:rsid w:val="009C0CA5"/>
    <w:rsid w:val="009C0D37"/>
    <w:rsid w:val="009C0D99"/>
    <w:rsid w:val="009C0DD9"/>
    <w:rsid w:val="009C0EA7"/>
    <w:rsid w:val="009C1403"/>
    <w:rsid w:val="009C1531"/>
    <w:rsid w:val="009C15BA"/>
    <w:rsid w:val="009C17CC"/>
    <w:rsid w:val="009C1DAD"/>
    <w:rsid w:val="009C2329"/>
    <w:rsid w:val="009C2568"/>
    <w:rsid w:val="009C25D4"/>
    <w:rsid w:val="009C2613"/>
    <w:rsid w:val="009C2657"/>
    <w:rsid w:val="009C2856"/>
    <w:rsid w:val="009C28BB"/>
    <w:rsid w:val="009C2C7F"/>
    <w:rsid w:val="009C2D71"/>
    <w:rsid w:val="009C2E2A"/>
    <w:rsid w:val="009C2EBB"/>
    <w:rsid w:val="009C2EE1"/>
    <w:rsid w:val="009C2F4A"/>
    <w:rsid w:val="009C30B5"/>
    <w:rsid w:val="009C30F0"/>
    <w:rsid w:val="009C33B2"/>
    <w:rsid w:val="009C33ED"/>
    <w:rsid w:val="009C34D5"/>
    <w:rsid w:val="009C36E0"/>
    <w:rsid w:val="009C3919"/>
    <w:rsid w:val="009C40DA"/>
    <w:rsid w:val="009C433D"/>
    <w:rsid w:val="009C43EA"/>
    <w:rsid w:val="009C4D3B"/>
    <w:rsid w:val="009C5120"/>
    <w:rsid w:val="009C545B"/>
    <w:rsid w:val="009C54C8"/>
    <w:rsid w:val="009C5988"/>
    <w:rsid w:val="009C5E7B"/>
    <w:rsid w:val="009C5E90"/>
    <w:rsid w:val="009C603F"/>
    <w:rsid w:val="009C6170"/>
    <w:rsid w:val="009C644C"/>
    <w:rsid w:val="009C652F"/>
    <w:rsid w:val="009C6A16"/>
    <w:rsid w:val="009C6A58"/>
    <w:rsid w:val="009C6E02"/>
    <w:rsid w:val="009C6F4D"/>
    <w:rsid w:val="009C6FFF"/>
    <w:rsid w:val="009C7003"/>
    <w:rsid w:val="009C71B2"/>
    <w:rsid w:val="009C71EB"/>
    <w:rsid w:val="009C759A"/>
    <w:rsid w:val="009C7934"/>
    <w:rsid w:val="009C79F0"/>
    <w:rsid w:val="009C7A6B"/>
    <w:rsid w:val="009C7C42"/>
    <w:rsid w:val="009D020E"/>
    <w:rsid w:val="009D025A"/>
    <w:rsid w:val="009D038A"/>
    <w:rsid w:val="009D05AB"/>
    <w:rsid w:val="009D0649"/>
    <w:rsid w:val="009D0C79"/>
    <w:rsid w:val="009D0CA8"/>
    <w:rsid w:val="009D0E65"/>
    <w:rsid w:val="009D0EF7"/>
    <w:rsid w:val="009D132D"/>
    <w:rsid w:val="009D13BC"/>
    <w:rsid w:val="009D145A"/>
    <w:rsid w:val="009D17BA"/>
    <w:rsid w:val="009D17C4"/>
    <w:rsid w:val="009D1AC6"/>
    <w:rsid w:val="009D1FDC"/>
    <w:rsid w:val="009D227C"/>
    <w:rsid w:val="009D22C4"/>
    <w:rsid w:val="009D2419"/>
    <w:rsid w:val="009D258A"/>
    <w:rsid w:val="009D28D8"/>
    <w:rsid w:val="009D29E2"/>
    <w:rsid w:val="009D2D9F"/>
    <w:rsid w:val="009D2E71"/>
    <w:rsid w:val="009D30E9"/>
    <w:rsid w:val="009D321E"/>
    <w:rsid w:val="009D3565"/>
    <w:rsid w:val="009D3926"/>
    <w:rsid w:val="009D3A4A"/>
    <w:rsid w:val="009D3A4B"/>
    <w:rsid w:val="009D3A66"/>
    <w:rsid w:val="009D3B8C"/>
    <w:rsid w:val="009D3D2D"/>
    <w:rsid w:val="009D3F37"/>
    <w:rsid w:val="009D3F9A"/>
    <w:rsid w:val="009D3FE0"/>
    <w:rsid w:val="009D41A2"/>
    <w:rsid w:val="009D427D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683"/>
    <w:rsid w:val="009D580C"/>
    <w:rsid w:val="009D59AC"/>
    <w:rsid w:val="009D5A5A"/>
    <w:rsid w:val="009D5C0D"/>
    <w:rsid w:val="009D5CEA"/>
    <w:rsid w:val="009D6186"/>
    <w:rsid w:val="009D61A0"/>
    <w:rsid w:val="009D628E"/>
    <w:rsid w:val="009D65F4"/>
    <w:rsid w:val="009D66CB"/>
    <w:rsid w:val="009D670F"/>
    <w:rsid w:val="009D671B"/>
    <w:rsid w:val="009D67A2"/>
    <w:rsid w:val="009D6850"/>
    <w:rsid w:val="009D68A1"/>
    <w:rsid w:val="009D6AE1"/>
    <w:rsid w:val="009D6CA3"/>
    <w:rsid w:val="009D6FE1"/>
    <w:rsid w:val="009D7095"/>
    <w:rsid w:val="009D7319"/>
    <w:rsid w:val="009D7436"/>
    <w:rsid w:val="009D7454"/>
    <w:rsid w:val="009D75F8"/>
    <w:rsid w:val="009D7821"/>
    <w:rsid w:val="009D7BAE"/>
    <w:rsid w:val="009D7F15"/>
    <w:rsid w:val="009E013F"/>
    <w:rsid w:val="009E03E3"/>
    <w:rsid w:val="009E0444"/>
    <w:rsid w:val="009E046E"/>
    <w:rsid w:val="009E0734"/>
    <w:rsid w:val="009E0B23"/>
    <w:rsid w:val="009E0C4A"/>
    <w:rsid w:val="009E1062"/>
    <w:rsid w:val="009E118D"/>
    <w:rsid w:val="009E1207"/>
    <w:rsid w:val="009E157B"/>
    <w:rsid w:val="009E1686"/>
    <w:rsid w:val="009E1B83"/>
    <w:rsid w:val="009E1EDD"/>
    <w:rsid w:val="009E21AA"/>
    <w:rsid w:val="009E2280"/>
    <w:rsid w:val="009E2748"/>
    <w:rsid w:val="009E28E6"/>
    <w:rsid w:val="009E2991"/>
    <w:rsid w:val="009E2AAC"/>
    <w:rsid w:val="009E2D02"/>
    <w:rsid w:val="009E2DD1"/>
    <w:rsid w:val="009E2E37"/>
    <w:rsid w:val="009E2EAE"/>
    <w:rsid w:val="009E2F65"/>
    <w:rsid w:val="009E302E"/>
    <w:rsid w:val="009E3192"/>
    <w:rsid w:val="009E33C0"/>
    <w:rsid w:val="009E35E4"/>
    <w:rsid w:val="009E3BEF"/>
    <w:rsid w:val="009E3D43"/>
    <w:rsid w:val="009E4107"/>
    <w:rsid w:val="009E41B4"/>
    <w:rsid w:val="009E41E9"/>
    <w:rsid w:val="009E424C"/>
    <w:rsid w:val="009E42CB"/>
    <w:rsid w:val="009E462B"/>
    <w:rsid w:val="009E4BF3"/>
    <w:rsid w:val="009E508A"/>
    <w:rsid w:val="009E5181"/>
    <w:rsid w:val="009E519B"/>
    <w:rsid w:val="009E51AF"/>
    <w:rsid w:val="009E5372"/>
    <w:rsid w:val="009E56C0"/>
    <w:rsid w:val="009E5BE5"/>
    <w:rsid w:val="009E5D32"/>
    <w:rsid w:val="009E5E3E"/>
    <w:rsid w:val="009E6109"/>
    <w:rsid w:val="009E610F"/>
    <w:rsid w:val="009E6176"/>
    <w:rsid w:val="009E6216"/>
    <w:rsid w:val="009E628A"/>
    <w:rsid w:val="009E63FD"/>
    <w:rsid w:val="009E6655"/>
    <w:rsid w:val="009E6680"/>
    <w:rsid w:val="009E6CD4"/>
    <w:rsid w:val="009E6E23"/>
    <w:rsid w:val="009E718A"/>
    <w:rsid w:val="009E723A"/>
    <w:rsid w:val="009E72BD"/>
    <w:rsid w:val="009E736B"/>
    <w:rsid w:val="009E7515"/>
    <w:rsid w:val="009E7A83"/>
    <w:rsid w:val="009E7C5A"/>
    <w:rsid w:val="009F009D"/>
    <w:rsid w:val="009F0135"/>
    <w:rsid w:val="009F0143"/>
    <w:rsid w:val="009F01A0"/>
    <w:rsid w:val="009F026A"/>
    <w:rsid w:val="009F0715"/>
    <w:rsid w:val="009F07D5"/>
    <w:rsid w:val="009F0A01"/>
    <w:rsid w:val="009F0BEA"/>
    <w:rsid w:val="009F0F87"/>
    <w:rsid w:val="009F1255"/>
    <w:rsid w:val="009F13F2"/>
    <w:rsid w:val="009F147E"/>
    <w:rsid w:val="009F1507"/>
    <w:rsid w:val="009F15C1"/>
    <w:rsid w:val="009F17A2"/>
    <w:rsid w:val="009F17F7"/>
    <w:rsid w:val="009F19A5"/>
    <w:rsid w:val="009F1BFE"/>
    <w:rsid w:val="009F1C4C"/>
    <w:rsid w:val="009F1DBF"/>
    <w:rsid w:val="009F1DF4"/>
    <w:rsid w:val="009F1EE1"/>
    <w:rsid w:val="009F2207"/>
    <w:rsid w:val="009F2241"/>
    <w:rsid w:val="009F2426"/>
    <w:rsid w:val="009F277C"/>
    <w:rsid w:val="009F2B73"/>
    <w:rsid w:val="009F2EA0"/>
    <w:rsid w:val="009F32D3"/>
    <w:rsid w:val="009F37AB"/>
    <w:rsid w:val="009F385C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C22"/>
    <w:rsid w:val="009F4DED"/>
    <w:rsid w:val="009F4F02"/>
    <w:rsid w:val="009F504E"/>
    <w:rsid w:val="009F52DB"/>
    <w:rsid w:val="009F5A17"/>
    <w:rsid w:val="009F5A52"/>
    <w:rsid w:val="009F5A8D"/>
    <w:rsid w:val="009F5D81"/>
    <w:rsid w:val="009F5F0A"/>
    <w:rsid w:val="009F5FE0"/>
    <w:rsid w:val="009F6036"/>
    <w:rsid w:val="009F6424"/>
    <w:rsid w:val="009F68D4"/>
    <w:rsid w:val="009F6CAD"/>
    <w:rsid w:val="009F6D2D"/>
    <w:rsid w:val="009F6EC3"/>
    <w:rsid w:val="009F6FCA"/>
    <w:rsid w:val="009F6FFC"/>
    <w:rsid w:val="009F703B"/>
    <w:rsid w:val="009F7142"/>
    <w:rsid w:val="009F72BF"/>
    <w:rsid w:val="009F73B2"/>
    <w:rsid w:val="009F75CA"/>
    <w:rsid w:val="009F75F3"/>
    <w:rsid w:val="009F79AE"/>
    <w:rsid w:val="009F7A36"/>
    <w:rsid w:val="009F7B8F"/>
    <w:rsid w:val="009F7BF5"/>
    <w:rsid w:val="009F7C31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79E"/>
    <w:rsid w:val="00A0090D"/>
    <w:rsid w:val="00A00A42"/>
    <w:rsid w:val="00A00BAE"/>
    <w:rsid w:val="00A01036"/>
    <w:rsid w:val="00A01176"/>
    <w:rsid w:val="00A015F2"/>
    <w:rsid w:val="00A0163A"/>
    <w:rsid w:val="00A016B5"/>
    <w:rsid w:val="00A0174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7CD"/>
    <w:rsid w:val="00A02913"/>
    <w:rsid w:val="00A02A1F"/>
    <w:rsid w:val="00A02E40"/>
    <w:rsid w:val="00A0301D"/>
    <w:rsid w:val="00A030AB"/>
    <w:rsid w:val="00A030C6"/>
    <w:rsid w:val="00A03119"/>
    <w:rsid w:val="00A03422"/>
    <w:rsid w:val="00A0343E"/>
    <w:rsid w:val="00A034BD"/>
    <w:rsid w:val="00A035BC"/>
    <w:rsid w:val="00A036A4"/>
    <w:rsid w:val="00A036F8"/>
    <w:rsid w:val="00A0395D"/>
    <w:rsid w:val="00A03CFE"/>
    <w:rsid w:val="00A03D0A"/>
    <w:rsid w:val="00A03D65"/>
    <w:rsid w:val="00A03E2B"/>
    <w:rsid w:val="00A03F28"/>
    <w:rsid w:val="00A04226"/>
    <w:rsid w:val="00A043DE"/>
    <w:rsid w:val="00A0443A"/>
    <w:rsid w:val="00A04651"/>
    <w:rsid w:val="00A04A9F"/>
    <w:rsid w:val="00A04B46"/>
    <w:rsid w:val="00A04CDC"/>
    <w:rsid w:val="00A04D93"/>
    <w:rsid w:val="00A04DA4"/>
    <w:rsid w:val="00A04FEE"/>
    <w:rsid w:val="00A0518A"/>
    <w:rsid w:val="00A05391"/>
    <w:rsid w:val="00A054FB"/>
    <w:rsid w:val="00A05BC7"/>
    <w:rsid w:val="00A05DB4"/>
    <w:rsid w:val="00A060D8"/>
    <w:rsid w:val="00A060EE"/>
    <w:rsid w:val="00A06136"/>
    <w:rsid w:val="00A06363"/>
    <w:rsid w:val="00A0645E"/>
    <w:rsid w:val="00A06578"/>
    <w:rsid w:val="00A065BD"/>
    <w:rsid w:val="00A066F8"/>
    <w:rsid w:val="00A069A9"/>
    <w:rsid w:val="00A06B2F"/>
    <w:rsid w:val="00A06C07"/>
    <w:rsid w:val="00A06EF2"/>
    <w:rsid w:val="00A070D0"/>
    <w:rsid w:val="00A0745E"/>
    <w:rsid w:val="00A0773E"/>
    <w:rsid w:val="00A07778"/>
    <w:rsid w:val="00A07819"/>
    <w:rsid w:val="00A0792A"/>
    <w:rsid w:val="00A07964"/>
    <w:rsid w:val="00A07B75"/>
    <w:rsid w:val="00A07BBB"/>
    <w:rsid w:val="00A07D57"/>
    <w:rsid w:val="00A07E15"/>
    <w:rsid w:val="00A07E95"/>
    <w:rsid w:val="00A07FB4"/>
    <w:rsid w:val="00A1021C"/>
    <w:rsid w:val="00A106CF"/>
    <w:rsid w:val="00A106EE"/>
    <w:rsid w:val="00A10784"/>
    <w:rsid w:val="00A108CC"/>
    <w:rsid w:val="00A1096F"/>
    <w:rsid w:val="00A10AA1"/>
    <w:rsid w:val="00A113F7"/>
    <w:rsid w:val="00A114A4"/>
    <w:rsid w:val="00A1157E"/>
    <w:rsid w:val="00A1161A"/>
    <w:rsid w:val="00A11687"/>
    <w:rsid w:val="00A116FE"/>
    <w:rsid w:val="00A117AF"/>
    <w:rsid w:val="00A11895"/>
    <w:rsid w:val="00A11937"/>
    <w:rsid w:val="00A11BD2"/>
    <w:rsid w:val="00A11C20"/>
    <w:rsid w:val="00A11E0B"/>
    <w:rsid w:val="00A11FCC"/>
    <w:rsid w:val="00A1205D"/>
    <w:rsid w:val="00A121BB"/>
    <w:rsid w:val="00A123F7"/>
    <w:rsid w:val="00A12704"/>
    <w:rsid w:val="00A12818"/>
    <w:rsid w:val="00A1295F"/>
    <w:rsid w:val="00A12C5D"/>
    <w:rsid w:val="00A134C2"/>
    <w:rsid w:val="00A13684"/>
    <w:rsid w:val="00A1374F"/>
    <w:rsid w:val="00A137F5"/>
    <w:rsid w:val="00A138DC"/>
    <w:rsid w:val="00A13B9F"/>
    <w:rsid w:val="00A13CB8"/>
    <w:rsid w:val="00A13DF0"/>
    <w:rsid w:val="00A13FA0"/>
    <w:rsid w:val="00A14142"/>
    <w:rsid w:val="00A1422B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6A3"/>
    <w:rsid w:val="00A1578D"/>
    <w:rsid w:val="00A157AD"/>
    <w:rsid w:val="00A1583F"/>
    <w:rsid w:val="00A158C1"/>
    <w:rsid w:val="00A15B85"/>
    <w:rsid w:val="00A15C4C"/>
    <w:rsid w:val="00A15C74"/>
    <w:rsid w:val="00A15C9D"/>
    <w:rsid w:val="00A15EBA"/>
    <w:rsid w:val="00A15F15"/>
    <w:rsid w:val="00A15F9D"/>
    <w:rsid w:val="00A1618E"/>
    <w:rsid w:val="00A1644D"/>
    <w:rsid w:val="00A1645F"/>
    <w:rsid w:val="00A164AF"/>
    <w:rsid w:val="00A16A99"/>
    <w:rsid w:val="00A16D85"/>
    <w:rsid w:val="00A16E27"/>
    <w:rsid w:val="00A16FE5"/>
    <w:rsid w:val="00A1703F"/>
    <w:rsid w:val="00A170D7"/>
    <w:rsid w:val="00A17308"/>
    <w:rsid w:val="00A17316"/>
    <w:rsid w:val="00A173B9"/>
    <w:rsid w:val="00A17439"/>
    <w:rsid w:val="00A174EA"/>
    <w:rsid w:val="00A1750B"/>
    <w:rsid w:val="00A17883"/>
    <w:rsid w:val="00A17AC9"/>
    <w:rsid w:val="00A17CBC"/>
    <w:rsid w:val="00A17EE0"/>
    <w:rsid w:val="00A17FDD"/>
    <w:rsid w:val="00A20144"/>
    <w:rsid w:val="00A201E4"/>
    <w:rsid w:val="00A20267"/>
    <w:rsid w:val="00A205EB"/>
    <w:rsid w:val="00A2089C"/>
    <w:rsid w:val="00A20945"/>
    <w:rsid w:val="00A209DA"/>
    <w:rsid w:val="00A20B07"/>
    <w:rsid w:val="00A20B39"/>
    <w:rsid w:val="00A20DA6"/>
    <w:rsid w:val="00A2102B"/>
    <w:rsid w:val="00A21057"/>
    <w:rsid w:val="00A21166"/>
    <w:rsid w:val="00A21400"/>
    <w:rsid w:val="00A21519"/>
    <w:rsid w:val="00A21666"/>
    <w:rsid w:val="00A21694"/>
    <w:rsid w:val="00A21746"/>
    <w:rsid w:val="00A217C0"/>
    <w:rsid w:val="00A2183B"/>
    <w:rsid w:val="00A21AFC"/>
    <w:rsid w:val="00A21B50"/>
    <w:rsid w:val="00A21DAE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8FE"/>
    <w:rsid w:val="00A22A12"/>
    <w:rsid w:val="00A22BF4"/>
    <w:rsid w:val="00A22C80"/>
    <w:rsid w:val="00A22E79"/>
    <w:rsid w:val="00A23055"/>
    <w:rsid w:val="00A231CA"/>
    <w:rsid w:val="00A23495"/>
    <w:rsid w:val="00A2359A"/>
    <w:rsid w:val="00A235AD"/>
    <w:rsid w:val="00A23664"/>
    <w:rsid w:val="00A2369F"/>
    <w:rsid w:val="00A237C4"/>
    <w:rsid w:val="00A23883"/>
    <w:rsid w:val="00A2389B"/>
    <w:rsid w:val="00A239A0"/>
    <w:rsid w:val="00A23ACB"/>
    <w:rsid w:val="00A23E16"/>
    <w:rsid w:val="00A23F16"/>
    <w:rsid w:val="00A240E4"/>
    <w:rsid w:val="00A2410F"/>
    <w:rsid w:val="00A24151"/>
    <w:rsid w:val="00A242E1"/>
    <w:rsid w:val="00A24646"/>
    <w:rsid w:val="00A2494F"/>
    <w:rsid w:val="00A24C2E"/>
    <w:rsid w:val="00A251C2"/>
    <w:rsid w:val="00A252E9"/>
    <w:rsid w:val="00A25420"/>
    <w:rsid w:val="00A2548E"/>
    <w:rsid w:val="00A25563"/>
    <w:rsid w:val="00A258C2"/>
    <w:rsid w:val="00A25969"/>
    <w:rsid w:val="00A25A15"/>
    <w:rsid w:val="00A25B18"/>
    <w:rsid w:val="00A25CB5"/>
    <w:rsid w:val="00A25EDC"/>
    <w:rsid w:val="00A26012"/>
    <w:rsid w:val="00A26104"/>
    <w:rsid w:val="00A265E2"/>
    <w:rsid w:val="00A26625"/>
    <w:rsid w:val="00A2666E"/>
    <w:rsid w:val="00A26959"/>
    <w:rsid w:val="00A26993"/>
    <w:rsid w:val="00A26A9D"/>
    <w:rsid w:val="00A274B4"/>
    <w:rsid w:val="00A274C0"/>
    <w:rsid w:val="00A27689"/>
    <w:rsid w:val="00A279D1"/>
    <w:rsid w:val="00A27A1F"/>
    <w:rsid w:val="00A27AD4"/>
    <w:rsid w:val="00A27BC3"/>
    <w:rsid w:val="00A27D69"/>
    <w:rsid w:val="00A27EF3"/>
    <w:rsid w:val="00A3005C"/>
    <w:rsid w:val="00A300EB"/>
    <w:rsid w:val="00A301CF"/>
    <w:rsid w:val="00A30269"/>
    <w:rsid w:val="00A302AE"/>
    <w:rsid w:val="00A302C9"/>
    <w:rsid w:val="00A3042F"/>
    <w:rsid w:val="00A3047A"/>
    <w:rsid w:val="00A30583"/>
    <w:rsid w:val="00A305D4"/>
    <w:rsid w:val="00A30A1B"/>
    <w:rsid w:val="00A30D40"/>
    <w:rsid w:val="00A30E1A"/>
    <w:rsid w:val="00A30E4B"/>
    <w:rsid w:val="00A30EBA"/>
    <w:rsid w:val="00A30EE2"/>
    <w:rsid w:val="00A30EE3"/>
    <w:rsid w:val="00A30F3F"/>
    <w:rsid w:val="00A31116"/>
    <w:rsid w:val="00A3112F"/>
    <w:rsid w:val="00A3119E"/>
    <w:rsid w:val="00A3140E"/>
    <w:rsid w:val="00A31634"/>
    <w:rsid w:val="00A31766"/>
    <w:rsid w:val="00A31918"/>
    <w:rsid w:val="00A31974"/>
    <w:rsid w:val="00A31BA6"/>
    <w:rsid w:val="00A31E5E"/>
    <w:rsid w:val="00A31EC5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098"/>
    <w:rsid w:val="00A340F0"/>
    <w:rsid w:val="00A341D2"/>
    <w:rsid w:val="00A34215"/>
    <w:rsid w:val="00A3421E"/>
    <w:rsid w:val="00A343A6"/>
    <w:rsid w:val="00A3440B"/>
    <w:rsid w:val="00A34501"/>
    <w:rsid w:val="00A34660"/>
    <w:rsid w:val="00A346AC"/>
    <w:rsid w:val="00A346EA"/>
    <w:rsid w:val="00A3473D"/>
    <w:rsid w:val="00A3484C"/>
    <w:rsid w:val="00A349EC"/>
    <w:rsid w:val="00A34E06"/>
    <w:rsid w:val="00A3505E"/>
    <w:rsid w:val="00A35164"/>
    <w:rsid w:val="00A35198"/>
    <w:rsid w:val="00A356FC"/>
    <w:rsid w:val="00A35971"/>
    <w:rsid w:val="00A359E4"/>
    <w:rsid w:val="00A35A3A"/>
    <w:rsid w:val="00A35A54"/>
    <w:rsid w:val="00A35FBC"/>
    <w:rsid w:val="00A361E1"/>
    <w:rsid w:val="00A362C8"/>
    <w:rsid w:val="00A36334"/>
    <w:rsid w:val="00A36665"/>
    <w:rsid w:val="00A3677F"/>
    <w:rsid w:val="00A367B6"/>
    <w:rsid w:val="00A368EF"/>
    <w:rsid w:val="00A36982"/>
    <w:rsid w:val="00A36A94"/>
    <w:rsid w:val="00A36ABC"/>
    <w:rsid w:val="00A36B11"/>
    <w:rsid w:val="00A36B8A"/>
    <w:rsid w:val="00A36BA2"/>
    <w:rsid w:val="00A36CBB"/>
    <w:rsid w:val="00A36E31"/>
    <w:rsid w:val="00A3713D"/>
    <w:rsid w:val="00A3722A"/>
    <w:rsid w:val="00A3736C"/>
    <w:rsid w:val="00A37568"/>
    <w:rsid w:val="00A3756E"/>
    <w:rsid w:val="00A3760D"/>
    <w:rsid w:val="00A378BC"/>
    <w:rsid w:val="00A3793B"/>
    <w:rsid w:val="00A37979"/>
    <w:rsid w:val="00A37A6D"/>
    <w:rsid w:val="00A37C53"/>
    <w:rsid w:val="00A37CCC"/>
    <w:rsid w:val="00A40012"/>
    <w:rsid w:val="00A40288"/>
    <w:rsid w:val="00A40498"/>
    <w:rsid w:val="00A404E0"/>
    <w:rsid w:val="00A40615"/>
    <w:rsid w:val="00A40617"/>
    <w:rsid w:val="00A4071D"/>
    <w:rsid w:val="00A4075D"/>
    <w:rsid w:val="00A40B03"/>
    <w:rsid w:val="00A40C88"/>
    <w:rsid w:val="00A40D13"/>
    <w:rsid w:val="00A40E91"/>
    <w:rsid w:val="00A40FD5"/>
    <w:rsid w:val="00A410A3"/>
    <w:rsid w:val="00A415A8"/>
    <w:rsid w:val="00A416FD"/>
    <w:rsid w:val="00A417C2"/>
    <w:rsid w:val="00A4188C"/>
    <w:rsid w:val="00A419E9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3815"/>
    <w:rsid w:val="00A443B9"/>
    <w:rsid w:val="00A44484"/>
    <w:rsid w:val="00A444F9"/>
    <w:rsid w:val="00A445BA"/>
    <w:rsid w:val="00A44622"/>
    <w:rsid w:val="00A4470B"/>
    <w:rsid w:val="00A44718"/>
    <w:rsid w:val="00A4471C"/>
    <w:rsid w:val="00A44779"/>
    <w:rsid w:val="00A44866"/>
    <w:rsid w:val="00A4493E"/>
    <w:rsid w:val="00A44A07"/>
    <w:rsid w:val="00A44B5C"/>
    <w:rsid w:val="00A459DB"/>
    <w:rsid w:val="00A45ADF"/>
    <w:rsid w:val="00A45DDD"/>
    <w:rsid w:val="00A45E52"/>
    <w:rsid w:val="00A45F85"/>
    <w:rsid w:val="00A46280"/>
    <w:rsid w:val="00A4636E"/>
    <w:rsid w:val="00A4650C"/>
    <w:rsid w:val="00A466A7"/>
    <w:rsid w:val="00A468FD"/>
    <w:rsid w:val="00A46ADE"/>
    <w:rsid w:val="00A46CFB"/>
    <w:rsid w:val="00A46DB5"/>
    <w:rsid w:val="00A47234"/>
    <w:rsid w:val="00A473BC"/>
    <w:rsid w:val="00A47408"/>
    <w:rsid w:val="00A47633"/>
    <w:rsid w:val="00A47988"/>
    <w:rsid w:val="00A479A9"/>
    <w:rsid w:val="00A479E9"/>
    <w:rsid w:val="00A47ADB"/>
    <w:rsid w:val="00A47EA6"/>
    <w:rsid w:val="00A501A9"/>
    <w:rsid w:val="00A50375"/>
    <w:rsid w:val="00A5049F"/>
    <w:rsid w:val="00A505D3"/>
    <w:rsid w:val="00A5076C"/>
    <w:rsid w:val="00A50BEC"/>
    <w:rsid w:val="00A50C99"/>
    <w:rsid w:val="00A50DAF"/>
    <w:rsid w:val="00A50DBE"/>
    <w:rsid w:val="00A50E7A"/>
    <w:rsid w:val="00A50FCD"/>
    <w:rsid w:val="00A5107F"/>
    <w:rsid w:val="00A510ED"/>
    <w:rsid w:val="00A51408"/>
    <w:rsid w:val="00A516A4"/>
    <w:rsid w:val="00A517F9"/>
    <w:rsid w:val="00A5188F"/>
    <w:rsid w:val="00A51B2A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25D"/>
    <w:rsid w:val="00A543E2"/>
    <w:rsid w:val="00A544F6"/>
    <w:rsid w:val="00A5452C"/>
    <w:rsid w:val="00A545B4"/>
    <w:rsid w:val="00A5460B"/>
    <w:rsid w:val="00A54711"/>
    <w:rsid w:val="00A54CAF"/>
    <w:rsid w:val="00A54DED"/>
    <w:rsid w:val="00A54EDE"/>
    <w:rsid w:val="00A55012"/>
    <w:rsid w:val="00A55035"/>
    <w:rsid w:val="00A551AC"/>
    <w:rsid w:val="00A551D2"/>
    <w:rsid w:val="00A551DF"/>
    <w:rsid w:val="00A552D3"/>
    <w:rsid w:val="00A55357"/>
    <w:rsid w:val="00A5543F"/>
    <w:rsid w:val="00A55588"/>
    <w:rsid w:val="00A555B5"/>
    <w:rsid w:val="00A555F4"/>
    <w:rsid w:val="00A5577F"/>
    <w:rsid w:val="00A55783"/>
    <w:rsid w:val="00A55813"/>
    <w:rsid w:val="00A558FA"/>
    <w:rsid w:val="00A55BCD"/>
    <w:rsid w:val="00A55ED6"/>
    <w:rsid w:val="00A5620F"/>
    <w:rsid w:val="00A5623B"/>
    <w:rsid w:val="00A56977"/>
    <w:rsid w:val="00A56AAE"/>
    <w:rsid w:val="00A56F9E"/>
    <w:rsid w:val="00A570D0"/>
    <w:rsid w:val="00A5786B"/>
    <w:rsid w:val="00A57E38"/>
    <w:rsid w:val="00A57E44"/>
    <w:rsid w:val="00A600C8"/>
    <w:rsid w:val="00A601D6"/>
    <w:rsid w:val="00A601D7"/>
    <w:rsid w:val="00A6063E"/>
    <w:rsid w:val="00A60711"/>
    <w:rsid w:val="00A60796"/>
    <w:rsid w:val="00A6098A"/>
    <w:rsid w:val="00A60C89"/>
    <w:rsid w:val="00A60F24"/>
    <w:rsid w:val="00A61089"/>
    <w:rsid w:val="00A6118F"/>
    <w:rsid w:val="00A6136B"/>
    <w:rsid w:val="00A613D7"/>
    <w:rsid w:val="00A61419"/>
    <w:rsid w:val="00A614D5"/>
    <w:rsid w:val="00A614EC"/>
    <w:rsid w:val="00A6168F"/>
    <w:rsid w:val="00A6177C"/>
    <w:rsid w:val="00A617D0"/>
    <w:rsid w:val="00A61BDA"/>
    <w:rsid w:val="00A61DD1"/>
    <w:rsid w:val="00A61EFB"/>
    <w:rsid w:val="00A6227F"/>
    <w:rsid w:val="00A6249B"/>
    <w:rsid w:val="00A62561"/>
    <w:rsid w:val="00A62A1C"/>
    <w:rsid w:val="00A62B34"/>
    <w:rsid w:val="00A62BD3"/>
    <w:rsid w:val="00A62EA6"/>
    <w:rsid w:val="00A62F8B"/>
    <w:rsid w:val="00A63081"/>
    <w:rsid w:val="00A630BA"/>
    <w:rsid w:val="00A6315E"/>
    <w:rsid w:val="00A632E7"/>
    <w:rsid w:val="00A63332"/>
    <w:rsid w:val="00A633F1"/>
    <w:rsid w:val="00A6363A"/>
    <w:rsid w:val="00A6366C"/>
    <w:rsid w:val="00A6366D"/>
    <w:rsid w:val="00A63A3F"/>
    <w:rsid w:val="00A63D48"/>
    <w:rsid w:val="00A63FD8"/>
    <w:rsid w:val="00A6405F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498"/>
    <w:rsid w:val="00A65589"/>
    <w:rsid w:val="00A655F8"/>
    <w:rsid w:val="00A65750"/>
    <w:rsid w:val="00A659DB"/>
    <w:rsid w:val="00A65A12"/>
    <w:rsid w:val="00A66297"/>
    <w:rsid w:val="00A664D2"/>
    <w:rsid w:val="00A666ED"/>
    <w:rsid w:val="00A667BD"/>
    <w:rsid w:val="00A6684D"/>
    <w:rsid w:val="00A669A8"/>
    <w:rsid w:val="00A66A0B"/>
    <w:rsid w:val="00A66A34"/>
    <w:rsid w:val="00A66B4A"/>
    <w:rsid w:val="00A66E7D"/>
    <w:rsid w:val="00A671AA"/>
    <w:rsid w:val="00A67207"/>
    <w:rsid w:val="00A67999"/>
    <w:rsid w:val="00A67BD0"/>
    <w:rsid w:val="00A67C68"/>
    <w:rsid w:val="00A67C9E"/>
    <w:rsid w:val="00A67CB7"/>
    <w:rsid w:val="00A67D36"/>
    <w:rsid w:val="00A67E9E"/>
    <w:rsid w:val="00A67EB7"/>
    <w:rsid w:val="00A67EC3"/>
    <w:rsid w:val="00A67F50"/>
    <w:rsid w:val="00A70166"/>
    <w:rsid w:val="00A7053B"/>
    <w:rsid w:val="00A707C3"/>
    <w:rsid w:val="00A70A96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C4D"/>
    <w:rsid w:val="00A71F67"/>
    <w:rsid w:val="00A71F69"/>
    <w:rsid w:val="00A71FAE"/>
    <w:rsid w:val="00A71FF6"/>
    <w:rsid w:val="00A72A47"/>
    <w:rsid w:val="00A72C0D"/>
    <w:rsid w:val="00A72EAC"/>
    <w:rsid w:val="00A72EC5"/>
    <w:rsid w:val="00A72F87"/>
    <w:rsid w:val="00A7316F"/>
    <w:rsid w:val="00A731C9"/>
    <w:rsid w:val="00A734A4"/>
    <w:rsid w:val="00A73547"/>
    <w:rsid w:val="00A737A5"/>
    <w:rsid w:val="00A7392E"/>
    <w:rsid w:val="00A73BE1"/>
    <w:rsid w:val="00A73DBC"/>
    <w:rsid w:val="00A73F37"/>
    <w:rsid w:val="00A74023"/>
    <w:rsid w:val="00A740B0"/>
    <w:rsid w:val="00A7450A"/>
    <w:rsid w:val="00A7483C"/>
    <w:rsid w:val="00A74857"/>
    <w:rsid w:val="00A74B42"/>
    <w:rsid w:val="00A74DB8"/>
    <w:rsid w:val="00A74DE2"/>
    <w:rsid w:val="00A74F19"/>
    <w:rsid w:val="00A74F93"/>
    <w:rsid w:val="00A75070"/>
    <w:rsid w:val="00A751E4"/>
    <w:rsid w:val="00A7532E"/>
    <w:rsid w:val="00A75478"/>
    <w:rsid w:val="00A75594"/>
    <w:rsid w:val="00A757B3"/>
    <w:rsid w:val="00A757CD"/>
    <w:rsid w:val="00A75828"/>
    <w:rsid w:val="00A75CBC"/>
    <w:rsid w:val="00A75CE0"/>
    <w:rsid w:val="00A75D8F"/>
    <w:rsid w:val="00A75DC9"/>
    <w:rsid w:val="00A75F7A"/>
    <w:rsid w:val="00A76008"/>
    <w:rsid w:val="00A7610D"/>
    <w:rsid w:val="00A76155"/>
    <w:rsid w:val="00A764CD"/>
    <w:rsid w:val="00A765DA"/>
    <w:rsid w:val="00A766ED"/>
    <w:rsid w:val="00A7670B"/>
    <w:rsid w:val="00A767E3"/>
    <w:rsid w:val="00A7681F"/>
    <w:rsid w:val="00A76826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77E90"/>
    <w:rsid w:val="00A8019A"/>
    <w:rsid w:val="00A8038C"/>
    <w:rsid w:val="00A80392"/>
    <w:rsid w:val="00A8056D"/>
    <w:rsid w:val="00A8070E"/>
    <w:rsid w:val="00A80932"/>
    <w:rsid w:val="00A80C6D"/>
    <w:rsid w:val="00A80CDF"/>
    <w:rsid w:val="00A80DAD"/>
    <w:rsid w:val="00A80F74"/>
    <w:rsid w:val="00A8106E"/>
    <w:rsid w:val="00A810BF"/>
    <w:rsid w:val="00A811DE"/>
    <w:rsid w:val="00A81534"/>
    <w:rsid w:val="00A81630"/>
    <w:rsid w:val="00A81A80"/>
    <w:rsid w:val="00A81D22"/>
    <w:rsid w:val="00A820B7"/>
    <w:rsid w:val="00A8213E"/>
    <w:rsid w:val="00A8213F"/>
    <w:rsid w:val="00A821D7"/>
    <w:rsid w:val="00A82218"/>
    <w:rsid w:val="00A82319"/>
    <w:rsid w:val="00A824CF"/>
    <w:rsid w:val="00A82663"/>
    <w:rsid w:val="00A8291C"/>
    <w:rsid w:val="00A8294C"/>
    <w:rsid w:val="00A829D0"/>
    <w:rsid w:val="00A82A1F"/>
    <w:rsid w:val="00A82A8A"/>
    <w:rsid w:val="00A82AB2"/>
    <w:rsid w:val="00A82B03"/>
    <w:rsid w:val="00A82BBD"/>
    <w:rsid w:val="00A82C3A"/>
    <w:rsid w:val="00A82D02"/>
    <w:rsid w:val="00A82E46"/>
    <w:rsid w:val="00A82E96"/>
    <w:rsid w:val="00A82FE7"/>
    <w:rsid w:val="00A82FEA"/>
    <w:rsid w:val="00A8326B"/>
    <w:rsid w:val="00A832B7"/>
    <w:rsid w:val="00A8366E"/>
    <w:rsid w:val="00A83675"/>
    <w:rsid w:val="00A836E6"/>
    <w:rsid w:val="00A8392A"/>
    <w:rsid w:val="00A83DA9"/>
    <w:rsid w:val="00A83E34"/>
    <w:rsid w:val="00A83F0A"/>
    <w:rsid w:val="00A840A1"/>
    <w:rsid w:val="00A843E7"/>
    <w:rsid w:val="00A843F9"/>
    <w:rsid w:val="00A84522"/>
    <w:rsid w:val="00A847BC"/>
    <w:rsid w:val="00A84805"/>
    <w:rsid w:val="00A84837"/>
    <w:rsid w:val="00A84844"/>
    <w:rsid w:val="00A84B3C"/>
    <w:rsid w:val="00A84C16"/>
    <w:rsid w:val="00A85024"/>
    <w:rsid w:val="00A850B0"/>
    <w:rsid w:val="00A851FF"/>
    <w:rsid w:val="00A85218"/>
    <w:rsid w:val="00A85485"/>
    <w:rsid w:val="00A855A9"/>
    <w:rsid w:val="00A8566A"/>
    <w:rsid w:val="00A8572F"/>
    <w:rsid w:val="00A859DD"/>
    <w:rsid w:val="00A85A45"/>
    <w:rsid w:val="00A85A97"/>
    <w:rsid w:val="00A861CB"/>
    <w:rsid w:val="00A86375"/>
    <w:rsid w:val="00A8663D"/>
    <w:rsid w:val="00A866A1"/>
    <w:rsid w:val="00A866DE"/>
    <w:rsid w:val="00A86960"/>
    <w:rsid w:val="00A86A14"/>
    <w:rsid w:val="00A86A69"/>
    <w:rsid w:val="00A86B52"/>
    <w:rsid w:val="00A86C40"/>
    <w:rsid w:val="00A86CF8"/>
    <w:rsid w:val="00A86D71"/>
    <w:rsid w:val="00A86EA4"/>
    <w:rsid w:val="00A8704B"/>
    <w:rsid w:val="00A87083"/>
    <w:rsid w:val="00A87094"/>
    <w:rsid w:val="00A8709E"/>
    <w:rsid w:val="00A8714D"/>
    <w:rsid w:val="00A87215"/>
    <w:rsid w:val="00A873EF"/>
    <w:rsid w:val="00A875DD"/>
    <w:rsid w:val="00A87811"/>
    <w:rsid w:val="00A878F3"/>
    <w:rsid w:val="00A87BEB"/>
    <w:rsid w:val="00A87D41"/>
    <w:rsid w:val="00A87EF1"/>
    <w:rsid w:val="00A87FA1"/>
    <w:rsid w:val="00A9008B"/>
    <w:rsid w:val="00A90129"/>
    <w:rsid w:val="00A90138"/>
    <w:rsid w:val="00A90172"/>
    <w:rsid w:val="00A90225"/>
    <w:rsid w:val="00A905AF"/>
    <w:rsid w:val="00A905CF"/>
    <w:rsid w:val="00A9073B"/>
    <w:rsid w:val="00A90869"/>
    <w:rsid w:val="00A908AE"/>
    <w:rsid w:val="00A90D65"/>
    <w:rsid w:val="00A90DD4"/>
    <w:rsid w:val="00A90EFF"/>
    <w:rsid w:val="00A911A5"/>
    <w:rsid w:val="00A912C1"/>
    <w:rsid w:val="00A913D5"/>
    <w:rsid w:val="00A91538"/>
    <w:rsid w:val="00A919F0"/>
    <w:rsid w:val="00A91B8B"/>
    <w:rsid w:val="00A91CD1"/>
    <w:rsid w:val="00A91CFA"/>
    <w:rsid w:val="00A91EB5"/>
    <w:rsid w:val="00A91FC0"/>
    <w:rsid w:val="00A91FD0"/>
    <w:rsid w:val="00A9218E"/>
    <w:rsid w:val="00A922F9"/>
    <w:rsid w:val="00A923F0"/>
    <w:rsid w:val="00A92671"/>
    <w:rsid w:val="00A9281E"/>
    <w:rsid w:val="00A92867"/>
    <w:rsid w:val="00A92963"/>
    <w:rsid w:val="00A929C1"/>
    <w:rsid w:val="00A92C13"/>
    <w:rsid w:val="00A92E0E"/>
    <w:rsid w:val="00A92E90"/>
    <w:rsid w:val="00A92F22"/>
    <w:rsid w:val="00A92F5E"/>
    <w:rsid w:val="00A93070"/>
    <w:rsid w:val="00A93091"/>
    <w:rsid w:val="00A931C4"/>
    <w:rsid w:val="00A93362"/>
    <w:rsid w:val="00A9340A"/>
    <w:rsid w:val="00A9350E"/>
    <w:rsid w:val="00A9351B"/>
    <w:rsid w:val="00A93743"/>
    <w:rsid w:val="00A9375F"/>
    <w:rsid w:val="00A939E9"/>
    <w:rsid w:val="00A93AAA"/>
    <w:rsid w:val="00A93AEE"/>
    <w:rsid w:val="00A93BCC"/>
    <w:rsid w:val="00A93E3B"/>
    <w:rsid w:val="00A93EFC"/>
    <w:rsid w:val="00A94055"/>
    <w:rsid w:val="00A9414C"/>
    <w:rsid w:val="00A943A0"/>
    <w:rsid w:val="00A944F3"/>
    <w:rsid w:val="00A94670"/>
    <w:rsid w:val="00A9481D"/>
    <w:rsid w:val="00A9484D"/>
    <w:rsid w:val="00A94CB7"/>
    <w:rsid w:val="00A94E0A"/>
    <w:rsid w:val="00A95047"/>
    <w:rsid w:val="00A950BF"/>
    <w:rsid w:val="00A95199"/>
    <w:rsid w:val="00A955A1"/>
    <w:rsid w:val="00A95644"/>
    <w:rsid w:val="00A95651"/>
    <w:rsid w:val="00A95932"/>
    <w:rsid w:val="00A95C7E"/>
    <w:rsid w:val="00A95DB4"/>
    <w:rsid w:val="00A95DB6"/>
    <w:rsid w:val="00A95FA6"/>
    <w:rsid w:val="00A96053"/>
    <w:rsid w:val="00A9629E"/>
    <w:rsid w:val="00A962A1"/>
    <w:rsid w:val="00A962E7"/>
    <w:rsid w:val="00A963AA"/>
    <w:rsid w:val="00A964D1"/>
    <w:rsid w:val="00A96734"/>
    <w:rsid w:val="00A96789"/>
    <w:rsid w:val="00A96BF3"/>
    <w:rsid w:val="00A96F1C"/>
    <w:rsid w:val="00A9718C"/>
    <w:rsid w:val="00A97255"/>
    <w:rsid w:val="00A9775C"/>
    <w:rsid w:val="00A97938"/>
    <w:rsid w:val="00A97C06"/>
    <w:rsid w:val="00A97CE8"/>
    <w:rsid w:val="00A97D0D"/>
    <w:rsid w:val="00A97D34"/>
    <w:rsid w:val="00A97DAB"/>
    <w:rsid w:val="00A97E13"/>
    <w:rsid w:val="00AA0152"/>
    <w:rsid w:val="00AA024A"/>
    <w:rsid w:val="00AA02C8"/>
    <w:rsid w:val="00AA02E4"/>
    <w:rsid w:val="00AA0491"/>
    <w:rsid w:val="00AA09F7"/>
    <w:rsid w:val="00AA0AC6"/>
    <w:rsid w:val="00AA0C61"/>
    <w:rsid w:val="00AA0CCC"/>
    <w:rsid w:val="00AA0F0B"/>
    <w:rsid w:val="00AA10E3"/>
    <w:rsid w:val="00AA1118"/>
    <w:rsid w:val="00AA14DE"/>
    <w:rsid w:val="00AA1518"/>
    <w:rsid w:val="00AA155C"/>
    <w:rsid w:val="00AA16FC"/>
    <w:rsid w:val="00AA17F7"/>
    <w:rsid w:val="00AA1952"/>
    <w:rsid w:val="00AA1B4D"/>
    <w:rsid w:val="00AA1D32"/>
    <w:rsid w:val="00AA1E9B"/>
    <w:rsid w:val="00AA1F0A"/>
    <w:rsid w:val="00AA212C"/>
    <w:rsid w:val="00AA21D4"/>
    <w:rsid w:val="00AA25A4"/>
    <w:rsid w:val="00AA269C"/>
    <w:rsid w:val="00AA26CE"/>
    <w:rsid w:val="00AA2718"/>
    <w:rsid w:val="00AA2AF0"/>
    <w:rsid w:val="00AA2CB4"/>
    <w:rsid w:val="00AA2D37"/>
    <w:rsid w:val="00AA2DDB"/>
    <w:rsid w:val="00AA2F36"/>
    <w:rsid w:val="00AA2FBD"/>
    <w:rsid w:val="00AA30BA"/>
    <w:rsid w:val="00AA310C"/>
    <w:rsid w:val="00AA3229"/>
    <w:rsid w:val="00AA3248"/>
    <w:rsid w:val="00AA3536"/>
    <w:rsid w:val="00AA3547"/>
    <w:rsid w:val="00AA36AD"/>
    <w:rsid w:val="00AA3770"/>
    <w:rsid w:val="00AA3892"/>
    <w:rsid w:val="00AA39F5"/>
    <w:rsid w:val="00AA3A39"/>
    <w:rsid w:val="00AA3AFF"/>
    <w:rsid w:val="00AA3B3F"/>
    <w:rsid w:val="00AA3C66"/>
    <w:rsid w:val="00AA4096"/>
    <w:rsid w:val="00AA465A"/>
    <w:rsid w:val="00AA4679"/>
    <w:rsid w:val="00AA4AF4"/>
    <w:rsid w:val="00AA4B45"/>
    <w:rsid w:val="00AA503A"/>
    <w:rsid w:val="00AA5561"/>
    <w:rsid w:val="00AA563C"/>
    <w:rsid w:val="00AA575C"/>
    <w:rsid w:val="00AA587A"/>
    <w:rsid w:val="00AA58A2"/>
    <w:rsid w:val="00AA58C6"/>
    <w:rsid w:val="00AA58D8"/>
    <w:rsid w:val="00AA5A95"/>
    <w:rsid w:val="00AA5B3B"/>
    <w:rsid w:val="00AA5C91"/>
    <w:rsid w:val="00AA5D70"/>
    <w:rsid w:val="00AA6120"/>
    <w:rsid w:val="00AA621B"/>
    <w:rsid w:val="00AA6233"/>
    <w:rsid w:val="00AA634B"/>
    <w:rsid w:val="00AA65EB"/>
    <w:rsid w:val="00AA65F1"/>
    <w:rsid w:val="00AA6945"/>
    <w:rsid w:val="00AA6A4E"/>
    <w:rsid w:val="00AA6A63"/>
    <w:rsid w:val="00AA6B53"/>
    <w:rsid w:val="00AA6E23"/>
    <w:rsid w:val="00AA7249"/>
    <w:rsid w:val="00AA72E2"/>
    <w:rsid w:val="00AA73DC"/>
    <w:rsid w:val="00AA7616"/>
    <w:rsid w:val="00AA7810"/>
    <w:rsid w:val="00AA7AFB"/>
    <w:rsid w:val="00AA7E4D"/>
    <w:rsid w:val="00AA7EAB"/>
    <w:rsid w:val="00AA7F28"/>
    <w:rsid w:val="00AB0045"/>
    <w:rsid w:val="00AB006D"/>
    <w:rsid w:val="00AB01CE"/>
    <w:rsid w:val="00AB0403"/>
    <w:rsid w:val="00AB0499"/>
    <w:rsid w:val="00AB04FF"/>
    <w:rsid w:val="00AB05D4"/>
    <w:rsid w:val="00AB0D74"/>
    <w:rsid w:val="00AB0FEB"/>
    <w:rsid w:val="00AB1061"/>
    <w:rsid w:val="00AB1140"/>
    <w:rsid w:val="00AB1447"/>
    <w:rsid w:val="00AB14EB"/>
    <w:rsid w:val="00AB1516"/>
    <w:rsid w:val="00AB164A"/>
    <w:rsid w:val="00AB18ED"/>
    <w:rsid w:val="00AB19FC"/>
    <w:rsid w:val="00AB1AA4"/>
    <w:rsid w:val="00AB1AC7"/>
    <w:rsid w:val="00AB1D0A"/>
    <w:rsid w:val="00AB1D7F"/>
    <w:rsid w:val="00AB1E00"/>
    <w:rsid w:val="00AB1ED7"/>
    <w:rsid w:val="00AB2151"/>
    <w:rsid w:val="00AB231D"/>
    <w:rsid w:val="00AB25A5"/>
    <w:rsid w:val="00AB25E7"/>
    <w:rsid w:val="00AB2658"/>
    <w:rsid w:val="00AB279C"/>
    <w:rsid w:val="00AB28A1"/>
    <w:rsid w:val="00AB2C26"/>
    <w:rsid w:val="00AB2DC8"/>
    <w:rsid w:val="00AB2E67"/>
    <w:rsid w:val="00AB2EAE"/>
    <w:rsid w:val="00AB2EBB"/>
    <w:rsid w:val="00AB3061"/>
    <w:rsid w:val="00AB3130"/>
    <w:rsid w:val="00AB31CE"/>
    <w:rsid w:val="00AB3212"/>
    <w:rsid w:val="00AB3AA1"/>
    <w:rsid w:val="00AB3B20"/>
    <w:rsid w:val="00AB3D05"/>
    <w:rsid w:val="00AB3FEB"/>
    <w:rsid w:val="00AB4090"/>
    <w:rsid w:val="00AB4204"/>
    <w:rsid w:val="00AB471D"/>
    <w:rsid w:val="00AB4B75"/>
    <w:rsid w:val="00AB4F9A"/>
    <w:rsid w:val="00AB4FD6"/>
    <w:rsid w:val="00AB5019"/>
    <w:rsid w:val="00AB5085"/>
    <w:rsid w:val="00AB51C1"/>
    <w:rsid w:val="00AB5365"/>
    <w:rsid w:val="00AB5426"/>
    <w:rsid w:val="00AB55D6"/>
    <w:rsid w:val="00AB55DE"/>
    <w:rsid w:val="00AB5763"/>
    <w:rsid w:val="00AB57B9"/>
    <w:rsid w:val="00AB57F4"/>
    <w:rsid w:val="00AB588B"/>
    <w:rsid w:val="00AB589C"/>
    <w:rsid w:val="00AB589D"/>
    <w:rsid w:val="00AB5CA1"/>
    <w:rsid w:val="00AB5E52"/>
    <w:rsid w:val="00AB5E9D"/>
    <w:rsid w:val="00AB5EAC"/>
    <w:rsid w:val="00AB616F"/>
    <w:rsid w:val="00AB6954"/>
    <w:rsid w:val="00AB6BF8"/>
    <w:rsid w:val="00AB6CED"/>
    <w:rsid w:val="00AB6D7E"/>
    <w:rsid w:val="00AB6EE2"/>
    <w:rsid w:val="00AB7004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22"/>
    <w:rsid w:val="00AC1648"/>
    <w:rsid w:val="00AC1756"/>
    <w:rsid w:val="00AC1A48"/>
    <w:rsid w:val="00AC1DEE"/>
    <w:rsid w:val="00AC1EB9"/>
    <w:rsid w:val="00AC1F72"/>
    <w:rsid w:val="00AC218B"/>
    <w:rsid w:val="00AC242C"/>
    <w:rsid w:val="00AC2717"/>
    <w:rsid w:val="00AC27ED"/>
    <w:rsid w:val="00AC2A1E"/>
    <w:rsid w:val="00AC2BC3"/>
    <w:rsid w:val="00AC2EAA"/>
    <w:rsid w:val="00AC2F59"/>
    <w:rsid w:val="00AC32A1"/>
    <w:rsid w:val="00AC34A3"/>
    <w:rsid w:val="00AC3735"/>
    <w:rsid w:val="00AC3BD4"/>
    <w:rsid w:val="00AC3CD3"/>
    <w:rsid w:val="00AC3D82"/>
    <w:rsid w:val="00AC3F15"/>
    <w:rsid w:val="00AC4166"/>
    <w:rsid w:val="00AC4216"/>
    <w:rsid w:val="00AC444B"/>
    <w:rsid w:val="00AC4456"/>
    <w:rsid w:val="00AC45E8"/>
    <w:rsid w:val="00AC465D"/>
    <w:rsid w:val="00AC4668"/>
    <w:rsid w:val="00AC482C"/>
    <w:rsid w:val="00AC492C"/>
    <w:rsid w:val="00AC4BCB"/>
    <w:rsid w:val="00AC4C10"/>
    <w:rsid w:val="00AC4DEC"/>
    <w:rsid w:val="00AC4E53"/>
    <w:rsid w:val="00AC4FA7"/>
    <w:rsid w:val="00AC4FF9"/>
    <w:rsid w:val="00AC5126"/>
    <w:rsid w:val="00AC5343"/>
    <w:rsid w:val="00AC5360"/>
    <w:rsid w:val="00AC536C"/>
    <w:rsid w:val="00AC5598"/>
    <w:rsid w:val="00AC5765"/>
    <w:rsid w:val="00AC5862"/>
    <w:rsid w:val="00AC5890"/>
    <w:rsid w:val="00AC58D6"/>
    <w:rsid w:val="00AC59C8"/>
    <w:rsid w:val="00AC5EAA"/>
    <w:rsid w:val="00AC5EE6"/>
    <w:rsid w:val="00AC5F82"/>
    <w:rsid w:val="00AC62DC"/>
    <w:rsid w:val="00AC641F"/>
    <w:rsid w:val="00AC6447"/>
    <w:rsid w:val="00AC6DD9"/>
    <w:rsid w:val="00AC6EBD"/>
    <w:rsid w:val="00AC7087"/>
    <w:rsid w:val="00AC715C"/>
    <w:rsid w:val="00AC73D5"/>
    <w:rsid w:val="00AC769D"/>
    <w:rsid w:val="00AC76B7"/>
    <w:rsid w:val="00AC76C3"/>
    <w:rsid w:val="00AC7734"/>
    <w:rsid w:val="00AC7A47"/>
    <w:rsid w:val="00AC7B40"/>
    <w:rsid w:val="00AC7BF0"/>
    <w:rsid w:val="00AD01B4"/>
    <w:rsid w:val="00AD0244"/>
    <w:rsid w:val="00AD031C"/>
    <w:rsid w:val="00AD0583"/>
    <w:rsid w:val="00AD05B8"/>
    <w:rsid w:val="00AD0B78"/>
    <w:rsid w:val="00AD0D68"/>
    <w:rsid w:val="00AD0EED"/>
    <w:rsid w:val="00AD0F4E"/>
    <w:rsid w:val="00AD0F7C"/>
    <w:rsid w:val="00AD10D7"/>
    <w:rsid w:val="00AD144F"/>
    <w:rsid w:val="00AD14F0"/>
    <w:rsid w:val="00AD1532"/>
    <w:rsid w:val="00AD1615"/>
    <w:rsid w:val="00AD1701"/>
    <w:rsid w:val="00AD1989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2B2"/>
    <w:rsid w:val="00AD338C"/>
    <w:rsid w:val="00AD352C"/>
    <w:rsid w:val="00AD3730"/>
    <w:rsid w:val="00AD3A29"/>
    <w:rsid w:val="00AD3C87"/>
    <w:rsid w:val="00AD4022"/>
    <w:rsid w:val="00AD4069"/>
    <w:rsid w:val="00AD415D"/>
    <w:rsid w:val="00AD44E4"/>
    <w:rsid w:val="00AD45C5"/>
    <w:rsid w:val="00AD45F8"/>
    <w:rsid w:val="00AD4647"/>
    <w:rsid w:val="00AD46E2"/>
    <w:rsid w:val="00AD4930"/>
    <w:rsid w:val="00AD49E8"/>
    <w:rsid w:val="00AD4A24"/>
    <w:rsid w:val="00AD4BBF"/>
    <w:rsid w:val="00AD4C31"/>
    <w:rsid w:val="00AD4DAA"/>
    <w:rsid w:val="00AD4E9C"/>
    <w:rsid w:val="00AD4F96"/>
    <w:rsid w:val="00AD506A"/>
    <w:rsid w:val="00AD51CA"/>
    <w:rsid w:val="00AD53C0"/>
    <w:rsid w:val="00AD576E"/>
    <w:rsid w:val="00AD581A"/>
    <w:rsid w:val="00AD585F"/>
    <w:rsid w:val="00AD58E7"/>
    <w:rsid w:val="00AD5ACE"/>
    <w:rsid w:val="00AD5C9F"/>
    <w:rsid w:val="00AD5CF6"/>
    <w:rsid w:val="00AD5D82"/>
    <w:rsid w:val="00AD5FD7"/>
    <w:rsid w:val="00AD619B"/>
    <w:rsid w:val="00AD62C4"/>
    <w:rsid w:val="00AD62C9"/>
    <w:rsid w:val="00AD6576"/>
    <w:rsid w:val="00AD65F4"/>
    <w:rsid w:val="00AD67D9"/>
    <w:rsid w:val="00AD68BF"/>
    <w:rsid w:val="00AD6B54"/>
    <w:rsid w:val="00AD6C4E"/>
    <w:rsid w:val="00AD6EEA"/>
    <w:rsid w:val="00AD7224"/>
    <w:rsid w:val="00AD7300"/>
    <w:rsid w:val="00AD7327"/>
    <w:rsid w:val="00AD73F5"/>
    <w:rsid w:val="00AD747A"/>
    <w:rsid w:val="00AD7586"/>
    <w:rsid w:val="00AD76E3"/>
    <w:rsid w:val="00AD782E"/>
    <w:rsid w:val="00AD79CA"/>
    <w:rsid w:val="00AD7A33"/>
    <w:rsid w:val="00AD7A3D"/>
    <w:rsid w:val="00AD7AA0"/>
    <w:rsid w:val="00AD7AFB"/>
    <w:rsid w:val="00AD7C2F"/>
    <w:rsid w:val="00AD7CB8"/>
    <w:rsid w:val="00AD7CD0"/>
    <w:rsid w:val="00AD7DD4"/>
    <w:rsid w:val="00AD7F29"/>
    <w:rsid w:val="00AD7FAD"/>
    <w:rsid w:val="00AE0043"/>
    <w:rsid w:val="00AE0148"/>
    <w:rsid w:val="00AE0234"/>
    <w:rsid w:val="00AE0563"/>
    <w:rsid w:val="00AE081E"/>
    <w:rsid w:val="00AE08C2"/>
    <w:rsid w:val="00AE0925"/>
    <w:rsid w:val="00AE0973"/>
    <w:rsid w:val="00AE0C71"/>
    <w:rsid w:val="00AE0D2A"/>
    <w:rsid w:val="00AE0D63"/>
    <w:rsid w:val="00AE0E27"/>
    <w:rsid w:val="00AE10DB"/>
    <w:rsid w:val="00AE111A"/>
    <w:rsid w:val="00AE146A"/>
    <w:rsid w:val="00AE14F4"/>
    <w:rsid w:val="00AE1684"/>
    <w:rsid w:val="00AE1CFD"/>
    <w:rsid w:val="00AE1E81"/>
    <w:rsid w:val="00AE1EC2"/>
    <w:rsid w:val="00AE23C9"/>
    <w:rsid w:val="00AE27EB"/>
    <w:rsid w:val="00AE2926"/>
    <w:rsid w:val="00AE2CF0"/>
    <w:rsid w:val="00AE2D1D"/>
    <w:rsid w:val="00AE2E7A"/>
    <w:rsid w:val="00AE3141"/>
    <w:rsid w:val="00AE31B9"/>
    <w:rsid w:val="00AE3325"/>
    <w:rsid w:val="00AE36A1"/>
    <w:rsid w:val="00AE3855"/>
    <w:rsid w:val="00AE3A5F"/>
    <w:rsid w:val="00AE3E87"/>
    <w:rsid w:val="00AE3FB6"/>
    <w:rsid w:val="00AE45A5"/>
    <w:rsid w:val="00AE48D1"/>
    <w:rsid w:val="00AE49ED"/>
    <w:rsid w:val="00AE4D4B"/>
    <w:rsid w:val="00AE4DE0"/>
    <w:rsid w:val="00AE4E65"/>
    <w:rsid w:val="00AE4F21"/>
    <w:rsid w:val="00AE4F53"/>
    <w:rsid w:val="00AE5049"/>
    <w:rsid w:val="00AE507F"/>
    <w:rsid w:val="00AE51DD"/>
    <w:rsid w:val="00AE527D"/>
    <w:rsid w:val="00AE53EF"/>
    <w:rsid w:val="00AE568E"/>
    <w:rsid w:val="00AE568F"/>
    <w:rsid w:val="00AE56A6"/>
    <w:rsid w:val="00AE59ED"/>
    <w:rsid w:val="00AE5F94"/>
    <w:rsid w:val="00AE6261"/>
    <w:rsid w:val="00AE63EF"/>
    <w:rsid w:val="00AE64C0"/>
    <w:rsid w:val="00AE64E9"/>
    <w:rsid w:val="00AE65C7"/>
    <w:rsid w:val="00AE65CA"/>
    <w:rsid w:val="00AE6905"/>
    <w:rsid w:val="00AE6D08"/>
    <w:rsid w:val="00AE6E95"/>
    <w:rsid w:val="00AE6EFA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D4F"/>
    <w:rsid w:val="00AE7E4F"/>
    <w:rsid w:val="00AE7F0A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D1"/>
    <w:rsid w:val="00AF0CE8"/>
    <w:rsid w:val="00AF1159"/>
    <w:rsid w:val="00AF1204"/>
    <w:rsid w:val="00AF1313"/>
    <w:rsid w:val="00AF1C20"/>
    <w:rsid w:val="00AF1D04"/>
    <w:rsid w:val="00AF1FFC"/>
    <w:rsid w:val="00AF20FD"/>
    <w:rsid w:val="00AF239E"/>
    <w:rsid w:val="00AF25C5"/>
    <w:rsid w:val="00AF2647"/>
    <w:rsid w:val="00AF272E"/>
    <w:rsid w:val="00AF2C66"/>
    <w:rsid w:val="00AF2F8C"/>
    <w:rsid w:val="00AF309A"/>
    <w:rsid w:val="00AF34DF"/>
    <w:rsid w:val="00AF3507"/>
    <w:rsid w:val="00AF3610"/>
    <w:rsid w:val="00AF3636"/>
    <w:rsid w:val="00AF36B4"/>
    <w:rsid w:val="00AF3830"/>
    <w:rsid w:val="00AF3970"/>
    <w:rsid w:val="00AF3DFB"/>
    <w:rsid w:val="00AF3F7B"/>
    <w:rsid w:val="00AF41F0"/>
    <w:rsid w:val="00AF4314"/>
    <w:rsid w:val="00AF4387"/>
    <w:rsid w:val="00AF444D"/>
    <w:rsid w:val="00AF4630"/>
    <w:rsid w:val="00AF469F"/>
    <w:rsid w:val="00AF4928"/>
    <w:rsid w:val="00AF49E0"/>
    <w:rsid w:val="00AF49E4"/>
    <w:rsid w:val="00AF4DB7"/>
    <w:rsid w:val="00AF4DD1"/>
    <w:rsid w:val="00AF4F81"/>
    <w:rsid w:val="00AF4FBC"/>
    <w:rsid w:val="00AF50E9"/>
    <w:rsid w:val="00AF51A8"/>
    <w:rsid w:val="00AF541D"/>
    <w:rsid w:val="00AF547D"/>
    <w:rsid w:val="00AF54DC"/>
    <w:rsid w:val="00AF54E3"/>
    <w:rsid w:val="00AF54F9"/>
    <w:rsid w:val="00AF56C7"/>
    <w:rsid w:val="00AF57AE"/>
    <w:rsid w:val="00AF5822"/>
    <w:rsid w:val="00AF5833"/>
    <w:rsid w:val="00AF58AB"/>
    <w:rsid w:val="00AF594F"/>
    <w:rsid w:val="00AF5B1B"/>
    <w:rsid w:val="00AF5BDE"/>
    <w:rsid w:val="00AF5BE9"/>
    <w:rsid w:val="00AF5C50"/>
    <w:rsid w:val="00AF5C99"/>
    <w:rsid w:val="00AF5EBD"/>
    <w:rsid w:val="00AF6202"/>
    <w:rsid w:val="00AF62D4"/>
    <w:rsid w:val="00AF64D3"/>
    <w:rsid w:val="00AF656B"/>
    <w:rsid w:val="00AF667C"/>
    <w:rsid w:val="00AF67BD"/>
    <w:rsid w:val="00AF68C3"/>
    <w:rsid w:val="00AF68E9"/>
    <w:rsid w:val="00AF693F"/>
    <w:rsid w:val="00AF6B21"/>
    <w:rsid w:val="00AF6CB8"/>
    <w:rsid w:val="00AF6FB8"/>
    <w:rsid w:val="00AF6FD1"/>
    <w:rsid w:val="00AF704F"/>
    <w:rsid w:val="00AF7074"/>
    <w:rsid w:val="00AF730A"/>
    <w:rsid w:val="00AF7464"/>
    <w:rsid w:val="00AF74CA"/>
    <w:rsid w:val="00AF7904"/>
    <w:rsid w:val="00AF7953"/>
    <w:rsid w:val="00AF7BD5"/>
    <w:rsid w:val="00AF7C35"/>
    <w:rsid w:val="00AF7C9C"/>
    <w:rsid w:val="00AF7D62"/>
    <w:rsid w:val="00AF7D7F"/>
    <w:rsid w:val="00AF7DEF"/>
    <w:rsid w:val="00AF7EE4"/>
    <w:rsid w:val="00AF7F35"/>
    <w:rsid w:val="00B000AF"/>
    <w:rsid w:val="00B0019E"/>
    <w:rsid w:val="00B002D7"/>
    <w:rsid w:val="00B003D7"/>
    <w:rsid w:val="00B0051C"/>
    <w:rsid w:val="00B00550"/>
    <w:rsid w:val="00B00965"/>
    <w:rsid w:val="00B00A02"/>
    <w:rsid w:val="00B00CD1"/>
    <w:rsid w:val="00B00D6B"/>
    <w:rsid w:val="00B00E97"/>
    <w:rsid w:val="00B01138"/>
    <w:rsid w:val="00B012DA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BC6"/>
    <w:rsid w:val="00B01CFF"/>
    <w:rsid w:val="00B01FC7"/>
    <w:rsid w:val="00B023C6"/>
    <w:rsid w:val="00B02576"/>
    <w:rsid w:val="00B02870"/>
    <w:rsid w:val="00B028C3"/>
    <w:rsid w:val="00B02A07"/>
    <w:rsid w:val="00B02B11"/>
    <w:rsid w:val="00B02EF1"/>
    <w:rsid w:val="00B030D0"/>
    <w:rsid w:val="00B030F2"/>
    <w:rsid w:val="00B03274"/>
    <w:rsid w:val="00B032E8"/>
    <w:rsid w:val="00B03486"/>
    <w:rsid w:val="00B0394A"/>
    <w:rsid w:val="00B03D27"/>
    <w:rsid w:val="00B03E13"/>
    <w:rsid w:val="00B03E53"/>
    <w:rsid w:val="00B03EA6"/>
    <w:rsid w:val="00B04082"/>
    <w:rsid w:val="00B042DA"/>
    <w:rsid w:val="00B045BE"/>
    <w:rsid w:val="00B048F6"/>
    <w:rsid w:val="00B04B4E"/>
    <w:rsid w:val="00B04CB7"/>
    <w:rsid w:val="00B04D00"/>
    <w:rsid w:val="00B04F93"/>
    <w:rsid w:val="00B05464"/>
    <w:rsid w:val="00B05613"/>
    <w:rsid w:val="00B057D4"/>
    <w:rsid w:val="00B0591B"/>
    <w:rsid w:val="00B059C1"/>
    <w:rsid w:val="00B05A1D"/>
    <w:rsid w:val="00B05A27"/>
    <w:rsid w:val="00B05A79"/>
    <w:rsid w:val="00B05ABC"/>
    <w:rsid w:val="00B05B3F"/>
    <w:rsid w:val="00B05BC0"/>
    <w:rsid w:val="00B05C01"/>
    <w:rsid w:val="00B05CE3"/>
    <w:rsid w:val="00B05E13"/>
    <w:rsid w:val="00B05ED0"/>
    <w:rsid w:val="00B05F9D"/>
    <w:rsid w:val="00B060CF"/>
    <w:rsid w:val="00B06297"/>
    <w:rsid w:val="00B062DF"/>
    <w:rsid w:val="00B063A7"/>
    <w:rsid w:val="00B063E7"/>
    <w:rsid w:val="00B068BB"/>
    <w:rsid w:val="00B068D1"/>
    <w:rsid w:val="00B068D8"/>
    <w:rsid w:val="00B0691D"/>
    <w:rsid w:val="00B06979"/>
    <w:rsid w:val="00B06B38"/>
    <w:rsid w:val="00B06F4D"/>
    <w:rsid w:val="00B06F94"/>
    <w:rsid w:val="00B070CB"/>
    <w:rsid w:val="00B0713C"/>
    <w:rsid w:val="00B07387"/>
    <w:rsid w:val="00B07554"/>
    <w:rsid w:val="00B07779"/>
    <w:rsid w:val="00B078FF"/>
    <w:rsid w:val="00B07CDB"/>
    <w:rsid w:val="00B102A2"/>
    <w:rsid w:val="00B10391"/>
    <w:rsid w:val="00B104B1"/>
    <w:rsid w:val="00B10508"/>
    <w:rsid w:val="00B10865"/>
    <w:rsid w:val="00B10A08"/>
    <w:rsid w:val="00B10A42"/>
    <w:rsid w:val="00B10C2D"/>
    <w:rsid w:val="00B10C7A"/>
    <w:rsid w:val="00B11010"/>
    <w:rsid w:val="00B1120F"/>
    <w:rsid w:val="00B114A0"/>
    <w:rsid w:val="00B1183F"/>
    <w:rsid w:val="00B11A79"/>
    <w:rsid w:val="00B11AD6"/>
    <w:rsid w:val="00B11F40"/>
    <w:rsid w:val="00B1223E"/>
    <w:rsid w:val="00B12903"/>
    <w:rsid w:val="00B12D82"/>
    <w:rsid w:val="00B12D97"/>
    <w:rsid w:val="00B12DD0"/>
    <w:rsid w:val="00B12FF7"/>
    <w:rsid w:val="00B130CA"/>
    <w:rsid w:val="00B131B7"/>
    <w:rsid w:val="00B135F4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7BF"/>
    <w:rsid w:val="00B1495A"/>
    <w:rsid w:val="00B14C7B"/>
    <w:rsid w:val="00B14CE6"/>
    <w:rsid w:val="00B14E14"/>
    <w:rsid w:val="00B14ECA"/>
    <w:rsid w:val="00B151C7"/>
    <w:rsid w:val="00B1527F"/>
    <w:rsid w:val="00B15294"/>
    <w:rsid w:val="00B15469"/>
    <w:rsid w:val="00B1556C"/>
    <w:rsid w:val="00B155A6"/>
    <w:rsid w:val="00B1563B"/>
    <w:rsid w:val="00B15760"/>
    <w:rsid w:val="00B15BBE"/>
    <w:rsid w:val="00B16515"/>
    <w:rsid w:val="00B1659A"/>
    <w:rsid w:val="00B165E0"/>
    <w:rsid w:val="00B16619"/>
    <w:rsid w:val="00B1689B"/>
    <w:rsid w:val="00B16B0D"/>
    <w:rsid w:val="00B16C64"/>
    <w:rsid w:val="00B16CA6"/>
    <w:rsid w:val="00B16CFA"/>
    <w:rsid w:val="00B16D1A"/>
    <w:rsid w:val="00B16D42"/>
    <w:rsid w:val="00B16E11"/>
    <w:rsid w:val="00B16F7A"/>
    <w:rsid w:val="00B170F5"/>
    <w:rsid w:val="00B170FB"/>
    <w:rsid w:val="00B1720E"/>
    <w:rsid w:val="00B1723B"/>
    <w:rsid w:val="00B17288"/>
    <w:rsid w:val="00B17289"/>
    <w:rsid w:val="00B172A7"/>
    <w:rsid w:val="00B1740D"/>
    <w:rsid w:val="00B175C2"/>
    <w:rsid w:val="00B1764D"/>
    <w:rsid w:val="00B17745"/>
    <w:rsid w:val="00B17E3B"/>
    <w:rsid w:val="00B17E4F"/>
    <w:rsid w:val="00B17F3B"/>
    <w:rsid w:val="00B203C1"/>
    <w:rsid w:val="00B20557"/>
    <w:rsid w:val="00B209C9"/>
    <w:rsid w:val="00B20DA4"/>
    <w:rsid w:val="00B20DCC"/>
    <w:rsid w:val="00B20DE9"/>
    <w:rsid w:val="00B20DF6"/>
    <w:rsid w:val="00B20FA6"/>
    <w:rsid w:val="00B21110"/>
    <w:rsid w:val="00B21234"/>
    <w:rsid w:val="00B2130D"/>
    <w:rsid w:val="00B21390"/>
    <w:rsid w:val="00B2144B"/>
    <w:rsid w:val="00B21486"/>
    <w:rsid w:val="00B218C8"/>
    <w:rsid w:val="00B21A7C"/>
    <w:rsid w:val="00B21F3D"/>
    <w:rsid w:val="00B22304"/>
    <w:rsid w:val="00B226C9"/>
    <w:rsid w:val="00B22880"/>
    <w:rsid w:val="00B228E2"/>
    <w:rsid w:val="00B22A06"/>
    <w:rsid w:val="00B22CEF"/>
    <w:rsid w:val="00B22DB7"/>
    <w:rsid w:val="00B22DDD"/>
    <w:rsid w:val="00B22DF3"/>
    <w:rsid w:val="00B23115"/>
    <w:rsid w:val="00B233B7"/>
    <w:rsid w:val="00B23510"/>
    <w:rsid w:val="00B23C4F"/>
    <w:rsid w:val="00B23D00"/>
    <w:rsid w:val="00B23FFC"/>
    <w:rsid w:val="00B24510"/>
    <w:rsid w:val="00B246CC"/>
    <w:rsid w:val="00B24809"/>
    <w:rsid w:val="00B2497C"/>
    <w:rsid w:val="00B24A54"/>
    <w:rsid w:val="00B24D6E"/>
    <w:rsid w:val="00B24E1C"/>
    <w:rsid w:val="00B24FA2"/>
    <w:rsid w:val="00B24FF8"/>
    <w:rsid w:val="00B253B7"/>
    <w:rsid w:val="00B25C00"/>
    <w:rsid w:val="00B25CEE"/>
    <w:rsid w:val="00B25F29"/>
    <w:rsid w:val="00B25FA4"/>
    <w:rsid w:val="00B26051"/>
    <w:rsid w:val="00B260AB"/>
    <w:rsid w:val="00B261C8"/>
    <w:rsid w:val="00B263F2"/>
    <w:rsid w:val="00B266F8"/>
    <w:rsid w:val="00B26704"/>
    <w:rsid w:val="00B2672A"/>
    <w:rsid w:val="00B26963"/>
    <w:rsid w:val="00B26A51"/>
    <w:rsid w:val="00B26BC2"/>
    <w:rsid w:val="00B26F3B"/>
    <w:rsid w:val="00B26FED"/>
    <w:rsid w:val="00B273E4"/>
    <w:rsid w:val="00B2745A"/>
    <w:rsid w:val="00B2770E"/>
    <w:rsid w:val="00B278F5"/>
    <w:rsid w:val="00B27995"/>
    <w:rsid w:val="00B279E2"/>
    <w:rsid w:val="00B279FD"/>
    <w:rsid w:val="00B27B83"/>
    <w:rsid w:val="00B27C3E"/>
    <w:rsid w:val="00B27C4E"/>
    <w:rsid w:val="00B27D00"/>
    <w:rsid w:val="00B27F91"/>
    <w:rsid w:val="00B30036"/>
    <w:rsid w:val="00B3020E"/>
    <w:rsid w:val="00B30212"/>
    <w:rsid w:val="00B302BA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0F3E"/>
    <w:rsid w:val="00B31002"/>
    <w:rsid w:val="00B31092"/>
    <w:rsid w:val="00B31096"/>
    <w:rsid w:val="00B3123E"/>
    <w:rsid w:val="00B31372"/>
    <w:rsid w:val="00B3144D"/>
    <w:rsid w:val="00B3151C"/>
    <w:rsid w:val="00B3164D"/>
    <w:rsid w:val="00B31937"/>
    <w:rsid w:val="00B31C0A"/>
    <w:rsid w:val="00B325C3"/>
    <w:rsid w:val="00B32633"/>
    <w:rsid w:val="00B328D4"/>
    <w:rsid w:val="00B328EC"/>
    <w:rsid w:val="00B32967"/>
    <w:rsid w:val="00B32ADC"/>
    <w:rsid w:val="00B32AFF"/>
    <w:rsid w:val="00B32B5E"/>
    <w:rsid w:val="00B33529"/>
    <w:rsid w:val="00B33554"/>
    <w:rsid w:val="00B3360B"/>
    <w:rsid w:val="00B336FC"/>
    <w:rsid w:val="00B33708"/>
    <w:rsid w:val="00B33CAC"/>
    <w:rsid w:val="00B33D1B"/>
    <w:rsid w:val="00B3402C"/>
    <w:rsid w:val="00B3426A"/>
    <w:rsid w:val="00B34272"/>
    <w:rsid w:val="00B34F1D"/>
    <w:rsid w:val="00B34FDB"/>
    <w:rsid w:val="00B35230"/>
    <w:rsid w:val="00B35353"/>
    <w:rsid w:val="00B353A3"/>
    <w:rsid w:val="00B354A2"/>
    <w:rsid w:val="00B35652"/>
    <w:rsid w:val="00B3580F"/>
    <w:rsid w:val="00B3581A"/>
    <w:rsid w:val="00B3594A"/>
    <w:rsid w:val="00B359F3"/>
    <w:rsid w:val="00B35A76"/>
    <w:rsid w:val="00B35A7A"/>
    <w:rsid w:val="00B35B16"/>
    <w:rsid w:val="00B35C58"/>
    <w:rsid w:val="00B35D28"/>
    <w:rsid w:val="00B35D8A"/>
    <w:rsid w:val="00B35FF4"/>
    <w:rsid w:val="00B36129"/>
    <w:rsid w:val="00B36492"/>
    <w:rsid w:val="00B3650A"/>
    <w:rsid w:val="00B3672A"/>
    <w:rsid w:val="00B3677D"/>
    <w:rsid w:val="00B3693C"/>
    <w:rsid w:val="00B3696B"/>
    <w:rsid w:val="00B36A12"/>
    <w:rsid w:val="00B36CFB"/>
    <w:rsid w:val="00B37044"/>
    <w:rsid w:val="00B3723A"/>
    <w:rsid w:val="00B37436"/>
    <w:rsid w:val="00B3746C"/>
    <w:rsid w:val="00B37481"/>
    <w:rsid w:val="00B3755C"/>
    <w:rsid w:val="00B37884"/>
    <w:rsid w:val="00B378A1"/>
    <w:rsid w:val="00B37B84"/>
    <w:rsid w:val="00B37D92"/>
    <w:rsid w:val="00B37DF7"/>
    <w:rsid w:val="00B402C3"/>
    <w:rsid w:val="00B403F9"/>
    <w:rsid w:val="00B40490"/>
    <w:rsid w:val="00B4078F"/>
    <w:rsid w:val="00B409A8"/>
    <w:rsid w:val="00B40A2C"/>
    <w:rsid w:val="00B40ACA"/>
    <w:rsid w:val="00B40BAE"/>
    <w:rsid w:val="00B410EE"/>
    <w:rsid w:val="00B41221"/>
    <w:rsid w:val="00B413B4"/>
    <w:rsid w:val="00B415E0"/>
    <w:rsid w:val="00B417E0"/>
    <w:rsid w:val="00B4188F"/>
    <w:rsid w:val="00B418D0"/>
    <w:rsid w:val="00B41A5F"/>
    <w:rsid w:val="00B41BF5"/>
    <w:rsid w:val="00B41D5A"/>
    <w:rsid w:val="00B41E46"/>
    <w:rsid w:val="00B421AF"/>
    <w:rsid w:val="00B421D1"/>
    <w:rsid w:val="00B4222C"/>
    <w:rsid w:val="00B429A6"/>
    <w:rsid w:val="00B42BED"/>
    <w:rsid w:val="00B42BFF"/>
    <w:rsid w:val="00B42F04"/>
    <w:rsid w:val="00B43014"/>
    <w:rsid w:val="00B432E2"/>
    <w:rsid w:val="00B43385"/>
    <w:rsid w:val="00B433EC"/>
    <w:rsid w:val="00B43497"/>
    <w:rsid w:val="00B436CB"/>
    <w:rsid w:val="00B43935"/>
    <w:rsid w:val="00B439E3"/>
    <w:rsid w:val="00B43A55"/>
    <w:rsid w:val="00B43C5C"/>
    <w:rsid w:val="00B4402C"/>
    <w:rsid w:val="00B444F3"/>
    <w:rsid w:val="00B44716"/>
    <w:rsid w:val="00B44756"/>
    <w:rsid w:val="00B44776"/>
    <w:rsid w:val="00B448D7"/>
    <w:rsid w:val="00B449E9"/>
    <w:rsid w:val="00B44B14"/>
    <w:rsid w:val="00B44C28"/>
    <w:rsid w:val="00B44CDC"/>
    <w:rsid w:val="00B44D2A"/>
    <w:rsid w:val="00B4537D"/>
    <w:rsid w:val="00B4568D"/>
    <w:rsid w:val="00B456A0"/>
    <w:rsid w:val="00B456CB"/>
    <w:rsid w:val="00B45739"/>
    <w:rsid w:val="00B457B5"/>
    <w:rsid w:val="00B457C1"/>
    <w:rsid w:val="00B457CE"/>
    <w:rsid w:val="00B45A4C"/>
    <w:rsid w:val="00B45A4D"/>
    <w:rsid w:val="00B45B2E"/>
    <w:rsid w:val="00B45B84"/>
    <w:rsid w:val="00B45D78"/>
    <w:rsid w:val="00B45DB3"/>
    <w:rsid w:val="00B45EB7"/>
    <w:rsid w:val="00B46035"/>
    <w:rsid w:val="00B46056"/>
    <w:rsid w:val="00B4628D"/>
    <w:rsid w:val="00B46345"/>
    <w:rsid w:val="00B463BE"/>
    <w:rsid w:val="00B4647D"/>
    <w:rsid w:val="00B4650B"/>
    <w:rsid w:val="00B46776"/>
    <w:rsid w:val="00B46796"/>
    <w:rsid w:val="00B467D9"/>
    <w:rsid w:val="00B46973"/>
    <w:rsid w:val="00B46D79"/>
    <w:rsid w:val="00B46FBD"/>
    <w:rsid w:val="00B47011"/>
    <w:rsid w:val="00B47369"/>
    <w:rsid w:val="00B473E8"/>
    <w:rsid w:val="00B475AC"/>
    <w:rsid w:val="00B47639"/>
    <w:rsid w:val="00B4764F"/>
    <w:rsid w:val="00B47718"/>
    <w:rsid w:val="00B477F0"/>
    <w:rsid w:val="00B47C97"/>
    <w:rsid w:val="00B47CA4"/>
    <w:rsid w:val="00B47D51"/>
    <w:rsid w:val="00B47F78"/>
    <w:rsid w:val="00B47FF7"/>
    <w:rsid w:val="00B50010"/>
    <w:rsid w:val="00B5009D"/>
    <w:rsid w:val="00B50164"/>
    <w:rsid w:val="00B50241"/>
    <w:rsid w:val="00B5040F"/>
    <w:rsid w:val="00B505C0"/>
    <w:rsid w:val="00B506BF"/>
    <w:rsid w:val="00B506F6"/>
    <w:rsid w:val="00B507F8"/>
    <w:rsid w:val="00B50A5F"/>
    <w:rsid w:val="00B50BD5"/>
    <w:rsid w:val="00B50CE3"/>
    <w:rsid w:val="00B50DB3"/>
    <w:rsid w:val="00B5101E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1EB3"/>
    <w:rsid w:val="00B52163"/>
    <w:rsid w:val="00B52310"/>
    <w:rsid w:val="00B52344"/>
    <w:rsid w:val="00B52399"/>
    <w:rsid w:val="00B523A8"/>
    <w:rsid w:val="00B52ABE"/>
    <w:rsid w:val="00B52B6A"/>
    <w:rsid w:val="00B52BFE"/>
    <w:rsid w:val="00B52CF7"/>
    <w:rsid w:val="00B52DA8"/>
    <w:rsid w:val="00B53009"/>
    <w:rsid w:val="00B531D1"/>
    <w:rsid w:val="00B534A0"/>
    <w:rsid w:val="00B53505"/>
    <w:rsid w:val="00B5355D"/>
    <w:rsid w:val="00B53621"/>
    <w:rsid w:val="00B536C6"/>
    <w:rsid w:val="00B53861"/>
    <w:rsid w:val="00B5386B"/>
    <w:rsid w:val="00B53898"/>
    <w:rsid w:val="00B538A9"/>
    <w:rsid w:val="00B538CF"/>
    <w:rsid w:val="00B53DC9"/>
    <w:rsid w:val="00B53E69"/>
    <w:rsid w:val="00B53F20"/>
    <w:rsid w:val="00B53F27"/>
    <w:rsid w:val="00B53FE3"/>
    <w:rsid w:val="00B541A8"/>
    <w:rsid w:val="00B5429C"/>
    <w:rsid w:val="00B54415"/>
    <w:rsid w:val="00B545ED"/>
    <w:rsid w:val="00B546C3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A26"/>
    <w:rsid w:val="00B55B9A"/>
    <w:rsid w:val="00B55C0F"/>
    <w:rsid w:val="00B55CF8"/>
    <w:rsid w:val="00B55D9B"/>
    <w:rsid w:val="00B55EC1"/>
    <w:rsid w:val="00B55F5B"/>
    <w:rsid w:val="00B55FA7"/>
    <w:rsid w:val="00B56274"/>
    <w:rsid w:val="00B5628A"/>
    <w:rsid w:val="00B562BD"/>
    <w:rsid w:val="00B5631F"/>
    <w:rsid w:val="00B564C2"/>
    <w:rsid w:val="00B565D4"/>
    <w:rsid w:val="00B5661E"/>
    <w:rsid w:val="00B56B5F"/>
    <w:rsid w:val="00B56E7D"/>
    <w:rsid w:val="00B5714E"/>
    <w:rsid w:val="00B5719A"/>
    <w:rsid w:val="00B573DB"/>
    <w:rsid w:val="00B57557"/>
    <w:rsid w:val="00B57A1C"/>
    <w:rsid w:val="00B57A50"/>
    <w:rsid w:val="00B57D1D"/>
    <w:rsid w:val="00B57D97"/>
    <w:rsid w:val="00B57F2A"/>
    <w:rsid w:val="00B57F46"/>
    <w:rsid w:val="00B600EE"/>
    <w:rsid w:val="00B60585"/>
    <w:rsid w:val="00B606BB"/>
    <w:rsid w:val="00B608DA"/>
    <w:rsid w:val="00B6098E"/>
    <w:rsid w:val="00B6099C"/>
    <w:rsid w:val="00B609FA"/>
    <w:rsid w:val="00B60B6E"/>
    <w:rsid w:val="00B60C52"/>
    <w:rsid w:val="00B60EB5"/>
    <w:rsid w:val="00B61123"/>
    <w:rsid w:val="00B61224"/>
    <w:rsid w:val="00B6126C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178"/>
    <w:rsid w:val="00B622BB"/>
    <w:rsid w:val="00B622FE"/>
    <w:rsid w:val="00B6235E"/>
    <w:rsid w:val="00B623A9"/>
    <w:rsid w:val="00B62539"/>
    <w:rsid w:val="00B6296C"/>
    <w:rsid w:val="00B62A10"/>
    <w:rsid w:val="00B62A99"/>
    <w:rsid w:val="00B62B05"/>
    <w:rsid w:val="00B62B18"/>
    <w:rsid w:val="00B62C78"/>
    <w:rsid w:val="00B62F12"/>
    <w:rsid w:val="00B62F2C"/>
    <w:rsid w:val="00B62FA0"/>
    <w:rsid w:val="00B630AF"/>
    <w:rsid w:val="00B631CF"/>
    <w:rsid w:val="00B637C1"/>
    <w:rsid w:val="00B63804"/>
    <w:rsid w:val="00B638F8"/>
    <w:rsid w:val="00B63DC2"/>
    <w:rsid w:val="00B64065"/>
    <w:rsid w:val="00B64105"/>
    <w:rsid w:val="00B64165"/>
    <w:rsid w:val="00B641C5"/>
    <w:rsid w:val="00B64228"/>
    <w:rsid w:val="00B6448F"/>
    <w:rsid w:val="00B646EA"/>
    <w:rsid w:val="00B64813"/>
    <w:rsid w:val="00B64840"/>
    <w:rsid w:val="00B6489F"/>
    <w:rsid w:val="00B64F3A"/>
    <w:rsid w:val="00B651C8"/>
    <w:rsid w:val="00B65226"/>
    <w:rsid w:val="00B65542"/>
    <w:rsid w:val="00B65884"/>
    <w:rsid w:val="00B65B0A"/>
    <w:rsid w:val="00B65D07"/>
    <w:rsid w:val="00B65DE1"/>
    <w:rsid w:val="00B65F25"/>
    <w:rsid w:val="00B65F56"/>
    <w:rsid w:val="00B65F75"/>
    <w:rsid w:val="00B65F91"/>
    <w:rsid w:val="00B660F5"/>
    <w:rsid w:val="00B663B5"/>
    <w:rsid w:val="00B66DD4"/>
    <w:rsid w:val="00B66ED0"/>
    <w:rsid w:val="00B67166"/>
    <w:rsid w:val="00B6718A"/>
    <w:rsid w:val="00B674CC"/>
    <w:rsid w:val="00B67805"/>
    <w:rsid w:val="00B67D18"/>
    <w:rsid w:val="00B67E90"/>
    <w:rsid w:val="00B703B8"/>
    <w:rsid w:val="00B703D0"/>
    <w:rsid w:val="00B70402"/>
    <w:rsid w:val="00B707BB"/>
    <w:rsid w:val="00B70A1C"/>
    <w:rsid w:val="00B70B98"/>
    <w:rsid w:val="00B70BC8"/>
    <w:rsid w:val="00B70CB0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1F92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CE7"/>
    <w:rsid w:val="00B72E10"/>
    <w:rsid w:val="00B7340A"/>
    <w:rsid w:val="00B734C4"/>
    <w:rsid w:val="00B73838"/>
    <w:rsid w:val="00B73921"/>
    <w:rsid w:val="00B7398B"/>
    <w:rsid w:val="00B73F54"/>
    <w:rsid w:val="00B740CA"/>
    <w:rsid w:val="00B7416D"/>
    <w:rsid w:val="00B74300"/>
    <w:rsid w:val="00B744B4"/>
    <w:rsid w:val="00B7452A"/>
    <w:rsid w:val="00B74705"/>
    <w:rsid w:val="00B747EA"/>
    <w:rsid w:val="00B74865"/>
    <w:rsid w:val="00B74912"/>
    <w:rsid w:val="00B749D6"/>
    <w:rsid w:val="00B74BA0"/>
    <w:rsid w:val="00B74BC6"/>
    <w:rsid w:val="00B74C6E"/>
    <w:rsid w:val="00B74CA4"/>
    <w:rsid w:val="00B74D13"/>
    <w:rsid w:val="00B74D91"/>
    <w:rsid w:val="00B74E8E"/>
    <w:rsid w:val="00B74EE5"/>
    <w:rsid w:val="00B7520C"/>
    <w:rsid w:val="00B75682"/>
    <w:rsid w:val="00B756EE"/>
    <w:rsid w:val="00B759A8"/>
    <w:rsid w:val="00B75AFB"/>
    <w:rsid w:val="00B75DCF"/>
    <w:rsid w:val="00B75DD1"/>
    <w:rsid w:val="00B75E0B"/>
    <w:rsid w:val="00B75EA0"/>
    <w:rsid w:val="00B760D1"/>
    <w:rsid w:val="00B760D7"/>
    <w:rsid w:val="00B7628D"/>
    <w:rsid w:val="00B7668B"/>
    <w:rsid w:val="00B768EE"/>
    <w:rsid w:val="00B76A27"/>
    <w:rsid w:val="00B76B57"/>
    <w:rsid w:val="00B76BC0"/>
    <w:rsid w:val="00B76DD5"/>
    <w:rsid w:val="00B77189"/>
    <w:rsid w:val="00B77241"/>
    <w:rsid w:val="00B7728B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B73"/>
    <w:rsid w:val="00B80D9F"/>
    <w:rsid w:val="00B80E6F"/>
    <w:rsid w:val="00B81109"/>
    <w:rsid w:val="00B8111B"/>
    <w:rsid w:val="00B81271"/>
    <w:rsid w:val="00B8130E"/>
    <w:rsid w:val="00B81583"/>
    <w:rsid w:val="00B819D2"/>
    <w:rsid w:val="00B81AAE"/>
    <w:rsid w:val="00B81DFB"/>
    <w:rsid w:val="00B81F2E"/>
    <w:rsid w:val="00B8202F"/>
    <w:rsid w:val="00B82039"/>
    <w:rsid w:val="00B8207B"/>
    <w:rsid w:val="00B82087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4FE6"/>
    <w:rsid w:val="00B84FF1"/>
    <w:rsid w:val="00B85218"/>
    <w:rsid w:val="00B85310"/>
    <w:rsid w:val="00B85380"/>
    <w:rsid w:val="00B85886"/>
    <w:rsid w:val="00B85B19"/>
    <w:rsid w:val="00B85E70"/>
    <w:rsid w:val="00B86036"/>
    <w:rsid w:val="00B8621A"/>
    <w:rsid w:val="00B86651"/>
    <w:rsid w:val="00B8670B"/>
    <w:rsid w:val="00B8671F"/>
    <w:rsid w:val="00B86967"/>
    <w:rsid w:val="00B8698F"/>
    <w:rsid w:val="00B86B65"/>
    <w:rsid w:val="00B86BEF"/>
    <w:rsid w:val="00B86C16"/>
    <w:rsid w:val="00B871CF"/>
    <w:rsid w:val="00B8765D"/>
    <w:rsid w:val="00B876C2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0DD8"/>
    <w:rsid w:val="00B90EA6"/>
    <w:rsid w:val="00B90F68"/>
    <w:rsid w:val="00B9186A"/>
    <w:rsid w:val="00B91918"/>
    <w:rsid w:val="00B91C9F"/>
    <w:rsid w:val="00B91D2F"/>
    <w:rsid w:val="00B922B0"/>
    <w:rsid w:val="00B922E6"/>
    <w:rsid w:val="00B92635"/>
    <w:rsid w:val="00B92936"/>
    <w:rsid w:val="00B929BC"/>
    <w:rsid w:val="00B92A4F"/>
    <w:rsid w:val="00B92A5D"/>
    <w:rsid w:val="00B92AE2"/>
    <w:rsid w:val="00B92BA6"/>
    <w:rsid w:val="00B92C50"/>
    <w:rsid w:val="00B92E0E"/>
    <w:rsid w:val="00B92E7C"/>
    <w:rsid w:val="00B92F94"/>
    <w:rsid w:val="00B92FA8"/>
    <w:rsid w:val="00B92FD6"/>
    <w:rsid w:val="00B930C9"/>
    <w:rsid w:val="00B9313C"/>
    <w:rsid w:val="00B9362C"/>
    <w:rsid w:val="00B9399B"/>
    <w:rsid w:val="00B939D5"/>
    <w:rsid w:val="00B93B89"/>
    <w:rsid w:val="00B93CB0"/>
    <w:rsid w:val="00B93EAF"/>
    <w:rsid w:val="00B9417A"/>
    <w:rsid w:val="00B94265"/>
    <w:rsid w:val="00B94625"/>
    <w:rsid w:val="00B94905"/>
    <w:rsid w:val="00B94A81"/>
    <w:rsid w:val="00B94ABB"/>
    <w:rsid w:val="00B94C3D"/>
    <w:rsid w:val="00B956B6"/>
    <w:rsid w:val="00B9576B"/>
    <w:rsid w:val="00B957D8"/>
    <w:rsid w:val="00B95921"/>
    <w:rsid w:val="00B9597B"/>
    <w:rsid w:val="00B95AA6"/>
    <w:rsid w:val="00B95AEA"/>
    <w:rsid w:val="00B95BAD"/>
    <w:rsid w:val="00B95F0C"/>
    <w:rsid w:val="00B96026"/>
    <w:rsid w:val="00B96163"/>
    <w:rsid w:val="00B96211"/>
    <w:rsid w:val="00B9624F"/>
    <w:rsid w:val="00B96429"/>
    <w:rsid w:val="00B964E9"/>
    <w:rsid w:val="00B9663A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BF0"/>
    <w:rsid w:val="00B97C66"/>
    <w:rsid w:val="00B97CCB"/>
    <w:rsid w:val="00B97E98"/>
    <w:rsid w:val="00B97F57"/>
    <w:rsid w:val="00BA0482"/>
    <w:rsid w:val="00BA068C"/>
    <w:rsid w:val="00BA0B49"/>
    <w:rsid w:val="00BA0F42"/>
    <w:rsid w:val="00BA10D5"/>
    <w:rsid w:val="00BA1342"/>
    <w:rsid w:val="00BA15AE"/>
    <w:rsid w:val="00BA18B2"/>
    <w:rsid w:val="00BA19CF"/>
    <w:rsid w:val="00BA1A5B"/>
    <w:rsid w:val="00BA1D99"/>
    <w:rsid w:val="00BA1DA2"/>
    <w:rsid w:val="00BA1DD8"/>
    <w:rsid w:val="00BA1E05"/>
    <w:rsid w:val="00BA1EAE"/>
    <w:rsid w:val="00BA1EF5"/>
    <w:rsid w:val="00BA1F60"/>
    <w:rsid w:val="00BA1FC6"/>
    <w:rsid w:val="00BA1FDC"/>
    <w:rsid w:val="00BA200D"/>
    <w:rsid w:val="00BA2023"/>
    <w:rsid w:val="00BA26D3"/>
    <w:rsid w:val="00BA28D1"/>
    <w:rsid w:val="00BA2967"/>
    <w:rsid w:val="00BA2BC9"/>
    <w:rsid w:val="00BA2BFA"/>
    <w:rsid w:val="00BA2CA6"/>
    <w:rsid w:val="00BA2EB2"/>
    <w:rsid w:val="00BA2EC1"/>
    <w:rsid w:val="00BA3005"/>
    <w:rsid w:val="00BA300D"/>
    <w:rsid w:val="00BA3183"/>
    <w:rsid w:val="00BA3252"/>
    <w:rsid w:val="00BA3319"/>
    <w:rsid w:val="00BA349F"/>
    <w:rsid w:val="00BA352C"/>
    <w:rsid w:val="00BA358C"/>
    <w:rsid w:val="00BA35E2"/>
    <w:rsid w:val="00BA36FD"/>
    <w:rsid w:val="00BA38DF"/>
    <w:rsid w:val="00BA3925"/>
    <w:rsid w:val="00BA3B51"/>
    <w:rsid w:val="00BA3BD8"/>
    <w:rsid w:val="00BA3CB6"/>
    <w:rsid w:val="00BA4051"/>
    <w:rsid w:val="00BA41ED"/>
    <w:rsid w:val="00BA438B"/>
    <w:rsid w:val="00BA4512"/>
    <w:rsid w:val="00BA4596"/>
    <w:rsid w:val="00BA45C7"/>
    <w:rsid w:val="00BA45E0"/>
    <w:rsid w:val="00BA4830"/>
    <w:rsid w:val="00BA4C3B"/>
    <w:rsid w:val="00BA4DC4"/>
    <w:rsid w:val="00BA4E25"/>
    <w:rsid w:val="00BA507E"/>
    <w:rsid w:val="00BA58A9"/>
    <w:rsid w:val="00BA5E7C"/>
    <w:rsid w:val="00BA6057"/>
    <w:rsid w:val="00BA6151"/>
    <w:rsid w:val="00BA616C"/>
    <w:rsid w:val="00BA6380"/>
    <w:rsid w:val="00BA64B8"/>
    <w:rsid w:val="00BA6519"/>
    <w:rsid w:val="00BA66F8"/>
    <w:rsid w:val="00BA675C"/>
    <w:rsid w:val="00BA67AE"/>
    <w:rsid w:val="00BA6A76"/>
    <w:rsid w:val="00BA6C74"/>
    <w:rsid w:val="00BA6DCE"/>
    <w:rsid w:val="00BA6E27"/>
    <w:rsid w:val="00BA7650"/>
    <w:rsid w:val="00BA7796"/>
    <w:rsid w:val="00BA779F"/>
    <w:rsid w:val="00BA7834"/>
    <w:rsid w:val="00BA7A83"/>
    <w:rsid w:val="00BA7C35"/>
    <w:rsid w:val="00BA7CA2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0DF0"/>
    <w:rsid w:val="00BB1033"/>
    <w:rsid w:val="00BB1130"/>
    <w:rsid w:val="00BB13D5"/>
    <w:rsid w:val="00BB1544"/>
    <w:rsid w:val="00BB158F"/>
    <w:rsid w:val="00BB15FB"/>
    <w:rsid w:val="00BB168B"/>
    <w:rsid w:val="00BB17C0"/>
    <w:rsid w:val="00BB191A"/>
    <w:rsid w:val="00BB1A18"/>
    <w:rsid w:val="00BB1A41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32E"/>
    <w:rsid w:val="00BB33D0"/>
    <w:rsid w:val="00BB3761"/>
    <w:rsid w:val="00BB37F5"/>
    <w:rsid w:val="00BB3A53"/>
    <w:rsid w:val="00BB3DD5"/>
    <w:rsid w:val="00BB3EF7"/>
    <w:rsid w:val="00BB3F3D"/>
    <w:rsid w:val="00BB3F41"/>
    <w:rsid w:val="00BB3F50"/>
    <w:rsid w:val="00BB402A"/>
    <w:rsid w:val="00BB4544"/>
    <w:rsid w:val="00BB486D"/>
    <w:rsid w:val="00BB49AC"/>
    <w:rsid w:val="00BB49FF"/>
    <w:rsid w:val="00BB4DB6"/>
    <w:rsid w:val="00BB4EEE"/>
    <w:rsid w:val="00BB5001"/>
    <w:rsid w:val="00BB509E"/>
    <w:rsid w:val="00BB55A9"/>
    <w:rsid w:val="00BB568D"/>
    <w:rsid w:val="00BB570E"/>
    <w:rsid w:val="00BB57EF"/>
    <w:rsid w:val="00BB581D"/>
    <w:rsid w:val="00BB5CF3"/>
    <w:rsid w:val="00BB5D23"/>
    <w:rsid w:val="00BB649A"/>
    <w:rsid w:val="00BB65CB"/>
    <w:rsid w:val="00BB686F"/>
    <w:rsid w:val="00BB688F"/>
    <w:rsid w:val="00BB6A2B"/>
    <w:rsid w:val="00BB6CC5"/>
    <w:rsid w:val="00BB6E80"/>
    <w:rsid w:val="00BB70F9"/>
    <w:rsid w:val="00BB725C"/>
    <w:rsid w:val="00BB7356"/>
    <w:rsid w:val="00BB73B4"/>
    <w:rsid w:val="00BB73B6"/>
    <w:rsid w:val="00BB7401"/>
    <w:rsid w:val="00BB7548"/>
    <w:rsid w:val="00BB7564"/>
    <w:rsid w:val="00BB762F"/>
    <w:rsid w:val="00BB7940"/>
    <w:rsid w:val="00BB7C26"/>
    <w:rsid w:val="00BB7E32"/>
    <w:rsid w:val="00BC0230"/>
    <w:rsid w:val="00BC02BF"/>
    <w:rsid w:val="00BC0371"/>
    <w:rsid w:val="00BC06B9"/>
    <w:rsid w:val="00BC0797"/>
    <w:rsid w:val="00BC07B3"/>
    <w:rsid w:val="00BC08BE"/>
    <w:rsid w:val="00BC099E"/>
    <w:rsid w:val="00BC0B2E"/>
    <w:rsid w:val="00BC0DBC"/>
    <w:rsid w:val="00BC1027"/>
    <w:rsid w:val="00BC11C1"/>
    <w:rsid w:val="00BC1365"/>
    <w:rsid w:val="00BC16C2"/>
    <w:rsid w:val="00BC1993"/>
    <w:rsid w:val="00BC1A8C"/>
    <w:rsid w:val="00BC1ADE"/>
    <w:rsid w:val="00BC1B5D"/>
    <w:rsid w:val="00BC1BCF"/>
    <w:rsid w:val="00BC1F08"/>
    <w:rsid w:val="00BC1F18"/>
    <w:rsid w:val="00BC1F4F"/>
    <w:rsid w:val="00BC2011"/>
    <w:rsid w:val="00BC20C5"/>
    <w:rsid w:val="00BC2214"/>
    <w:rsid w:val="00BC230A"/>
    <w:rsid w:val="00BC25FB"/>
    <w:rsid w:val="00BC26F1"/>
    <w:rsid w:val="00BC277F"/>
    <w:rsid w:val="00BC281F"/>
    <w:rsid w:val="00BC2AF3"/>
    <w:rsid w:val="00BC2AF7"/>
    <w:rsid w:val="00BC2D26"/>
    <w:rsid w:val="00BC3134"/>
    <w:rsid w:val="00BC3165"/>
    <w:rsid w:val="00BC3244"/>
    <w:rsid w:val="00BC33B2"/>
    <w:rsid w:val="00BC3680"/>
    <w:rsid w:val="00BC3CFE"/>
    <w:rsid w:val="00BC3DC5"/>
    <w:rsid w:val="00BC3E07"/>
    <w:rsid w:val="00BC3F6C"/>
    <w:rsid w:val="00BC4080"/>
    <w:rsid w:val="00BC40BC"/>
    <w:rsid w:val="00BC43FC"/>
    <w:rsid w:val="00BC44C6"/>
    <w:rsid w:val="00BC44D2"/>
    <w:rsid w:val="00BC4763"/>
    <w:rsid w:val="00BC47A8"/>
    <w:rsid w:val="00BC49F4"/>
    <w:rsid w:val="00BC4AEB"/>
    <w:rsid w:val="00BC4D95"/>
    <w:rsid w:val="00BC4ECA"/>
    <w:rsid w:val="00BC4F28"/>
    <w:rsid w:val="00BC500A"/>
    <w:rsid w:val="00BC50B8"/>
    <w:rsid w:val="00BC550B"/>
    <w:rsid w:val="00BC5748"/>
    <w:rsid w:val="00BC57F3"/>
    <w:rsid w:val="00BC5B5B"/>
    <w:rsid w:val="00BC5D42"/>
    <w:rsid w:val="00BC5F98"/>
    <w:rsid w:val="00BC62FB"/>
    <w:rsid w:val="00BC6392"/>
    <w:rsid w:val="00BC63A2"/>
    <w:rsid w:val="00BC678F"/>
    <w:rsid w:val="00BC67D9"/>
    <w:rsid w:val="00BC69BC"/>
    <w:rsid w:val="00BC6A78"/>
    <w:rsid w:val="00BC6D33"/>
    <w:rsid w:val="00BC6DDE"/>
    <w:rsid w:val="00BC6F1E"/>
    <w:rsid w:val="00BC6F69"/>
    <w:rsid w:val="00BC701A"/>
    <w:rsid w:val="00BC732E"/>
    <w:rsid w:val="00BC7750"/>
    <w:rsid w:val="00BC778F"/>
    <w:rsid w:val="00BC7818"/>
    <w:rsid w:val="00BC790A"/>
    <w:rsid w:val="00BC7E7F"/>
    <w:rsid w:val="00BC7E80"/>
    <w:rsid w:val="00BC7EE5"/>
    <w:rsid w:val="00BC7FD1"/>
    <w:rsid w:val="00BD0030"/>
    <w:rsid w:val="00BD03BA"/>
    <w:rsid w:val="00BD03DA"/>
    <w:rsid w:val="00BD0462"/>
    <w:rsid w:val="00BD04A9"/>
    <w:rsid w:val="00BD054C"/>
    <w:rsid w:val="00BD080E"/>
    <w:rsid w:val="00BD0840"/>
    <w:rsid w:val="00BD08F4"/>
    <w:rsid w:val="00BD0D55"/>
    <w:rsid w:val="00BD0E80"/>
    <w:rsid w:val="00BD112E"/>
    <w:rsid w:val="00BD128D"/>
    <w:rsid w:val="00BD12E0"/>
    <w:rsid w:val="00BD12FD"/>
    <w:rsid w:val="00BD13F9"/>
    <w:rsid w:val="00BD1597"/>
    <w:rsid w:val="00BD1657"/>
    <w:rsid w:val="00BD171A"/>
    <w:rsid w:val="00BD173C"/>
    <w:rsid w:val="00BD19DC"/>
    <w:rsid w:val="00BD1FD1"/>
    <w:rsid w:val="00BD203F"/>
    <w:rsid w:val="00BD271C"/>
    <w:rsid w:val="00BD283D"/>
    <w:rsid w:val="00BD2A59"/>
    <w:rsid w:val="00BD2BF6"/>
    <w:rsid w:val="00BD2E9B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3F36"/>
    <w:rsid w:val="00BD417C"/>
    <w:rsid w:val="00BD43DD"/>
    <w:rsid w:val="00BD4419"/>
    <w:rsid w:val="00BD4656"/>
    <w:rsid w:val="00BD474C"/>
    <w:rsid w:val="00BD4774"/>
    <w:rsid w:val="00BD4A4C"/>
    <w:rsid w:val="00BD4AFA"/>
    <w:rsid w:val="00BD4B57"/>
    <w:rsid w:val="00BD4CE6"/>
    <w:rsid w:val="00BD4D8E"/>
    <w:rsid w:val="00BD5128"/>
    <w:rsid w:val="00BD5335"/>
    <w:rsid w:val="00BD539D"/>
    <w:rsid w:val="00BD5811"/>
    <w:rsid w:val="00BD58CC"/>
    <w:rsid w:val="00BD58F5"/>
    <w:rsid w:val="00BD5AA0"/>
    <w:rsid w:val="00BD5B7C"/>
    <w:rsid w:val="00BD5BEE"/>
    <w:rsid w:val="00BD5D6B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6F0F"/>
    <w:rsid w:val="00BD6F2A"/>
    <w:rsid w:val="00BD718C"/>
    <w:rsid w:val="00BD77CE"/>
    <w:rsid w:val="00BD787E"/>
    <w:rsid w:val="00BD7C6C"/>
    <w:rsid w:val="00BD7EBA"/>
    <w:rsid w:val="00BD7FFB"/>
    <w:rsid w:val="00BE0239"/>
    <w:rsid w:val="00BE0326"/>
    <w:rsid w:val="00BE03B3"/>
    <w:rsid w:val="00BE048C"/>
    <w:rsid w:val="00BE04D5"/>
    <w:rsid w:val="00BE0778"/>
    <w:rsid w:val="00BE080E"/>
    <w:rsid w:val="00BE0A85"/>
    <w:rsid w:val="00BE0BBD"/>
    <w:rsid w:val="00BE0BF9"/>
    <w:rsid w:val="00BE0CD4"/>
    <w:rsid w:val="00BE0E20"/>
    <w:rsid w:val="00BE0E57"/>
    <w:rsid w:val="00BE0F1F"/>
    <w:rsid w:val="00BE1124"/>
    <w:rsid w:val="00BE13A9"/>
    <w:rsid w:val="00BE1A0B"/>
    <w:rsid w:val="00BE1B09"/>
    <w:rsid w:val="00BE1B37"/>
    <w:rsid w:val="00BE1B8D"/>
    <w:rsid w:val="00BE1BD4"/>
    <w:rsid w:val="00BE1BF6"/>
    <w:rsid w:val="00BE1C40"/>
    <w:rsid w:val="00BE1EAA"/>
    <w:rsid w:val="00BE20EA"/>
    <w:rsid w:val="00BE2184"/>
    <w:rsid w:val="00BE21AE"/>
    <w:rsid w:val="00BE22A1"/>
    <w:rsid w:val="00BE233F"/>
    <w:rsid w:val="00BE2597"/>
    <w:rsid w:val="00BE2646"/>
    <w:rsid w:val="00BE278A"/>
    <w:rsid w:val="00BE2835"/>
    <w:rsid w:val="00BE2864"/>
    <w:rsid w:val="00BE29E5"/>
    <w:rsid w:val="00BE2B91"/>
    <w:rsid w:val="00BE2BD9"/>
    <w:rsid w:val="00BE2C50"/>
    <w:rsid w:val="00BE2CA9"/>
    <w:rsid w:val="00BE3010"/>
    <w:rsid w:val="00BE3198"/>
    <w:rsid w:val="00BE31B1"/>
    <w:rsid w:val="00BE3462"/>
    <w:rsid w:val="00BE3635"/>
    <w:rsid w:val="00BE3755"/>
    <w:rsid w:val="00BE3843"/>
    <w:rsid w:val="00BE38DF"/>
    <w:rsid w:val="00BE3D72"/>
    <w:rsid w:val="00BE3DE4"/>
    <w:rsid w:val="00BE3FD3"/>
    <w:rsid w:val="00BE4005"/>
    <w:rsid w:val="00BE412D"/>
    <w:rsid w:val="00BE4493"/>
    <w:rsid w:val="00BE4591"/>
    <w:rsid w:val="00BE461B"/>
    <w:rsid w:val="00BE4803"/>
    <w:rsid w:val="00BE48E1"/>
    <w:rsid w:val="00BE4AB4"/>
    <w:rsid w:val="00BE4C34"/>
    <w:rsid w:val="00BE4FD0"/>
    <w:rsid w:val="00BE521D"/>
    <w:rsid w:val="00BE527E"/>
    <w:rsid w:val="00BE5327"/>
    <w:rsid w:val="00BE543A"/>
    <w:rsid w:val="00BE54B1"/>
    <w:rsid w:val="00BE58FA"/>
    <w:rsid w:val="00BE59DF"/>
    <w:rsid w:val="00BE5AB8"/>
    <w:rsid w:val="00BE5B65"/>
    <w:rsid w:val="00BE5C08"/>
    <w:rsid w:val="00BE5D87"/>
    <w:rsid w:val="00BE5FC9"/>
    <w:rsid w:val="00BE6036"/>
    <w:rsid w:val="00BE6122"/>
    <w:rsid w:val="00BE61EB"/>
    <w:rsid w:val="00BE6424"/>
    <w:rsid w:val="00BE64E1"/>
    <w:rsid w:val="00BE6663"/>
    <w:rsid w:val="00BE6771"/>
    <w:rsid w:val="00BE68C3"/>
    <w:rsid w:val="00BE6B5E"/>
    <w:rsid w:val="00BE6BF7"/>
    <w:rsid w:val="00BE6D3D"/>
    <w:rsid w:val="00BE6FC4"/>
    <w:rsid w:val="00BE706E"/>
    <w:rsid w:val="00BE707B"/>
    <w:rsid w:val="00BE768D"/>
    <w:rsid w:val="00BE7951"/>
    <w:rsid w:val="00BE7A22"/>
    <w:rsid w:val="00BE7C90"/>
    <w:rsid w:val="00BE7FDA"/>
    <w:rsid w:val="00BF000D"/>
    <w:rsid w:val="00BF0176"/>
    <w:rsid w:val="00BF052F"/>
    <w:rsid w:val="00BF069F"/>
    <w:rsid w:val="00BF06D1"/>
    <w:rsid w:val="00BF0858"/>
    <w:rsid w:val="00BF087E"/>
    <w:rsid w:val="00BF092A"/>
    <w:rsid w:val="00BF0BB9"/>
    <w:rsid w:val="00BF0E22"/>
    <w:rsid w:val="00BF102F"/>
    <w:rsid w:val="00BF10DC"/>
    <w:rsid w:val="00BF119D"/>
    <w:rsid w:val="00BF1255"/>
    <w:rsid w:val="00BF16E5"/>
    <w:rsid w:val="00BF1784"/>
    <w:rsid w:val="00BF197F"/>
    <w:rsid w:val="00BF19E0"/>
    <w:rsid w:val="00BF1A1B"/>
    <w:rsid w:val="00BF1C36"/>
    <w:rsid w:val="00BF205A"/>
    <w:rsid w:val="00BF214F"/>
    <w:rsid w:val="00BF2258"/>
    <w:rsid w:val="00BF233A"/>
    <w:rsid w:val="00BF25A4"/>
    <w:rsid w:val="00BF2BCD"/>
    <w:rsid w:val="00BF2CA5"/>
    <w:rsid w:val="00BF2E85"/>
    <w:rsid w:val="00BF2E86"/>
    <w:rsid w:val="00BF2E90"/>
    <w:rsid w:val="00BF2F1F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CCF"/>
    <w:rsid w:val="00BF3F7D"/>
    <w:rsid w:val="00BF3FC6"/>
    <w:rsid w:val="00BF4360"/>
    <w:rsid w:val="00BF4482"/>
    <w:rsid w:val="00BF4667"/>
    <w:rsid w:val="00BF47F0"/>
    <w:rsid w:val="00BF4938"/>
    <w:rsid w:val="00BF4CDB"/>
    <w:rsid w:val="00BF4CFA"/>
    <w:rsid w:val="00BF4D96"/>
    <w:rsid w:val="00BF4DD1"/>
    <w:rsid w:val="00BF4DE9"/>
    <w:rsid w:val="00BF5181"/>
    <w:rsid w:val="00BF533A"/>
    <w:rsid w:val="00BF558E"/>
    <w:rsid w:val="00BF55D1"/>
    <w:rsid w:val="00BF5634"/>
    <w:rsid w:val="00BF5871"/>
    <w:rsid w:val="00BF5A36"/>
    <w:rsid w:val="00BF5B3E"/>
    <w:rsid w:val="00BF5CD6"/>
    <w:rsid w:val="00BF5E4A"/>
    <w:rsid w:val="00BF5F20"/>
    <w:rsid w:val="00BF5F80"/>
    <w:rsid w:val="00BF5FAB"/>
    <w:rsid w:val="00BF5FE2"/>
    <w:rsid w:val="00BF6163"/>
    <w:rsid w:val="00BF6320"/>
    <w:rsid w:val="00BF6AF6"/>
    <w:rsid w:val="00BF6E90"/>
    <w:rsid w:val="00BF6F2B"/>
    <w:rsid w:val="00BF70E0"/>
    <w:rsid w:val="00BF7148"/>
    <w:rsid w:val="00BF716A"/>
    <w:rsid w:val="00BF7882"/>
    <w:rsid w:val="00BF78E6"/>
    <w:rsid w:val="00BF7B0B"/>
    <w:rsid w:val="00BF7C34"/>
    <w:rsid w:val="00BF7CA9"/>
    <w:rsid w:val="00BF7D12"/>
    <w:rsid w:val="00BF7E1F"/>
    <w:rsid w:val="00BF7FC7"/>
    <w:rsid w:val="00C001A8"/>
    <w:rsid w:val="00C00237"/>
    <w:rsid w:val="00C0032A"/>
    <w:rsid w:val="00C0042F"/>
    <w:rsid w:val="00C006B0"/>
    <w:rsid w:val="00C00791"/>
    <w:rsid w:val="00C00792"/>
    <w:rsid w:val="00C009AD"/>
    <w:rsid w:val="00C00E20"/>
    <w:rsid w:val="00C00E28"/>
    <w:rsid w:val="00C00FA9"/>
    <w:rsid w:val="00C01014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177"/>
    <w:rsid w:val="00C0230F"/>
    <w:rsid w:val="00C023FE"/>
    <w:rsid w:val="00C02627"/>
    <w:rsid w:val="00C027CA"/>
    <w:rsid w:val="00C02857"/>
    <w:rsid w:val="00C02AEC"/>
    <w:rsid w:val="00C02B7F"/>
    <w:rsid w:val="00C02F5E"/>
    <w:rsid w:val="00C02F8B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3F02"/>
    <w:rsid w:val="00C040F5"/>
    <w:rsid w:val="00C0431A"/>
    <w:rsid w:val="00C043FF"/>
    <w:rsid w:val="00C04807"/>
    <w:rsid w:val="00C04B75"/>
    <w:rsid w:val="00C04D14"/>
    <w:rsid w:val="00C04E27"/>
    <w:rsid w:val="00C04EFB"/>
    <w:rsid w:val="00C04F60"/>
    <w:rsid w:val="00C04FB4"/>
    <w:rsid w:val="00C04FBB"/>
    <w:rsid w:val="00C0525B"/>
    <w:rsid w:val="00C05295"/>
    <w:rsid w:val="00C05466"/>
    <w:rsid w:val="00C054C1"/>
    <w:rsid w:val="00C055FF"/>
    <w:rsid w:val="00C05841"/>
    <w:rsid w:val="00C058E9"/>
    <w:rsid w:val="00C05DAC"/>
    <w:rsid w:val="00C05E39"/>
    <w:rsid w:val="00C05E70"/>
    <w:rsid w:val="00C060EC"/>
    <w:rsid w:val="00C0612B"/>
    <w:rsid w:val="00C061A4"/>
    <w:rsid w:val="00C061CA"/>
    <w:rsid w:val="00C0622D"/>
    <w:rsid w:val="00C06262"/>
    <w:rsid w:val="00C0659E"/>
    <w:rsid w:val="00C06617"/>
    <w:rsid w:val="00C06658"/>
    <w:rsid w:val="00C06720"/>
    <w:rsid w:val="00C06803"/>
    <w:rsid w:val="00C06B64"/>
    <w:rsid w:val="00C06BC4"/>
    <w:rsid w:val="00C06CC6"/>
    <w:rsid w:val="00C06FE8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1B"/>
    <w:rsid w:val="00C1004B"/>
    <w:rsid w:val="00C100CF"/>
    <w:rsid w:val="00C10179"/>
    <w:rsid w:val="00C10215"/>
    <w:rsid w:val="00C1040B"/>
    <w:rsid w:val="00C10673"/>
    <w:rsid w:val="00C10681"/>
    <w:rsid w:val="00C1075D"/>
    <w:rsid w:val="00C10911"/>
    <w:rsid w:val="00C10B2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DF2"/>
    <w:rsid w:val="00C11F40"/>
    <w:rsid w:val="00C123FA"/>
    <w:rsid w:val="00C12463"/>
    <w:rsid w:val="00C12CA3"/>
    <w:rsid w:val="00C12CFD"/>
    <w:rsid w:val="00C12D3F"/>
    <w:rsid w:val="00C12DBC"/>
    <w:rsid w:val="00C12EA5"/>
    <w:rsid w:val="00C13056"/>
    <w:rsid w:val="00C134D0"/>
    <w:rsid w:val="00C13A79"/>
    <w:rsid w:val="00C13F87"/>
    <w:rsid w:val="00C14054"/>
    <w:rsid w:val="00C140E2"/>
    <w:rsid w:val="00C141B3"/>
    <w:rsid w:val="00C14284"/>
    <w:rsid w:val="00C145CC"/>
    <w:rsid w:val="00C1484F"/>
    <w:rsid w:val="00C149E8"/>
    <w:rsid w:val="00C14A74"/>
    <w:rsid w:val="00C14A80"/>
    <w:rsid w:val="00C14B96"/>
    <w:rsid w:val="00C14D92"/>
    <w:rsid w:val="00C14DAB"/>
    <w:rsid w:val="00C1509E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5F2B"/>
    <w:rsid w:val="00C16199"/>
    <w:rsid w:val="00C16273"/>
    <w:rsid w:val="00C165FE"/>
    <w:rsid w:val="00C1661F"/>
    <w:rsid w:val="00C1663C"/>
    <w:rsid w:val="00C168E8"/>
    <w:rsid w:val="00C16A3A"/>
    <w:rsid w:val="00C16B1A"/>
    <w:rsid w:val="00C16D07"/>
    <w:rsid w:val="00C16E68"/>
    <w:rsid w:val="00C16FCE"/>
    <w:rsid w:val="00C1722A"/>
    <w:rsid w:val="00C17344"/>
    <w:rsid w:val="00C173B5"/>
    <w:rsid w:val="00C17602"/>
    <w:rsid w:val="00C1770C"/>
    <w:rsid w:val="00C178A2"/>
    <w:rsid w:val="00C178EF"/>
    <w:rsid w:val="00C179EC"/>
    <w:rsid w:val="00C179F6"/>
    <w:rsid w:val="00C17B0F"/>
    <w:rsid w:val="00C17B7F"/>
    <w:rsid w:val="00C17BE5"/>
    <w:rsid w:val="00C17C43"/>
    <w:rsid w:val="00C17CEF"/>
    <w:rsid w:val="00C17D91"/>
    <w:rsid w:val="00C17DA8"/>
    <w:rsid w:val="00C17E80"/>
    <w:rsid w:val="00C20229"/>
    <w:rsid w:val="00C20371"/>
    <w:rsid w:val="00C20601"/>
    <w:rsid w:val="00C20919"/>
    <w:rsid w:val="00C209A1"/>
    <w:rsid w:val="00C20CE4"/>
    <w:rsid w:val="00C20D8A"/>
    <w:rsid w:val="00C20E1D"/>
    <w:rsid w:val="00C20FA9"/>
    <w:rsid w:val="00C20FB2"/>
    <w:rsid w:val="00C21093"/>
    <w:rsid w:val="00C21442"/>
    <w:rsid w:val="00C216E9"/>
    <w:rsid w:val="00C216F4"/>
    <w:rsid w:val="00C2193E"/>
    <w:rsid w:val="00C21AB0"/>
    <w:rsid w:val="00C21E7A"/>
    <w:rsid w:val="00C21F24"/>
    <w:rsid w:val="00C22025"/>
    <w:rsid w:val="00C22120"/>
    <w:rsid w:val="00C22143"/>
    <w:rsid w:val="00C2228D"/>
    <w:rsid w:val="00C222C7"/>
    <w:rsid w:val="00C22503"/>
    <w:rsid w:val="00C22541"/>
    <w:rsid w:val="00C227CB"/>
    <w:rsid w:val="00C22821"/>
    <w:rsid w:val="00C228AF"/>
    <w:rsid w:val="00C229D9"/>
    <w:rsid w:val="00C229F5"/>
    <w:rsid w:val="00C22A55"/>
    <w:rsid w:val="00C22E04"/>
    <w:rsid w:val="00C23063"/>
    <w:rsid w:val="00C2319C"/>
    <w:rsid w:val="00C23347"/>
    <w:rsid w:val="00C233E9"/>
    <w:rsid w:val="00C23778"/>
    <w:rsid w:val="00C23CDE"/>
    <w:rsid w:val="00C23CDF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27"/>
    <w:rsid w:val="00C24D51"/>
    <w:rsid w:val="00C24E8D"/>
    <w:rsid w:val="00C25090"/>
    <w:rsid w:val="00C252C5"/>
    <w:rsid w:val="00C25408"/>
    <w:rsid w:val="00C25563"/>
    <w:rsid w:val="00C258C6"/>
    <w:rsid w:val="00C25AD1"/>
    <w:rsid w:val="00C25CE4"/>
    <w:rsid w:val="00C25D7A"/>
    <w:rsid w:val="00C25D82"/>
    <w:rsid w:val="00C25E39"/>
    <w:rsid w:val="00C25F6C"/>
    <w:rsid w:val="00C25FA7"/>
    <w:rsid w:val="00C26327"/>
    <w:rsid w:val="00C26532"/>
    <w:rsid w:val="00C266FC"/>
    <w:rsid w:val="00C2673E"/>
    <w:rsid w:val="00C26A85"/>
    <w:rsid w:val="00C26BC7"/>
    <w:rsid w:val="00C272E6"/>
    <w:rsid w:val="00C27431"/>
    <w:rsid w:val="00C2755A"/>
    <w:rsid w:val="00C27871"/>
    <w:rsid w:val="00C27AC5"/>
    <w:rsid w:val="00C27DDB"/>
    <w:rsid w:val="00C30096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722"/>
    <w:rsid w:val="00C31956"/>
    <w:rsid w:val="00C31C7D"/>
    <w:rsid w:val="00C31E90"/>
    <w:rsid w:val="00C32106"/>
    <w:rsid w:val="00C323A9"/>
    <w:rsid w:val="00C3261A"/>
    <w:rsid w:val="00C328BF"/>
    <w:rsid w:val="00C328D2"/>
    <w:rsid w:val="00C32A45"/>
    <w:rsid w:val="00C32B2A"/>
    <w:rsid w:val="00C32E9A"/>
    <w:rsid w:val="00C33089"/>
    <w:rsid w:val="00C333EA"/>
    <w:rsid w:val="00C3355E"/>
    <w:rsid w:val="00C33775"/>
    <w:rsid w:val="00C33879"/>
    <w:rsid w:val="00C33AF5"/>
    <w:rsid w:val="00C33B44"/>
    <w:rsid w:val="00C33FF3"/>
    <w:rsid w:val="00C3417F"/>
    <w:rsid w:val="00C34632"/>
    <w:rsid w:val="00C34758"/>
    <w:rsid w:val="00C34779"/>
    <w:rsid w:val="00C3498F"/>
    <w:rsid w:val="00C34F2E"/>
    <w:rsid w:val="00C34F81"/>
    <w:rsid w:val="00C3504D"/>
    <w:rsid w:val="00C3524F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4DF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A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62A"/>
    <w:rsid w:val="00C4093B"/>
    <w:rsid w:val="00C40994"/>
    <w:rsid w:val="00C40B34"/>
    <w:rsid w:val="00C40B63"/>
    <w:rsid w:val="00C40BBB"/>
    <w:rsid w:val="00C40DBB"/>
    <w:rsid w:val="00C40E58"/>
    <w:rsid w:val="00C410E1"/>
    <w:rsid w:val="00C411DC"/>
    <w:rsid w:val="00C41321"/>
    <w:rsid w:val="00C41496"/>
    <w:rsid w:val="00C414A7"/>
    <w:rsid w:val="00C4192B"/>
    <w:rsid w:val="00C41B07"/>
    <w:rsid w:val="00C41B3E"/>
    <w:rsid w:val="00C41BD0"/>
    <w:rsid w:val="00C41D27"/>
    <w:rsid w:val="00C41D3B"/>
    <w:rsid w:val="00C41E42"/>
    <w:rsid w:val="00C41E96"/>
    <w:rsid w:val="00C41ECA"/>
    <w:rsid w:val="00C41F03"/>
    <w:rsid w:val="00C41FDA"/>
    <w:rsid w:val="00C420B4"/>
    <w:rsid w:val="00C42179"/>
    <w:rsid w:val="00C424F4"/>
    <w:rsid w:val="00C4260A"/>
    <w:rsid w:val="00C426F0"/>
    <w:rsid w:val="00C427D6"/>
    <w:rsid w:val="00C42B9B"/>
    <w:rsid w:val="00C42C9F"/>
    <w:rsid w:val="00C42E13"/>
    <w:rsid w:val="00C42F9C"/>
    <w:rsid w:val="00C4336A"/>
    <w:rsid w:val="00C437D6"/>
    <w:rsid w:val="00C43828"/>
    <w:rsid w:val="00C4382A"/>
    <w:rsid w:val="00C43871"/>
    <w:rsid w:val="00C439BF"/>
    <w:rsid w:val="00C439D3"/>
    <w:rsid w:val="00C43CF5"/>
    <w:rsid w:val="00C44223"/>
    <w:rsid w:val="00C448C1"/>
    <w:rsid w:val="00C44C4A"/>
    <w:rsid w:val="00C44D0D"/>
    <w:rsid w:val="00C44D44"/>
    <w:rsid w:val="00C44E4B"/>
    <w:rsid w:val="00C451D8"/>
    <w:rsid w:val="00C4520E"/>
    <w:rsid w:val="00C4541C"/>
    <w:rsid w:val="00C456F6"/>
    <w:rsid w:val="00C4575C"/>
    <w:rsid w:val="00C45797"/>
    <w:rsid w:val="00C4585C"/>
    <w:rsid w:val="00C45982"/>
    <w:rsid w:val="00C459CF"/>
    <w:rsid w:val="00C45E4A"/>
    <w:rsid w:val="00C45F63"/>
    <w:rsid w:val="00C46023"/>
    <w:rsid w:val="00C4617A"/>
    <w:rsid w:val="00C4618B"/>
    <w:rsid w:val="00C463C7"/>
    <w:rsid w:val="00C46BF0"/>
    <w:rsid w:val="00C46E0B"/>
    <w:rsid w:val="00C46F43"/>
    <w:rsid w:val="00C46F57"/>
    <w:rsid w:val="00C46FC3"/>
    <w:rsid w:val="00C4720C"/>
    <w:rsid w:val="00C47398"/>
    <w:rsid w:val="00C47593"/>
    <w:rsid w:val="00C475E2"/>
    <w:rsid w:val="00C476D3"/>
    <w:rsid w:val="00C477BD"/>
    <w:rsid w:val="00C4794C"/>
    <w:rsid w:val="00C479E0"/>
    <w:rsid w:val="00C47BAA"/>
    <w:rsid w:val="00C47BCA"/>
    <w:rsid w:val="00C501D7"/>
    <w:rsid w:val="00C50362"/>
    <w:rsid w:val="00C50391"/>
    <w:rsid w:val="00C5057A"/>
    <w:rsid w:val="00C50599"/>
    <w:rsid w:val="00C505AC"/>
    <w:rsid w:val="00C5099A"/>
    <w:rsid w:val="00C50A6D"/>
    <w:rsid w:val="00C50B11"/>
    <w:rsid w:val="00C50D56"/>
    <w:rsid w:val="00C50E69"/>
    <w:rsid w:val="00C51055"/>
    <w:rsid w:val="00C5132B"/>
    <w:rsid w:val="00C5137C"/>
    <w:rsid w:val="00C51554"/>
    <w:rsid w:val="00C51665"/>
    <w:rsid w:val="00C51AA3"/>
    <w:rsid w:val="00C51EA0"/>
    <w:rsid w:val="00C51F84"/>
    <w:rsid w:val="00C52025"/>
    <w:rsid w:val="00C52202"/>
    <w:rsid w:val="00C52328"/>
    <w:rsid w:val="00C52506"/>
    <w:rsid w:val="00C525D9"/>
    <w:rsid w:val="00C5263F"/>
    <w:rsid w:val="00C5275E"/>
    <w:rsid w:val="00C52B50"/>
    <w:rsid w:val="00C52C0A"/>
    <w:rsid w:val="00C530C1"/>
    <w:rsid w:val="00C532D7"/>
    <w:rsid w:val="00C5350B"/>
    <w:rsid w:val="00C5367F"/>
    <w:rsid w:val="00C538E5"/>
    <w:rsid w:val="00C53E05"/>
    <w:rsid w:val="00C53EC3"/>
    <w:rsid w:val="00C540E7"/>
    <w:rsid w:val="00C540E8"/>
    <w:rsid w:val="00C543FE"/>
    <w:rsid w:val="00C54596"/>
    <w:rsid w:val="00C5466A"/>
    <w:rsid w:val="00C546D7"/>
    <w:rsid w:val="00C54717"/>
    <w:rsid w:val="00C5476A"/>
    <w:rsid w:val="00C548C5"/>
    <w:rsid w:val="00C54D96"/>
    <w:rsid w:val="00C54E5B"/>
    <w:rsid w:val="00C54FDB"/>
    <w:rsid w:val="00C5503B"/>
    <w:rsid w:val="00C550D3"/>
    <w:rsid w:val="00C55110"/>
    <w:rsid w:val="00C5529E"/>
    <w:rsid w:val="00C552D3"/>
    <w:rsid w:val="00C55506"/>
    <w:rsid w:val="00C5551D"/>
    <w:rsid w:val="00C555D3"/>
    <w:rsid w:val="00C55851"/>
    <w:rsid w:val="00C55A2E"/>
    <w:rsid w:val="00C55B5B"/>
    <w:rsid w:val="00C55D3D"/>
    <w:rsid w:val="00C55DBD"/>
    <w:rsid w:val="00C56037"/>
    <w:rsid w:val="00C5630C"/>
    <w:rsid w:val="00C56335"/>
    <w:rsid w:val="00C564EB"/>
    <w:rsid w:val="00C56807"/>
    <w:rsid w:val="00C56A4C"/>
    <w:rsid w:val="00C56AA6"/>
    <w:rsid w:val="00C56AE0"/>
    <w:rsid w:val="00C56B5D"/>
    <w:rsid w:val="00C56C17"/>
    <w:rsid w:val="00C56C5F"/>
    <w:rsid w:val="00C56EBC"/>
    <w:rsid w:val="00C56EE7"/>
    <w:rsid w:val="00C56F7E"/>
    <w:rsid w:val="00C57125"/>
    <w:rsid w:val="00C571B7"/>
    <w:rsid w:val="00C573D5"/>
    <w:rsid w:val="00C57450"/>
    <w:rsid w:val="00C574FD"/>
    <w:rsid w:val="00C57631"/>
    <w:rsid w:val="00C57658"/>
    <w:rsid w:val="00C57AB2"/>
    <w:rsid w:val="00C57C38"/>
    <w:rsid w:val="00C57CDD"/>
    <w:rsid w:val="00C57D25"/>
    <w:rsid w:val="00C57EB6"/>
    <w:rsid w:val="00C57FF0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31F"/>
    <w:rsid w:val="00C615CA"/>
    <w:rsid w:val="00C61704"/>
    <w:rsid w:val="00C61714"/>
    <w:rsid w:val="00C61840"/>
    <w:rsid w:val="00C618D6"/>
    <w:rsid w:val="00C61AB0"/>
    <w:rsid w:val="00C62331"/>
    <w:rsid w:val="00C62408"/>
    <w:rsid w:val="00C62469"/>
    <w:rsid w:val="00C6277F"/>
    <w:rsid w:val="00C627E4"/>
    <w:rsid w:val="00C6283E"/>
    <w:rsid w:val="00C6296E"/>
    <w:rsid w:val="00C62CC7"/>
    <w:rsid w:val="00C62FB0"/>
    <w:rsid w:val="00C6305A"/>
    <w:rsid w:val="00C63120"/>
    <w:rsid w:val="00C63160"/>
    <w:rsid w:val="00C63355"/>
    <w:rsid w:val="00C6347C"/>
    <w:rsid w:val="00C634B9"/>
    <w:rsid w:val="00C638F6"/>
    <w:rsid w:val="00C639FA"/>
    <w:rsid w:val="00C63E0D"/>
    <w:rsid w:val="00C63E23"/>
    <w:rsid w:val="00C63E58"/>
    <w:rsid w:val="00C640A7"/>
    <w:rsid w:val="00C6457E"/>
    <w:rsid w:val="00C648D7"/>
    <w:rsid w:val="00C64F7E"/>
    <w:rsid w:val="00C6509D"/>
    <w:rsid w:val="00C65444"/>
    <w:rsid w:val="00C6547E"/>
    <w:rsid w:val="00C6568B"/>
    <w:rsid w:val="00C65987"/>
    <w:rsid w:val="00C659AD"/>
    <w:rsid w:val="00C65A45"/>
    <w:rsid w:val="00C65BEF"/>
    <w:rsid w:val="00C65DB4"/>
    <w:rsid w:val="00C65E50"/>
    <w:rsid w:val="00C65EDD"/>
    <w:rsid w:val="00C6601F"/>
    <w:rsid w:val="00C66198"/>
    <w:rsid w:val="00C661B9"/>
    <w:rsid w:val="00C66220"/>
    <w:rsid w:val="00C6692C"/>
    <w:rsid w:val="00C66CA0"/>
    <w:rsid w:val="00C6714A"/>
    <w:rsid w:val="00C6721A"/>
    <w:rsid w:val="00C67341"/>
    <w:rsid w:val="00C67995"/>
    <w:rsid w:val="00C67A94"/>
    <w:rsid w:val="00C67AE9"/>
    <w:rsid w:val="00C67AED"/>
    <w:rsid w:val="00C700BA"/>
    <w:rsid w:val="00C70154"/>
    <w:rsid w:val="00C70487"/>
    <w:rsid w:val="00C70499"/>
    <w:rsid w:val="00C70623"/>
    <w:rsid w:val="00C70668"/>
    <w:rsid w:val="00C7086A"/>
    <w:rsid w:val="00C7094B"/>
    <w:rsid w:val="00C70BB6"/>
    <w:rsid w:val="00C70E87"/>
    <w:rsid w:val="00C712D5"/>
    <w:rsid w:val="00C7132E"/>
    <w:rsid w:val="00C716FC"/>
    <w:rsid w:val="00C7173C"/>
    <w:rsid w:val="00C7182D"/>
    <w:rsid w:val="00C718D9"/>
    <w:rsid w:val="00C7195D"/>
    <w:rsid w:val="00C719C2"/>
    <w:rsid w:val="00C719DF"/>
    <w:rsid w:val="00C71A2B"/>
    <w:rsid w:val="00C71A91"/>
    <w:rsid w:val="00C71AB9"/>
    <w:rsid w:val="00C71B94"/>
    <w:rsid w:val="00C71C08"/>
    <w:rsid w:val="00C71D32"/>
    <w:rsid w:val="00C71F11"/>
    <w:rsid w:val="00C72045"/>
    <w:rsid w:val="00C720DC"/>
    <w:rsid w:val="00C72189"/>
    <w:rsid w:val="00C7218D"/>
    <w:rsid w:val="00C72363"/>
    <w:rsid w:val="00C72886"/>
    <w:rsid w:val="00C728E4"/>
    <w:rsid w:val="00C72E0F"/>
    <w:rsid w:val="00C72F71"/>
    <w:rsid w:val="00C72FA4"/>
    <w:rsid w:val="00C730A1"/>
    <w:rsid w:val="00C730B4"/>
    <w:rsid w:val="00C73121"/>
    <w:rsid w:val="00C73596"/>
    <w:rsid w:val="00C736EA"/>
    <w:rsid w:val="00C73992"/>
    <w:rsid w:val="00C739B8"/>
    <w:rsid w:val="00C73AD8"/>
    <w:rsid w:val="00C73BF2"/>
    <w:rsid w:val="00C73C26"/>
    <w:rsid w:val="00C73CAD"/>
    <w:rsid w:val="00C7400B"/>
    <w:rsid w:val="00C741D3"/>
    <w:rsid w:val="00C7430F"/>
    <w:rsid w:val="00C74385"/>
    <w:rsid w:val="00C7442E"/>
    <w:rsid w:val="00C7449C"/>
    <w:rsid w:val="00C74942"/>
    <w:rsid w:val="00C74981"/>
    <w:rsid w:val="00C749F3"/>
    <w:rsid w:val="00C74A29"/>
    <w:rsid w:val="00C74B76"/>
    <w:rsid w:val="00C74C4E"/>
    <w:rsid w:val="00C75099"/>
    <w:rsid w:val="00C7514B"/>
    <w:rsid w:val="00C75239"/>
    <w:rsid w:val="00C75452"/>
    <w:rsid w:val="00C75554"/>
    <w:rsid w:val="00C75951"/>
    <w:rsid w:val="00C7599F"/>
    <w:rsid w:val="00C759CA"/>
    <w:rsid w:val="00C75A89"/>
    <w:rsid w:val="00C75D8B"/>
    <w:rsid w:val="00C75DB6"/>
    <w:rsid w:val="00C75DEE"/>
    <w:rsid w:val="00C75EAD"/>
    <w:rsid w:val="00C76408"/>
    <w:rsid w:val="00C765B7"/>
    <w:rsid w:val="00C765FC"/>
    <w:rsid w:val="00C76714"/>
    <w:rsid w:val="00C7676E"/>
    <w:rsid w:val="00C767E0"/>
    <w:rsid w:val="00C76817"/>
    <w:rsid w:val="00C76878"/>
    <w:rsid w:val="00C76965"/>
    <w:rsid w:val="00C76CCB"/>
    <w:rsid w:val="00C77158"/>
    <w:rsid w:val="00C77225"/>
    <w:rsid w:val="00C7736A"/>
    <w:rsid w:val="00C774FD"/>
    <w:rsid w:val="00C775A1"/>
    <w:rsid w:val="00C77D0E"/>
    <w:rsid w:val="00C77F0D"/>
    <w:rsid w:val="00C8047F"/>
    <w:rsid w:val="00C80510"/>
    <w:rsid w:val="00C805FD"/>
    <w:rsid w:val="00C80B79"/>
    <w:rsid w:val="00C80BCC"/>
    <w:rsid w:val="00C80E23"/>
    <w:rsid w:val="00C80FE2"/>
    <w:rsid w:val="00C81130"/>
    <w:rsid w:val="00C81287"/>
    <w:rsid w:val="00C812C1"/>
    <w:rsid w:val="00C812DC"/>
    <w:rsid w:val="00C81400"/>
    <w:rsid w:val="00C8150C"/>
    <w:rsid w:val="00C81669"/>
    <w:rsid w:val="00C816EC"/>
    <w:rsid w:val="00C81966"/>
    <w:rsid w:val="00C81B32"/>
    <w:rsid w:val="00C81C06"/>
    <w:rsid w:val="00C824A1"/>
    <w:rsid w:val="00C8263E"/>
    <w:rsid w:val="00C826EC"/>
    <w:rsid w:val="00C8274D"/>
    <w:rsid w:val="00C8275D"/>
    <w:rsid w:val="00C82842"/>
    <w:rsid w:val="00C828C5"/>
    <w:rsid w:val="00C828FF"/>
    <w:rsid w:val="00C82AA2"/>
    <w:rsid w:val="00C82C99"/>
    <w:rsid w:val="00C82CAC"/>
    <w:rsid w:val="00C82DA2"/>
    <w:rsid w:val="00C83086"/>
    <w:rsid w:val="00C832A0"/>
    <w:rsid w:val="00C834E9"/>
    <w:rsid w:val="00C835A6"/>
    <w:rsid w:val="00C835AB"/>
    <w:rsid w:val="00C839CF"/>
    <w:rsid w:val="00C83A03"/>
    <w:rsid w:val="00C83EB8"/>
    <w:rsid w:val="00C83EDB"/>
    <w:rsid w:val="00C83F95"/>
    <w:rsid w:val="00C84017"/>
    <w:rsid w:val="00C84393"/>
    <w:rsid w:val="00C8497C"/>
    <w:rsid w:val="00C84ADA"/>
    <w:rsid w:val="00C84EA3"/>
    <w:rsid w:val="00C84EE5"/>
    <w:rsid w:val="00C84F8A"/>
    <w:rsid w:val="00C85049"/>
    <w:rsid w:val="00C85080"/>
    <w:rsid w:val="00C85099"/>
    <w:rsid w:val="00C85188"/>
    <w:rsid w:val="00C85290"/>
    <w:rsid w:val="00C85368"/>
    <w:rsid w:val="00C85C24"/>
    <w:rsid w:val="00C85CC6"/>
    <w:rsid w:val="00C85D11"/>
    <w:rsid w:val="00C85E91"/>
    <w:rsid w:val="00C8622D"/>
    <w:rsid w:val="00C8647C"/>
    <w:rsid w:val="00C866D7"/>
    <w:rsid w:val="00C86A54"/>
    <w:rsid w:val="00C86C2E"/>
    <w:rsid w:val="00C86D0C"/>
    <w:rsid w:val="00C87444"/>
    <w:rsid w:val="00C87A0F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290"/>
    <w:rsid w:val="00C902BC"/>
    <w:rsid w:val="00C90369"/>
    <w:rsid w:val="00C9071F"/>
    <w:rsid w:val="00C90741"/>
    <w:rsid w:val="00C907C8"/>
    <w:rsid w:val="00C90ABE"/>
    <w:rsid w:val="00C90CC1"/>
    <w:rsid w:val="00C90CD0"/>
    <w:rsid w:val="00C90DEC"/>
    <w:rsid w:val="00C90EEF"/>
    <w:rsid w:val="00C9114C"/>
    <w:rsid w:val="00C9128F"/>
    <w:rsid w:val="00C916BE"/>
    <w:rsid w:val="00C9174F"/>
    <w:rsid w:val="00C9196A"/>
    <w:rsid w:val="00C92252"/>
    <w:rsid w:val="00C92282"/>
    <w:rsid w:val="00C9229B"/>
    <w:rsid w:val="00C92357"/>
    <w:rsid w:val="00C92457"/>
    <w:rsid w:val="00C924EC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C7D"/>
    <w:rsid w:val="00C93D0C"/>
    <w:rsid w:val="00C93D3D"/>
    <w:rsid w:val="00C93DFA"/>
    <w:rsid w:val="00C9409F"/>
    <w:rsid w:val="00C940A3"/>
    <w:rsid w:val="00C941D4"/>
    <w:rsid w:val="00C94556"/>
    <w:rsid w:val="00C945C9"/>
    <w:rsid w:val="00C947E7"/>
    <w:rsid w:val="00C94837"/>
    <w:rsid w:val="00C94DFD"/>
    <w:rsid w:val="00C95047"/>
    <w:rsid w:val="00C95187"/>
    <w:rsid w:val="00C95489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1"/>
    <w:rsid w:val="00C96248"/>
    <w:rsid w:val="00C96381"/>
    <w:rsid w:val="00C9660E"/>
    <w:rsid w:val="00C96826"/>
    <w:rsid w:val="00C9693C"/>
    <w:rsid w:val="00C9697F"/>
    <w:rsid w:val="00C96D48"/>
    <w:rsid w:val="00C96DFE"/>
    <w:rsid w:val="00C96F9B"/>
    <w:rsid w:val="00C970FD"/>
    <w:rsid w:val="00C973ED"/>
    <w:rsid w:val="00C974B7"/>
    <w:rsid w:val="00C97AD3"/>
    <w:rsid w:val="00CA0133"/>
    <w:rsid w:val="00CA03D7"/>
    <w:rsid w:val="00CA0411"/>
    <w:rsid w:val="00CA04AE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5D"/>
    <w:rsid w:val="00CA11F0"/>
    <w:rsid w:val="00CA1379"/>
    <w:rsid w:val="00CA13C3"/>
    <w:rsid w:val="00CA167E"/>
    <w:rsid w:val="00CA1A43"/>
    <w:rsid w:val="00CA1A7C"/>
    <w:rsid w:val="00CA1BF9"/>
    <w:rsid w:val="00CA1DC1"/>
    <w:rsid w:val="00CA1DD4"/>
    <w:rsid w:val="00CA2073"/>
    <w:rsid w:val="00CA210D"/>
    <w:rsid w:val="00CA2147"/>
    <w:rsid w:val="00CA21C9"/>
    <w:rsid w:val="00CA223B"/>
    <w:rsid w:val="00CA23F4"/>
    <w:rsid w:val="00CA2587"/>
    <w:rsid w:val="00CA268F"/>
    <w:rsid w:val="00CA26BD"/>
    <w:rsid w:val="00CA27C9"/>
    <w:rsid w:val="00CA2A0A"/>
    <w:rsid w:val="00CA2B0F"/>
    <w:rsid w:val="00CA2C8F"/>
    <w:rsid w:val="00CA2D4A"/>
    <w:rsid w:val="00CA2FF9"/>
    <w:rsid w:val="00CA3012"/>
    <w:rsid w:val="00CA3331"/>
    <w:rsid w:val="00CA3703"/>
    <w:rsid w:val="00CA3DD4"/>
    <w:rsid w:val="00CA4266"/>
    <w:rsid w:val="00CA4341"/>
    <w:rsid w:val="00CA4452"/>
    <w:rsid w:val="00CA475C"/>
    <w:rsid w:val="00CA478A"/>
    <w:rsid w:val="00CA487E"/>
    <w:rsid w:val="00CA48B8"/>
    <w:rsid w:val="00CA49C0"/>
    <w:rsid w:val="00CA4DAE"/>
    <w:rsid w:val="00CA4EAD"/>
    <w:rsid w:val="00CA4FF4"/>
    <w:rsid w:val="00CA5008"/>
    <w:rsid w:val="00CA51B7"/>
    <w:rsid w:val="00CA5295"/>
    <w:rsid w:val="00CA5328"/>
    <w:rsid w:val="00CA554C"/>
    <w:rsid w:val="00CA5811"/>
    <w:rsid w:val="00CA587B"/>
    <w:rsid w:val="00CA58B1"/>
    <w:rsid w:val="00CA591E"/>
    <w:rsid w:val="00CA59A6"/>
    <w:rsid w:val="00CA5A79"/>
    <w:rsid w:val="00CA5B34"/>
    <w:rsid w:val="00CA5B5A"/>
    <w:rsid w:val="00CA5B79"/>
    <w:rsid w:val="00CA5BFC"/>
    <w:rsid w:val="00CA60FB"/>
    <w:rsid w:val="00CA6135"/>
    <w:rsid w:val="00CA6417"/>
    <w:rsid w:val="00CA65B3"/>
    <w:rsid w:val="00CA6698"/>
    <w:rsid w:val="00CA6B5B"/>
    <w:rsid w:val="00CA6CE5"/>
    <w:rsid w:val="00CA6D54"/>
    <w:rsid w:val="00CA6D5D"/>
    <w:rsid w:val="00CA7032"/>
    <w:rsid w:val="00CA707E"/>
    <w:rsid w:val="00CA7244"/>
    <w:rsid w:val="00CA7310"/>
    <w:rsid w:val="00CA73A2"/>
    <w:rsid w:val="00CA761F"/>
    <w:rsid w:val="00CA78B1"/>
    <w:rsid w:val="00CA7B2E"/>
    <w:rsid w:val="00CA7BDF"/>
    <w:rsid w:val="00CA7CD5"/>
    <w:rsid w:val="00CA7D59"/>
    <w:rsid w:val="00CA7DA2"/>
    <w:rsid w:val="00CA7E1B"/>
    <w:rsid w:val="00CA7E75"/>
    <w:rsid w:val="00CB003A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4D8"/>
    <w:rsid w:val="00CB19A2"/>
    <w:rsid w:val="00CB1A34"/>
    <w:rsid w:val="00CB1F37"/>
    <w:rsid w:val="00CB2092"/>
    <w:rsid w:val="00CB20C7"/>
    <w:rsid w:val="00CB231F"/>
    <w:rsid w:val="00CB237F"/>
    <w:rsid w:val="00CB23A2"/>
    <w:rsid w:val="00CB249C"/>
    <w:rsid w:val="00CB24AB"/>
    <w:rsid w:val="00CB273B"/>
    <w:rsid w:val="00CB2F47"/>
    <w:rsid w:val="00CB337B"/>
    <w:rsid w:val="00CB3418"/>
    <w:rsid w:val="00CB36FA"/>
    <w:rsid w:val="00CB38C0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05"/>
    <w:rsid w:val="00CB46CB"/>
    <w:rsid w:val="00CB4EB0"/>
    <w:rsid w:val="00CB544B"/>
    <w:rsid w:val="00CB546F"/>
    <w:rsid w:val="00CB556F"/>
    <w:rsid w:val="00CB56FA"/>
    <w:rsid w:val="00CB5891"/>
    <w:rsid w:val="00CB5B3B"/>
    <w:rsid w:val="00CB5B4D"/>
    <w:rsid w:val="00CB5D7A"/>
    <w:rsid w:val="00CB5EC7"/>
    <w:rsid w:val="00CB5EDA"/>
    <w:rsid w:val="00CB60C7"/>
    <w:rsid w:val="00CB6198"/>
    <w:rsid w:val="00CB61D3"/>
    <w:rsid w:val="00CB628E"/>
    <w:rsid w:val="00CB6605"/>
    <w:rsid w:val="00CB67D3"/>
    <w:rsid w:val="00CB69C5"/>
    <w:rsid w:val="00CB6CB6"/>
    <w:rsid w:val="00CB7232"/>
    <w:rsid w:val="00CB740A"/>
    <w:rsid w:val="00CB757E"/>
    <w:rsid w:val="00CB7888"/>
    <w:rsid w:val="00CB790F"/>
    <w:rsid w:val="00CB7ADA"/>
    <w:rsid w:val="00CB7C5D"/>
    <w:rsid w:val="00CB7D78"/>
    <w:rsid w:val="00CB7EAB"/>
    <w:rsid w:val="00CB7FB2"/>
    <w:rsid w:val="00CC0729"/>
    <w:rsid w:val="00CC073A"/>
    <w:rsid w:val="00CC0764"/>
    <w:rsid w:val="00CC086C"/>
    <w:rsid w:val="00CC0934"/>
    <w:rsid w:val="00CC094B"/>
    <w:rsid w:val="00CC0B39"/>
    <w:rsid w:val="00CC0B75"/>
    <w:rsid w:val="00CC0C7B"/>
    <w:rsid w:val="00CC0F06"/>
    <w:rsid w:val="00CC1094"/>
    <w:rsid w:val="00CC110D"/>
    <w:rsid w:val="00CC11FA"/>
    <w:rsid w:val="00CC14FF"/>
    <w:rsid w:val="00CC17FC"/>
    <w:rsid w:val="00CC190E"/>
    <w:rsid w:val="00CC1BDA"/>
    <w:rsid w:val="00CC1C25"/>
    <w:rsid w:val="00CC1C81"/>
    <w:rsid w:val="00CC1ED5"/>
    <w:rsid w:val="00CC20C6"/>
    <w:rsid w:val="00CC228A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201"/>
    <w:rsid w:val="00CC369A"/>
    <w:rsid w:val="00CC375C"/>
    <w:rsid w:val="00CC3A7C"/>
    <w:rsid w:val="00CC3B00"/>
    <w:rsid w:val="00CC3CB1"/>
    <w:rsid w:val="00CC3D2C"/>
    <w:rsid w:val="00CC4016"/>
    <w:rsid w:val="00CC4209"/>
    <w:rsid w:val="00CC428F"/>
    <w:rsid w:val="00CC4411"/>
    <w:rsid w:val="00CC449A"/>
    <w:rsid w:val="00CC4620"/>
    <w:rsid w:val="00CC4656"/>
    <w:rsid w:val="00CC46A1"/>
    <w:rsid w:val="00CC473B"/>
    <w:rsid w:val="00CC473C"/>
    <w:rsid w:val="00CC4B04"/>
    <w:rsid w:val="00CC4BBD"/>
    <w:rsid w:val="00CC4C4E"/>
    <w:rsid w:val="00CC4CBF"/>
    <w:rsid w:val="00CC4EEF"/>
    <w:rsid w:val="00CC5180"/>
    <w:rsid w:val="00CC524B"/>
    <w:rsid w:val="00CC52DF"/>
    <w:rsid w:val="00CC5541"/>
    <w:rsid w:val="00CC57D2"/>
    <w:rsid w:val="00CC5AAC"/>
    <w:rsid w:val="00CC5CB7"/>
    <w:rsid w:val="00CC5CC5"/>
    <w:rsid w:val="00CC6244"/>
    <w:rsid w:val="00CC62B0"/>
    <w:rsid w:val="00CC63D4"/>
    <w:rsid w:val="00CC65C4"/>
    <w:rsid w:val="00CC6641"/>
    <w:rsid w:val="00CC6646"/>
    <w:rsid w:val="00CC6922"/>
    <w:rsid w:val="00CC69B8"/>
    <w:rsid w:val="00CC6A02"/>
    <w:rsid w:val="00CC6A72"/>
    <w:rsid w:val="00CC6BA5"/>
    <w:rsid w:val="00CC6C1B"/>
    <w:rsid w:val="00CC7207"/>
    <w:rsid w:val="00CC72A6"/>
    <w:rsid w:val="00CC767D"/>
    <w:rsid w:val="00CC7773"/>
    <w:rsid w:val="00CC77A2"/>
    <w:rsid w:val="00CC7A93"/>
    <w:rsid w:val="00CC7F7B"/>
    <w:rsid w:val="00CC7F98"/>
    <w:rsid w:val="00CC7FEC"/>
    <w:rsid w:val="00CD022D"/>
    <w:rsid w:val="00CD0241"/>
    <w:rsid w:val="00CD02EC"/>
    <w:rsid w:val="00CD0757"/>
    <w:rsid w:val="00CD0AFF"/>
    <w:rsid w:val="00CD0BC8"/>
    <w:rsid w:val="00CD0BCA"/>
    <w:rsid w:val="00CD0C79"/>
    <w:rsid w:val="00CD0D0D"/>
    <w:rsid w:val="00CD0DFF"/>
    <w:rsid w:val="00CD10A3"/>
    <w:rsid w:val="00CD1179"/>
    <w:rsid w:val="00CD118B"/>
    <w:rsid w:val="00CD1293"/>
    <w:rsid w:val="00CD130B"/>
    <w:rsid w:val="00CD15DA"/>
    <w:rsid w:val="00CD1602"/>
    <w:rsid w:val="00CD16C8"/>
    <w:rsid w:val="00CD1742"/>
    <w:rsid w:val="00CD1ADB"/>
    <w:rsid w:val="00CD1CA9"/>
    <w:rsid w:val="00CD1D2F"/>
    <w:rsid w:val="00CD1D66"/>
    <w:rsid w:val="00CD1DAE"/>
    <w:rsid w:val="00CD1E0E"/>
    <w:rsid w:val="00CD1E34"/>
    <w:rsid w:val="00CD1F16"/>
    <w:rsid w:val="00CD2110"/>
    <w:rsid w:val="00CD23D8"/>
    <w:rsid w:val="00CD250E"/>
    <w:rsid w:val="00CD2987"/>
    <w:rsid w:val="00CD2A95"/>
    <w:rsid w:val="00CD2B0E"/>
    <w:rsid w:val="00CD2B65"/>
    <w:rsid w:val="00CD2BA7"/>
    <w:rsid w:val="00CD2C5F"/>
    <w:rsid w:val="00CD2DE6"/>
    <w:rsid w:val="00CD358B"/>
    <w:rsid w:val="00CD35D8"/>
    <w:rsid w:val="00CD376B"/>
    <w:rsid w:val="00CD3782"/>
    <w:rsid w:val="00CD3B05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4F0F"/>
    <w:rsid w:val="00CD50DA"/>
    <w:rsid w:val="00CD5556"/>
    <w:rsid w:val="00CD56E6"/>
    <w:rsid w:val="00CD573C"/>
    <w:rsid w:val="00CD57B2"/>
    <w:rsid w:val="00CD58C0"/>
    <w:rsid w:val="00CD5B12"/>
    <w:rsid w:val="00CD5BDD"/>
    <w:rsid w:val="00CD5D69"/>
    <w:rsid w:val="00CD5E4D"/>
    <w:rsid w:val="00CD5E56"/>
    <w:rsid w:val="00CD60B1"/>
    <w:rsid w:val="00CD60DC"/>
    <w:rsid w:val="00CD61EC"/>
    <w:rsid w:val="00CD61F1"/>
    <w:rsid w:val="00CD6269"/>
    <w:rsid w:val="00CD62B0"/>
    <w:rsid w:val="00CD662A"/>
    <w:rsid w:val="00CD7283"/>
    <w:rsid w:val="00CD740F"/>
    <w:rsid w:val="00CD7787"/>
    <w:rsid w:val="00CD79C2"/>
    <w:rsid w:val="00CD7A00"/>
    <w:rsid w:val="00CD7A1D"/>
    <w:rsid w:val="00CD7B3B"/>
    <w:rsid w:val="00CD7E04"/>
    <w:rsid w:val="00CE024A"/>
    <w:rsid w:val="00CE0370"/>
    <w:rsid w:val="00CE06F3"/>
    <w:rsid w:val="00CE06FA"/>
    <w:rsid w:val="00CE08B6"/>
    <w:rsid w:val="00CE090F"/>
    <w:rsid w:val="00CE0AB1"/>
    <w:rsid w:val="00CE0E17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AEB"/>
    <w:rsid w:val="00CE2C34"/>
    <w:rsid w:val="00CE2C6B"/>
    <w:rsid w:val="00CE2C7F"/>
    <w:rsid w:val="00CE2E64"/>
    <w:rsid w:val="00CE3059"/>
    <w:rsid w:val="00CE3252"/>
    <w:rsid w:val="00CE3295"/>
    <w:rsid w:val="00CE3435"/>
    <w:rsid w:val="00CE3563"/>
    <w:rsid w:val="00CE35AF"/>
    <w:rsid w:val="00CE37B3"/>
    <w:rsid w:val="00CE382E"/>
    <w:rsid w:val="00CE3834"/>
    <w:rsid w:val="00CE38F6"/>
    <w:rsid w:val="00CE3952"/>
    <w:rsid w:val="00CE39D9"/>
    <w:rsid w:val="00CE3F90"/>
    <w:rsid w:val="00CE4091"/>
    <w:rsid w:val="00CE4110"/>
    <w:rsid w:val="00CE4217"/>
    <w:rsid w:val="00CE44FD"/>
    <w:rsid w:val="00CE466A"/>
    <w:rsid w:val="00CE476E"/>
    <w:rsid w:val="00CE4A49"/>
    <w:rsid w:val="00CE4C2D"/>
    <w:rsid w:val="00CE555D"/>
    <w:rsid w:val="00CE562A"/>
    <w:rsid w:val="00CE58B2"/>
    <w:rsid w:val="00CE5B17"/>
    <w:rsid w:val="00CE5B63"/>
    <w:rsid w:val="00CE5DA8"/>
    <w:rsid w:val="00CE6392"/>
    <w:rsid w:val="00CE63FA"/>
    <w:rsid w:val="00CE6452"/>
    <w:rsid w:val="00CE65B4"/>
    <w:rsid w:val="00CE6688"/>
    <w:rsid w:val="00CE68A2"/>
    <w:rsid w:val="00CE698C"/>
    <w:rsid w:val="00CE6B1E"/>
    <w:rsid w:val="00CE6D01"/>
    <w:rsid w:val="00CE6D77"/>
    <w:rsid w:val="00CE6F31"/>
    <w:rsid w:val="00CE7556"/>
    <w:rsid w:val="00CE75BC"/>
    <w:rsid w:val="00CE776B"/>
    <w:rsid w:val="00CE781E"/>
    <w:rsid w:val="00CE7826"/>
    <w:rsid w:val="00CE797C"/>
    <w:rsid w:val="00CE7B97"/>
    <w:rsid w:val="00CE7D8C"/>
    <w:rsid w:val="00CE7F4A"/>
    <w:rsid w:val="00CF008D"/>
    <w:rsid w:val="00CF0700"/>
    <w:rsid w:val="00CF0ADD"/>
    <w:rsid w:val="00CF0E59"/>
    <w:rsid w:val="00CF0FFF"/>
    <w:rsid w:val="00CF1088"/>
    <w:rsid w:val="00CF10A8"/>
    <w:rsid w:val="00CF1154"/>
    <w:rsid w:val="00CF1166"/>
    <w:rsid w:val="00CF13A0"/>
    <w:rsid w:val="00CF13F5"/>
    <w:rsid w:val="00CF1428"/>
    <w:rsid w:val="00CF1512"/>
    <w:rsid w:val="00CF1546"/>
    <w:rsid w:val="00CF1773"/>
    <w:rsid w:val="00CF1A35"/>
    <w:rsid w:val="00CF1A3B"/>
    <w:rsid w:val="00CF1A7D"/>
    <w:rsid w:val="00CF1B25"/>
    <w:rsid w:val="00CF1C06"/>
    <w:rsid w:val="00CF1CEB"/>
    <w:rsid w:val="00CF1D4E"/>
    <w:rsid w:val="00CF1D86"/>
    <w:rsid w:val="00CF1FCA"/>
    <w:rsid w:val="00CF20E5"/>
    <w:rsid w:val="00CF20F2"/>
    <w:rsid w:val="00CF2596"/>
    <w:rsid w:val="00CF25DD"/>
    <w:rsid w:val="00CF2684"/>
    <w:rsid w:val="00CF273B"/>
    <w:rsid w:val="00CF285C"/>
    <w:rsid w:val="00CF29E4"/>
    <w:rsid w:val="00CF2A2D"/>
    <w:rsid w:val="00CF2AAE"/>
    <w:rsid w:val="00CF2CB2"/>
    <w:rsid w:val="00CF2D86"/>
    <w:rsid w:val="00CF32D3"/>
    <w:rsid w:val="00CF3443"/>
    <w:rsid w:val="00CF3544"/>
    <w:rsid w:val="00CF35E2"/>
    <w:rsid w:val="00CF35E3"/>
    <w:rsid w:val="00CF364A"/>
    <w:rsid w:val="00CF3930"/>
    <w:rsid w:val="00CF3983"/>
    <w:rsid w:val="00CF3AC7"/>
    <w:rsid w:val="00CF3C11"/>
    <w:rsid w:val="00CF3C65"/>
    <w:rsid w:val="00CF3CFF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63"/>
    <w:rsid w:val="00CF4FEC"/>
    <w:rsid w:val="00CF5339"/>
    <w:rsid w:val="00CF53AC"/>
    <w:rsid w:val="00CF54B4"/>
    <w:rsid w:val="00CF54BD"/>
    <w:rsid w:val="00CF5758"/>
    <w:rsid w:val="00CF5810"/>
    <w:rsid w:val="00CF587B"/>
    <w:rsid w:val="00CF5964"/>
    <w:rsid w:val="00CF5A0C"/>
    <w:rsid w:val="00CF5DBE"/>
    <w:rsid w:val="00CF5E91"/>
    <w:rsid w:val="00CF5EE7"/>
    <w:rsid w:val="00CF6000"/>
    <w:rsid w:val="00CF623F"/>
    <w:rsid w:val="00CF6326"/>
    <w:rsid w:val="00CF6348"/>
    <w:rsid w:val="00CF6424"/>
    <w:rsid w:val="00CF65CA"/>
    <w:rsid w:val="00CF678F"/>
    <w:rsid w:val="00CF69CE"/>
    <w:rsid w:val="00CF69F2"/>
    <w:rsid w:val="00CF6A39"/>
    <w:rsid w:val="00CF6A7D"/>
    <w:rsid w:val="00CF6C09"/>
    <w:rsid w:val="00CF6C10"/>
    <w:rsid w:val="00CF6E22"/>
    <w:rsid w:val="00CF7025"/>
    <w:rsid w:val="00CF71AC"/>
    <w:rsid w:val="00CF7228"/>
    <w:rsid w:val="00CF7490"/>
    <w:rsid w:val="00CF74E8"/>
    <w:rsid w:val="00CF7527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36"/>
    <w:rsid w:val="00D01190"/>
    <w:rsid w:val="00D01467"/>
    <w:rsid w:val="00D01533"/>
    <w:rsid w:val="00D01D74"/>
    <w:rsid w:val="00D01D79"/>
    <w:rsid w:val="00D01D80"/>
    <w:rsid w:val="00D01E76"/>
    <w:rsid w:val="00D01EAD"/>
    <w:rsid w:val="00D01F48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8A6"/>
    <w:rsid w:val="00D0499F"/>
    <w:rsid w:val="00D04A17"/>
    <w:rsid w:val="00D04A2D"/>
    <w:rsid w:val="00D04A6D"/>
    <w:rsid w:val="00D04B43"/>
    <w:rsid w:val="00D04B77"/>
    <w:rsid w:val="00D04C2B"/>
    <w:rsid w:val="00D0583A"/>
    <w:rsid w:val="00D05A10"/>
    <w:rsid w:val="00D05E58"/>
    <w:rsid w:val="00D05F36"/>
    <w:rsid w:val="00D062F8"/>
    <w:rsid w:val="00D06CC1"/>
    <w:rsid w:val="00D06DD9"/>
    <w:rsid w:val="00D06F09"/>
    <w:rsid w:val="00D06FDB"/>
    <w:rsid w:val="00D07062"/>
    <w:rsid w:val="00D070D6"/>
    <w:rsid w:val="00D07244"/>
    <w:rsid w:val="00D073E6"/>
    <w:rsid w:val="00D07544"/>
    <w:rsid w:val="00D0755D"/>
    <w:rsid w:val="00D07CD9"/>
    <w:rsid w:val="00D07DDD"/>
    <w:rsid w:val="00D07DE3"/>
    <w:rsid w:val="00D07E37"/>
    <w:rsid w:val="00D100F5"/>
    <w:rsid w:val="00D10552"/>
    <w:rsid w:val="00D1065C"/>
    <w:rsid w:val="00D106F9"/>
    <w:rsid w:val="00D10855"/>
    <w:rsid w:val="00D10A19"/>
    <w:rsid w:val="00D10C1F"/>
    <w:rsid w:val="00D10C37"/>
    <w:rsid w:val="00D10EB9"/>
    <w:rsid w:val="00D10EBB"/>
    <w:rsid w:val="00D11473"/>
    <w:rsid w:val="00D114D6"/>
    <w:rsid w:val="00D1164F"/>
    <w:rsid w:val="00D116D8"/>
    <w:rsid w:val="00D11EA3"/>
    <w:rsid w:val="00D1201C"/>
    <w:rsid w:val="00D12468"/>
    <w:rsid w:val="00D1269B"/>
    <w:rsid w:val="00D126DF"/>
    <w:rsid w:val="00D12964"/>
    <w:rsid w:val="00D12D20"/>
    <w:rsid w:val="00D13180"/>
    <w:rsid w:val="00D13189"/>
    <w:rsid w:val="00D1346A"/>
    <w:rsid w:val="00D139BB"/>
    <w:rsid w:val="00D13A21"/>
    <w:rsid w:val="00D13AA8"/>
    <w:rsid w:val="00D13E27"/>
    <w:rsid w:val="00D13FD5"/>
    <w:rsid w:val="00D14300"/>
    <w:rsid w:val="00D14464"/>
    <w:rsid w:val="00D14587"/>
    <w:rsid w:val="00D14640"/>
    <w:rsid w:val="00D1490D"/>
    <w:rsid w:val="00D14C4D"/>
    <w:rsid w:val="00D14D43"/>
    <w:rsid w:val="00D1509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6245"/>
    <w:rsid w:val="00D16F33"/>
    <w:rsid w:val="00D16F50"/>
    <w:rsid w:val="00D170EA"/>
    <w:rsid w:val="00D171D6"/>
    <w:rsid w:val="00D172D1"/>
    <w:rsid w:val="00D17452"/>
    <w:rsid w:val="00D17497"/>
    <w:rsid w:val="00D174D4"/>
    <w:rsid w:val="00D175A7"/>
    <w:rsid w:val="00D17715"/>
    <w:rsid w:val="00D17815"/>
    <w:rsid w:val="00D179A0"/>
    <w:rsid w:val="00D17A3E"/>
    <w:rsid w:val="00D17AF4"/>
    <w:rsid w:val="00D17ECC"/>
    <w:rsid w:val="00D17F7E"/>
    <w:rsid w:val="00D20170"/>
    <w:rsid w:val="00D201E6"/>
    <w:rsid w:val="00D2032F"/>
    <w:rsid w:val="00D2052F"/>
    <w:rsid w:val="00D2061E"/>
    <w:rsid w:val="00D20676"/>
    <w:rsid w:val="00D207C0"/>
    <w:rsid w:val="00D2082B"/>
    <w:rsid w:val="00D20AFC"/>
    <w:rsid w:val="00D20C84"/>
    <w:rsid w:val="00D21405"/>
    <w:rsid w:val="00D21434"/>
    <w:rsid w:val="00D2156B"/>
    <w:rsid w:val="00D21802"/>
    <w:rsid w:val="00D218EB"/>
    <w:rsid w:val="00D21A70"/>
    <w:rsid w:val="00D21A77"/>
    <w:rsid w:val="00D21B14"/>
    <w:rsid w:val="00D21DDB"/>
    <w:rsid w:val="00D21EC8"/>
    <w:rsid w:val="00D21F88"/>
    <w:rsid w:val="00D22144"/>
    <w:rsid w:val="00D225E9"/>
    <w:rsid w:val="00D228CA"/>
    <w:rsid w:val="00D22F43"/>
    <w:rsid w:val="00D2327B"/>
    <w:rsid w:val="00D23303"/>
    <w:rsid w:val="00D236C2"/>
    <w:rsid w:val="00D23783"/>
    <w:rsid w:val="00D237E5"/>
    <w:rsid w:val="00D238F0"/>
    <w:rsid w:val="00D239DF"/>
    <w:rsid w:val="00D239F9"/>
    <w:rsid w:val="00D23ACE"/>
    <w:rsid w:val="00D23BA6"/>
    <w:rsid w:val="00D23D4E"/>
    <w:rsid w:val="00D23EA8"/>
    <w:rsid w:val="00D23F66"/>
    <w:rsid w:val="00D24128"/>
    <w:rsid w:val="00D241A9"/>
    <w:rsid w:val="00D24273"/>
    <w:rsid w:val="00D2454E"/>
    <w:rsid w:val="00D2476D"/>
    <w:rsid w:val="00D2484B"/>
    <w:rsid w:val="00D24917"/>
    <w:rsid w:val="00D24A75"/>
    <w:rsid w:val="00D24AEC"/>
    <w:rsid w:val="00D24C06"/>
    <w:rsid w:val="00D24EEB"/>
    <w:rsid w:val="00D24F62"/>
    <w:rsid w:val="00D24FB3"/>
    <w:rsid w:val="00D251A7"/>
    <w:rsid w:val="00D25859"/>
    <w:rsid w:val="00D25A2F"/>
    <w:rsid w:val="00D25B35"/>
    <w:rsid w:val="00D25B92"/>
    <w:rsid w:val="00D25E57"/>
    <w:rsid w:val="00D25FEC"/>
    <w:rsid w:val="00D26141"/>
    <w:rsid w:val="00D261A5"/>
    <w:rsid w:val="00D26578"/>
    <w:rsid w:val="00D268B0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27D33"/>
    <w:rsid w:val="00D30042"/>
    <w:rsid w:val="00D30136"/>
    <w:rsid w:val="00D3016A"/>
    <w:rsid w:val="00D30508"/>
    <w:rsid w:val="00D30A9A"/>
    <w:rsid w:val="00D30CE5"/>
    <w:rsid w:val="00D3115F"/>
    <w:rsid w:val="00D31528"/>
    <w:rsid w:val="00D315DB"/>
    <w:rsid w:val="00D316F7"/>
    <w:rsid w:val="00D31730"/>
    <w:rsid w:val="00D31A87"/>
    <w:rsid w:val="00D31B71"/>
    <w:rsid w:val="00D31CB2"/>
    <w:rsid w:val="00D31E60"/>
    <w:rsid w:val="00D31EF4"/>
    <w:rsid w:val="00D31FD3"/>
    <w:rsid w:val="00D31FF7"/>
    <w:rsid w:val="00D32225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414"/>
    <w:rsid w:val="00D33769"/>
    <w:rsid w:val="00D3387D"/>
    <w:rsid w:val="00D33BA4"/>
    <w:rsid w:val="00D33E92"/>
    <w:rsid w:val="00D34660"/>
    <w:rsid w:val="00D34811"/>
    <w:rsid w:val="00D348B2"/>
    <w:rsid w:val="00D34C2A"/>
    <w:rsid w:val="00D34D04"/>
    <w:rsid w:val="00D34D86"/>
    <w:rsid w:val="00D34F88"/>
    <w:rsid w:val="00D35003"/>
    <w:rsid w:val="00D35144"/>
    <w:rsid w:val="00D35223"/>
    <w:rsid w:val="00D35447"/>
    <w:rsid w:val="00D35497"/>
    <w:rsid w:val="00D355C3"/>
    <w:rsid w:val="00D35792"/>
    <w:rsid w:val="00D357BF"/>
    <w:rsid w:val="00D35909"/>
    <w:rsid w:val="00D35996"/>
    <w:rsid w:val="00D35B2D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9AA"/>
    <w:rsid w:val="00D36ADA"/>
    <w:rsid w:val="00D36B50"/>
    <w:rsid w:val="00D36BF1"/>
    <w:rsid w:val="00D36C23"/>
    <w:rsid w:val="00D36D5F"/>
    <w:rsid w:val="00D36E7D"/>
    <w:rsid w:val="00D36F03"/>
    <w:rsid w:val="00D37052"/>
    <w:rsid w:val="00D370C7"/>
    <w:rsid w:val="00D373D9"/>
    <w:rsid w:val="00D3748A"/>
    <w:rsid w:val="00D3762F"/>
    <w:rsid w:val="00D376D6"/>
    <w:rsid w:val="00D376EC"/>
    <w:rsid w:val="00D377BB"/>
    <w:rsid w:val="00D379AB"/>
    <w:rsid w:val="00D379BB"/>
    <w:rsid w:val="00D37A43"/>
    <w:rsid w:val="00D37CB5"/>
    <w:rsid w:val="00D37CBA"/>
    <w:rsid w:val="00D37D68"/>
    <w:rsid w:val="00D37D8A"/>
    <w:rsid w:val="00D37DFC"/>
    <w:rsid w:val="00D37EE5"/>
    <w:rsid w:val="00D40197"/>
    <w:rsid w:val="00D405AD"/>
    <w:rsid w:val="00D40916"/>
    <w:rsid w:val="00D40972"/>
    <w:rsid w:val="00D409AE"/>
    <w:rsid w:val="00D40A2E"/>
    <w:rsid w:val="00D40BA3"/>
    <w:rsid w:val="00D40DE6"/>
    <w:rsid w:val="00D40E5A"/>
    <w:rsid w:val="00D40F05"/>
    <w:rsid w:val="00D410D5"/>
    <w:rsid w:val="00D412C4"/>
    <w:rsid w:val="00D41592"/>
    <w:rsid w:val="00D4188C"/>
    <w:rsid w:val="00D419AE"/>
    <w:rsid w:val="00D419B0"/>
    <w:rsid w:val="00D422FD"/>
    <w:rsid w:val="00D4287B"/>
    <w:rsid w:val="00D429E2"/>
    <w:rsid w:val="00D42A2E"/>
    <w:rsid w:val="00D42CA5"/>
    <w:rsid w:val="00D42CE7"/>
    <w:rsid w:val="00D4316B"/>
    <w:rsid w:val="00D43566"/>
    <w:rsid w:val="00D4380F"/>
    <w:rsid w:val="00D43870"/>
    <w:rsid w:val="00D43CB3"/>
    <w:rsid w:val="00D43E40"/>
    <w:rsid w:val="00D43F50"/>
    <w:rsid w:val="00D440BC"/>
    <w:rsid w:val="00D44140"/>
    <w:rsid w:val="00D44243"/>
    <w:rsid w:val="00D44251"/>
    <w:rsid w:val="00D44272"/>
    <w:rsid w:val="00D4428C"/>
    <w:rsid w:val="00D44343"/>
    <w:rsid w:val="00D445A3"/>
    <w:rsid w:val="00D44680"/>
    <w:rsid w:val="00D44826"/>
    <w:rsid w:val="00D44845"/>
    <w:rsid w:val="00D44904"/>
    <w:rsid w:val="00D44ADD"/>
    <w:rsid w:val="00D44B08"/>
    <w:rsid w:val="00D44D58"/>
    <w:rsid w:val="00D44FAF"/>
    <w:rsid w:val="00D45075"/>
    <w:rsid w:val="00D4533C"/>
    <w:rsid w:val="00D453B8"/>
    <w:rsid w:val="00D45755"/>
    <w:rsid w:val="00D457D0"/>
    <w:rsid w:val="00D45A0D"/>
    <w:rsid w:val="00D45A7D"/>
    <w:rsid w:val="00D45B56"/>
    <w:rsid w:val="00D45BC5"/>
    <w:rsid w:val="00D45D5F"/>
    <w:rsid w:val="00D45F73"/>
    <w:rsid w:val="00D4605F"/>
    <w:rsid w:val="00D4615C"/>
    <w:rsid w:val="00D463AD"/>
    <w:rsid w:val="00D464E4"/>
    <w:rsid w:val="00D46662"/>
    <w:rsid w:val="00D46A44"/>
    <w:rsid w:val="00D46A6B"/>
    <w:rsid w:val="00D46AC7"/>
    <w:rsid w:val="00D46AF8"/>
    <w:rsid w:val="00D46BB4"/>
    <w:rsid w:val="00D46C47"/>
    <w:rsid w:val="00D46FF7"/>
    <w:rsid w:val="00D472ED"/>
    <w:rsid w:val="00D47485"/>
    <w:rsid w:val="00D474D4"/>
    <w:rsid w:val="00D47706"/>
    <w:rsid w:val="00D4790A"/>
    <w:rsid w:val="00D47943"/>
    <w:rsid w:val="00D47A73"/>
    <w:rsid w:val="00D47ADC"/>
    <w:rsid w:val="00D47B0F"/>
    <w:rsid w:val="00D47CBE"/>
    <w:rsid w:val="00D47E03"/>
    <w:rsid w:val="00D501D0"/>
    <w:rsid w:val="00D50342"/>
    <w:rsid w:val="00D50350"/>
    <w:rsid w:val="00D506F6"/>
    <w:rsid w:val="00D50840"/>
    <w:rsid w:val="00D50985"/>
    <w:rsid w:val="00D50993"/>
    <w:rsid w:val="00D509F8"/>
    <w:rsid w:val="00D50A49"/>
    <w:rsid w:val="00D50CA1"/>
    <w:rsid w:val="00D50E49"/>
    <w:rsid w:val="00D511E6"/>
    <w:rsid w:val="00D5125B"/>
    <w:rsid w:val="00D51330"/>
    <w:rsid w:val="00D51566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42"/>
    <w:rsid w:val="00D533C5"/>
    <w:rsid w:val="00D5369A"/>
    <w:rsid w:val="00D53B7C"/>
    <w:rsid w:val="00D53C9B"/>
    <w:rsid w:val="00D53CD3"/>
    <w:rsid w:val="00D53CF8"/>
    <w:rsid w:val="00D53D52"/>
    <w:rsid w:val="00D53D66"/>
    <w:rsid w:val="00D53ED2"/>
    <w:rsid w:val="00D53F5A"/>
    <w:rsid w:val="00D541F1"/>
    <w:rsid w:val="00D54573"/>
    <w:rsid w:val="00D54753"/>
    <w:rsid w:val="00D547E7"/>
    <w:rsid w:val="00D549CD"/>
    <w:rsid w:val="00D54A89"/>
    <w:rsid w:val="00D54B12"/>
    <w:rsid w:val="00D54B55"/>
    <w:rsid w:val="00D54CC6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BA2"/>
    <w:rsid w:val="00D55C80"/>
    <w:rsid w:val="00D55E09"/>
    <w:rsid w:val="00D55E6A"/>
    <w:rsid w:val="00D5608E"/>
    <w:rsid w:val="00D5613D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125"/>
    <w:rsid w:val="00D572D6"/>
    <w:rsid w:val="00D572E3"/>
    <w:rsid w:val="00D5731A"/>
    <w:rsid w:val="00D574F7"/>
    <w:rsid w:val="00D576DB"/>
    <w:rsid w:val="00D578DE"/>
    <w:rsid w:val="00D57B2C"/>
    <w:rsid w:val="00D57BDA"/>
    <w:rsid w:val="00D57D1B"/>
    <w:rsid w:val="00D600D1"/>
    <w:rsid w:val="00D603EF"/>
    <w:rsid w:val="00D6041E"/>
    <w:rsid w:val="00D606B9"/>
    <w:rsid w:val="00D60AD1"/>
    <w:rsid w:val="00D60BFA"/>
    <w:rsid w:val="00D60CE2"/>
    <w:rsid w:val="00D60D4A"/>
    <w:rsid w:val="00D60EAA"/>
    <w:rsid w:val="00D60F70"/>
    <w:rsid w:val="00D60FF7"/>
    <w:rsid w:val="00D610C6"/>
    <w:rsid w:val="00D610D0"/>
    <w:rsid w:val="00D613A0"/>
    <w:rsid w:val="00D61569"/>
    <w:rsid w:val="00D61587"/>
    <w:rsid w:val="00D617D6"/>
    <w:rsid w:val="00D6199D"/>
    <w:rsid w:val="00D61A86"/>
    <w:rsid w:val="00D61B7D"/>
    <w:rsid w:val="00D61D79"/>
    <w:rsid w:val="00D61EAB"/>
    <w:rsid w:val="00D61F4A"/>
    <w:rsid w:val="00D62011"/>
    <w:rsid w:val="00D620CC"/>
    <w:rsid w:val="00D62113"/>
    <w:rsid w:val="00D6212B"/>
    <w:rsid w:val="00D62602"/>
    <w:rsid w:val="00D62791"/>
    <w:rsid w:val="00D62B04"/>
    <w:rsid w:val="00D62C6D"/>
    <w:rsid w:val="00D62DEE"/>
    <w:rsid w:val="00D630CB"/>
    <w:rsid w:val="00D63267"/>
    <w:rsid w:val="00D6358C"/>
    <w:rsid w:val="00D63734"/>
    <w:rsid w:val="00D63914"/>
    <w:rsid w:val="00D63E4C"/>
    <w:rsid w:val="00D63EAE"/>
    <w:rsid w:val="00D63EC9"/>
    <w:rsid w:val="00D64309"/>
    <w:rsid w:val="00D64315"/>
    <w:rsid w:val="00D643EB"/>
    <w:rsid w:val="00D6450E"/>
    <w:rsid w:val="00D646B0"/>
    <w:rsid w:val="00D6483C"/>
    <w:rsid w:val="00D64870"/>
    <w:rsid w:val="00D64BB9"/>
    <w:rsid w:val="00D64BD0"/>
    <w:rsid w:val="00D64F8C"/>
    <w:rsid w:val="00D652F5"/>
    <w:rsid w:val="00D65315"/>
    <w:rsid w:val="00D65323"/>
    <w:rsid w:val="00D65528"/>
    <w:rsid w:val="00D6554D"/>
    <w:rsid w:val="00D655AE"/>
    <w:rsid w:val="00D65672"/>
    <w:rsid w:val="00D65F62"/>
    <w:rsid w:val="00D66039"/>
    <w:rsid w:val="00D663F5"/>
    <w:rsid w:val="00D664D5"/>
    <w:rsid w:val="00D666F6"/>
    <w:rsid w:val="00D66E25"/>
    <w:rsid w:val="00D66E30"/>
    <w:rsid w:val="00D66F52"/>
    <w:rsid w:val="00D670CC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09"/>
    <w:rsid w:val="00D7044D"/>
    <w:rsid w:val="00D70470"/>
    <w:rsid w:val="00D7070E"/>
    <w:rsid w:val="00D7087D"/>
    <w:rsid w:val="00D70A18"/>
    <w:rsid w:val="00D70ED0"/>
    <w:rsid w:val="00D7121D"/>
    <w:rsid w:val="00D713B2"/>
    <w:rsid w:val="00D71459"/>
    <w:rsid w:val="00D715DE"/>
    <w:rsid w:val="00D71637"/>
    <w:rsid w:val="00D71814"/>
    <w:rsid w:val="00D71A03"/>
    <w:rsid w:val="00D71A6A"/>
    <w:rsid w:val="00D71B47"/>
    <w:rsid w:val="00D71C80"/>
    <w:rsid w:val="00D71D70"/>
    <w:rsid w:val="00D72084"/>
    <w:rsid w:val="00D7220E"/>
    <w:rsid w:val="00D72292"/>
    <w:rsid w:val="00D72935"/>
    <w:rsid w:val="00D72E89"/>
    <w:rsid w:val="00D72FFB"/>
    <w:rsid w:val="00D73044"/>
    <w:rsid w:val="00D7328B"/>
    <w:rsid w:val="00D73921"/>
    <w:rsid w:val="00D73A5B"/>
    <w:rsid w:val="00D73A86"/>
    <w:rsid w:val="00D73A88"/>
    <w:rsid w:val="00D73A96"/>
    <w:rsid w:val="00D73AAE"/>
    <w:rsid w:val="00D73AF3"/>
    <w:rsid w:val="00D74022"/>
    <w:rsid w:val="00D749E1"/>
    <w:rsid w:val="00D74ACA"/>
    <w:rsid w:val="00D74DC9"/>
    <w:rsid w:val="00D74EE9"/>
    <w:rsid w:val="00D75220"/>
    <w:rsid w:val="00D75310"/>
    <w:rsid w:val="00D75338"/>
    <w:rsid w:val="00D75578"/>
    <w:rsid w:val="00D757F7"/>
    <w:rsid w:val="00D758EB"/>
    <w:rsid w:val="00D75914"/>
    <w:rsid w:val="00D75B0C"/>
    <w:rsid w:val="00D75BB2"/>
    <w:rsid w:val="00D75D16"/>
    <w:rsid w:val="00D75E78"/>
    <w:rsid w:val="00D75F8B"/>
    <w:rsid w:val="00D76389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98C"/>
    <w:rsid w:val="00D77BAC"/>
    <w:rsid w:val="00D77D03"/>
    <w:rsid w:val="00D77DC9"/>
    <w:rsid w:val="00D77E18"/>
    <w:rsid w:val="00D77E76"/>
    <w:rsid w:val="00D8001F"/>
    <w:rsid w:val="00D800B7"/>
    <w:rsid w:val="00D80155"/>
    <w:rsid w:val="00D8086C"/>
    <w:rsid w:val="00D808FF"/>
    <w:rsid w:val="00D80A21"/>
    <w:rsid w:val="00D80A33"/>
    <w:rsid w:val="00D80BEF"/>
    <w:rsid w:val="00D80C40"/>
    <w:rsid w:val="00D80DC5"/>
    <w:rsid w:val="00D80ED0"/>
    <w:rsid w:val="00D80EF1"/>
    <w:rsid w:val="00D80FCE"/>
    <w:rsid w:val="00D8104C"/>
    <w:rsid w:val="00D812A6"/>
    <w:rsid w:val="00D8167B"/>
    <w:rsid w:val="00D81691"/>
    <w:rsid w:val="00D8174C"/>
    <w:rsid w:val="00D817C4"/>
    <w:rsid w:val="00D8199E"/>
    <w:rsid w:val="00D81BB4"/>
    <w:rsid w:val="00D81D9E"/>
    <w:rsid w:val="00D822CE"/>
    <w:rsid w:val="00D82391"/>
    <w:rsid w:val="00D823A1"/>
    <w:rsid w:val="00D825A8"/>
    <w:rsid w:val="00D8273B"/>
    <w:rsid w:val="00D82764"/>
    <w:rsid w:val="00D827F0"/>
    <w:rsid w:val="00D82976"/>
    <w:rsid w:val="00D82B5F"/>
    <w:rsid w:val="00D82E9E"/>
    <w:rsid w:val="00D82FB0"/>
    <w:rsid w:val="00D8312E"/>
    <w:rsid w:val="00D838C8"/>
    <w:rsid w:val="00D83A2F"/>
    <w:rsid w:val="00D83CB1"/>
    <w:rsid w:val="00D83DE3"/>
    <w:rsid w:val="00D83E61"/>
    <w:rsid w:val="00D840D4"/>
    <w:rsid w:val="00D841B6"/>
    <w:rsid w:val="00D84303"/>
    <w:rsid w:val="00D84362"/>
    <w:rsid w:val="00D844A0"/>
    <w:rsid w:val="00D8450E"/>
    <w:rsid w:val="00D84594"/>
    <w:rsid w:val="00D848C7"/>
    <w:rsid w:val="00D84917"/>
    <w:rsid w:val="00D84A7B"/>
    <w:rsid w:val="00D84B54"/>
    <w:rsid w:val="00D84B73"/>
    <w:rsid w:val="00D84DFB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5FE4"/>
    <w:rsid w:val="00D864BD"/>
    <w:rsid w:val="00D86539"/>
    <w:rsid w:val="00D8653C"/>
    <w:rsid w:val="00D86663"/>
    <w:rsid w:val="00D8675C"/>
    <w:rsid w:val="00D867F3"/>
    <w:rsid w:val="00D86B05"/>
    <w:rsid w:val="00D86B26"/>
    <w:rsid w:val="00D86BA4"/>
    <w:rsid w:val="00D86CC8"/>
    <w:rsid w:val="00D86CF5"/>
    <w:rsid w:val="00D86DB5"/>
    <w:rsid w:val="00D86E67"/>
    <w:rsid w:val="00D86ECC"/>
    <w:rsid w:val="00D87042"/>
    <w:rsid w:val="00D87055"/>
    <w:rsid w:val="00D872C5"/>
    <w:rsid w:val="00D872F0"/>
    <w:rsid w:val="00D87516"/>
    <w:rsid w:val="00D876CB"/>
    <w:rsid w:val="00D87745"/>
    <w:rsid w:val="00D87772"/>
    <w:rsid w:val="00D87BF4"/>
    <w:rsid w:val="00D87F84"/>
    <w:rsid w:val="00D87FD0"/>
    <w:rsid w:val="00D90097"/>
    <w:rsid w:val="00D902DA"/>
    <w:rsid w:val="00D9032E"/>
    <w:rsid w:val="00D90358"/>
    <w:rsid w:val="00D90383"/>
    <w:rsid w:val="00D9054F"/>
    <w:rsid w:val="00D906A4"/>
    <w:rsid w:val="00D9077E"/>
    <w:rsid w:val="00D90835"/>
    <w:rsid w:val="00D908A0"/>
    <w:rsid w:val="00D90981"/>
    <w:rsid w:val="00D90C26"/>
    <w:rsid w:val="00D90CAD"/>
    <w:rsid w:val="00D90E70"/>
    <w:rsid w:val="00D90F9C"/>
    <w:rsid w:val="00D91131"/>
    <w:rsid w:val="00D91365"/>
    <w:rsid w:val="00D91446"/>
    <w:rsid w:val="00D91922"/>
    <w:rsid w:val="00D91BD7"/>
    <w:rsid w:val="00D91E0C"/>
    <w:rsid w:val="00D92395"/>
    <w:rsid w:val="00D92413"/>
    <w:rsid w:val="00D92456"/>
    <w:rsid w:val="00D924B4"/>
    <w:rsid w:val="00D9271F"/>
    <w:rsid w:val="00D9273F"/>
    <w:rsid w:val="00D928D6"/>
    <w:rsid w:val="00D92A89"/>
    <w:rsid w:val="00D92B99"/>
    <w:rsid w:val="00D92C0E"/>
    <w:rsid w:val="00D92C63"/>
    <w:rsid w:val="00D92E4D"/>
    <w:rsid w:val="00D93174"/>
    <w:rsid w:val="00D9326F"/>
    <w:rsid w:val="00D932A2"/>
    <w:rsid w:val="00D93416"/>
    <w:rsid w:val="00D9345E"/>
    <w:rsid w:val="00D935AB"/>
    <w:rsid w:val="00D938A7"/>
    <w:rsid w:val="00D93A02"/>
    <w:rsid w:val="00D93AA3"/>
    <w:rsid w:val="00D93D4C"/>
    <w:rsid w:val="00D9417D"/>
    <w:rsid w:val="00D94441"/>
    <w:rsid w:val="00D94567"/>
    <w:rsid w:val="00D94601"/>
    <w:rsid w:val="00D947BB"/>
    <w:rsid w:val="00D948B3"/>
    <w:rsid w:val="00D94A08"/>
    <w:rsid w:val="00D94BC8"/>
    <w:rsid w:val="00D94CD6"/>
    <w:rsid w:val="00D94F7D"/>
    <w:rsid w:val="00D95018"/>
    <w:rsid w:val="00D950E4"/>
    <w:rsid w:val="00D9536F"/>
    <w:rsid w:val="00D95788"/>
    <w:rsid w:val="00D95844"/>
    <w:rsid w:val="00D958F6"/>
    <w:rsid w:val="00D95B89"/>
    <w:rsid w:val="00D95C50"/>
    <w:rsid w:val="00D95EBC"/>
    <w:rsid w:val="00D95F11"/>
    <w:rsid w:val="00D95F82"/>
    <w:rsid w:val="00D96694"/>
    <w:rsid w:val="00D96838"/>
    <w:rsid w:val="00D96A36"/>
    <w:rsid w:val="00D96B11"/>
    <w:rsid w:val="00D96B94"/>
    <w:rsid w:val="00D96BD1"/>
    <w:rsid w:val="00D96CA8"/>
    <w:rsid w:val="00D96E58"/>
    <w:rsid w:val="00D972A8"/>
    <w:rsid w:val="00D9737A"/>
    <w:rsid w:val="00D974A1"/>
    <w:rsid w:val="00D97A68"/>
    <w:rsid w:val="00D97CD7"/>
    <w:rsid w:val="00D97FDC"/>
    <w:rsid w:val="00DA0385"/>
    <w:rsid w:val="00DA055F"/>
    <w:rsid w:val="00DA084A"/>
    <w:rsid w:val="00DA0A6D"/>
    <w:rsid w:val="00DA0C4F"/>
    <w:rsid w:val="00DA0D7B"/>
    <w:rsid w:val="00DA0E57"/>
    <w:rsid w:val="00DA0E83"/>
    <w:rsid w:val="00DA0EA2"/>
    <w:rsid w:val="00DA0F3E"/>
    <w:rsid w:val="00DA0FA1"/>
    <w:rsid w:val="00DA0FC4"/>
    <w:rsid w:val="00DA0FCB"/>
    <w:rsid w:val="00DA0FED"/>
    <w:rsid w:val="00DA100C"/>
    <w:rsid w:val="00DA1227"/>
    <w:rsid w:val="00DA13A1"/>
    <w:rsid w:val="00DA140D"/>
    <w:rsid w:val="00DA160B"/>
    <w:rsid w:val="00DA1655"/>
    <w:rsid w:val="00DA17FE"/>
    <w:rsid w:val="00DA190E"/>
    <w:rsid w:val="00DA1A65"/>
    <w:rsid w:val="00DA1B0A"/>
    <w:rsid w:val="00DA1C5A"/>
    <w:rsid w:val="00DA1DA5"/>
    <w:rsid w:val="00DA1EB0"/>
    <w:rsid w:val="00DA1F73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A8B"/>
    <w:rsid w:val="00DA2B17"/>
    <w:rsid w:val="00DA2B9E"/>
    <w:rsid w:val="00DA2BA1"/>
    <w:rsid w:val="00DA2C64"/>
    <w:rsid w:val="00DA3435"/>
    <w:rsid w:val="00DA35AE"/>
    <w:rsid w:val="00DA37BA"/>
    <w:rsid w:val="00DA385C"/>
    <w:rsid w:val="00DA39D8"/>
    <w:rsid w:val="00DA3A5E"/>
    <w:rsid w:val="00DA3B77"/>
    <w:rsid w:val="00DA3C4B"/>
    <w:rsid w:val="00DA3DA0"/>
    <w:rsid w:val="00DA3DF6"/>
    <w:rsid w:val="00DA3FE9"/>
    <w:rsid w:val="00DA4027"/>
    <w:rsid w:val="00DA4452"/>
    <w:rsid w:val="00DA45F9"/>
    <w:rsid w:val="00DA460B"/>
    <w:rsid w:val="00DA48D6"/>
    <w:rsid w:val="00DA4BD8"/>
    <w:rsid w:val="00DA4CEC"/>
    <w:rsid w:val="00DA4D38"/>
    <w:rsid w:val="00DA4E74"/>
    <w:rsid w:val="00DA54A4"/>
    <w:rsid w:val="00DA54D6"/>
    <w:rsid w:val="00DA54FD"/>
    <w:rsid w:val="00DA58C6"/>
    <w:rsid w:val="00DA5A10"/>
    <w:rsid w:val="00DA5A6B"/>
    <w:rsid w:val="00DA5AB5"/>
    <w:rsid w:val="00DA5BB9"/>
    <w:rsid w:val="00DA5D34"/>
    <w:rsid w:val="00DA5DC6"/>
    <w:rsid w:val="00DA5F0C"/>
    <w:rsid w:val="00DA60C5"/>
    <w:rsid w:val="00DA6187"/>
    <w:rsid w:val="00DA619F"/>
    <w:rsid w:val="00DA61DA"/>
    <w:rsid w:val="00DA627C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10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A7E35"/>
    <w:rsid w:val="00DA7F7A"/>
    <w:rsid w:val="00DB0011"/>
    <w:rsid w:val="00DB0104"/>
    <w:rsid w:val="00DB09AD"/>
    <w:rsid w:val="00DB0A2D"/>
    <w:rsid w:val="00DB1076"/>
    <w:rsid w:val="00DB1202"/>
    <w:rsid w:val="00DB1419"/>
    <w:rsid w:val="00DB16A5"/>
    <w:rsid w:val="00DB1A7A"/>
    <w:rsid w:val="00DB1D8A"/>
    <w:rsid w:val="00DB20BA"/>
    <w:rsid w:val="00DB216F"/>
    <w:rsid w:val="00DB21EC"/>
    <w:rsid w:val="00DB2604"/>
    <w:rsid w:val="00DB26E2"/>
    <w:rsid w:val="00DB2739"/>
    <w:rsid w:val="00DB2825"/>
    <w:rsid w:val="00DB295D"/>
    <w:rsid w:val="00DB2A8B"/>
    <w:rsid w:val="00DB2FB1"/>
    <w:rsid w:val="00DB3028"/>
    <w:rsid w:val="00DB304F"/>
    <w:rsid w:val="00DB30FC"/>
    <w:rsid w:val="00DB3214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27"/>
    <w:rsid w:val="00DB46D5"/>
    <w:rsid w:val="00DB4A0C"/>
    <w:rsid w:val="00DB4BAE"/>
    <w:rsid w:val="00DB4BB7"/>
    <w:rsid w:val="00DB4CBD"/>
    <w:rsid w:val="00DB4D2F"/>
    <w:rsid w:val="00DB4FE7"/>
    <w:rsid w:val="00DB51CC"/>
    <w:rsid w:val="00DB540B"/>
    <w:rsid w:val="00DB5499"/>
    <w:rsid w:val="00DB5681"/>
    <w:rsid w:val="00DB572B"/>
    <w:rsid w:val="00DB5794"/>
    <w:rsid w:val="00DB57C0"/>
    <w:rsid w:val="00DB5800"/>
    <w:rsid w:val="00DB5D05"/>
    <w:rsid w:val="00DB62AA"/>
    <w:rsid w:val="00DB64C4"/>
    <w:rsid w:val="00DB6ABF"/>
    <w:rsid w:val="00DB6EA7"/>
    <w:rsid w:val="00DB6ECA"/>
    <w:rsid w:val="00DB6F77"/>
    <w:rsid w:val="00DB722E"/>
    <w:rsid w:val="00DB7248"/>
    <w:rsid w:val="00DB7359"/>
    <w:rsid w:val="00DB7514"/>
    <w:rsid w:val="00DB779C"/>
    <w:rsid w:val="00DB785F"/>
    <w:rsid w:val="00DB79A0"/>
    <w:rsid w:val="00DB7B3E"/>
    <w:rsid w:val="00DB7CDE"/>
    <w:rsid w:val="00DB7DA5"/>
    <w:rsid w:val="00DB7DAE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AD5"/>
    <w:rsid w:val="00DC0B0D"/>
    <w:rsid w:val="00DC0B46"/>
    <w:rsid w:val="00DC0BDD"/>
    <w:rsid w:val="00DC0E26"/>
    <w:rsid w:val="00DC10EC"/>
    <w:rsid w:val="00DC1153"/>
    <w:rsid w:val="00DC11B2"/>
    <w:rsid w:val="00DC11D2"/>
    <w:rsid w:val="00DC1382"/>
    <w:rsid w:val="00DC139F"/>
    <w:rsid w:val="00DC14CE"/>
    <w:rsid w:val="00DC179A"/>
    <w:rsid w:val="00DC1C2B"/>
    <w:rsid w:val="00DC1DA3"/>
    <w:rsid w:val="00DC1FAE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A78"/>
    <w:rsid w:val="00DC3CAC"/>
    <w:rsid w:val="00DC3DF2"/>
    <w:rsid w:val="00DC3E31"/>
    <w:rsid w:val="00DC3FC1"/>
    <w:rsid w:val="00DC3FEE"/>
    <w:rsid w:val="00DC4038"/>
    <w:rsid w:val="00DC427B"/>
    <w:rsid w:val="00DC4639"/>
    <w:rsid w:val="00DC49DE"/>
    <w:rsid w:val="00DC4B98"/>
    <w:rsid w:val="00DC4C76"/>
    <w:rsid w:val="00DC4D7B"/>
    <w:rsid w:val="00DC4E49"/>
    <w:rsid w:val="00DC514D"/>
    <w:rsid w:val="00DC5180"/>
    <w:rsid w:val="00DC5678"/>
    <w:rsid w:val="00DC5A88"/>
    <w:rsid w:val="00DC5D33"/>
    <w:rsid w:val="00DC62DD"/>
    <w:rsid w:val="00DC643C"/>
    <w:rsid w:val="00DC67B3"/>
    <w:rsid w:val="00DC6962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38C"/>
    <w:rsid w:val="00DC7583"/>
    <w:rsid w:val="00DC7701"/>
    <w:rsid w:val="00DC77CA"/>
    <w:rsid w:val="00DC79AC"/>
    <w:rsid w:val="00DC7ABE"/>
    <w:rsid w:val="00DC7CC1"/>
    <w:rsid w:val="00DC7DA2"/>
    <w:rsid w:val="00DC7E2B"/>
    <w:rsid w:val="00DD001C"/>
    <w:rsid w:val="00DD02FB"/>
    <w:rsid w:val="00DD069A"/>
    <w:rsid w:val="00DD0808"/>
    <w:rsid w:val="00DD0987"/>
    <w:rsid w:val="00DD0A1D"/>
    <w:rsid w:val="00DD0A39"/>
    <w:rsid w:val="00DD0AAD"/>
    <w:rsid w:val="00DD0B33"/>
    <w:rsid w:val="00DD128B"/>
    <w:rsid w:val="00DD12E5"/>
    <w:rsid w:val="00DD1450"/>
    <w:rsid w:val="00DD146A"/>
    <w:rsid w:val="00DD1482"/>
    <w:rsid w:val="00DD14E9"/>
    <w:rsid w:val="00DD15FE"/>
    <w:rsid w:val="00DD1A3C"/>
    <w:rsid w:val="00DD1AEB"/>
    <w:rsid w:val="00DD1B50"/>
    <w:rsid w:val="00DD1ED9"/>
    <w:rsid w:val="00DD1F7A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4B4"/>
    <w:rsid w:val="00DD3504"/>
    <w:rsid w:val="00DD3653"/>
    <w:rsid w:val="00DD3764"/>
    <w:rsid w:val="00DD3918"/>
    <w:rsid w:val="00DD3E01"/>
    <w:rsid w:val="00DD3F05"/>
    <w:rsid w:val="00DD4234"/>
    <w:rsid w:val="00DD43B4"/>
    <w:rsid w:val="00DD451D"/>
    <w:rsid w:val="00DD4540"/>
    <w:rsid w:val="00DD46D5"/>
    <w:rsid w:val="00DD49F2"/>
    <w:rsid w:val="00DD4A25"/>
    <w:rsid w:val="00DD4C54"/>
    <w:rsid w:val="00DD4F7C"/>
    <w:rsid w:val="00DD518E"/>
    <w:rsid w:val="00DD519E"/>
    <w:rsid w:val="00DD54FA"/>
    <w:rsid w:val="00DD5506"/>
    <w:rsid w:val="00DD579D"/>
    <w:rsid w:val="00DD5A3F"/>
    <w:rsid w:val="00DD5AC3"/>
    <w:rsid w:val="00DD5AF0"/>
    <w:rsid w:val="00DD5B1D"/>
    <w:rsid w:val="00DD5B43"/>
    <w:rsid w:val="00DD5D7C"/>
    <w:rsid w:val="00DD5FDF"/>
    <w:rsid w:val="00DD6105"/>
    <w:rsid w:val="00DD624F"/>
    <w:rsid w:val="00DD62CA"/>
    <w:rsid w:val="00DD6575"/>
    <w:rsid w:val="00DD65A1"/>
    <w:rsid w:val="00DD68F9"/>
    <w:rsid w:val="00DD6A4D"/>
    <w:rsid w:val="00DD6B3C"/>
    <w:rsid w:val="00DD6D86"/>
    <w:rsid w:val="00DD70D1"/>
    <w:rsid w:val="00DD7481"/>
    <w:rsid w:val="00DD76B7"/>
    <w:rsid w:val="00DD76FE"/>
    <w:rsid w:val="00DD77A1"/>
    <w:rsid w:val="00DD7A68"/>
    <w:rsid w:val="00DD7A91"/>
    <w:rsid w:val="00DD7BE1"/>
    <w:rsid w:val="00DD7C3B"/>
    <w:rsid w:val="00DD7D5B"/>
    <w:rsid w:val="00DD7FED"/>
    <w:rsid w:val="00DE023A"/>
    <w:rsid w:val="00DE0261"/>
    <w:rsid w:val="00DE0340"/>
    <w:rsid w:val="00DE03FF"/>
    <w:rsid w:val="00DE054C"/>
    <w:rsid w:val="00DE07A0"/>
    <w:rsid w:val="00DE0876"/>
    <w:rsid w:val="00DE0966"/>
    <w:rsid w:val="00DE0B6D"/>
    <w:rsid w:val="00DE0E84"/>
    <w:rsid w:val="00DE10D5"/>
    <w:rsid w:val="00DE11A1"/>
    <w:rsid w:val="00DE12FE"/>
    <w:rsid w:val="00DE1340"/>
    <w:rsid w:val="00DE13AC"/>
    <w:rsid w:val="00DE13E3"/>
    <w:rsid w:val="00DE14B9"/>
    <w:rsid w:val="00DE15FE"/>
    <w:rsid w:val="00DE1B25"/>
    <w:rsid w:val="00DE1B5C"/>
    <w:rsid w:val="00DE1DBE"/>
    <w:rsid w:val="00DE1DF3"/>
    <w:rsid w:val="00DE1EAB"/>
    <w:rsid w:val="00DE1EED"/>
    <w:rsid w:val="00DE1F88"/>
    <w:rsid w:val="00DE2139"/>
    <w:rsid w:val="00DE2148"/>
    <w:rsid w:val="00DE2621"/>
    <w:rsid w:val="00DE2737"/>
    <w:rsid w:val="00DE2A2E"/>
    <w:rsid w:val="00DE2F10"/>
    <w:rsid w:val="00DE2F3E"/>
    <w:rsid w:val="00DE2F91"/>
    <w:rsid w:val="00DE3232"/>
    <w:rsid w:val="00DE3324"/>
    <w:rsid w:val="00DE34AC"/>
    <w:rsid w:val="00DE3518"/>
    <w:rsid w:val="00DE358F"/>
    <w:rsid w:val="00DE3738"/>
    <w:rsid w:val="00DE37DC"/>
    <w:rsid w:val="00DE38AB"/>
    <w:rsid w:val="00DE3976"/>
    <w:rsid w:val="00DE397D"/>
    <w:rsid w:val="00DE3A9D"/>
    <w:rsid w:val="00DE3BB4"/>
    <w:rsid w:val="00DE3C0E"/>
    <w:rsid w:val="00DE3DA1"/>
    <w:rsid w:val="00DE403A"/>
    <w:rsid w:val="00DE40A9"/>
    <w:rsid w:val="00DE42BE"/>
    <w:rsid w:val="00DE430C"/>
    <w:rsid w:val="00DE4394"/>
    <w:rsid w:val="00DE4546"/>
    <w:rsid w:val="00DE4574"/>
    <w:rsid w:val="00DE47D4"/>
    <w:rsid w:val="00DE4915"/>
    <w:rsid w:val="00DE4C1C"/>
    <w:rsid w:val="00DE4E17"/>
    <w:rsid w:val="00DE4E3E"/>
    <w:rsid w:val="00DE4FBA"/>
    <w:rsid w:val="00DE51C0"/>
    <w:rsid w:val="00DE5404"/>
    <w:rsid w:val="00DE541D"/>
    <w:rsid w:val="00DE5456"/>
    <w:rsid w:val="00DE556E"/>
    <w:rsid w:val="00DE5578"/>
    <w:rsid w:val="00DE569D"/>
    <w:rsid w:val="00DE5731"/>
    <w:rsid w:val="00DE58B5"/>
    <w:rsid w:val="00DE5D35"/>
    <w:rsid w:val="00DE5E1B"/>
    <w:rsid w:val="00DE5F9A"/>
    <w:rsid w:val="00DE6024"/>
    <w:rsid w:val="00DE645E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837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934"/>
    <w:rsid w:val="00DF0B00"/>
    <w:rsid w:val="00DF0CE2"/>
    <w:rsid w:val="00DF0EED"/>
    <w:rsid w:val="00DF19D5"/>
    <w:rsid w:val="00DF1A26"/>
    <w:rsid w:val="00DF1A61"/>
    <w:rsid w:val="00DF1A94"/>
    <w:rsid w:val="00DF1ED3"/>
    <w:rsid w:val="00DF1F82"/>
    <w:rsid w:val="00DF1FCC"/>
    <w:rsid w:val="00DF1FEA"/>
    <w:rsid w:val="00DF2062"/>
    <w:rsid w:val="00DF2104"/>
    <w:rsid w:val="00DF23CF"/>
    <w:rsid w:val="00DF265A"/>
    <w:rsid w:val="00DF27A4"/>
    <w:rsid w:val="00DF2940"/>
    <w:rsid w:val="00DF2A74"/>
    <w:rsid w:val="00DF2C4E"/>
    <w:rsid w:val="00DF2D09"/>
    <w:rsid w:val="00DF2DFD"/>
    <w:rsid w:val="00DF3260"/>
    <w:rsid w:val="00DF33EA"/>
    <w:rsid w:val="00DF3514"/>
    <w:rsid w:val="00DF364E"/>
    <w:rsid w:val="00DF3740"/>
    <w:rsid w:val="00DF37DC"/>
    <w:rsid w:val="00DF3CF1"/>
    <w:rsid w:val="00DF3D0D"/>
    <w:rsid w:val="00DF3D29"/>
    <w:rsid w:val="00DF3ECD"/>
    <w:rsid w:val="00DF40A3"/>
    <w:rsid w:val="00DF4157"/>
    <w:rsid w:val="00DF427D"/>
    <w:rsid w:val="00DF45C3"/>
    <w:rsid w:val="00DF45EF"/>
    <w:rsid w:val="00DF46DD"/>
    <w:rsid w:val="00DF4740"/>
    <w:rsid w:val="00DF4875"/>
    <w:rsid w:val="00DF497B"/>
    <w:rsid w:val="00DF49B3"/>
    <w:rsid w:val="00DF4A21"/>
    <w:rsid w:val="00DF4B6A"/>
    <w:rsid w:val="00DF4B93"/>
    <w:rsid w:val="00DF4E8A"/>
    <w:rsid w:val="00DF4EE5"/>
    <w:rsid w:val="00DF4EEA"/>
    <w:rsid w:val="00DF4F6D"/>
    <w:rsid w:val="00DF5169"/>
    <w:rsid w:val="00DF5234"/>
    <w:rsid w:val="00DF524A"/>
    <w:rsid w:val="00DF52D8"/>
    <w:rsid w:val="00DF5397"/>
    <w:rsid w:val="00DF544C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14"/>
    <w:rsid w:val="00DF6729"/>
    <w:rsid w:val="00DF68B4"/>
    <w:rsid w:val="00DF69B0"/>
    <w:rsid w:val="00DF6B13"/>
    <w:rsid w:val="00DF6D4F"/>
    <w:rsid w:val="00DF6DFE"/>
    <w:rsid w:val="00DF6F34"/>
    <w:rsid w:val="00DF729D"/>
    <w:rsid w:val="00DF7301"/>
    <w:rsid w:val="00DF7418"/>
    <w:rsid w:val="00DF741B"/>
    <w:rsid w:val="00DF74FA"/>
    <w:rsid w:val="00DF771E"/>
    <w:rsid w:val="00DF77E7"/>
    <w:rsid w:val="00DF786F"/>
    <w:rsid w:val="00DF7CB9"/>
    <w:rsid w:val="00DF7EA6"/>
    <w:rsid w:val="00E0033F"/>
    <w:rsid w:val="00E00371"/>
    <w:rsid w:val="00E004F6"/>
    <w:rsid w:val="00E005DD"/>
    <w:rsid w:val="00E00729"/>
    <w:rsid w:val="00E00758"/>
    <w:rsid w:val="00E0077E"/>
    <w:rsid w:val="00E00815"/>
    <w:rsid w:val="00E00A8A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22B"/>
    <w:rsid w:val="00E02243"/>
    <w:rsid w:val="00E023F5"/>
    <w:rsid w:val="00E024DB"/>
    <w:rsid w:val="00E0257B"/>
    <w:rsid w:val="00E02657"/>
    <w:rsid w:val="00E02689"/>
    <w:rsid w:val="00E0278F"/>
    <w:rsid w:val="00E028F1"/>
    <w:rsid w:val="00E02927"/>
    <w:rsid w:val="00E02A32"/>
    <w:rsid w:val="00E02A94"/>
    <w:rsid w:val="00E02E87"/>
    <w:rsid w:val="00E031B7"/>
    <w:rsid w:val="00E03376"/>
    <w:rsid w:val="00E036D6"/>
    <w:rsid w:val="00E036FE"/>
    <w:rsid w:val="00E03863"/>
    <w:rsid w:val="00E0388A"/>
    <w:rsid w:val="00E0392E"/>
    <w:rsid w:val="00E03B10"/>
    <w:rsid w:val="00E03BD3"/>
    <w:rsid w:val="00E03D60"/>
    <w:rsid w:val="00E03D78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908"/>
    <w:rsid w:val="00E05B02"/>
    <w:rsid w:val="00E05C83"/>
    <w:rsid w:val="00E05CA3"/>
    <w:rsid w:val="00E05DBD"/>
    <w:rsid w:val="00E05F0B"/>
    <w:rsid w:val="00E065AC"/>
    <w:rsid w:val="00E06A95"/>
    <w:rsid w:val="00E06AED"/>
    <w:rsid w:val="00E06BC1"/>
    <w:rsid w:val="00E06D1F"/>
    <w:rsid w:val="00E06DE2"/>
    <w:rsid w:val="00E06EEC"/>
    <w:rsid w:val="00E071DB"/>
    <w:rsid w:val="00E0722B"/>
    <w:rsid w:val="00E0729F"/>
    <w:rsid w:val="00E072C8"/>
    <w:rsid w:val="00E073EF"/>
    <w:rsid w:val="00E07401"/>
    <w:rsid w:val="00E07676"/>
    <w:rsid w:val="00E076B7"/>
    <w:rsid w:val="00E0778B"/>
    <w:rsid w:val="00E07859"/>
    <w:rsid w:val="00E07861"/>
    <w:rsid w:val="00E07878"/>
    <w:rsid w:val="00E07E9F"/>
    <w:rsid w:val="00E10015"/>
    <w:rsid w:val="00E1002B"/>
    <w:rsid w:val="00E1007F"/>
    <w:rsid w:val="00E102B7"/>
    <w:rsid w:val="00E10312"/>
    <w:rsid w:val="00E1037D"/>
    <w:rsid w:val="00E10563"/>
    <w:rsid w:val="00E11012"/>
    <w:rsid w:val="00E11060"/>
    <w:rsid w:val="00E1141E"/>
    <w:rsid w:val="00E114BB"/>
    <w:rsid w:val="00E11520"/>
    <w:rsid w:val="00E11610"/>
    <w:rsid w:val="00E11613"/>
    <w:rsid w:val="00E116BB"/>
    <w:rsid w:val="00E1183A"/>
    <w:rsid w:val="00E11B9D"/>
    <w:rsid w:val="00E11C1B"/>
    <w:rsid w:val="00E11CBF"/>
    <w:rsid w:val="00E11EBD"/>
    <w:rsid w:val="00E1217D"/>
    <w:rsid w:val="00E12314"/>
    <w:rsid w:val="00E123B5"/>
    <w:rsid w:val="00E125D4"/>
    <w:rsid w:val="00E12602"/>
    <w:rsid w:val="00E1282D"/>
    <w:rsid w:val="00E12897"/>
    <w:rsid w:val="00E12B51"/>
    <w:rsid w:val="00E12B83"/>
    <w:rsid w:val="00E12F67"/>
    <w:rsid w:val="00E130A1"/>
    <w:rsid w:val="00E130CD"/>
    <w:rsid w:val="00E1327E"/>
    <w:rsid w:val="00E132C3"/>
    <w:rsid w:val="00E133D7"/>
    <w:rsid w:val="00E13B09"/>
    <w:rsid w:val="00E13BF1"/>
    <w:rsid w:val="00E13C37"/>
    <w:rsid w:val="00E13D14"/>
    <w:rsid w:val="00E13ECB"/>
    <w:rsid w:val="00E13F0E"/>
    <w:rsid w:val="00E13FD0"/>
    <w:rsid w:val="00E141FF"/>
    <w:rsid w:val="00E14849"/>
    <w:rsid w:val="00E14AFD"/>
    <w:rsid w:val="00E14B03"/>
    <w:rsid w:val="00E14CF3"/>
    <w:rsid w:val="00E14D4F"/>
    <w:rsid w:val="00E14DD8"/>
    <w:rsid w:val="00E1506B"/>
    <w:rsid w:val="00E1507A"/>
    <w:rsid w:val="00E150B3"/>
    <w:rsid w:val="00E15129"/>
    <w:rsid w:val="00E1517D"/>
    <w:rsid w:val="00E151A6"/>
    <w:rsid w:val="00E151C4"/>
    <w:rsid w:val="00E152A6"/>
    <w:rsid w:val="00E15364"/>
    <w:rsid w:val="00E15471"/>
    <w:rsid w:val="00E1561D"/>
    <w:rsid w:val="00E1577C"/>
    <w:rsid w:val="00E1584D"/>
    <w:rsid w:val="00E158BA"/>
    <w:rsid w:val="00E15938"/>
    <w:rsid w:val="00E1594D"/>
    <w:rsid w:val="00E15987"/>
    <w:rsid w:val="00E15B91"/>
    <w:rsid w:val="00E15BD4"/>
    <w:rsid w:val="00E15D34"/>
    <w:rsid w:val="00E15F2A"/>
    <w:rsid w:val="00E161D9"/>
    <w:rsid w:val="00E16401"/>
    <w:rsid w:val="00E167A7"/>
    <w:rsid w:val="00E16AF4"/>
    <w:rsid w:val="00E16C6B"/>
    <w:rsid w:val="00E16C70"/>
    <w:rsid w:val="00E16CBE"/>
    <w:rsid w:val="00E16EA2"/>
    <w:rsid w:val="00E170C2"/>
    <w:rsid w:val="00E171AC"/>
    <w:rsid w:val="00E171CC"/>
    <w:rsid w:val="00E171F8"/>
    <w:rsid w:val="00E1725F"/>
    <w:rsid w:val="00E1733B"/>
    <w:rsid w:val="00E175C1"/>
    <w:rsid w:val="00E1767F"/>
    <w:rsid w:val="00E176DB"/>
    <w:rsid w:val="00E17857"/>
    <w:rsid w:val="00E17BD2"/>
    <w:rsid w:val="00E17D19"/>
    <w:rsid w:val="00E17D79"/>
    <w:rsid w:val="00E17DAB"/>
    <w:rsid w:val="00E201AD"/>
    <w:rsid w:val="00E201F6"/>
    <w:rsid w:val="00E202D8"/>
    <w:rsid w:val="00E203DD"/>
    <w:rsid w:val="00E2041A"/>
    <w:rsid w:val="00E204F5"/>
    <w:rsid w:val="00E205E7"/>
    <w:rsid w:val="00E208CD"/>
    <w:rsid w:val="00E2094E"/>
    <w:rsid w:val="00E20A83"/>
    <w:rsid w:val="00E20B93"/>
    <w:rsid w:val="00E20C04"/>
    <w:rsid w:val="00E20D85"/>
    <w:rsid w:val="00E210C5"/>
    <w:rsid w:val="00E21267"/>
    <w:rsid w:val="00E213E4"/>
    <w:rsid w:val="00E21832"/>
    <w:rsid w:val="00E21948"/>
    <w:rsid w:val="00E21B72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0CE"/>
    <w:rsid w:val="00E23113"/>
    <w:rsid w:val="00E2348E"/>
    <w:rsid w:val="00E234E9"/>
    <w:rsid w:val="00E236A0"/>
    <w:rsid w:val="00E236AE"/>
    <w:rsid w:val="00E237C9"/>
    <w:rsid w:val="00E238DB"/>
    <w:rsid w:val="00E23905"/>
    <w:rsid w:val="00E23C4A"/>
    <w:rsid w:val="00E23F59"/>
    <w:rsid w:val="00E24064"/>
    <w:rsid w:val="00E24066"/>
    <w:rsid w:val="00E240BD"/>
    <w:rsid w:val="00E243F2"/>
    <w:rsid w:val="00E246D6"/>
    <w:rsid w:val="00E24970"/>
    <w:rsid w:val="00E24B68"/>
    <w:rsid w:val="00E24C6B"/>
    <w:rsid w:val="00E24DF6"/>
    <w:rsid w:val="00E24F8B"/>
    <w:rsid w:val="00E25067"/>
    <w:rsid w:val="00E25166"/>
    <w:rsid w:val="00E253C7"/>
    <w:rsid w:val="00E254EC"/>
    <w:rsid w:val="00E25BD7"/>
    <w:rsid w:val="00E25CF9"/>
    <w:rsid w:val="00E25E12"/>
    <w:rsid w:val="00E25EAE"/>
    <w:rsid w:val="00E26047"/>
    <w:rsid w:val="00E2607D"/>
    <w:rsid w:val="00E260A9"/>
    <w:rsid w:val="00E26472"/>
    <w:rsid w:val="00E2647B"/>
    <w:rsid w:val="00E2673F"/>
    <w:rsid w:val="00E267E7"/>
    <w:rsid w:val="00E26822"/>
    <w:rsid w:val="00E26929"/>
    <w:rsid w:val="00E2696D"/>
    <w:rsid w:val="00E26BD6"/>
    <w:rsid w:val="00E27091"/>
    <w:rsid w:val="00E275EA"/>
    <w:rsid w:val="00E27702"/>
    <w:rsid w:val="00E277D5"/>
    <w:rsid w:val="00E2782B"/>
    <w:rsid w:val="00E27876"/>
    <w:rsid w:val="00E278A1"/>
    <w:rsid w:val="00E27BE7"/>
    <w:rsid w:val="00E27EB9"/>
    <w:rsid w:val="00E304F7"/>
    <w:rsid w:val="00E305B4"/>
    <w:rsid w:val="00E306B6"/>
    <w:rsid w:val="00E306E6"/>
    <w:rsid w:val="00E30721"/>
    <w:rsid w:val="00E30A21"/>
    <w:rsid w:val="00E30C58"/>
    <w:rsid w:val="00E30DE9"/>
    <w:rsid w:val="00E3153B"/>
    <w:rsid w:val="00E315B0"/>
    <w:rsid w:val="00E316B5"/>
    <w:rsid w:val="00E319D0"/>
    <w:rsid w:val="00E31A42"/>
    <w:rsid w:val="00E31BAB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E7D"/>
    <w:rsid w:val="00E32F35"/>
    <w:rsid w:val="00E33103"/>
    <w:rsid w:val="00E331AA"/>
    <w:rsid w:val="00E332C7"/>
    <w:rsid w:val="00E333CB"/>
    <w:rsid w:val="00E3350A"/>
    <w:rsid w:val="00E33547"/>
    <w:rsid w:val="00E33549"/>
    <w:rsid w:val="00E336E4"/>
    <w:rsid w:val="00E33B03"/>
    <w:rsid w:val="00E33CFF"/>
    <w:rsid w:val="00E33E33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8BC"/>
    <w:rsid w:val="00E35A41"/>
    <w:rsid w:val="00E35D70"/>
    <w:rsid w:val="00E35E70"/>
    <w:rsid w:val="00E35FEB"/>
    <w:rsid w:val="00E36227"/>
    <w:rsid w:val="00E362BE"/>
    <w:rsid w:val="00E36422"/>
    <w:rsid w:val="00E366E5"/>
    <w:rsid w:val="00E36779"/>
    <w:rsid w:val="00E36942"/>
    <w:rsid w:val="00E36A5F"/>
    <w:rsid w:val="00E36BBD"/>
    <w:rsid w:val="00E36C22"/>
    <w:rsid w:val="00E36F8A"/>
    <w:rsid w:val="00E36F99"/>
    <w:rsid w:val="00E372F0"/>
    <w:rsid w:val="00E37458"/>
    <w:rsid w:val="00E3754F"/>
    <w:rsid w:val="00E37569"/>
    <w:rsid w:val="00E379C4"/>
    <w:rsid w:val="00E379DE"/>
    <w:rsid w:val="00E37B89"/>
    <w:rsid w:val="00E37BAD"/>
    <w:rsid w:val="00E37BF4"/>
    <w:rsid w:val="00E37D4C"/>
    <w:rsid w:val="00E37D53"/>
    <w:rsid w:val="00E37EE7"/>
    <w:rsid w:val="00E37FAD"/>
    <w:rsid w:val="00E400B2"/>
    <w:rsid w:val="00E400D2"/>
    <w:rsid w:val="00E400F7"/>
    <w:rsid w:val="00E40222"/>
    <w:rsid w:val="00E402A0"/>
    <w:rsid w:val="00E403E8"/>
    <w:rsid w:val="00E403FF"/>
    <w:rsid w:val="00E4043A"/>
    <w:rsid w:val="00E40753"/>
    <w:rsid w:val="00E40836"/>
    <w:rsid w:val="00E40AEB"/>
    <w:rsid w:val="00E40CFA"/>
    <w:rsid w:val="00E40E6B"/>
    <w:rsid w:val="00E4109F"/>
    <w:rsid w:val="00E410E0"/>
    <w:rsid w:val="00E415AF"/>
    <w:rsid w:val="00E41817"/>
    <w:rsid w:val="00E4190C"/>
    <w:rsid w:val="00E41920"/>
    <w:rsid w:val="00E41A89"/>
    <w:rsid w:val="00E41EB3"/>
    <w:rsid w:val="00E41FD0"/>
    <w:rsid w:val="00E422CB"/>
    <w:rsid w:val="00E422E5"/>
    <w:rsid w:val="00E4253E"/>
    <w:rsid w:val="00E426E6"/>
    <w:rsid w:val="00E42D47"/>
    <w:rsid w:val="00E42D8E"/>
    <w:rsid w:val="00E42E03"/>
    <w:rsid w:val="00E42F92"/>
    <w:rsid w:val="00E43058"/>
    <w:rsid w:val="00E43235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3"/>
    <w:rsid w:val="00E43ABB"/>
    <w:rsid w:val="00E43C6F"/>
    <w:rsid w:val="00E43D08"/>
    <w:rsid w:val="00E43E8E"/>
    <w:rsid w:val="00E43EB3"/>
    <w:rsid w:val="00E43F1D"/>
    <w:rsid w:val="00E43F41"/>
    <w:rsid w:val="00E444EE"/>
    <w:rsid w:val="00E4476C"/>
    <w:rsid w:val="00E44790"/>
    <w:rsid w:val="00E44871"/>
    <w:rsid w:val="00E448EC"/>
    <w:rsid w:val="00E448FB"/>
    <w:rsid w:val="00E44940"/>
    <w:rsid w:val="00E449F7"/>
    <w:rsid w:val="00E44B7A"/>
    <w:rsid w:val="00E44BE5"/>
    <w:rsid w:val="00E44E38"/>
    <w:rsid w:val="00E44EB4"/>
    <w:rsid w:val="00E4500F"/>
    <w:rsid w:val="00E45299"/>
    <w:rsid w:val="00E453F9"/>
    <w:rsid w:val="00E45447"/>
    <w:rsid w:val="00E45484"/>
    <w:rsid w:val="00E456F8"/>
    <w:rsid w:val="00E45768"/>
    <w:rsid w:val="00E45803"/>
    <w:rsid w:val="00E45851"/>
    <w:rsid w:val="00E45865"/>
    <w:rsid w:val="00E459F1"/>
    <w:rsid w:val="00E45B15"/>
    <w:rsid w:val="00E45D61"/>
    <w:rsid w:val="00E45E0A"/>
    <w:rsid w:val="00E460AB"/>
    <w:rsid w:val="00E462D9"/>
    <w:rsid w:val="00E46499"/>
    <w:rsid w:val="00E4668D"/>
    <w:rsid w:val="00E4668E"/>
    <w:rsid w:val="00E468AC"/>
    <w:rsid w:val="00E46B20"/>
    <w:rsid w:val="00E46CEA"/>
    <w:rsid w:val="00E46D44"/>
    <w:rsid w:val="00E46E2D"/>
    <w:rsid w:val="00E47495"/>
    <w:rsid w:val="00E47500"/>
    <w:rsid w:val="00E47647"/>
    <w:rsid w:val="00E47762"/>
    <w:rsid w:val="00E47AE8"/>
    <w:rsid w:val="00E47B57"/>
    <w:rsid w:val="00E47CD7"/>
    <w:rsid w:val="00E47E6E"/>
    <w:rsid w:val="00E502BE"/>
    <w:rsid w:val="00E50436"/>
    <w:rsid w:val="00E50831"/>
    <w:rsid w:val="00E50902"/>
    <w:rsid w:val="00E50A26"/>
    <w:rsid w:val="00E50B36"/>
    <w:rsid w:val="00E51235"/>
    <w:rsid w:val="00E512A5"/>
    <w:rsid w:val="00E512A7"/>
    <w:rsid w:val="00E51342"/>
    <w:rsid w:val="00E51495"/>
    <w:rsid w:val="00E514B0"/>
    <w:rsid w:val="00E5152A"/>
    <w:rsid w:val="00E515EF"/>
    <w:rsid w:val="00E51A14"/>
    <w:rsid w:val="00E51AB6"/>
    <w:rsid w:val="00E52028"/>
    <w:rsid w:val="00E520E6"/>
    <w:rsid w:val="00E521BB"/>
    <w:rsid w:val="00E52241"/>
    <w:rsid w:val="00E523CD"/>
    <w:rsid w:val="00E525AB"/>
    <w:rsid w:val="00E52706"/>
    <w:rsid w:val="00E52BDF"/>
    <w:rsid w:val="00E52E65"/>
    <w:rsid w:val="00E53031"/>
    <w:rsid w:val="00E53319"/>
    <w:rsid w:val="00E53392"/>
    <w:rsid w:val="00E5397B"/>
    <w:rsid w:val="00E54249"/>
    <w:rsid w:val="00E54282"/>
    <w:rsid w:val="00E542C4"/>
    <w:rsid w:val="00E5460C"/>
    <w:rsid w:val="00E54663"/>
    <w:rsid w:val="00E549E4"/>
    <w:rsid w:val="00E54AF0"/>
    <w:rsid w:val="00E54AFC"/>
    <w:rsid w:val="00E54C28"/>
    <w:rsid w:val="00E54D1C"/>
    <w:rsid w:val="00E54D4F"/>
    <w:rsid w:val="00E54D6C"/>
    <w:rsid w:val="00E55044"/>
    <w:rsid w:val="00E556C6"/>
    <w:rsid w:val="00E556C8"/>
    <w:rsid w:val="00E55B13"/>
    <w:rsid w:val="00E55D1B"/>
    <w:rsid w:val="00E55D60"/>
    <w:rsid w:val="00E55F3E"/>
    <w:rsid w:val="00E55F58"/>
    <w:rsid w:val="00E560BD"/>
    <w:rsid w:val="00E560C0"/>
    <w:rsid w:val="00E56275"/>
    <w:rsid w:val="00E563BA"/>
    <w:rsid w:val="00E56427"/>
    <w:rsid w:val="00E56456"/>
    <w:rsid w:val="00E5649B"/>
    <w:rsid w:val="00E564BF"/>
    <w:rsid w:val="00E566F7"/>
    <w:rsid w:val="00E567AA"/>
    <w:rsid w:val="00E56B39"/>
    <w:rsid w:val="00E56E62"/>
    <w:rsid w:val="00E56EEC"/>
    <w:rsid w:val="00E56F1A"/>
    <w:rsid w:val="00E570FB"/>
    <w:rsid w:val="00E576F8"/>
    <w:rsid w:val="00E57858"/>
    <w:rsid w:val="00E578C2"/>
    <w:rsid w:val="00E57AF6"/>
    <w:rsid w:val="00E57BEA"/>
    <w:rsid w:val="00E57C44"/>
    <w:rsid w:val="00E57C65"/>
    <w:rsid w:val="00E57E23"/>
    <w:rsid w:val="00E57EC0"/>
    <w:rsid w:val="00E57F28"/>
    <w:rsid w:val="00E602CA"/>
    <w:rsid w:val="00E60376"/>
    <w:rsid w:val="00E603BD"/>
    <w:rsid w:val="00E6079F"/>
    <w:rsid w:val="00E6086B"/>
    <w:rsid w:val="00E60BF2"/>
    <w:rsid w:val="00E60D3A"/>
    <w:rsid w:val="00E60E12"/>
    <w:rsid w:val="00E60F2A"/>
    <w:rsid w:val="00E611DF"/>
    <w:rsid w:val="00E61212"/>
    <w:rsid w:val="00E6121C"/>
    <w:rsid w:val="00E614E5"/>
    <w:rsid w:val="00E6194E"/>
    <w:rsid w:val="00E61DF1"/>
    <w:rsid w:val="00E61EC2"/>
    <w:rsid w:val="00E61F9F"/>
    <w:rsid w:val="00E6230E"/>
    <w:rsid w:val="00E624B5"/>
    <w:rsid w:val="00E6251F"/>
    <w:rsid w:val="00E62616"/>
    <w:rsid w:val="00E6285E"/>
    <w:rsid w:val="00E6291F"/>
    <w:rsid w:val="00E62A08"/>
    <w:rsid w:val="00E62AD0"/>
    <w:rsid w:val="00E62B98"/>
    <w:rsid w:val="00E62CB1"/>
    <w:rsid w:val="00E62EE8"/>
    <w:rsid w:val="00E63038"/>
    <w:rsid w:val="00E63138"/>
    <w:rsid w:val="00E631BE"/>
    <w:rsid w:val="00E6323E"/>
    <w:rsid w:val="00E637EA"/>
    <w:rsid w:val="00E6386D"/>
    <w:rsid w:val="00E638DB"/>
    <w:rsid w:val="00E6393B"/>
    <w:rsid w:val="00E63BAE"/>
    <w:rsid w:val="00E63CDB"/>
    <w:rsid w:val="00E64052"/>
    <w:rsid w:val="00E64070"/>
    <w:rsid w:val="00E64406"/>
    <w:rsid w:val="00E6445F"/>
    <w:rsid w:val="00E64536"/>
    <w:rsid w:val="00E646EB"/>
    <w:rsid w:val="00E64760"/>
    <w:rsid w:val="00E648AF"/>
    <w:rsid w:val="00E6495D"/>
    <w:rsid w:val="00E64980"/>
    <w:rsid w:val="00E64D0E"/>
    <w:rsid w:val="00E64E1D"/>
    <w:rsid w:val="00E64F57"/>
    <w:rsid w:val="00E651F1"/>
    <w:rsid w:val="00E65337"/>
    <w:rsid w:val="00E65435"/>
    <w:rsid w:val="00E65577"/>
    <w:rsid w:val="00E655AC"/>
    <w:rsid w:val="00E65849"/>
    <w:rsid w:val="00E65872"/>
    <w:rsid w:val="00E65A18"/>
    <w:rsid w:val="00E65B2A"/>
    <w:rsid w:val="00E65C3F"/>
    <w:rsid w:val="00E65F3D"/>
    <w:rsid w:val="00E65F85"/>
    <w:rsid w:val="00E65FC7"/>
    <w:rsid w:val="00E6602C"/>
    <w:rsid w:val="00E6614B"/>
    <w:rsid w:val="00E661FC"/>
    <w:rsid w:val="00E66281"/>
    <w:rsid w:val="00E663CF"/>
    <w:rsid w:val="00E6640F"/>
    <w:rsid w:val="00E6650E"/>
    <w:rsid w:val="00E66541"/>
    <w:rsid w:val="00E66553"/>
    <w:rsid w:val="00E6666E"/>
    <w:rsid w:val="00E66694"/>
    <w:rsid w:val="00E66C8F"/>
    <w:rsid w:val="00E66C90"/>
    <w:rsid w:val="00E6718E"/>
    <w:rsid w:val="00E6766E"/>
    <w:rsid w:val="00E67720"/>
    <w:rsid w:val="00E6782B"/>
    <w:rsid w:val="00E67997"/>
    <w:rsid w:val="00E679B0"/>
    <w:rsid w:val="00E67A81"/>
    <w:rsid w:val="00E67C9F"/>
    <w:rsid w:val="00E7006B"/>
    <w:rsid w:val="00E702FD"/>
    <w:rsid w:val="00E70341"/>
    <w:rsid w:val="00E704EB"/>
    <w:rsid w:val="00E70691"/>
    <w:rsid w:val="00E70692"/>
    <w:rsid w:val="00E7069D"/>
    <w:rsid w:val="00E706D4"/>
    <w:rsid w:val="00E70798"/>
    <w:rsid w:val="00E707E0"/>
    <w:rsid w:val="00E708C1"/>
    <w:rsid w:val="00E708E3"/>
    <w:rsid w:val="00E70D11"/>
    <w:rsid w:val="00E70F2E"/>
    <w:rsid w:val="00E711C6"/>
    <w:rsid w:val="00E712E8"/>
    <w:rsid w:val="00E71386"/>
    <w:rsid w:val="00E7158E"/>
    <w:rsid w:val="00E718D0"/>
    <w:rsid w:val="00E719C1"/>
    <w:rsid w:val="00E71A65"/>
    <w:rsid w:val="00E71BEA"/>
    <w:rsid w:val="00E71CD4"/>
    <w:rsid w:val="00E71EBA"/>
    <w:rsid w:val="00E725E3"/>
    <w:rsid w:val="00E7286C"/>
    <w:rsid w:val="00E72AD3"/>
    <w:rsid w:val="00E72AFC"/>
    <w:rsid w:val="00E72CAC"/>
    <w:rsid w:val="00E72CAE"/>
    <w:rsid w:val="00E72D1F"/>
    <w:rsid w:val="00E72F4C"/>
    <w:rsid w:val="00E72FE4"/>
    <w:rsid w:val="00E73037"/>
    <w:rsid w:val="00E73307"/>
    <w:rsid w:val="00E7341A"/>
    <w:rsid w:val="00E73584"/>
    <w:rsid w:val="00E7360B"/>
    <w:rsid w:val="00E737DB"/>
    <w:rsid w:val="00E7383B"/>
    <w:rsid w:val="00E73890"/>
    <w:rsid w:val="00E73B44"/>
    <w:rsid w:val="00E73DA0"/>
    <w:rsid w:val="00E73ECB"/>
    <w:rsid w:val="00E740AC"/>
    <w:rsid w:val="00E742AC"/>
    <w:rsid w:val="00E749C4"/>
    <w:rsid w:val="00E74EF1"/>
    <w:rsid w:val="00E74F55"/>
    <w:rsid w:val="00E752A7"/>
    <w:rsid w:val="00E7538E"/>
    <w:rsid w:val="00E753BE"/>
    <w:rsid w:val="00E75466"/>
    <w:rsid w:val="00E7570D"/>
    <w:rsid w:val="00E75962"/>
    <w:rsid w:val="00E75E96"/>
    <w:rsid w:val="00E7611C"/>
    <w:rsid w:val="00E76496"/>
    <w:rsid w:val="00E76578"/>
    <w:rsid w:val="00E7658D"/>
    <w:rsid w:val="00E7666C"/>
    <w:rsid w:val="00E766BA"/>
    <w:rsid w:val="00E76725"/>
    <w:rsid w:val="00E76C72"/>
    <w:rsid w:val="00E76E8C"/>
    <w:rsid w:val="00E77092"/>
    <w:rsid w:val="00E77123"/>
    <w:rsid w:val="00E773A6"/>
    <w:rsid w:val="00E77423"/>
    <w:rsid w:val="00E77428"/>
    <w:rsid w:val="00E779E5"/>
    <w:rsid w:val="00E77CB7"/>
    <w:rsid w:val="00E77D2D"/>
    <w:rsid w:val="00E77DF9"/>
    <w:rsid w:val="00E77FFC"/>
    <w:rsid w:val="00E800E0"/>
    <w:rsid w:val="00E8039B"/>
    <w:rsid w:val="00E8058D"/>
    <w:rsid w:val="00E809D4"/>
    <w:rsid w:val="00E80BE5"/>
    <w:rsid w:val="00E80D08"/>
    <w:rsid w:val="00E80D18"/>
    <w:rsid w:val="00E80DDD"/>
    <w:rsid w:val="00E80E41"/>
    <w:rsid w:val="00E80F1F"/>
    <w:rsid w:val="00E80F25"/>
    <w:rsid w:val="00E80F58"/>
    <w:rsid w:val="00E80F81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1F31"/>
    <w:rsid w:val="00E81FF0"/>
    <w:rsid w:val="00E820EA"/>
    <w:rsid w:val="00E82347"/>
    <w:rsid w:val="00E823C6"/>
    <w:rsid w:val="00E8249F"/>
    <w:rsid w:val="00E82873"/>
    <w:rsid w:val="00E82891"/>
    <w:rsid w:val="00E8291A"/>
    <w:rsid w:val="00E82BBA"/>
    <w:rsid w:val="00E82C17"/>
    <w:rsid w:val="00E82E4F"/>
    <w:rsid w:val="00E82E89"/>
    <w:rsid w:val="00E82F7E"/>
    <w:rsid w:val="00E83019"/>
    <w:rsid w:val="00E830E2"/>
    <w:rsid w:val="00E83226"/>
    <w:rsid w:val="00E832AD"/>
    <w:rsid w:val="00E83392"/>
    <w:rsid w:val="00E8348A"/>
    <w:rsid w:val="00E8354A"/>
    <w:rsid w:val="00E83652"/>
    <w:rsid w:val="00E8381B"/>
    <w:rsid w:val="00E838BE"/>
    <w:rsid w:val="00E838C5"/>
    <w:rsid w:val="00E83935"/>
    <w:rsid w:val="00E83A8E"/>
    <w:rsid w:val="00E83B58"/>
    <w:rsid w:val="00E83CF9"/>
    <w:rsid w:val="00E83E6A"/>
    <w:rsid w:val="00E83EFA"/>
    <w:rsid w:val="00E8424D"/>
    <w:rsid w:val="00E843B6"/>
    <w:rsid w:val="00E843EB"/>
    <w:rsid w:val="00E8450A"/>
    <w:rsid w:val="00E8460D"/>
    <w:rsid w:val="00E84878"/>
    <w:rsid w:val="00E848D0"/>
    <w:rsid w:val="00E84938"/>
    <w:rsid w:val="00E84A7D"/>
    <w:rsid w:val="00E84B17"/>
    <w:rsid w:val="00E84C9A"/>
    <w:rsid w:val="00E84D13"/>
    <w:rsid w:val="00E84F40"/>
    <w:rsid w:val="00E85357"/>
    <w:rsid w:val="00E85487"/>
    <w:rsid w:val="00E85546"/>
    <w:rsid w:val="00E856CD"/>
    <w:rsid w:val="00E8574A"/>
    <w:rsid w:val="00E85858"/>
    <w:rsid w:val="00E85860"/>
    <w:rsid w:val="00E8599F"/>
    <w:rsid w:val="00E85A57"/>
    <w:rsid w:val="00E85C83"/>
    <w:rsid w:val="00E85F2C"/>
    <w:rsid w:val="00E8613A"/>
    <w:rsid w:val="00E863DF"/>
    <w:rsid w:val="00E86CDA"/>
    <w:rsid w:val="00E86D79"/>
    <w:rsid w:val="00E86DF3"/>
    <w:rsid w:val="00E86E8C"/>
    <w:rsid w:val="00E87312"/>
    <w:rsid w:val="00E87576"/>
    <w:rsid w:val="00E87664"/>
    <w:rsid w:val="00E87702"/>
    <w:rsid w:val="00E87793"/>
    <w:rsid w:val="00E87AD7"/>
    <w:rsid w:val="00E87C4F"/>
    <w:rsid w:val="00E87F6A"/>
    <w:rsid w:val="00E87FFC"/>
    <w:rsid w:val="00E900F2"/>
    <w:rsid w:val="00E9038E"/>
    <w:rsid w:val="00E9051F"/>
    <w:rsid w:val="00E908C9"/>
    <w:rsid w:val="00E90A3E"/>
    <w:rsid w:val="00E90AEF"/>
    <w:rsid w:val="00E90CB3"/>
    <w:rsid w:val="00E90D67"/>
    <w:rsid w:val="00E90E7D"/>
    <w:rsid w:val="00E9112D"/>
    <w:rsid w:val="00E91214"/>
    <w:rsid w:val="00E916AE"/>
    <w:rsid w:val="00E91785"/>
    <w:rsid w:val="00E917DD"/>
    <w:rsid w:val="00E91A37"/>
    <w:rsid w:val="00E91A71"/>
    <w:rsid w:val="00E91C2A"/>
    <w:rsid w:val="00E91C2B"/>
    <w:rsid w:val="00E91D29"/>
    <w:rsid w:val="00E9200D"/>
    <w:rsid w:val="00E922C3"/>
    <w:rsid w:val="00E9264F"/>
    <w:rsid w:val="00E92781"/>
    <w:rsid w:val="00E92D9D"/>
    <w:rsid w:val="00E92E0C"/>
    <w:rsid w:val="00E92E46"/>
    <w:rsid w:val="00E92ECD"/>
    <w:rsid w:val="00E92F41"/>
    <w:rsid w:val="00E930E1"/>
    <w:rsid w:val="00E93209"/>
    <w:rsid w:val="00E9334B"/>
    <w:rsid w:val="00E933F1"/>
    <w:rsid w:val="00E93A86"/>
    <w:rsid w:val="00E93BE7"/>
    <w:rsid w:val="00E93C60"/>
    <w:rsid w:val="00E93F9D"/>
    <w:rsid w:val="00E9404D"/>
    <w:rsid w:val="00E94161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BD5"/>
    <w:rsid w:val="00E94C46"/>
    <w:rsid w:val="00E94E14"/>
    <w:rsid w:val="00E94E17"/>
    <w:rsid w:val="00E94E85"/>
    <w:rsid w:val="00E94EA8"/>
    <w:rsid w:val="00E94FD6"/>
    <w:rsid w:val="00E95305"/>
    <w:rsid w:val="00E9534C"/>
    <w:rsid w:val="00E955AD"/>
    <w:rsid w:val="00E9569B"/>
    <w:rsid w:val="00E959A8"/>
    <w:rsid w:val="00E95AB7"/>
    <w:rsid w:val="00E95C2B"/>
    <w:rsid w:val="00E95D1A"/>
    <w:rsid w:val="00E96067"/>
    <w:rsid w:val="00E9647E"/>
    <w:rsid w:val="00E9656C"/>
    <w:rsid w:val="00E965E0"/>
    <w:rsid w:val="00E96615"/>
    <w:rsid w:val="00E9665E"/>
    <w:rsid w:val="00E96786"/>
    <w:rsid w:val="00E9693D"/>
    <w:rsid w:val="00E96983"/>
    <w:rsid w:val="00E97347"/>
    <w:rsid w:val="00E973E6"/>
    <w:rsid w:val="00E97435"/>
    <w:rsid w:val="00E976C5"/>
    <w:rsid w:val="00E978AF"/>
    <w:rsid w:val="00EA04B0"/>
    <w:rsid w:val="00EA04CD"/>
    <w:rsid w:val="00EA0752"/>
    <w:rsid w:val="00EA07C2"/>
    <w:rsid w:val="00EA09B0"/>
    <w:rsid w:val="00EA0C61"/>
    <w:rsid w:val="00EA0D09"/>
    <w:rsid w:val="00EA0ED6"/>
    <w:rsid w:val="00EA0F86"/>
    <w:rsid w:val="00EA115F"/>
    <w:rsid w:val="00EA1303"/>
    <w:rsid w:val="00EA1348"/>
    <w:rsid w:val="00EA1364"/>
    <w:rsid w:val="00EA150C"/>
    <w:rsid w:val="00EA160C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49C"/>
    <w:rsid w:val="00EA2700"/>
    <w:rsid w:val="00EA29E7"/>
    <w:rsid w:val="00EA2BA4"/>
    <w:rsid w:val="00EA2C26"/>
    <w:rsid w:val="00EA2D11"/>
    <w:rsid w:val="00EA2DF1"/>
    <w:rsid w:val="00EA2FB4"/>
    <w:rsid w:val="00EA3006"/>
    <w:rsid w:val="00EA31F4"/>
    <w:rsid w:val="00EA3304"/>
    <w:rsid w:val="00EA3376"/>
    <w:rsid w:val="00EA33E8"/>
    <w:rsid w:val="00EA3677"/>
    <w:rsid w:val="00EA36DD"/>
    <w:rsid w:val="00EA38C0"/>
    <w:rsid w:val="00EA38DF"/>
    <w:rsid w:val="00EA3B00"/>
    <w:rsid w:val="00EA3D7F"/>
    <w:rsid w:val="00EA3DC0"/>
    <w:rsid w:val="00EA41DA"/>
    <w:rsid w:val="00EA42E5"/>
    <w:rsid w:val="00EA436A"/>
    <w:rsid w:val="00EA43FC"/>
    <w:rsid w:val="00EA49A6"/>
    <w:rsid w:val="00EA49B9"/>
    <w:rsid w:val="00EA49BB"/>
    <w:rsid w:val="00EA4AEE"/>
    <w:rsid w:val="00EA4B56"/>
    <w:rsid w:val="00EA4CE4"/>
    <w:rsid w:val="00EA4ED9"/>
    <w:rsid w:val="00EA5012"/>
    <w:rsid w:val="00EA5213"/>
    <w:rsid w:val="00EA53D3"/>
    <w:rsid w:val="00EA54D8"/>
    <w:rsid w:val="00EA56E8"/>
    <w:rsid w:val="00EA5730"/>
    <w:rsid w:val="00EA57BE"/>
    <w:rsid w:val="00EA58E4"/>
    <w:rsid w:val="00EA5944"/>
    <w:rsid w:val="00EA5D4E"/>
    <w:rsid w:val="00EA5D74"/>
    <w:rsid w:val="00EA5DCD"/>
    <w:rsid w:val="00EA5E4D"/>
    <w:rsid w:val="00EA5F3F"/>
    <w:rsid w:val="00EA5F98"/>
    <w:rsid w:val="00EA6023"/>
    <w:rsid w:val="00EA6087"/>
    <w:rsid w:val="00EA614B"/>
    <w:rsid w:val="00EA6187"/>
    <w:rsid w:val="00EA648E"/>
    <w:rsid w:val="00EA64F8"/>
    <w:rsid w:val="00EA6813"/>
    <w:rsid w:val="00EA6B31"/>
    <w:rsid w:val="00EA6C03"/>
    <w:rsid w:val="00EA6DD6"/>
    <w:rsid w:val="00EA6EF3"/>
    <w:rsid w:val="00EA6FB1"/>
    <w:rsid w:val="00EA6FC7"/>
    <w:rsid w:val="00EA7141"/>
    <w:rsid w:val="00EA715E"/>
    <w:rsid w:val="00EA71E8"/>
    <w:rsid w:val="00EA72BB"/>
    <w:rsid w:val="00EA744D"/>
    <w:rsid w:val="00EA7908"/>
    <w:rsid w:val="00EB0411"/>
    <w:rsid w:val="00EB04E4"/>
    <w:rsid w:val="00EB0697"/>
    <w:rsid w:val="00EB06B1"/>
    <w:rsid w:val="00EB0718"/>
    <w:rsid w:val="00EB074F"/>
    <w:rsid w:val="00EB08C2"/>
    <w:rsid w:val="00EB0ABA"/>
    <w:rsid w:val="00EB0B20"/>
    <w:rsid w:val="00EB0BE6"/>
    <w:rsid w:val="00EB0C8B"/>
    <w:rsid w:val="00EB0D4D"/>
    <w:rsid w:val="00EB0DEC"/>
    <w:rsid w:val="00EB1083"/>
    <w:rsid w:val="00EB11EE"/>
    <w:rsid w:val="00EB128A"/>
    <w:rsid w:val="00EB1296"/>
    <w:rsid w:val="00EB1B3C"/>
    <w:rsid w:val="00EB1C7C"/>
    <w:rsid w:val="00EB1CB2"/>
    <w:rsid w:val="00EB1D7D"/>
    <w:rsid w:val="00EB205F"/>
    <w:rsid w:val="00EB2079"/>
    <w:rsid w:val="00EB2310"/>
    <w:rsid w:val="00EB232A"/>
    <w:rsid w:val="00EB2508"/>
    <w:rsid w:val="00EB271E"/>
    <w:rsid w:val="00EB297D"/>
    <w:rsid w:val="00EB2AC7"/>
    <w:rsid w:val="00EB2BD8"/>
    <w:rsid w:val="00EB3198"/>
    <w:rsid w:val="00EB32F6"/>
    <w:rsid w:val="00EB334E"/>
    <w:rsid w:val="00EB354E"/>
    <w:rsid w:val="00EB3559"/>
    <w:rsid w:val="00EB35F0"/>
    <w:rsid w:val="00EB3957"/>
    <w:rsid w:val="00EB3B4A"/>
    <w:rsid w:val="00EB3CAF"/>
    <w:rsid w:val="00EB3CC7"/>
    <w:rsid w:val="00EB3D39"/>
    <w:rsid w:val="00EB3DD7"/>
    <w:rsid w:val="00EB4150"/>
    <w:rsid w:val="00EB41F2"/>
    <w:rsid w:val="00EB430D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29D"/>
    <w:rsid w:val="00EB53A2"/>
    <w:rsid w:val="00EB552D"/>
    <w:rsid w:val="00EB55EC"/>
    <w:rsid w:val="00EB56A9"/>
    <w:rsid w:val="00EB56C3"/>
    <w:rsid w:val="00EB56F6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1BD"/>
    <w:rsid w:val="00EB62AB"/>
    <w:rsid w:val="00EB6434"/>
    <w:rsid w:val="00EB6461"/>
    <w:rsid w:val="00EB653F"/>
    <w:rsid w:val="00EB6728"/>
    <w:rsid w:val="00EB6922"/>
    <w:rsid w:val="00EB6958"/>
    <w:rsid w:val="00EB69B6"/>
    <w:rsid w:val="00EB6B69"/>
    <w:rsid w:val="00EB6BAF"/>
    <w:rsid w:val="00EB6CAC"/>
    <w:rsid w:val="00EB6CC1"/>
    <w:rsid w:val="00EB6E8F"/>
    <w:rsid w:val="00EB6F6F"/>
    <w:rsid w:val="00EB7027"/>
    <w:rsid w:val="00EB72A8"/>
    <w:rsid w:val="00EB745D"/>
    <w:rsid w:val="00EB747D"/>
    <w:rsid w:val="00EB74A8"/>
    <w:rsid w:val="00EB75FE"/>
    <w:rsid w:val="00EB7A39"/>
    <w:rsid w:val="00EB7B33"/>
    <w:rsid w:val="00EB7D3B"/>
    <w:rsid w:val="00EB7D87"/>
    <w:rsid w:val="00EB7EB1"/>
    <w:rsid w:val="00EB7FE2"/>
    <w:rsid w:val="00EB7FEE"/>
    <w:rsid w:val="00EC02D2"/>
    <w:rsid w:val="00EC0599"/>
    <w:rsid w:val="00EC09D2"/>
    <w:rsid w:val="00EC0A6B"/>
    <w:rsid w:val="00EC0B16"/>
    <w:rsid w:val="00EC0B89"/>
    <w:rsid w:val="00EC0FB2"/>
    <w:rsid w:val="00EC11B8"/>
    <w:rsid w:val="00EC134C"/>
    <w:rsid w:val="00EC1421"/>
    <w:rsid w:val="00EC1466"/>
    <w:rsid w:val="00EC14DD"/>
    <w:rsid w:val="00EC16A0"/>
    <w:rsid w:val="00EC16D0"/>
    <w:rsid w:val="00EC17A3"/>
    <w:rsid w:val="00EC180A"/>
    <w:rsid w:val="00EC1819"/>
    <w:rsid w:val="00EC188A"/>
    <w:rsid w:val="00EC1A88"/>
    <w:rsid w:val="00EC1AC5"/>
    <w:rsid w:val="00EC1AD6"/>
    <w:rsid w:val="00EC1C86"/>
    <w:rsid w:val="00EC1F11"/>
    <w:rsid w:val="00EC1F1C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D76"/>
    <w:rsid w:val="00EC2E98"/>
    <w:rsid w:val="00EC2EC0"/>
    <w:rsid w:val="00EC2F1E"/>
    <w:rsid w:val="00EC2F24"/>
    <w:rsid w:val="00EC30B4"/>
    <w:rsid w:val="00EC3318"/>
    <w:rsid w:val="00EC3349"/>
    <w:rsid w:val="00EC38F4"/>
    <w:rsid w:val="00EC3908"/>
    <w:rsid w:val="00EC3A3B"/>
    <w:rsid w:val="00EC3A71"/>
    <w:rsid w:val="00EC3B24"/>
    <w:rsid w:val="00EC404C"/>
    <w:rsid w:val="00EC42B7"/>
    <w:rsid w:val="00EC42E6"/>
    <w:rsid w:val="00EC4784"/>
    <w:rsid w:val="00EC492F"/>
    <w:rsid w:val="00EC4B23"/>
    <w:rsid w:val="00EC4B6F"/>
    <w:rsid w:val="00EC4C41"/>
    <w:rsid w:val="00EC4D5B"/>
    <w:rsid w:val="00EC4D9D"/>
    <w:rsid w:val="00EC4EC0"/>
    <w:rsid w:val="00EC50EF"/>
    <w:rsid w:val="00EC50F7"/>
    <w:rsid w:val="00EC5356"/>
    <w:rsid w:val="00EC590F"/>
    <w:rsid w:val="00EC5F8B"/>
    <w:rsid w:val="00EC60DE"/>
    <w:rsid w:val="00EC6557"/>
    <w:rsid w:val="00EC6784"/>
    <w:rsid w:val="00EC6897"/>
    <w:rsid w:val="00EC6AF3"/>
    <w:rsid w:val="00EC6C82"/>
    <w:rsid w:val="00EC6D1E"/>
    <w:rsid w:val="00EC6E16"/>
    <w:rsid w:val="00EC6F61"/>
    <w:rsid w:val="00EC6F84"/>
    <w:rsid w:val="00EC742D"/>
    <w:rsid w:val="00EC76DA"/>
    <w:rsid w:val="00EC779E"/>
    <w:rsid w:val="00EC7976"/>
    <w:rsid w:val="00EC7BC0"/>
    <w:rsid w:val="00EC7E6C"/>
    <w:rsid w:val="00EC7E7A"/>
    <w:rsid w:val="00EC7F0F"/>
    <w:rsid w:val="00EC7FA1"/>
    <w:rsid w:val="00ED051C"/>
    <w:rsid w:val="00ED08A5"/>
    <w:rsid w:val="00ED092F"/>
    <w:rsid w:val="00ED0B2C"/>
    <w:rsid w:val="00ED0CC8"/>
    <w:rsid w:val="00ED0E83"/>
    <w:rsid w:val="00ED0FB5"/>
    <w:rsid w:val="00ED1018"/>
    <w:rsid w:val="00ED1563"/>
    <w:rsid w:val="00ED160B"/>
    <w:rsid w:val="00ED1768"/>
    <w:rsid w:val="00ED1A3A"/>
    <w:rsid w:val="00ED1ED3"/>
    <w:rsid w:val="00ED2050"/>
    <w:rsid w:val="00ED2228"/>
    <w:rsid w:val="00ED2407"/>
    <w:rsid w:val="00ED25E8"/>
    <w:rsid w:val="00ED27A2"/>
    <w:rsid w:val="00ED29D5"/>
    <w:rsid w:val="00ED2A4B"/>
    <w:rsid w:val="00ED2B28"/>
    <w:rsid w:val="00ED2CDE"/>
    <w:rsid w:val="00ED2E58"/>
    <w:rsid w:val="00ED3050"/>
    <w:rsid w:val="00ED3191"/>
    <w:rsid w:val="00ED36AE"/>
    <w:rsid w:val="00ED389D"/>
    <w:rsid w:val="00ED3977"/>
    <w:rsid w:val="00ED39BA"/>
    <w:rsid w:val="00ED3A40"/>
    <w:rsid w:val="00ED3B10"/>
    <w:rsid w:val="00ED3EA5"/>
    <w:rsid w:val="00ED3FEA"/>
    <w:rsid w:val="00ED425A"/>
    <w:rsid w:val="00ED443E"/>
    <w:rsid w:val="00ED45C1"/>
    <w:rsid w:val="00ED4677"/>
    <w:rsid w:val="00ED4C05"/>
    <w:rsid w:val="00ED4CB3"/>
    <w:rsid w:val="00ED4D0E"/>
    <w:rsid w:val="00ED4D1A"/>
    <w:rsid w:val="00ED5036"/>
    <w:rsid w:val="00ED5111"/>
    <w:rsid w:val="00ED51D8"/>
    <w:rsid w:val="00ED51E2"/>
    <w:rsid w:val="00ED558F"/>
    <w:rsid w:val="00ED5880"/>
    <w:rsid w:val="00ED5A16"/>
    <w:rsid w:val="00ED5CE0"/>
    <w:rsid w:val="00ED5D35"/>
    <w:rsid w:val="00ED5E1C"/>
    <w:rsid w:val="00ED5F18"/>
    <w:rsid w:val="00ED5F2A"/>
    <w:rsid w:val="00ED61E8"/>
    <w:rsid w:val="00ED61F3"/>
    <w:rsid w:val="00ED6390"/>
    <w:rsid w:val="00ED6417"/>
    <w:rsid w:val="00ED65E5"/>
    <w:rsid w:val="00ED65EB"/>
    <w:rsid w:val="00ED6685"/>
    <w:rsid w:val="00ED6C88"/>
    <w:rsid w:val="00ED6CEC"/>
    <w:rsid w:val="00ED713A"/>
    <w:rsid w:val="00ED7240"/>
    <w:rsid w:val="00ED744F"/>
    <w:rsid w:val="00ED7704"/>
    <w:rsid w:val="00ED773A"/>
    <w:rsid w:val="00ED7797"/>
    <w:rsid w:val="00ED781A"/>
    <w:rsid w:val="00ED78ED"/>
    <w:rsid w:val="00ED7A45"/>
    <w:rsid w:val="00ED7DCE"/>
    <w:rsid w:val="00ED7DFD"/>
    <w:rsid w:val="00EE000B"/>
    <w:rsid w:val="00EE010D"/>
    <w:rsid w:val="00EE011E"/>
    <w:rsid w:val="00EE0225"/>
    <w:rsid w:val="00EE0246"/>
    <w:rsid w:val="00EE04F3"/>
    <w:rsid w:val="00EE0583"/>
    <w:rsid w:val="00EE05A7"/>
    <w:rsid w:val="00EE06D3"/>
    <w:rsid w:val="00EE081B"/>
    <w:rsid w:val="00EE09CB"/>
    <w:rsid w:val="00EE0A7F"/>
    <w:rsid w:val="00EE0C8E"/>
    <w:rsid w:val="00EE0CAB"/>
    <w:rsid w:val="00EE0DBD"/>
    <w:rsid w:val="00EE0E3D"/>
    <w:rsid w:val="00EE1563"/>
    <w:rsid w:val="00EE15A0"/>
    <w:rsid w:val="00EE1854"/>
    <w:rsid w:val="00EE19B6"/>
    <w:rsid w:val="00EE19B9"/>
    <w:rsid w:val="00EE1B5F"/>
    <w:rsid w:val="00EE1C2E"/>
    <w:rsid w:val="00EE1DD0"/>
    <w:rsid w:val="00EE2075"/>
    <w:rsid w:val="00EE2286"/>
    <w:rsid w:val="00EE2432"/>
    <w:rsid w:val="00EE245C"/>
    <w:rsid w:val="00EE24F7"/>
    <w:rsid w:val="00EE2521"/>
    <w:rsid w:val="00EE2577"/>
    <w:rsid w:val="00EE280F"/>
    <w:rsid w:val="00EE2C8E"/>
    <w:rsid w:val="00EE2D6A"/>
    <w:rsid w:val="00EE2FA8"/>
    <w:rsid w:val="00EE3243"/>
    <w:rsid w:val="00EE33E8"/>
    <w:rsid w:val="00EE3718"/>
    <w:rsid w:val="00EE3747"/>
    <w:rsid w:val="00EE3A76"/>
    <w:rsid w:val="00EE3C3C"/>
    <w:rsid w:val="00EE3F05"/>
    <w:rsid w:val="00EE3F9A"/>
    <w:rsid w:val="00EE3FC4"/>
    <w:rsid w:val="00EE3FCC"/>
    <w:rsid w:val="00EE40ED"/>
    <w:rsid w:val="00EE4111"/>
    <w:rsid w:val="00EE41D9"/>
    <w:rsid w:val="00EE43C8"/>
    <w:rsid w:val="00EE446F"/>
    <w:rsid w:val="00EE4498"/>
    <w:rsid w:val="00EE44E0"/>
    <w:rsid w:val="00EE46B7"/>
    <w:rsid w:val="00EE49EF"/>
    <w:rsid w:val="00EE4A23"/>
    <w:rsid w:val="00EE4A82"/>
    <w:rsid w:val="00EE4B64"/>
    <w:rsid w:val="00EE4DDD"/>
    <w:rsid w:val="00EE4F1C"/>
    <w:rsid w:val="00EE51FE"/>
    <w:rsid w:val="00EE53DE"/>
    <w:rsid w:val="00EE552D"/>
    <w:rsid w:val="00EE561E"/>
    <w:rsid w:val="00EE5626"/>
    <w:rsid w:val="00EE58C3"/>
    <w:rsid w:val="00EE5A18"/>
    <w:rsid w:val="00EE5BF9"/>
    <w:rsid w:val="00EE5C28"/>
    <w:rsid w:val="00EE5FB3"/>
    <w:rsid w:val="00EE5FDC"/>
    <w:rsid w:val="00EE654B"/>
    <w:rsid w:val="00EE66DA"/>
    <w:rsid w:val="00EE6874"/>
    <w:rsid w:val="00EE6C01"/>
    <w:rsid w:val="00EE6D16"/>
    <w:rsid w:val="00EE6DFE"/>
    <w:rsid w:val="00EE6F2D"/>
    <w:rsid w:val="00EE7107"/>
    <w:rsid w:val="00EE7578"/>
    <w:rsid w:val="00EE760C"/>
    <w:rsid w:val="00EE785A"/>
    <w:rsid w:val="00EE78FE"/>
    <w:rsid w:val="00EE7950"/>
    <w:rsid w:val="00EE7962"/>
    <w:rsid w:val="00EE7B0D"/>
    <w:rsid w:val="00EE7F92"/>
    <w:rsid w:val="00EF00F8"/>
    <w:rsid w:val="00EF0251"/>
    <w:rsid w:val="00EF02CF"/>
    <w:rsid w:val="00EF0336"/>
    <w:rsid w:val="00EF0503"/>
    <w:rsid w:val="00EF0543"/>
    <w:rsid w:val="00EF05D4"/>
    <w:rsid w:val="00EF0606"/>
    <w:rsid w:val="00EF068A"/>
    <w:rsid w:val="00EF0757"/>
    <w:rsid w:val="00EF07EC"/>
    <w:rsid w:val="00EF0B1B"/>
    <w:rsid w:val="00EF0E8A"/>
    <w:rsid w:val="00EF0EFC"/>
    <w:rsid w:val="00EF114F"/>
    <w:rsid w:val="00EF11A7"/>
    <w:rsid w:val="00EF15DB"/>
    <w:rsid w:val="00EF16AB"/>
    <w:rsid w:val="00EF17DE"/>
    <w:rsid w:val="00EF1868"/>
    <w:rsid w:val="00EF18B3"/>
    <w:rsid w:val="00EF1B6E"/>
    <w:rsid w:val="00EF1DB8"/>
    <w:rsid w:val="00EF2199"/>
    <w:rsid w:val="00EF23E4"/>
    <w:rsid w:val="00EF2488"/>
    <w:rsid w:val="00EF2552"/>
    <w:rsid w:val="00EF2840"/>
    <w:rsid w:val="00EF314F"/>
    <w:rsid w:val="00EF3178"/>
    <w:rsid w:val="00EF32E0"/>
    <w:rsid w:val="00EF3410"/>
    <w:rsid w:val="00EF3571"/>
    <w:rsid w:val="00EF3889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B7"/>
    <w:rsid w:val="00EF46E8"/>
    <w:rsid w:val="00EF4730"/>
    <w:rsid w:val="00EF47DD"/>
    <w:rsid w:val="00EF4824"/>
    <w:rsid w:val="00EF4927"/>
    <w:rsid w:val="00EF493B"/>
    <w:rsid w:val="00EF4D8F"/>
    <w:rsid w:val="00EF50C8"/>
    <w:rsid w:val="00EF528B"/>
    <w:rsid w:val="00EF533F"/>
    <w:rsid w:val="00EF5399"/>
    <w:rsid w:val="00EF53F1"/>
    <w:rsid w:val="00EF5400"/>
    <w:rsid w:val="00EF544E"/>
    <w:rsid w:val="00EF5597"/>
    <w:rsid w:val="00EF55DD"/>
    <w:rsid w:val="00EF5632"/>
    <w:rsid w:val="00EF5760"/>
    <w:rsid w:val="00EF57CE"/>
    <w:rsid w:val="00EF58BD"/>
    <w:rsid w:val="00EF5D53"/>
    <w:rsid w:val="00EF5E78"/>
    <w:rsid w:val="00EF5F94"/>
    <w:rsid w:val="00EF611D"/>
    <w:rsid w:val="00EF6517"/>
    <w:rsid w:val="00EF651E"/>
    <w:rsid w:val="00EF6526"/>
    <w:rsid w:val="00EF66B4"/>
    <w:rsid w:val="00EF6754"/>
    <w:rsid w:val="00EF6B50"/>
    <w:rsid w:val="00EF6B94"/>
    <w:rsid w:val="00EF6CB6"/>
    <w:rsid w:val="00EF6DD1"/>
    <w:rsid w:val="00EF6E2A"/>
    <w:rsid w:val="00EF6EA4"/>
    <w:rsid w:val="00EF6EB7"/>
    <w:rsid w:val="00EF6F1C"/>
    <w:rsid w:val="00EF6F9D"/>
    <w:rsid w:val="00EF7540"/>
    <w:rsid w:val="00EF75C9"/>
    <w:rsid w:val="00EF75E1"/>
    <w:rsid w:val="00EF774B"/>
    <w:rsid w:val="00EF780C"/>
    <w:rsid w:val="00EF78A5"/>
    <w:rsid w:val="00EF7920"/>
    <w:rsid w:val="00EF7943"/>
    <w:rsid w:val="00EF79A8"/>
    <w:rsid w:val="00EF7AEB"/>
    <w:rsid w:val="00EF7B9D"/>
    <w:rsid w:val="00EF7CB1"/>
    <w:rsid w:val="00F00048"/>
    <w:rsid w:val="00F000B6"/>
    <w:rsid w:val="00F00140"/>
    <w:rsid w:val="00F004C3"/>
    <w:rsid w:val="00F004CC"/>
    <w:rsid w:val="00F005A7"/>
    <w:rsid w:val="00F005F0"/>
    <w:rsid w:val="00F005F5"/>
    <w:rsid w:val="00F0062F"/>
    <w:rsid w:val="00F00921"/>
    <w:rsid w:val="00F00965"/>
    <w:rsid w:val="00F00A81"/>
    <w:rsid w:val="00F00AE7"/>
    <w:rsid w:val="00F00B03"/>
    <w:rsid w:val="00F00B7A"/>
    <w:rsid w:val="00F00ED4"/>
    <w:rsid w:val="00F00F32"/>
    <w:rsid w:val="00F00F3C"/>
    <w:rsid w:val="00F00FC2"/>
    <w:rsid w:val="00F00FE2"/>
    <w:rsid w:val="00F01090"/>
    <w:rsid w:val="00F011C1"/>
    <w:rsid w:val="00F011F3"/>
    <w:rsid w:val="00F0135F"/>
    <w:rsid w:val="00F0189B"/>
    <w:rsid w:val="00F01900"/>
    <w:rsid w:val="00F01AA3"/>
    <w:rsid w:val="00F01B25"/>
    <w:rsid w:val="00F01C96"/>
    <w:rsid w:val="00F01E88"/>
    <w:rsid w:val="00F02074"/>
    <w:rsid w:val="00F0207E"/>
    <w:rsid w:val="00F0238B"/>
    <w:rsid w:val="00F026F2"/>
    <w:rsid w:val="00F02713"/>
    <w:rsid w:val="00F0273D"/>
    <w:rsid w:val="00F027E2"/>
    <w:rsid w:val="00F0296C"/>
    <w:rsid w:val="00F02A0C"/>
    <w:rsid w:val="00F02A10"/>
    <w:rsid w:val="00F02A47"/>
    <w:rsid w:val="00F02B58"/>
    <w:rsid w:val="00F02EE9"/>
    <w:rsid w:val="00F0301F"/>
    <w:rsid w:val="00F030B1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4FF5"/>
    <w:rsid w:val="00F050CA"/>
    <w:rsid w:val="00F051DA"/>
    <w:rsid w:val="00F05293"/>
    <w:rsid w:val="00F054FB"/>
    <w:rsid w:val="00F055BD"/>
    <w:rsid w:val="00F057E5"/>
    <w:rsid w:val="00F057EB"/>
    <w:rsid w:val="00F05B5F"/>
    <w:rsid w:val="00F05DDA"/>
    <w:rsid w:val="00F05DEE"/>
    <w:rsid w:val="00F061D6"/>
    <w:rsid w:val="00F0626F"/>
    <w:rsid w:val="00F0634F"/>
    <w:rsid w:val="00F063F5"/>
    <w:rsid w:val="00F0653B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4A8"/>
    <w:rsid w:val="00F07601"/>
    <w:rsid w:val="00F076D2"/>
    <w:rsid w:val="00F07D4A"/>
    <w:rsid w:val="00F07F6B"/>
    <w:rsid w:val="00F100CC"/>
    <w:rsid w:val="00F1018E"/>
    <w:rsid w:val="00F10489"/>
    <w:rsid w:val="00F104A2"/>
    <w:rsid w:val="00F10566"/>
    <w:rsid w:val="00F10618"/>
    <w:rsid w:val="00F107EA"/>
    <w:rsid w:val="00F107F5"/>
    <w:rsid w:val="00F10A0B"/>
    <w:rsid w:val="00F10AB1"/>
    <w:rsid w:val="00F10B30"/>
    <w:rsid w:val="00F10CA0"/>
    <w:rsid w:val="00F10FA8"/>
    <w:rsid w:val="00F10FF2"/>
    <w:rsid w:val="00F11009"/>
    <w:rsid w:val="00F11600"/>
    <w:rsid w:val="00F11602"/>
    <w:rsid w:val="00F11811"/>
    <w:rsid w:val="00F118F4"/>
    <w:rsid w:val="00F11931"/>
    <w:rsid w:val="00F11DD9"/>
    <w:rsid w:val="00F11FD7"/>
    <w:rsid w:val="00F11FDF"/>
    <w:rsid w:val="00F120AB"/>
    <w:rsid w:val="00F12510"/>
    <w:rsid w:val="00F12523"/>
    <w:rsid w:val="00F12697"/>
    <w:rsid w:val="00F126E5"/>
    <w:rsid w:val="00F12BDB"/>
    <w:rsid w:val="00F12DF7"/>
    <w:rsid w:val="00F1306D"/>
    <w:rsid w:val="00F131EE"/>
    <w:rsid w:val="00F133D0"/>
    <w:rsid w:val="00F13651"/>
    <w:rsid w:val="00F1374B"/>
    <w:rsid w:val="00F138DD"/>
    <w:rsid w:val="00F138F4"/>
    <w:rsid w:val="00F138F8"/>
    <w:rsid w:val="00F13901"/>
    <w:rsid w:val="00F13A78"/>
    <w:rsid w:val="00F13E1A"/>
    <w:rsid w:val="00F142AF"/>
    <w:rsid w:val="00F142FA"/>
    <w:rsid w:val="00F14560"/>
    <w:rsid w:val="00F1456D"/>
    <w:rsid w:val="00F14788"/>
    <w:rsid w:val="00F148C3"/>
    <w:rsid w:val="00F14C25"/>
    <w:rsid w:val="00F14C28"/>
    <w:rsid w:val="00F14CBF"/>
    <w:rsid w:val="00F14F8A"/>
    <w:rsid w:val="00F1543C"/>
    <w:rsid w:val="00F1589A"/>
    <w:rsid w:val="00F158EC"/>
    <w:rsid w:val="00F15D2D"/>
    <w:rsid w:val="00F15F62"/>
    <w:rsid w:val="00F16021"/>
    <w:rsid w:val="00F161AC"/>
    <w:rsid w:val="00F16402"/>
    <w:rsid w:val="00F16526"/>
    <w:rsid w:val="00F165D6"/>
    <w:rsid w:val="00F16E3D"/>
    <w:rsid w:val="00F17204"/>
    <w:rsid w:val="00F17565"/>
    <w:rsid w:val="00F17927"/>
    <w:rsid w:val="00F179CF"/>
    <w:rsid w:val="00F17C5F"/>
    <w:rsid w:val="00F17E25"/>
    <w:rsid w:val="00F17E3F"/>
    <w:rsid w:val="00F17E53"/>
    <w:rsid w:val="00F2016D"/>
    <w:rsid w:val="00F20237"/>
    <w:rsid w:val="00F20325"/>
    <w:rsid w:val="00F203A2"/>
    <w:rsid w:val="00F20988"/>
    <w:rsid w:val="00F209A7"/>
    <w:rsid w:val="00F20B9A"/>
    <w:rsid w:val="00F20D10"/>
    <w:rsid w:val="00F20F3C"/>
    <w:rsid w:val="00F214EE"/>
    <w:rsid w:val="00F215AF"/>
    <w:rsid w:val="00F215EB"/>
    <w:rsid w:val="00F219A8"/>
    <w:rsid w:val="00F21B3D"/>
    <w:rsid w:val="00F21CD5"/>
    <w:rsid w:val="00F21D20"/>
    <w:rsid w:val="00F21D48"/>
    <w:rsid w:val="00F22141"/>
    <w:rsid w:val="00F22180"/>
    <w:rsid w:val="00F221B4"/>
    <w:rsid w:val="00F222CC"/>
    <w:rsid w:val="00F224CA"/>
    <w:rsid w:val="00F227C7"/>
    <w:rsid w:val="00F228D1"/>
    <w:rsid w:val="00F229A7"/>
    <w:rsid w:val="00F22B2E"/>
    <w:rsid w:val="00F22C4C"/>
    <w:rsid w:val="00F23002"/>
    <w:rsid w:val="00F23061"/>
    <w:rsid w:val="00F23348"/>
    <w:rsid w:val="00F2341E"/>
    <w:rsid w:val="00F234B0"/>
    <w:rsid w:val="00F2351F"/>
    <w:rsid w:val="00F23692"/>
    <w:rsid w:val="00F23C25"/>
    <w:rsid w:val="00F23DC6"/>
    <w:rsid w:val="00F23F5B"/>
    <w:rsid w:val="00F242F3"/>
    <w:rsid w:val="00F2441A"/>
    <w:rsid w:val="00F246C2"/>
    <w:rsid w:val="00F246C4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7BD"/>
    <w:rsid w:val="00F268DA"/>
    <w:rsid w:val="00F268F6"/>
    <w:rsid w:val="00F26AD2"/>
    <w:rsid w:val="00F26B1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3D1"/>
    <w:rsid w:val="00F275C0"/>
    <w:rsid w:val="00F27643"/>
    <w:rsid w:val="00F2781E"/>
    <w:rsid w:val="00F27A5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0EC5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009"/>
    <w:rsid w:val="00F32222"/>
    <w:rsid w:val="00F32370"/>
    <w:rsid w:val="00F328B4"/>
    <w:rsid w:val="00F32918"/>
    <w:rsid w:val="00F32B66"/>
    <w:rsid w:val="00F32D7E"/>
    <w:rsid w:val="00F32E59"/>
    <w:rsid w:val="00F32F79"/>
    <w:rsid w:val="00F33024"/>
    <w:rsid w:val="00F330FA"/>
    <w:rsid w:val="00F3316C"/>
    <w:rsid w:val="00F33174"/>
    <w:rsid w:val="00F331CF"/>
    <w:rsid w:val="00F33350"/>
    <w:rsid w:val="00F3363A"/>
    <w:rsid w:val="00F33660"/>
    <w:rsid w:val="00F338B1"/>
    <w:rsid w:val="00F33979"/>
    <w:rsid w:val="00F33C95"/>
    <w:rsid w:val="00F33EB9"/>
    <w:rsid w:val="00F343D7"/>
    <w:rsid w:val="00F34409"/>
    <w:rsid w:val="00F34629"/>
    <w:rsid w:val="00F348BB"/>
    <w:rsid w:val="00F349E9"/>
    <w:rsid w:val="00F34B33"/>
    <w:rsid w:val="00F34DB0"/>
    <w:rsid w:val="00F34E35"/>
    <w:rsid w:val="00F34E40"/>
    <w:rsid w:val="00F3517D"/>
    <w:rsid w:val="00F3557C"/>
    <w:rsid w:val="00F3590F"/>
    <w:rsid w:val="00F35CD7"/>
    <w:rsid w:val="00F35F7B"/>
    <w:rsid w:val="00F362D0"/>
    <w:rsid w:val="00F36427"/>
    <w:rsid w:val="00F3662F"/>
    <w:rsid w:val="00F36649"/>
    <w:rsid w:val="00F366BF"/>
    <w:rsid w:val="00F36765"/>
    <w:rsid w:val="00F3678D"/>
    <w:rsid w:val="00F368A8"/>
    <w:rsid w:val="00F3697C"/>
    <w:rsid w:val="00F36A28"/>
    <w:rsid w:val="00F36B29"/>
    <w:rsid w:val="00F36B4D"/>
    <w:rsid w:val="00F36B8D"/>
    <w:rsid w:val="00F36C60"/>
    <w:rsid w:val="00F36DF3"/>
    <w:rsid w:val="00F36F98"/>
    <w:rsid w:val="00F37027"/>
    <w:rsid w:val="00F37182"/>
    <w:rsid w:val="00F37364"/>
    <w:rsid w:val="00F375F1"/>
    <w:rsid w:val="00F37874"/>
    <w:rsid w:val="00F37972"/>
    <w:rsid w:val="00F37C87"/>
    <w:rsid w:val="00F37DFD"/>
    <w:rsid w:val="00F37EF3"/>
    <w:rsid w:val="00F37F83"/>
    <w:rsid w:val="00F40254"/>
    <w:rsid w:val="00F40309"/>
    <w:rsid w:val="00F4060D"/>
    <w:rsid w:val="00F40A40"/>
    <w:rsid w:val="00F40A56"/>
    <w:rsid w:val="00F40A80"/>
    <w:rsid w:val="00F40B7D"/>
    <w:rsid w:val="00F40C31"/>
    <w:rsid w:val="00F40CA0"/>
    <w:rsid w:val="00F40CC1"/>
    <w:rsid w:val="00F40F5B"/>
    <w:rsid w:val="00F40FB0"/>
    <w:rsid w:val="00F410B5"/>
    <w:rsid w:val="00F41117"/>
    <w:rsid w:val="00F41146"/>
    <w:rsid w:val="00F4117F"/>
    <w:rsid w:val="00F411F8"/>
    <w:rsid w:val="00F41213"/>
    <w:rsid w:val="00F4150A"/>
    <w:rsid w:val="00F41536"/>
    <w:rsid w:val="00F416E0"/>
    <w:rsid w:val="00F41AE1"/>
    <w:rsid w:val="00F41C92"/>
    <w:rsid w:val="00F41E3E"/>
    <w:rsid w:val="00F41E7D"/>
    <w:rsid w:val="00F4208F"/>
    <w:rsid w:val="00F42130"/>
    <w:rsid w:val="00F4232F"/>
    <w:rsid w:val="00F4277F"/>
    <w:rsid w:val="00F42842"/>
    <w:rsid w:val="00F42908"/>
    <w:rsid w:val="00F42922"/>
    <w:rsid w:val="00F42A47"/>
    <w:rsid w:val="00F42BFD"/>
    <w:rsid w:val="00F42DDA"/>
    <w:rsid w:val="00F42F2B"/>
    <w:rsid w:val="00F42FC6"/>
    <w:rsid w:val="00F431FE"/>
    <w:rsid w:val="00F432E8"/>
    <w:rsid w:val="00F435A3"/>
    <w:rsid w:val="00F438FC"/>
    <w:rsid w:val="00F439A3"/>
    <w:rsid w:val="00F43F2C"/>
    <w:rsid w:val="00F4417D"/>
    <w:rsid w:val="00F444A7"/>
    <w:rsid w:val="00F445C1"/>
    <w:rsid w:val="00F4473A"/>
    <w:rsid w:val="00F44A0F"/>
    <w:rsid w:val="00F44F56"/>
    <w:rsid w:val="00F450A4"/>
    <w:rsid w:val="00F450D7"/>
    <w:rsid w:val="00F4511C"/>
    <w:rsid w:val="00F4528A"/>
    <w:rsid w:val="00F4561A"/>
    <w:rsid w:val="00F459BF"/>
    <w:rsid w:val="00F45AB7"/>
    <w:rsid w:val="00F45BE2"/>
    <w:rsid w:val="00F45C44"/>
    <w:rsid w:val="00F45C52"/>
    <w:rsid w:val="00F45D66"/>
    <w:rsid w:val="00F45D76"/>
    <w:rsid w:val="00F45EF5"/>
    <w:rsid w:val="00F46213"/>
    <w:rsid w:val="00F462FD"/>
    <w:rsid w:val="00F463FA"/>
    <w:rsid w:val="00F4657E"/>
    <w:rsid w:val="00F46595"/>
    <w:rsid w:val="00F4685D"/>
    <w:rsid w:val="00F4685F"/>
    <w:rsid w:val="00F46913"/>
    <w:rsid w:val="00F46B94"/>
    <w:rsid w:val="00F471AC"/>
    <w:rsid w:val="00F472CB"/>
    <w:rsid w:val="00F4751D"/>
    <w:rsid w:val="00F476B4"/>
    <w:rsid w:val="00F47897"/>
    <w:rsid w:val="00F47957"/>
    <w:rsid w:val="00F47994"/>
    <w:rsid w:val="00F479E5"/>
    <w:rsid w:val="00F47B07"/>
    <w:rsid w:val="00F47BDD"/>
    <w:rsid w:val="00F47C06"/>
    <w:rsid w:val="00F47C4E"/>
    <w:rsid w:val="00F47DC6"/>
    <w:rsid w:val="00F47DF2"/>
    <w:rsid w:val="00F47E87"/>
    <w:rsid w:val="00F47F75"/>
    <w:rsid w:val="00F5040A"/>
    <w:rsid w:val="00F504BE"/>
    <w:rsid w:val="00F504FC"/>
    <w:rsid w:val="00F50D3C"/>
    <w:rsid w:val="00F50DA2"/>
    <w:rsid w:val="00F50DDD"/>
    <w:rsid w:val="00F50DF4"/>
    <w:rsid w:val="00F51037"/>
    <w:rsid w:val="00F51330"/>
    <w:rsid w:val="00F5138A"/>
    <w:rsid w:val="00F514AC"/>
    <w:rsid w:val="00F51988"/>
    <w:rsid w:val="00F51C2D"/>
    <w:rsid w:val="00F52149"/>
    <w:rsid w:val="00F522E9"/>
    <w:rsid w:val="00F525D7"/>
    <w:rsid w:val="00F52754"/>
    <w:rsid w:val="00F52A45"/>
    <w:rsid w:val="00F52ACE"/>
    <w:rsid w:val="00F52D19"/>
    <w:rsid w:val="00F52E3B"/>
    <w:rsid w:val="00F52E44"/>
    <w:rsid w:val="00F53107"/>
    <w:rsid w:val="00F531AE"/>
    <w:rsid w:val="00F53229"/>
    <w:rsid w:val="00F53270"/>
    <w:rsid w:val="00F532D0"/>
    <w:rsid w:val="00F5333E"/>
    <w:rsid w:val="00F533EA"/>
    <w:rsid w:val="00F536A8"/>
    <w:rsid w:val="00F537B0"/>
    <w:rsid w:val="00F538C3"/>
    <w:rsid w:val="00F53B97"/>
    <w:rsid w:val="00F53D9C"/>
    <w:rsid w:val="00F544C7"/>
    <w:rsid w:val="00F54945"/>
    <w:rsid w:val="00F54AD4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5DDD"/>
    <w:rsid w:val="00F56214"/>
    <w:rsid w:val="00F56760"/>
    <w:rsid w:val="00F567F7"/>
    <w:rsid w:val="00F568FA"/>
    <w:rsid w:val="00F5690A"/>
    <w:rsid w:val="00F5694E"/>
    <w:rsid w:val="00F57060"/>
    <w:rsid w:val="00F57103"/>
    <w:rsid w:val="00F57137"/>
    <w:rsid w:val="00F5725D"/>
    <w:rsid w:val="00F5762C"/>
    <w:rsid w:val="00F576FB"/>
    <w:rsid w:val="00F57780"/>
    <w:rsid w:val="00F5785B"/>
    <w:rsid w:val="00F57874"/>
    <w:rsid w:val="00F5788E"/>
    <w:rsid w:val="00F57945"/>
    <w:rsid w:val="00F57B6D"/>
    <w:rsid w:val="00F57CF5"/>
    <w:rsid w:val="00F60090"/>
    <w:rsid w:val="00F60199"/>
    <w:rsid w:val="00F6021D"/>
    <w:rsid w:val="00F60237"/>
    <w:rsid w:val="00F60372"/>
    <w:rsid w:val="00F603AE"/>
    <w:rsid w:val="00F606BD"/>
    <w:rsid w:val="00F60873"/>
    <w:rsid w:val="00F609F3"/>
    <w:rsid w:val="00F609FD"/>
    <w:rsid w:val="00F60C18"/>
    <w:rsid w:val="00F60CA7"/>
    <w:rsid w:val="00F60F05"/>
    <w:rsid w:val="00F60FE6"/>
    <w:rsid w:val="00F61138"/>
    <w:rsid w:val="00F6144F"/>
    <w:rsid w:val="00F616D5"/>
    <w:rsid w:val="00F61701"/>
    <w:rsid w:val="00F61721"/>
    <w:rsid w:val="00F618C6"/>
    <w:rsid w:val="00F61CEF"/>
    <w:rsid w:val="00F61F46"/>
    <w:rsid w:val="00F61F64"/>
    <w:rsid w:val="00F61FBB"/>
    <w:rsid w:val="00F6206B"/>
    <w:rsid w:val="00F620C1"/>
    <w:rsid w:val="00F62170"/>
    <w:rsid w:val="00F62280"/>
    <w:rsid w:val="00F62320"/>
    <w:rsid w:val="00F623B1"/>
    <w:rsid w:val="00F625D2"/>
    <w:rsid w:val="00F62A42"/>
    <w:rsid w:val="00F62C70"/>
    <w:rsid w:val="00F62C7A"/>
    <w:rsid w:val="00F631F7"/>
    <w:rsid w:val="00F63297"/>
    <w:rsid w:val="00F6342E"/>
    <w:rsid w:val="00F634F8"/>
    <w:rsid w:val="00F6352E"/>
    <w:rsid w:val="00F6359E"/>
    <w:rsid w:val="00F6374B"/>
    <w:rsid w:val="00F637A2"/>
    <w:rsid w:val="00F637D3"/>
    <w:rsid w:val="00F639F8"/>
    <w:rsid w:val="00F639FA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A85"/>
    <w:rsid w:val="00F64AAA"/>
    <w:rsid w:val="00F64B80"/>
    <w:rsid w:val="00F64BF3"/>
    <w:rsid w:val="00F64C72"/>
    <w:rsid w:val="00F64F21"/>
    <w:rsid w:val="00F64FF4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8D7"/>
    <w:rsid w:val="00F65914"/>
    <w:rsid w:val="00F659B6"/>
    <w:rsid w:val="00F659D3"/>
    <w:rsid w:val="00F65C79"/>
    <w:rsid w:val="00F65DB7"/>
    <w:rsid w:val="00F65E55"/>
    <w:rsid w:val="00F65F12"/>
    <w:rsid w:val="00F65F58"/>
    <w:rsid w:val="00F65FBF"/>
    <w:rsid w:val="00F65FFD"/>
    <w:rsid w:val="00F663E4"/>
    <w:rsid w:val="00F66466"/>
    <w:rsid w:val="00F66706"/>
    <w:rsid w:val="00F66723"/>
    <w:rsid w:val="00F66B5B"/>
    <w:rsid w:val="00F66DE8"/>
    <w:rsid w:val="00F671C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6D"/>
    <w:rsid w:val="00F705DA"/>
    <w:rsid w:val="00F709FA"/>
    <w:rsid w:val="00F70E25"/>
    <w:rsid w:val="00F7107D"/>
    <w:rsid w:val="00F71122"/>
    <w:rsid w:val="00F71266"/>
    <w:rsid w:val="00F713E1"/>
    <w:rsid w:val="00F715B8"/>
    <w:rsid w:val="00F71665"/>
    <w:rsid w:val="00F71824"/>
    <w:rsid w:val="00F71917"/>
    <w:rsid w:val="00F7195A"/>
    <w:rsid w:val="00F71977"/>
    <w:rsid w:val="00F719FA"/>
    <w:rsid w:val="00F71A0D"/>
    <w:rsid w:val="00F71ADD"/>
    <w:rsid w:val="00F71B0C"/>
    <w:rsid w:val="00F71C5D"/>
    <w:rsid w:val="00F726B8"/>
    <w:rsid w:val="00F72765"/>
    <w:rsid w:val="00F72F1C"/>
    <w:rsid w:val="00F730F7"/>
    <w:rsid w:val="00F73175"/>
    <w:rsid w:val="00F73304"/>
    <w:rsid w:val="00F73495"/>
    <w:rsid w:val="00F734CE"/>
    <w:rsid w:val="00F734FB"/>
    <w:rsid w:val="00F73511"/>
    <w:rsid w:val="00F7353A"/>
    <w:rsid w:val="00F7355B"/>
    <w:rsid w:val="00F73793"/>
    <w:rsid w:val="00F737A5"/>
    <w:rsid w:val="00F73831"/>
    <w:rsid w:val="00F73959"/>
    <w:rsid w:val="00F73A37"/>
    <w:rsid w:val="00F73B38"/>
    <w:rsid w:val="00F73B7E"/>
    <w:rsid w:val="00F73D9B"/>
    <w:rsid w:val="00F73E10"/>
    <w:rsid w:val="00F73E5C"/>
    <w:rsid w:val="00F73EAF"/>
    <w:rsid w:val="00F74172"/>
    <w:rsid w:val="00F7425B"/>
    <w:rsid w:val="00F74422"/>
    <w:rsid w:val="00F7442E"/>
    <w:rsid w:val="00F745FC"/>
    <w:rsid w:val="00F746B0"/>
    <w:rsid w:val="00F746DA"/>
    <w:rsid w:val="00F747A4"/>
    <w:rsid w:val="00F747FA"/>
    <w:rsid w:val="00F748BB"/>
    <w:rsid w:val="00F749CA"/>
    <w:rsid w:val="00F75046"/>
    <w:rsid w:val="00F750D7"/>
    <w:rsid w:val="00F75190"/>
    <w:rsid w:val="00F75501"/>
    <w:rsid w:val="00F759A7"/>
    <w:rsid w:val="00F75DF1"/>
    <w:rsid w:val="00F75E66"/>
    <w:rsid w:val="00F76313"/>
    <w:rsid w:val="00F7632A"/>
    <w:rsid w:val="00F76403"/>
    <w:rsid w:val="00F76434"/>
    <w:rsid w:val="00F76580"/>
    <w:rsid w:val="00F769D7"/>
    <w:rsid w:val="00F769FF"/>
    <w:rsid w:val="00F76AA7"/>
    <w:rsid w:val="00F76ACA"/>
    <w:rsid w:val="00F76B21"/>
    <w:rsid w:val="00F76C0E"/>
    <w:rsid w:val="00F76CEF"/>
    <w:rsid w:val="00F76D09"/>
    <w:rsid w:val="00F76FE5"/>
    <w:rsid w:val="00F7703B"/>
    <w:rsid w:val="00F770F4"/>
    <w:rsid w:val="00F7734B"/>
    <w:rsid w:val="00F773C9"/>
    <w:rsid w:val="00F779E2"/>
    <w:rsid w:val="00F77CB5"/>
    <w:rsid w:val="00F77CE1"/>
    <w:rsid w:val="00F77D7A"/>
    <w:rsid w:val="00F77DE7"/>
    <w:rsid w:val="00F77DEE"/>
    <w:rsid w:val="00F77EB0"/>
    <w:rsid w:val="00F8003A"/>
    <w:rsid w:val="00F800E1"/>
    <w:rsid w:val="00F80187"/>
    <w:rsid w:val="00F80283"/>
    <w:rsid w:val="00F80553"/>
    <w:rsid w:val="00F806B7"/>
    <w:rsid w:val="00F808A6"/>
    <w:rsid w:val="00F809DB"/>
    <w:rsid w:val="00F80AA6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4E8"/>
    <w:rsid w:val="00F815A4"/>
    <w:rsid w:val="00F81CFC"/>
    <w:rsid w:val="00F81E20"/>
    <w:rsid w:val="00F81E58"/>
    <w:rsid w:val="00F82019"/>
    <w:rsid w:val="00F821E1"/>
    <w:rsid w:val="00F8240B"/>
    <w:rsid w:val="00F82522"/>
    <w:rsid w:val="00F82579"/>
    <w:rsid w:val="00F827C6"/>
    <w:rsid w:val="00F828ED"/>
    <w:rsid w:val="00F8304D"/>
    <w:rsid w:val="00F830B1"/>
    <w:rsid w:val="00F835C7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AF"/>
    <w:rsid w:val="00F844C7"/>
    <w:rsid w:val="00F8458D"/>
    <w:rsid w:val="00F8498B"/>
    <w:rsid w:val="00F84A33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6FF"/>
    <w:rsid w:val="00F867D8"/>
    <w:rsid w:val="00F86A7D"/>
    <w:rsid w:val="00F86B22"/>
    <w:rsid w:val="00F86CBE"/>
    <w:rsid w:val="00F870B7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208"/>
    <w:rsid w:val="00F90599"/>
    <w:rsid w:val="00F9076A"/>
    <w:rsid w:val="00F907E9"/>
    <w:rsid w:val="00F90C55"/>
    <w:rsid w:val="00F90CC5"/>
    <w:rsid w:val="00F90DBC"/>
    <w:rsid w:val="00F90DE2"/>
    <w:rsid w:val="00F90E41"/>
    <w:rsid w:val="00F90E85"/>
    <w:rsid w:val="00F90EFB"/>
    <w:rsid w:val="00F90F44"/>
    <w:rsid w:val="00F9117F"/>
    <w:rsid w:val="00F91386"/>
    <w:rsid w:val="00F9166C"/>
    <w:rsid w:val="00F91A1B"/>
    <w:rsid w:val="00F91C4E"/>
    <w:rsid w:val="00F91C93"/>
    <w:rsid w:val="00F9207D"/>
    <w:rsid w:val="00F9218C"/>
    <w:rsid w:val="00F92194"/>
    <w:rsid w:val="00F9235C"/>
    <w:rsid w:val="00F92473"/>
    <w:rsid w:val="00F92479"/>
    <w:rsid w:val="00F92527"/>
    <w:rsid w:val="00F9268A"/>
    <w:rsid w:val="00F927C6"/>
    <w:rsid w:val="00F92AAE"/>
    <w:rsid w:val="00F92F62"/>
    <w:rsid w:val="00F93116"/>
    <w:rsid w:val="00F934A5"/>
    <w:rsid w:val="00F9365A"/>
    <w:rsid w:val="00F939AD"/>
    <w:rsid w:val="00F939DE"/>
    <w:rsid w:val="00F93A6E"/>
    <w:rsid w:val="00F93DAF"/>
    <w:rsid w:val="00F9473B"/>
    <w:rsid w:val="00F94949"/>
    <w:rsid w:val="00F94A2A"/>
    <w:rsid w:val="00F94C0F"/>
    <w:rsid w:val="00F94DE2"/>
    <w:rsid w:val="00F94E0D"/>
    <w:rsid w:val="00F950FA"/>
    <w:rsid w:val="00F95225"/>
    <w:rsid w:val="00F952AD"/>
    <w:rsid w:val="00F952CF"/>
    <w:rsid w:val="00F953E7"/>
    <w:rsid w:val="00F95764"/>
    <w:rsid w:val="00F95A54"/>
    <w:rsid w:val="00F95B48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B1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34"/>
    <w:rsid w:val="00F97756"/>
    <w:rsid w:val="00F977D3"/>
    <w:rsid w:val="00F977D5"/>
    <w:rsid w:val="00F978EE"/>
    <w:rsid w:val="00F97AD2"/>
    <w:rsid w:val="00F97F7A"/>
    <w:rsid w:val="00FA042A"/>
    <w:rsid w:val="00FA06E9"/>
    <w:rsid w:val="00FA0897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69B"/>
    <w:rsid w:val="00FA18F7"/>
    <w:rsid w:val="00FA198E"/>
    <w:rsid w:val="00FA19ED"/>
    <w:rsid w:val="00FA1A58"/>
    <w:rsid w:val="00FA1AD2"/>
    <w:rsid w:val="00FA1D9D"/>
    <w:rsid w:val="00FA1E7B"/>
    <w:rsid w:val="00FA1F3B"/>
    <w:rsid w:val="00FA2423"/>
    <w:rsid w:val="00FA2681"/>
    <w:rsid w:val="00FA26FD"/>
    <w:rsid w:val="00FA28B0"/>
    <w:rsid w:val="00FA29E6"/>
    <w:rsid w:val="00FA2A3B"/>
    <w:rsid w:val="00FA2AB7"/>
    <w:rsid w:val="00FA2AE0"/>
    <w:rsid w:val="00FA2B52"/>
    <w:rsid w:val="00FA2FAD"/>
    <w:rsid w:val="00FA3124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3EC7"/>
    <w:rsid w:val="00FA403C"/>
    <w:rsid w:val="00FA413D"/>
    <w:rsid w:val="00FA479D"/>
    <w:rsid w:val="00FA4829"/>
    <w:rsid w:val="00FA4ACF"/>
    <w:rsid w:val="00FA4B5D"/>
    <w:rsid w:val="00FA4D41"/>
    <w:rsid w:val="00FA4E99"/>
    <w:rsid w:val="00FA4F8F"/>
    <w:rsid w:val="00FA505C"/>
    <w:rsid w:val="00FA526A"/>
    <w:rsid w:val="00FA55DD"/>
    <w:rsid w:val="00FA560A"/>
    <w:rsid w:val="00FA579C"/>
    <w:rsid w:val="00FA57F2"/>
    <w:rsid w:val="00FA596E"/>
    <w:rsid w:val="00FA59DD"/>
    <w:rsid w:val="00FA5A22"/>
    <w:rsid w:val="00FA5A4A"/>
    <w:rsid w:val="00FA5E18"/>
    <w:rsid w:val="00FA5EBA"/>
    <w:rsid w:val="00FA60DE"/>
    <w:rsid w:val="00FA613F"/>
    <w:rsid w:val="00FA6240"/>
    <w:rsid w:val="00FA675B"/>
    <w:rsid w:val="00FA6A8A"/>
    <w:rsid w:val="00FA6F61"/>
    <w:rsid w:val="00FA7129"/>
    <w:rsid w:val="00FA7222"/>
    <w:rsid w:val="00FA7380"/>
    <w:rsid w:val="00FA7BBC"/>
    <w:rsid w:val="00FA7BEA"/>
    <w:rsid w:val="00FA7E7E"/>
    <w:rsid w:val="00FA7E9A"/>
    <w:rsid w:val="00FB03AE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4E0"/>
    <w:rsid w:val="00FB1615"/>
    <w:rsid w:val="00FB18C7"/>
    <w:rsid w:val="00FB1A01"/>
    <w:rsid w:val="00FB1A2E"/>
    <w:rsid w:val="00FB1B35"/>
    <w:rsid w:val="00FB1BE1"/>
    <w:rsid w:val="00FB1F05"/>
    <w:rsid w:val="00FB20A2"/>
    <w:rsid w:val="00FB20C7"/>
    <w:rsid w:val="00FB215F"/>
    <w:rsid w:val="00FB2191"/>
    <w:rsid w:val="00FB220C"/>
    <w:rsid w:val="00FB23F3"/>
    <w:rsid w:val="00FB27B9"/>
    <w:rsid w:val="00FB2ACD"/>
    <w:rsid w:val="00FB2B84"/>
    <w:rsid w:val="00FB2D56"/>
    <w:rsid w:val="00FB30AA"/>
    <w:rsid w:val="00FB31D7"/>
    <w:rsid w:val="00FB323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5A"/>
    <w:rsid w:val="00FB4273"/>
    <w:rsid w:val="00FB451D"/>
    <w:rsid w:val="00FB4614"/>
    <w:rsid w:val="00FB4671"/>
    <w:rsid w:val="00FB468A"/>
    <w:rsid w:val="00FB496F"/>
    <w:rsid w:val="00FB4A0F"/>
    <w:rsid w:val="00FB4BE9"/>
    <w:rsid w:val="00FB4F0A"/>
    <w:rsid w:val="00FB4FC1"/>
    <w:rsid w:val="00FB51AF"/>
    <w:rsid w:val="00FB5313"/>
    <w:rsid w:val="00FB53DF"/>
    <w:rsid w:val="00FB56C7"/>
    <w:rsid w:val="00FB57D8"/>
    <w:rsid w:val="00FB5840"/>
    <w:rsid w:val="00FB591C"/>
    <w:rsid w:val="00FB5A1D"/>
    <w:rsid w:val="00FB5ADC"/>
    <w:rsid w:val="00FB5C64"/>
    <w:rsid w:val="00FB5CFC"/>
    <w:rsid w:val="00FB5D2D"/>
    <w:rsid w:val="00FB5E24"/>
    <w:rsid w:val="00FB5EB9"/>
    <w:rsid w:val="00FB6072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0F2"/>
    <w:rsid w:val="00FB74D8"/>
    <w:rsid w:val="00FB754B"/>
    <w:rsid w:val="00FB7555"/>
    <w:rsid w:val="00FB7631"/>
    <w:rsid w:val="00FB7661"/>
    <w:rsid w:val="00FB782F"/>
    <w:rsid w:val="00FB786C"/>
    <w:rsid w:val="00FB7997"/>
    <w:rsid w:val="00FB7AA7"/>
    <w:rsid w:val="00FB7C9A"/>
    <w:rsid w:val="00FB7C9F"/>
    <w:rsid w:val="00FC0093"/>
    <w:rsid w:val="00FC00CE"/>
    <w:rsid w:val="00FC0114"/>
    <w:rsid w:val="00FC0218"/>
    <w:rsid w:val="00FC025A"/>
    <w:rsid w:val="00FC034E"/>
    <w:rsid w:val="00FC06AC"/>
    <w:rsid w:val="00FC0B9D"/>
    <w:rsid w:val="00FC0BFF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89D"/>
    <w:rsid w:val="00FC1960"/>
    <w:rsid w:val="00FC1A42"/>
    <w:rsid w:val="00FC1B5A"/>
    <w:rsid w:val="00FC1D07"/>
    <w:rsid w:val="00FC1FD5"/>
    <w:rsid w:val="00FC20CA"/>
    <w:rsid w:val="00FC20DE"/>
    <w:rsid w:val="00FC21CF"/>
    <w:rsid w:val="00FC23E1"/>
    <w:rsid w:val="00FC2597"/>
    <w:rsid w:val="00FC29B1"/>
    <w:rsid w:val="00FC2DB4"/>
    <w:rsid w:val="00FC2E46"/>
    <w:rsid w:val="00FC2E53"/>
    <w:rsid w:val="00FC2EBC"/>
    <w:rsid w:val="00FC2F9B"/>
    <w:rsid w:val="00FC2FBD"/>
    <w:rsid w:val="00FC34FC"/>
    <w:rsid w:val="00FC36E3"/>
    <w:rsid w:val="00FC3ABC"/>
    <w:rsid w:val="00FC3B4F"/>
    <w:rsid w:val="00FC3B7D"/>
    <w:rsid w:val="00FC3CE5"/>
    <w:rsid w:val="00FC3E68"/>
    <w:rsid w:val="00FC3E81"/>
    <w:rsid w:val="00FC42B4"/>
    <w:rsid w:val="00FC4505"/>
    <w:rsid w:val="00FC465D"/>
    <w:rsid w:val="00FC4867"/>
    <w:rsid w:val="00FC4AE2"/>
    <w:rsid w:val="00FC4E3A"/>
    <w:rsid w:val="00FC4F25"/>
    <w:rsid w:val="00FC51C5"/>
    <w:rsid w:val="00FC51D2"/>
    <w:rsid w:val="00FC5259"/>
    <w:rsid w:val="00FC5338"/>
    <w:rsid w:val="00FC5506"/>
    <w:rsid w:val="00FC59A1"/>
    <w:rsid w:val="00FC5B84"/>
    <w:rsid w:val="00FC5C87"/>
    <w:rsid w:val="00FC5D8A"/>
    <w:rsid w:val="00FC5EA4"/>
    <w:rsid w:val="00FC5F6D"/>
    <w:rsid w:val="00FC60EC"/>
    <w:rsid w:val="00FC6172"/>
    <w:rsid w:val="00FC6452"/>
    <w:rsid w:val="00FC6852"/>
    <w:rsid w:val="00FC68A3"/>
    <w:rsid w:val="00FC6CD4"/>
    <w:rsid w:val="00FC6D7F"/>
    <w:rsid w:val="00FC6EF2"/>
    <w:rsid w:val="00FC716B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C7FA2"/>
    <w:rsid w:val="00FD02B4"/>
    <w:rsid w:val="00FD0390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AE3"/>
    <w:rsid w:val="00FD1CB0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AF"/>
    <w:rsid w:val="00FD29F6"/>
    <w:rsid w:val="00FD2AE1"/>
    <w:rsid w:val="00FD2CE4"/>
    <w:rsid w:val="00FD2D52"/>
    <w:rsid w:val="00FD2F4F"/>
    <w:rsid w:val="00FD2F62"/>
    <w:rsid w:val="00FD3112"/>
    <w:rsid w:val="00FD334E"/>
    <w:rsid w:val="00FD3436"/>
    <w:rsid w:val="00FD3637"/>
    <w:rsid w:val="00FD383A"/>
    <w:rsid w:val="00FD3BB2"/>
    <w:rsid w:val="00FD4165"/>
    <w:rsid w:val="00FD4348"/>
    <w:rsid w:val="00FD4481"/>
    <w:rsid w:val="00FD4501"/>
    <w:rsid w:val="00FD467E"/>
    <w:rsid w:val="00FD46CE"/>
    <w:rsid w:val="00FD48B0"/>
    <w:rsid w:val="00FD491B"/>
    <w:rsid w:val="00FD49AF"/>
    <w:rsid w:val="00FD49EC"/>
    <w:rsid w:val="00FD4A2B"/>
    <w:rsid w:val="00FD4D4B"/>
    <w:rsid w:val="00FD4E83"/>
    <w:rsid w:val="00FD4F2F"/>
    <w:rsid w:val="00FD5064"/>
    <w:rsid w:val="00FD5B80"/>
    <w:rsid w:val="00FD5B9B"/>
    <w:rsid w:val="00FD5BFD"/>
    <w:rsid w:val="00FD5DB7"/>
    <w:rsid w:val="00FD5F80"/>
    <w:rsid w:val="00FD5FEC"/>
    <w:rsid w:val="00FD634A"/>
    <w:rsid w:val="00FD63D8"/>
    <w:rsid w:val="00FD64C3"/>
    <w:rsid w:val="00FD65F6"/>
    <w:rsid w:val="00FD66BE"/>
    <w:rsid w:val="00FD66DD"/>
    <w:rsid w:val="00FD696C"/>
    <w:rsid w:val="00FD6A28"/>
    <w:rsid w:val="00FD6ABA"/>
    <w:rsid w:val="00FD6AF5"/>
    <w:rsid w:val="00FD6B6E"/>
    <w:rsid w:val="00FD6C5E"/>
    <w:rsid w:val="00FD6EA6"/>
    <w:rsid w:val="00FD70D4"/>
    <w:rsid w:val="00FD71BF"/>
    <w:rsid w:val="00FD7324"/>
    <w:rsid w:val="00FD7386"/>
    <w:rsid w:val="00FD7425"/>
    <w:rsid w:val="00FD786E"/>
    <w:rsid w:val="00FD798F"/>
    <w:rsid w:val="00FD7A80"/>
    <w:rsid w:val="00FD7E11"/>
    <w:rsid w:val="00FD7EB4"/>
    <w:rsid w:val="00FE035A"/>
    <w:rsid w:val="00FE0360"/>
    <w:rsid w:val="00FE037F"/>
    <w:rsid w:val="00FE03DB"/>
    <w:rsid w:val="00FE0578"/>
    <w:rsid w:val="00FE0579"/>
    <w:rsid w:val="00FE069C"/>
    <w:rsid w:val="00FE0734"/>
    <w:rsid w:val="00FE0736"/>
    <w:rsid w:val="00FE0743"/>
    <w:rsid w:val="00FE084E"/>
    <w:rsid w:val="00FE0D2A"/>
    <w:rsid w:val="00FE0F31"/>
    <w:rsid w:val="00FE0F7A"/>
    <w:rsid w:val="00FE0F83"/>
    <w:rsid w:val="00FE105C"/>
    <w:rsid w:val="00FE110C"/>
    <w:rsid w:val="00FE1207"/>
    <w:rsid w:val="00FE146A"/>
    <w:rsid w:val="00FE162B"/>
    <w:rsid w:val="00FE16FF"/>
    <w:rsid w:val="00FE1955"/>
    <w:rsid w:val="00FE1DD7"/>
    <w:rsid w:val="00FE2179"/>
    <w:rsid w:val="00FE21D0"/>
    <w:rsid w:val="00FE22A3"/>
    <w:rsid w:val="00FE235D"/>
    <w:rsid w:val="00FE24F3"/>
    <w:rsid w:val="00FE2534"/>
    <w:rsid w:val="00FE2620"/>
    <w:rsid w:val="00FE2B24"/>
    <w:rsid w:val="00FE2D65"/>
    <w:rsid w:val="00FE2FAD"/>
    <w:rsid w:val="00FE30CF"/>
    <w:rsid w:val="00FE3185"/>
    <w:rsid w:val="00FE344C"/>
    <w:rsid w:val="00FE34FD"/>
    <w:rsid w:val="00FE3601"/>
    <w:rsid w:val="00FE3853"/>
    <w:rsid w:val="00FE385A"/>
    <w:rsid w:val="00FE3B7E"/>
    <w:rsid w:val="00FE41A9"/>
    <w:rsid w:val="00FE4294"/>
    <w:rsid w:val="00FE438C"/>
    <w:rsid w:val="00FE44A9"/>
    <w:rsid w:val="00FE495D"/>
    <w:rsid w:val="00FE4CDD"/>
    <w:rsid w:val="00FE4F10"/>
    <w:rsid w:val="00FE4FBB"/>
    <w:rsid w:val="00FE50EC"/>
    <w:rsid w:val="00FE5561"/>
    <w:rsid w:val="00FE5624"/>
    <w:rsid w:val="00FE5B8B"/>
    <w:rsid w:val="00FE5CC0"/>
    <w:rsid w:val="00FE5D64"/>
    <w:rsid w:val="00FE5F65"/>
    <w:rsid w:val="00FE64FE"/>
    <w:rsid w:val="00FE681D"/>
    <w:rsid w:val="00FE6E56"/>
    <w:rsid w:val="00FE6FA1"/>
    <w:rsid w:val="00FE715E"/>
    <w:rsid w:val="00FE7173"/>
    <w:rsid w:val="00FE71D0"/>
    <w:rsid w:val="00FE73F1"/>
    <w:rsid w:val="00FE7562"/>
    <w:rsid w:val="00FE7775"/>
    <w:rsid w:val="00FE7B19"/>
    <w:rsid w:val="00FE7BB6"/>
    <w:rsid w:val="00FE7C33"/>
    <w:rsid w:val="00FE7DE8"/>
    <w:rsid w:val="00FE7DF0"/>
    <w:rsid w:val="00FE7E63"/>
    <w:rsid w:val="00FF021E"/>
    <w:rsid w:val="00FF0798"/>
    <w:rsid w:val="00FF08FA"/>
    <w:rsid w:val="00FF099E"/>
    <w:rsid w:val="00FF0BF1"/>
    <w:rsid w:val="00FF0DBC"/>
    <w:rsid w:val="00FF12B0"/>
    <w:rsid w:val="00FF14B7"/>
    <w:rsid w:val="00FF1746"/>
    <w:rsid w:val="00FF19C9"/>
    <w:rsid w:val="00FF1B67"/>
    <w:rsid w:val="00FF1DC1"/>
    <w:rsid w:val="00FF207C"/>
    <w:rsid w:val="00FF20D0"/>
    <w:rsid w:val="00FF214B"/>
    <w:rsid w:val="00FF23A4"/>
    <w:rsid w:val="00FF279A"/>
    <w:rsid w:val="00FF27BD"/>
    <w:rsid w:val="00FF2E5E"/>
    <w:rsid w:val="00FF2FA7"/>
    <w:rsid w:val="00FF2FD3"/>
    <w:rsid w:val="00FF31D5"/>
    <w:rsid w:val="00FF329E"/>
    <w:rsid w:val="00FF3423"/>
    <w:rsid w:val="00FF349C"/>
    <w:rsid w:val="00FF34C3"/>
    <w:rsid w:val="00FF352E"/>
    <w:rsid w:val="00FF35EC"/>
    <w:rsid w:val="00FF3779"/>
    <w:rsid w:val="00FF38C6"/>
    <w:rsid w:val="00FF3927"/>
    <w:rsid w:val="00FF3AD0"/>
    <w:rsid w:val="00FF3BB0"/>
    <w:rsid w:val="00FF3C7D"/>
    <w:rsid w:val="00FF3DC0"/>
    <w:rsid w:val="00FF3F00"/>
    <w:rsid w:val="00FF3FAC"/>
    <w:rsid w:val="00FF4317"/>
    <w:rsid w:val="00FF43E6"/>
    <w:rsid w:val="00FF4470"/>
    <w:rsid w:val="00FF4520"/>
    <w:rsid w:val="00FF4634"/>
    <w:rsid w:val="00FF471D"/>
    <w:rsid w:val="00FF4753"/>
    <w:rsid w:val="00FF482A"/>
    <w:rsid w:val="00FF4864"/>
    <w:rsid w:val="00FF48CC"/>
    <w:rsid w:val="00FF4AF4"/>
    <w:rsid w:val="00FF4CC5"/>
    <w:rsid w:val="00FF4EE2"/>
    <w:rsid w:val="00FF505B"/>
    <w:rsid w:val="00FF506D"/>
    <w:rsid w:val="00FF5770"/>
    <w:rsid w:val="00FF5ACC"/>
    <w:rsid w:val="00FF5C50"/>
    <w:rsid w:val="00FF5F40"/>
    <w:rsid w:val="00FF5FFD"/>
    <w:rsid w:val="00FF6052"/>
    <w:rsid w:val="00FF640E"/>
    <w:rsid w:val="00FF6541"/>
    <w:rsid w:val="00FF6660"/>
    <w:rsid w:val="00FF6703"/>
    <w:rsid w:val="00FF6727"/>
    <w:rsid w:val="00FF675B"/>
    <w:rsid w:val="00FF6855"/>
    <w:rsid w:val="00FF6898"/>
    <w:rsid w:val="00FF68B9"/>
    <w:rsid w:val="00FF68ED"/>
    <w:rsid w:val="00FF6982"/>
    <w:rsid w:val="00FF6BF7"/>
    <w:rsid w:val="00FF7085"/>
    <w:rsid w:val="00FF718D"/>
    <w:rsid w:val="00FF72BB"/>
    <w:rsid w:val="00FF7455"/>
    <w:rsid w:val="00FF7682"/>
    <w:rsid w:val="00FF76A8"/>
    <w:rsid w:val="00FF7765"/>
    <w:rsid w:val="00FF77F8"/>
    <w:rsid w:val="00FF79D6"/>
    <w:rsid w:val="00FF7B2F"/>
    <w:rsid w:val="00FF7C04"/>
    <w:rsid w:val="00FF7C66"/>
    <w:rsid w:val="00FF7C8C"/>
    <w:rsid w:val="00FF7E83"/>
    <w:rsid w:val="00FF7EE9"/>
    <w:rsid w:val="00FF7FD8"/>
    <w:rsid w:val="0102085D"/>
    <w:rsid w:val="0157AC47"/>
    <w:rsid w:val="015C260E"/>
    <w:rsid w:val="0195EDC5"/>
    <w:rsid w:val="01A3DD05"/>
    <w:rsid w:val="02119275"/>
    <w:rsid w:val="022E9A8B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382773B"/>
    <w:rsid w:val="0419745B"/>
    <w:rsid w:val="041F2412"/>
    <w:rsid w:val="04924473"/>
    <w:rsid w:val="04B15AFD"/>
    <w:rsid w:val="04CC0CE3"/>
    <w:rsid w:val="04F031FE"/>
    <w:rsid w:val="0554A03F"/>
    <w:rsid w:val="05701441"/>
    <w:rsid w:val="05B009AE"/>
    <w:rsid w:val="05BFD07F"/>
    <w:rsid w:val="05F2F8FD"/>
    <w:rsid w:val="05F49A81"/>
    <w:rsid w:val="05F5473C"/>
    <w:rsid w:val="05FDD30C"/>
    <w:rsid w:val="06011244"/>
    <w:rsid w:val="06205AB0"/>
    <w:rsid w:val="0709845C"/>
    <w:rsid w:val="07C62AAE"/>
    <w:rsid w:val="07CB8436"/>
    <w:rsid w:val="07CE58C8"/>
    <w:rsid w:val="07E1B7D9"/>
    <w:rsid w:val="07F2B11A"/>
    <w:rsid w:val="07F8B3C8"/>
    <w:rsid w:val="0810A68A"/>
    <w:rsid w:val="0813E653"/>
    <w:rsid w:val="083B2E4F"/>
    <w:rsid w:val="088DE258"/>
    <w:rsid w:val="08E3AF60"/>
    <w:rsid w:val="09965B6C"/>
    <w:rsid w:val="099ED065"/>
    <w:rsid w:val="09B09045"/>
    <w:rsid w:val="09E35BB8"/>
    <w:rsid w:val="0A12A617"/>
    <w:rsid w:val="0A1792CE"/>
    <w:rsid w:val="0A4BAA09"/>
    <w:rsid w:val="0AA47BE6"/>
    <w:rsid w:val="0AD51A69"/>
    <w:rsid w:val="0ADA977C"/>
    <w:rsid w:val="0AE8F253"/>
    <w:rsid w:val="0B0B24B8"/>
    <w:rsid w:val="0B900595"/>
    <w:rsid w:val="0B9312C4"/>
    <w:rsid w:val="0BA503DB"/>
    <w:rsid w:val="0BC4F5BD"/>
    <w:rsid w:val="0BEDF312"/>
    <w:rsid w:val="0BFE3090"/>
    <w:rsid w:val="0C083F0B"/>
    <w:rsid w:val="0C09F6D3"/>
    <w:rsid w:val="0C653C09"/>
    <w:rsid w:val="0C6F571C"/>
    <w:rsid w:val="0C8FE684"/>
    <w:rsid w:val="0C951B27"/>
    <w:rsid w:val="0CC83ECC"/>
    <w:rsid w:val="0CD75389"/>
    <w:rsid w:val="0CE575B0"/>
    <w:rsid w:val="0D04EC79"/>
    <w:rsid w:val="0D7F2499"/>
    <w:rsid w:val="0DBEB12D"/>
    <w:rsid w:val="0DE201D6"/>
    <w:rsid w:val="0E0586F3"/>
    <w:rsid w:val="0E115E89"/>
    <w:rsid w:val="0E542C2A"/>
    <w:rsid w:val="0EA8F78C"/>
    <w:rsid w:val="0EAE2C56"/>
    <w:rsid w:val="0EC288DC"/>
    <w:rsid w:val="0F04D4CA"/>
    <w:rsid w:val="0F16F535"/>
    <w:rsid w:val="0F440691"/>
    <w:rsid w:val="0F52E8E1"/>
    <w:rsid w:val="0F79F080"/>
    <w:rsid w:val="0FDF98C9"/>
    <w:rsid w:val="0FEFAE7C"/>
    <w:rsid w:val="10073CF8"/>
    <w:rsid w:val="101C4CA6"/>
    <w:rsid w:val="10655B11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ED98F5"/>
    <w:rsid w:val="11F0C024"/>
    <w:rsid w:val="120D3F38"/>
    <w:rsid w:val="122A5D69"/>
    <w:rsid w:val="123F326D"/>
    <w:rsid w:val="124DDBEC"/>
    <w:rsid w:val="126E3AA9"/>
    <w:rsid w:val="1283FE04"/>
    <w:rsid w:val="1298A26A"/>
    <w:rsid w:val="129CC968"/>
    <w:rsid w:val="12B8780A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BFB4B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21A52B"/>
    <w:rsid w:val="16619391"/>
    <w:rsid w:val="168D14DF"/>
    <w:rsid w:val="16B98D4B"/>
    <w:rsid w:val="16D2768F"/>
    <w:rsid w:val="16E4E6B8"/>
    <w:rsid w:val="172C417D"/>
    <w:rsid w:val="1745341C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8FAC57"/>
    <w:rsid w:val="18CE5AE1"/>
    <w:rsid w:val="18DC7B77"/>
    <w:rsid w:val="19171C51"/>
    <w:rsid w:val="1984B09A"/>
    <w:rsid w:val="198F8BBC"/>
    <w:rsid w:val="19B0D50F"/>
    <w:rsid w:val="19D7CBD7"/>
    <w:rsid w:val="1A151F66"/>
    <w:rsid w:val="1A1814A9"/>
    <w:rsid w:val="1A43DE24"/>
    <w:rsid w:val="1A6553F4"/>
    <w:rsid w:val="1A8446CB"/>
    <w:rsid w:val="1ABC7B25"/>
    <w:rsid w:val="1AF7646B"/>
    <w:rsid w:val="1B8DE3D6"/>
    <w:rsid w:val="1BDC7868"/>
    <w:rsid w:val="1C298B87"/>
    <w:rsid w:val="1C35DF20"/>
    <w:rsid w:val="1C420B84"/>
    <w:rsid w:val="1C62992A"/>
    <w:rsid w:val="1C733A9F"/>
    <w:rsid w:val="1C7C0DFF"/>
    <w:rsid w:val="1D38986E"/>
    <w:rsid w:val="1D862A36"/>
    <w:rsid w:val="1DD4859D"/>
    <w:rsid w:val="1E18808F"/>
    <w:rsid w:val="1E188458"/>
    <w:rsid w:val="1E1CE2A5"/>
    <w:rsid w:val="1E56BB1F"/>
    <w:rsid w:val="1E61A7F1"/>
    <w:rsid w:val="1EFDBDE4"/>
    <w:rsid w:val="1F16591A"/>
    <w:rsid w:val="1F518748"/>
    <w:rsid w:val="1F6F0DEB"/>
    <w:rsid w:val="1F8CDEF0"/>
    <w:rsid w:val="1F9A09A1"/>
    <w:rsid w:val="1F9F7802"/>
    <w:rsid w:val="1FAA212F"/>
    <w:rsid w:val="1FBD4C0A"/>
    <w:rsid w:val="1FD7926C"/>
    <w:rsid w:val="1FE85EBE"/>
    <w:rsid w:val="207AE489"/>
    <w:rsid w:val="20AFA058"/>
    <w:rsid w:val="20D5DD8D"/>
    <w:rsid w:val="20FB44AF"/>
    <w:rsid w:val="2125FD80"/>
    <w:rsid w:val="213D30F0"/>
    <w:rsid w:val="2154357D"/>
    <w:rsid w:val="216754A2"/>
    <w:rsid w:val="217DC7D4"/>
    <w:rsid w:val="21844E71"/>
    <w:rsid w:val="218E4F40"/>
    <w:rsid w:val="219E1091"/>
    <w:rsid w:val="21A94E5D"/>
    <w:rsid w:val="21E5D9DC"/>
    <w:rsid w:val="21F8968B"/>
    <w:rsid w:val="22112194"/>
    <w:rsid w:val="22176120"/>
    <w:rsid w:val="2218ACF0"/>
    <w:rsid w:val="22223143"/>
    <w:rsid w:val="22399F8C"/>
    <w:rsid w:val="2250A266"/>
    <w:rsid w:val="22779CEC"/>
    <w:rsid w:val="22A6735C"/>
    <w:rsid w:val="22AF3B87"/>
    <w:rsid w:val="22BE8EB7"/>
    <w:rsid w:val="22C6C263"/>
    <w:rsid w:val="22CC50AB"/>
    <w:rsid w:val="235CFC79"/>
    <w:rsid w:val="237BDECE"/>
    <w:rsid w:val="23A80413"/>
    <w:rsid w:val="23ACC4CB"/>
    <w:rsid w:val="23D68164"/>
    <w:rsid w:val="23F39A66"/>
    <w:rsid w:val="23F9BE77"/>
    <w:rsid w:val="23FC2EDC"/>
    <w:rsid w:val="24036C49"/>
    <w:rsid w:val="241790D3"/>
    <w:rsid w:val="241EE7B9"/>
    <w:rsid w:val="246094C7"/>
    <w:rsid w:val="24619075"/>
    <w:rsid w:val="246DEF27"/>
    <w:rsid w:val="24FE010C"/>
    <w:rsid w:val="252D348C"/>
    <w:rsid w:val="253C8E37"/>
    <w:rsid w:val="258021F6"/>
    <w:rsid w:val="25CF4D2B"/>
    <w:rsid w:val="26114947"/>
    <w:rsid w:val="2653EAFF"/>
    <w:rsid w:val="267D73C3"/>
    <w:rsid w:val="2692EA08"/>
    <w:rsid w:val="26B08A69"/>
    <w:rsid w:val="26DCC8E1"/>
    <w:rsid w:val="26ED1C81"/>
    <w:rsid w:val="274B4076"/>
    <w:rsid w:val="27756A62"/>
    <w:rsid w:val="278E845F"/>
    <w:rsid w:val="279092EC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447A0E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B84B07F"/>
    <w:rsid w:val="2C15170E"/>
    <w:rsid w:val="2C2BA704"/>
    <w:rsid w:val="2C700CE4"/>
    <w:rsid w:val="2CB022F4"/>
    <w:rsid w:val="2CC1F8CC"/>
    <w:rsid w:val="2CC353CA"/>
    <w:rsid w:val="2CEB92DB"/>
    <w:rsid w:val="2D2E1472"/>
    <w:rsid w:val="2D56F4A3"/>
    <w:rsid w:val="2D757274"/>
    <w:rsid w:val="2D9375B4"/>
    <w:rsid w:val="2DF57CDB"/>
    <w:rsid w:val="2E57FB5E"/>
    <w:rsid w:val="2E6ECF51"/>
    <w:rsid w:val="2E9966FA"/>
    <w:rsid w:val="2EDA60DA"/>
    <w:rsid w:val="2F0A506D"/>
    <w:rsid w:val="2F178863"/>
    <w:rsid w:val="2F1FC4B1"/>
    <w:rsid w:val="2F54165C"/>
    <w:rsid w:val="2F6D0191"/>
    <w:rsid w:val="2F9146F6"/>
    <w:rsid w:val="2FB0950D"/>
    <w:rsid w:val="2FBCD0C9"/>
    <w:rsid w:val="2FE8B2E7"/>
    <w:rsid w:val="2FEC713F"/>
    <w:rsid w:val="2FF12CB5"/>
    <w:rsid w:val="301CC3EB"/>
    <w:rsid w:val="3039F580"/>
    <w:rsid w:val="30650142"/>
    <w:rsid w:val="3074FE70"/>
    <w:rsid w:val="309401C1"/>
    <w:rsid w:val="30983E78"/>
    <w:rsid w:val="30A624A5"/>
    <w:rsid w:val="30AC6CEB"/>
    <w:rsid w:val="30B831D1"/>
    <w:rsid w:val="30E4AAB2"/>
    <w:rsid w:val="30EC36BF"/>
    <w:rsid w:val="3128A1C6"/>
    <w:rsid w:val="3131B78F"/>
    <w:rsid w:val="3146CDC8"/>
    <w:rsid w:val="316B6654"/>
    <w:rsid w:val="31DCAFB1"/>
    <w:rsid w:val="32571EE3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497F3A"/>
    <w:rsid w:val="3381D318"/>
    <w:rsid w:val="33894761"/>
    <w:rsid w:val="33AC2F7D"/>
    <w:rsid w:val="33AD18D8"/>
    <w:rsid w:val="33FD9F22"/>
    <w:rsid w:val="340D3CAB"/>
    <w:rsid w:val="343DAE42"/>
    <w:rsid w:val="3460B13A"/>
    <w:rsid w:val="34A9B00E"/>
    <w:rsid w:val="34E06B8D"/>
    <w:rsid w:val="3513975E"/>
    <w:rsid w:val="35178CB3"/>
    <w:rsid w:val="353F3585"/>
    <w:rsid w:val="3583D785"/>
    <w:rsid w:val="358847C6"/>
    <w:rsid w:val="358BF2B4"/>
    <w:rsid w:val="35D2BA2D"/>
    <w:rsid w:val="35FA786C"/>
    <w:rsid w:val="36526FB7"/>
    <w:rsid w:val="36728965"/>
    <w:rsid w:val="367E8069"/>
    <w:rsid w:val="36916C00"/>
    <w:rsid w:val="36A7FDC3"/>
    <w:rsid w:val="36A95275"/>
    <w:rsid w:val="3714D70B"/>
    <w:rsid w:val="3729BA6B"/>
    <w:rsid w:val="3735DDBC"/>
    <w:rsid w:val="373A0322"/>
    <w:rsid w:val="37448991"/>
    <w:rsid w:val="3754BF13"/>
    <w:rsid w:val="37593327"/>
    <w:rsid w:val="3769F30C"/>
    <w:rsid w:val="379C4039"/>
    <w:rsid w:val="37B1FAE0"/>
    <w:rsid w:val="37CBCB85"/>
    <w:rsid w:val="37D98AEA"/>
    <w:rsid w:val="3825C22A"/>
    <w:rsid w:val="3856468C"/>
    <w:rsid w:val="388CDA3A"/>
    <w:rsid w:val="389C8FB7"/>
    <w:rsid w:val="38B06B49"/>
    <w:rsid w:val="38B9A045"/>
    <w:rsid w:val="38BC1576"/>
    <w:rsid w:val="38F4AB70"/>
    <w:rsid w:val="38FC6A3F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CD64B7"/>
    <w:rsid w:val="3AE8C4B9"/>
    <w:rsid w:val="3AFB3DD1"/>
    <w:rsid w:val="3B0D968C"/>
    <w:rsid w:val="3B2D0FD4"/>
    <w:rsid w:val="3B5C6FBE"/>
    <w:rsid w:val="3B9636A2"/>
    <w:rsid w:val="3BB2C7FF"/>
    <w:rsid w:val="3BB9E80C"/>
    <w:rsid w:val="3BD5BFC5"/>
    <w:rsid w:val="3BE9C374"/>
    <w:rsid w:val="3BED1326"/>
    <w:rsid w:val="3C519C1B"/>
    <w:rsid w:val="3CDF871B"/>
    <w:rsid w:val="3CFDFAA9"/>
    <w:rsid w:val="3D23937F"/>
    <w:rsid w:val="3DED8BB9"/>
    <w:rsid w:val="3E0DCCF0"/>
    <w:rsid w:val="3E299487"/>
    <w:rsid w:val="3E4153A3"/>
    <w:rsid w:val="3E6C9604"/>
    <w:rsid w:val="3E90F57E"/>
    <w:rsid w:val="3ECD9A8F"/>
    <w:rsid w:val="3ED3537E"/>
    <w:rsid w:val="3EDDD755"/>
    <w:rsid w:val="3EE6833C"/>
    <w:rsid w:val="3EF54220"/>
    <w:rsid w:val="3EF5CDDC"/>
    <w:rsid w:val="3F15C19B"/>
    <w:rsid w:val="3F3C74B2"/>
    <w:rsid w:val="3F811DD0"/>
    <w:rsid w:val="3F8B4681"/>
    <w:rsid w:val="3FA64D6B"/>
    <w:rsid w:val="3FC259F5"/>
    <w:rsid w:val="3FD72957"/>
    <w:rsid w:val="3FE9A912"/>
    <w:rsid w:val="400E052B"/>
    <w:rsid w:val="402CEE20"/>
    <w:rsid w:val="40A238E9"/>
    <w:rsid w:val="40AF5CE8"/>
    <w:rsid w:val="40C5D68C"/>
    <w:rsid w:val="40C670FE"/>
    <w:rsid w:val="40D6EB46"/>
    <w:rsid w:val="40DFE2A3"/>
    <w:rsid w:val="40EAB1EC"/>
    <w:rsid w:val="412559A8"/>
    <w:rsid w:val="41705D8A"/>
    <w:rsid w:val="41D57F4E"/>
    <w:rsid w:val="41F69DBB"/>
    <w:rsid w:val="4213450F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3F6C995"/>
    <w:rsid w:val="440085FB"/>
    <w:rsid w:val="443C07CD"/>
    <w:rsid w:val="4450DB5A"/>
    <w:rsid w:val="450F2474"/>
    <w:rsid w:val="45133DAC"/>
    <w:rsid w:val="4543D028"/>
    <w:rsid w:val="454553BE"/>
    <w:rsid w:val="455506A5"/>
    <w:rsid w:val="45608502"/>
    <w:rsid w:val="45981586"/>
    <w:rsid w:val="45B6D32F"/>
    <w:rsid w:val="45D4796B"/>
    <w:rsid w:val="45E1038F"/>
    <w:rsid w:val="46237106"/>
    <w:rsid w:val="4626627F"/>
    <w:rsid w:val="46563CD5"/>
    <w:rsid w:val="467D29E9"/>
    <w:rsid w:val="46A1F1BC"/>
    <w:rsid w:val="46A878D8"/>
    <w:rsid w:val="46BBD33B"/>
    <w:rsid w:val="46CCF565"/>
    <w:rsid w:val="46DF516F"/>
    <w:rsid w:val="46E16A62"/>
    <w:rsid w:val="46F46E73"/>
    <w:rsid w:val="47023B3A"/>
    <w:rsid w:val="47A47452"/>
    <w:rsid w:val="47F22B87"/>
    <w:rsid w:val="48171F4E"/>
    <w:rsid w:val="48846468"/>
    <w:rsid w:val="4891949A"/>
    <w:rsid w:val="48B635FC"/>
    <w:rsid w:val="48C327FB"/>
    <w:rsid w:val="491B52CD"/>
    <w:rsid w:val="491F0116"/>
    <w:rsid w:val="49489746"/>
    <w:rsid w:val="4991390C"/>
    <w:rsid w:val="49A72AC8"/>
    <w:rsid w:val="49EA05FA"/>
    <w:rsid w:val="4A20880B"/>
    <w:rsid w:val="4A437B4A"/>
    <w:rsid w:val="4A8E1DF9"/>
    <w:rsid w:val="4A92196C"/>
    <w:rsid w:val="4A92F80E"/>
    <w:rsid w:val="4ABAB60C"/>
    <w:rsid w:val="4ADE7CDF"/>
    <w:rsid w:val="4B1DCBEF"/>
    <w:rsid w:val="4B3A5114"/>
    <w:rsid w:val="4B3C6CD3"/>
    <w:rsid w:val="4B8B3EBF"/>
    <w:rsid w:val="4BE47694"/>
    <w:rsid w:val="4C0E4D6C"/>
    <w:rsid w:val="4C4A32E8"/>
    <w:rsid w:val="4C4B2B49"/>
    <w:rsid w:val="4CA33E3F"/>
    <w:rsid w:val="4CC0CEE7"/>
    <w:rsid w:val="4D47FD07"/>
    <w:rsid w:val="4D9188E2"/>
    <w:rsid w:val="4DAA1DF0"/>
    <w:rsid w:val="4DCAC45B"/>
    <w:rsid w:val="4E3FA298"/>
    <w:rsid w:val="4E44FB1B"/>
    <w:rsid w:val="4E4AF1DA"/>
    <w:rsid w:val="4E894C49"/>
    <w:rsid w:val="4EFBDB9D"/>
    <w:rsid w:val="4EFE41B1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A2741B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3EC80B2"/>
    <w:rsid w:val="5449469B"/>
    <w:rsid w:val="547DD9D9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5DD078"/>
    <w:rsid w:val="56A66BA6"/>
    <w:rsid w:val="56A7C179"/>
    <w:rsid w:val="572F44AD"/>
    <w:rsid w:val="5751E603"/>
    <w:rsid w:val="5757B62A"/>
    <w:rsid w:val="575FDAF9"/>
    <w:rsid w:val="5767FAC2"/>
    <w:rsid w:val="579507AD"/>
    <w:rsid w:val="584DFB85"/>
    <w:rsid w:val="5880214B"/>
    <w:rsid w:val="588A5033"/>
    <w:rsid w:val="5896234B"/>
    <w:rsid w:val="58B8DF10"/>
    <w:rsid w:val="58F99E5C"/>
    <w:rsid w:val="58FE94AA"/>
    <w:rsid w:val="594D9C2A"/>
    <w:rsid w:val="595BA407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A37343"/>
    <w:rsid w:val="5BB50C87"/>
    <w:rsid w:val="5C0E24E5"/>
    <w:rsid w:val="5C137AC1"/>
    <w:rsid w:val="5C662FA7"/>
    <w:rsid w:val="5CA9BA53"/>
    <w:rsid w:val="5D03D043"/>
    <w:rsid w:val="5D2391CB"/>
    <w:rsid w:val="5D4287FB"/>
    <w:rsid w:val="5D6578AD"/>
    <w:rsid w:val="5D82149C"/>
    <w:rsid w:val="5DA9DA5A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5FE28EB4"/>
    <w:rsid w:val="603B6163"/>
    <w:rsid w:val="603EEE2D"/>
    <w:rsid w:val="6081B538"/>
    <w:rsid w:val="60BAA79C"/>
    <w:rsid w:val="60DEE67B"/>
    <w:rsid w:val="60E15BCB"/>
    <w:rsid w:val="60FA5ED9"/>
    <w:rsid w:val="60FE8F79"/>
    <w:rsid w:val="61D24424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2F9EB0A"/>
    <w:rsid w:val="63405737"/>
    <w:rsid w:val="63479E63"/>
    <w:rsid w:val="634BEC4C"/>
    <w:rsid w:val="638027EF"/>
    <w:rsid w:val="6383EBB4"/>
    <w:rsid w:val="639AC86C"/>
    <w:rsid w:val="63A44F95"/>
    <w:rsid w:val="63C1FC5C"/>
    <w:rsid w:val="63CC6156"/>
    <w:rsid w:val="63EA2F81"/>
    <w:rsid w:val="6442A924"/>
    <w:rsid w:val="644759B4"/>
    <w:rsid w:val="6487A57C"/>
    <w:rsid w:val="64945183"/>
    <w:rsid w:val="64FFCA79"/>
    <w:rsid w:val="650E8998"/>
    <w:rsid w:val="653E49D3"/>
    <w:rsid w:val="65558583"/>
    <w:rsid w:val="6567C746"/>
    <w:rsid w:val="65764B3C"/>
    <w:rsid w:val="659245C4"/>
    <w:rsid w:val="65B087EB"/>
    <w:rsid w:val="65C1ED56"/>
    <w:rsid w:val="6678D8E2"/>
    <w:rsid w:val="66E778C7"/>
    <w:rsid w:val="67132BF8"/>
    <w:rsid w:val="6770B875"/>
    <w:rsid w:val="67CDFC1A"/>
    <w:rsid w:val="68385967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ABA992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2B4F1E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8F307B"/>
    <w:rsid w:val="6D9991F8"/>
    <w:rsid w:val="6DCF423C"/>
    <w:rsid w:val="6DF2334C"/>
    <w:rsid w:val="6DFCB5A0"/>
    <w:rsid w:val="6E3E3313"/>
    <w:rsid w:val="6E4D3AE9"/>
    <w:rsid w:val="6E988CED"/>
    <w:rsid w:val="6EB871A7"/>
    <w:rsid w:val="6EFB0F8E"/>
    <w:rsid w:val="6F8AB90A"/>
    <w:rsid w:val="6FBF3887"/>
    <w:rsid w:val="6FF06459"/>
    <w:rsid w:val="703C08EA"/>
    <w:rsid w:val="705C6C8C"/>
    <w:rsid w:val="70623C5C"/>
    <w:rsid w:val="707D9731"/>
    <w:rsid w:val="707DB19D"/>
    <w:rsid w:val="70877A33"/>
    <w:rsid w:val="7098FA7C"/>
    <w:rsid w:val="70CC312B"/>
    <w:rsid w:val="714B833D"/>
    <w:rsid w:val="716ECAB8"/>
    <w:rsid w:val="7195421C"/>
    <w:rsid w:val="720E2A87"/>
    <w:rsid w:val="7212EDB0"/>
    <w:rsid w:val="724B3B5C"/>
    <w:rsid w:val="72C74180"/>
    <w:rsid w:val="72C757A5"/>
    <w:rsid w:val="72E2E09C"/>
    <w:rsid w:val="72EA1EF4"/>
    <w:rsid w:val="72F919E8"/>
    <w:rsid w:val="730B28A3"/>
    <w:rsid w:val="73638AA9"/>
    <w:rsid w:val="7385596D"/>
    <w:rsid w:val="73AE100B"/>
    <w:rsid w:val="73C6A9EE"/>
    <w:rsid w:val="73F02E3D"/>
    <w:rsid w:val="73FDA259"/>
    <w:rsid w:val="74126687"/>
    <w:rsid w:val="74275F71"/>
    <w:rsid w:val="744CACF9"/>
    <w:rsid w:val="74C6B92D"/>
    <w:rsid w:val="74C701B7"/>
    <w:rsid w:val="74ED59B6"/>
    <w:rsid w:val="74F57614"/>
    <w:rsid w:val="75030AA3"/>
    <w:rsid w:val="75067FDB"/>
    <w:rsid w:val="757D1BEC"/>
    <w:rsid w:val="757F9E0E"/>
    <w:rsid w:val="75A493AA"/>
    <w:rsid w:val="75C2654B"/>
    <w:rsid w:val="75F8A496"/>
    <w:rsid w:val="760C89BF"/>
    <w:rsid w:val="7645DAC1"/>
    <w:rsid w:val="767E5AAE"/>
    <w:rsid w:val="76BEE284"/>
    <w:rsid w:val="76F499FB"/>
    <w:rsid w:val="77EA79DA"/>
    <w:rsid w:val="7823D283"/>
    <w:rsid w:val="782E43B7"/>
    <w:rsid w:val="78691147"/>
    <w:rsid w:val="78707608"/>
    <w:rsid w:val="787645FC"/>
    <w:rsid w:val="787C8820"/>
    <w:rsid w:val="788B3BCC"/>
    <w:rsid w:val="78C545D7"/>
    <w:rsid w:val="78D6C777"/>
    <w:rsid w:val="78E2C7FB"/>
    <w:rsid w:val="78E74E98"/>
    <w:rsid w:val="78EB1C36"/>
    <w:rsid w:val="78EF0264"/>
    <w:rsid w:val="78FAC006"/>
    <w:rsid w:val="78FDF3C0"/>
    <w:rsid w:val="79165128"/>
    <w:rsid w:val="79CEB035"/>
    <w:rsid w:val="7A00AEB3"/>
    <w:rsid w:val="7A11E7FD"/>
    <w:rsid w:val="7A1396D5"/>
    <w:rsid w:val="7A1E0F62"/>
    <w:rsid w:val="7A420772"/>
    <w:rsid w:val="7AA82203"/>
    <w:rsid w:val="7AC07EDC"/>
    <w:rsid w:val="7ACA97BD"/>
    <w:rsid w:val="7B556EFF"/>
    <w:rsid w:val="7B6791B4"/>
    <w:rsid w:val="7B7D39F4"/>
    <w:rsid w:val="7BD76C42"/>
    <w:rsid w:val="7BF32E17"/>
    <w:rsid w:val="7C012DB5"/>
    <w:rsid w:val="7C10409A"/>
    <w:rsid w:val="7C130C40"/>
    <w:rsid w:val="7C14BDF0"/>
    <w:rsid w:val="7C319139"/>
    <w:rsid w:val="7C61D6B9"/>
    <w:rsid w:val="7C8AF9B3"/>
    <w:rsid w:val="7D535580"/>
    <w:rsid w:val="7D699C8D"/>
    <w:rsid w:val="7DAAF92D"/>
    <w:rsid w:val="7DCAB1C5"/>
    <w:rsid w:val="7DD0BDBB"/>
    <w:rsid w:val="7DFB4E2A"/>
    <w:rsid w:val="7E4705EB"/>
    <w:rsid w:val="7ED6C2C3"/>
    <w:rsid w:val="7F2E5721"/>
    <w:rsid w:val="7F5089FA"/>
    <w:rsid w:val="7F53B300"/>
    <w:rsid w:val="7F6592A5"/>
    <w:rsid w:val="7F80FCBA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AC0BAE89-5C98-4F90-AA3C-BFFCD697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A4C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FC68A3"/>
    <w:pPr>
      <w:keepNext/>
      <w:numPr>
        <w:numId w:val="85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85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FC68A3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/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</w:tblPr>
    <w:tcPr>
      <w:shd w:val="clear" w:color="auto" w:fill="44546A" w:themeFill="text2"/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/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  <w:style w:type="table" w:customStyle="1" w:styleId="Mriekatabuky1">
    <w:name w:val="Mriežka tabuľky1"/>
    <w:basedOn w:val="Normlnatabuka"/>
    <w:next w:val="Mriekatabuky"/>
    <w:rsid w:val="00464F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3">
    <w:name w:val="Mriežka tabuľky3"/>
    <w:basedOn w:val="Normlnatabuka"/>
    <w:next w:val="Mriekatabuky"/>
    <w:rsid w:val="00BE30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4">
    <w:name w:val="Mriežka tabuľky4"/>
    <w:basedOn w:val="Normlnatabuka"/>
    <w:next w:val="Mriekatabuky"/>
    <w:rsid w:val="007117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etlzoznamzvraznenie3">
    <w:name w:val="Light List Accent 3"/>
    <w:basedOn w:val="Normlnatabuka"/>
    <w:uiPriority w:val="61"/>
    <w:rsid w:val="00927227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Mriekatabuky21">
    <w:name w:val="Mriežka tabuľky21"/>
    <w:basedOn w:val="Normlnatabuka"/>
    <w:next w:val="Mriekatabuky"/>
    <w:uiPriority w:val="39"/>
    <w:rsid w:val="00124D8A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rsid w:val="007E72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6">
    <w:name w:val="Mriežka tabuľky6"/>
    <w:basedOn w:val="Normlnatabuka"/>
    <w:next w:val="Mriekatabuky"/>
    <w:rsid w:val="009F0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1">
    <w:name w:val="Comment Reference1"/>
    <w:basedOn w:val="Predvolenpsmoodseku"/>
    <w:uiPriority w:val="99"/>
    <w:semiHidden/>
    <w:unhideWhenUsed/>
    <w:rsid w:val="00CD1602"/>
    <w:rPr>
      <w:sz w:val="16"/>
      <w:szCs w:val="16"/>
    </w:rPr>
  </w:style>
  <w:style w:type="paragraph" w:customStyle="1" w:styleId="CommentSubject1">
    <w:name w:val="Comment Subject1"/>
    <w:basedOn w:val="Normlny"/>
    <w:next w:val="Normlny"/>
    <w:uiPriority w:val="99"/>
    <w:semiHidden/>
    <w:unhideWhenUsed/>
    <w:rsid w:val="00CD1602"/>
    <w:pPr>
      <w:spacing w:line="240" w:lineRule="auto"/>
    </w:pPr>
    <w:rPr>
      <w:b/>
      <w:bCs/>
      <w:sz w:val="20"/>
      <w:szCs w:val="20"/>
    </w:rPr>
  </w:style>
  <w:style w:type="table" w:customStyle="1" w:styleId="Mriekatabuky7">
    <w:name w:val="Mriežka tabuľky7"/>
    <w:basedOn w:val="Normlnatabuka"/>
    <w:next w:val="Mriekatabuky"/>
    <w:rsid w:val="00790E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8">
    <w:name w:val="Mriežka tabuľky8"/>
    <w:basedOn w:val="Normlnatabuka"/>
    <w:next w:val="Mriekatabuky"/>
    <w:rsid w:val="00057B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22">
    <w:name w:val="Mriežka tabuľky22"/>
    <w:basedOn w:val="Normlnatabuka"/>
    <w:next w:val="Mriekatabuky"/>
    <w:uiPriority w:val="39"/>
    <w:rsid w:val="00124735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Predvolenpsmoodseku"/>
    <w:link w:val="CommentText2"/>
    <w:uiPriority w:val="99"/>
    <w:rsid w:val="00396944"/>
    <w:rPr>
      <w:sz w:val="20"/>
      <w:szCs w:val="20"/>
    </w:rPr>
  </w:style>
  <w:style w:type="paragraph" w:customStyle="1" w:styleId="CommentText2">
    <w:name w:val="Comment Text2"/>
    <w:basedOn w:val="Normlny"/>
    <w:link w:val="CommentTextChar"/>
    <w:uiPriority w:val="99"/>
    <w:unhideWhenUsed/>
    <w:rsid w:val="002D7834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2"/>
    <w:uiPriority w:val="99"/>
    <w:semiHidden/>
    <w:rsid w:val="00396944"/>
    <w:rPr>
      <w:b/>
      <w:bCs/>
      <w:sz w:val="20"/>
      <w:szCs w:val="20"/>
    </w:rPr>
  </w:style>
  <w:style w:type="paragraph" w:customStyle="1" w:styleId="CommentSubject2">
    <w:name w:val="Comment Subject2"/>
    <w:basedOn w:val="CommentText2"/>
    <w:next w:val="CommentText2"/>
    <w:link w:val="CommentSubjectChar"/>
    <w:uiPriority w:val="99"/>
    <w:semiHidden/>
    <w:unhideWhenUsed/>
    <w:rsid w:val="002D7834"/>
    <w:rPr>
      <w:b/>
      <w:bCs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2D7834"/>
    <w:rPr>
      <w:sz w:val="16"/>
      <w:szCs w:val="16"/>
    </w:rPr>
  </w:style>
  <w:style w:type="character" w:customStyle="1" w:styleId="CommentReference3">
    <w:name w:val="Comment Reference3"/>
    <w:basedOn w:val="Predvolenpsmoodseku"/>
    <w:uiPriority w:val="99"/>
    <w:semiHidden/>
    <w:unhideWhenUsed/>
    <w:rsid w:val="00D048A6"/>
    <w:rPr>
      <w:sz w:val="16"/>
      <w:szCs w:val="16"/>
    </w:rPr>
  </w:style>
  <w:style w:type="paragraph" w:customStyle="1" w:styleId="CommentText3">
    <w:name w:val="Comment Text3"/>
    <w:basedOn w:val="Normlny"/>
    <w:uiPriority w:val="99"/>
    <w:unhideWhenUsed/>
    <w:rsid w:val="00D048A6"/>
    <w:pPr>
      <w:spacing w:line="240" w:lineRule="auto"/>
    </w:pPr>
    <w:rPr>
      <w:sz w:val="20"/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D048A6"/>
    <w:rPr>
      <w:b/>
      <w:bCs/>
    </w:rPr>
  </w:style>
  <w:style w:type="paragraph" w:customStyle="1" w:styleId="CommentText4">
    <w:name w:val="Comment Text4"/>
    <w:basedOn w:val="Normlny"/>
    <w:link w:val="CommentTextChar1"/>
    <w:uiPriority w:val="99"/>
    <w:unhideWhenUsed/>
    <w:rsid w:val="007545A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Predvolenpsmoodseku"/>
    <w:link w:val="CommentText4"/>
    <w:uiPriority w:val="99"/>
    <w:rsid w:val="007545A4"/>
    <w:rPr>
      <w:sz w:val="20"/>
      <w:szCs w:val="20"/>
    </w:rPr>
  </w:style>
  <w:style w:type="paragraph" w:customStyle="1" w:styleId="CommentSubject4">
    <w:name w:val="Comment Subject4"/>
    <w:basedOn w:val="CommentText4"/>
    <w:next w:val="CommentText4"/>
    <w:link w:val="CommentSubjectChar1"/>
    <w:uiPriority w:val="99"/>
    <w:semiHidden/>
    <w:unhideWhenUsed/>
    <w:rsid w:val="007545A4"/>
    <w:rPr>
      <w:b/>
      <w:bCs/>
    </w:rPr>
  </w:style>
  <w:style w:type="character" w:customStyle="1" w:styleId="CommentSubjectChar1">
    <w:name w:val="Comment Subject Char1"/>
    <w:basedOn w:val="CommentTextChar1"/>
    <w:link w:val="CommentSubject4"/>
    <w:uiPriority w:val="99"/>
    <w:semiHidden/>
    <w:rsid w:val="007545A4"/>
    <w:rPr>
      <w:b/>
      <w:bCs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EC7F0F"/>
    <w:rPr>
      <w:sz w:val="16"/>
      <w:szCs w:val="16"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833FFE"/>
    <w:rPr>
      <w:sz w:val="16"/>
      <w:szCs w:val="16"/>
    </w:rPr>
  </w:style>
  <w:style w:type="paragraph" w:customStyle="1" w:styleId="CommentText5">
    <w:name w:val="Comment Text5"/>
    <w:basedOn w:val="Normlny"/>
    <w:uiPriority w:val="99"/>
    <w:semiHidden/>
    <w:unhideWhenUsed/>
    <w:rsid w:val="00833FFE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743D3-0287-4D62-8AEA-F8029D8A5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6</TotalTime>
  <Pages>1</Pages>
  <Words>87</Words>
  <Characters>496</Characters>
  <Application>Microsoft Office Word</Application>
  <DocSecurity>0</DocSecurity>
  <Lines>4</Lines>
  <Paragraphs>1</Paragraphs>
  <ScaleCrop>false</ScaleCrop>
  <Company>Slovenska elektrizacna prenosova sustava, a.s.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7398</cp:revision>
  <cp:lastPrinted>2026-04-21T20:57:00Z</cp:lastPrinted>
  <dcterms:created xsi:type="dcterms:W3CDTF">2024-08-19T12:59:00Z</dcterms:created>
  <dcterms:modified xsi:type="dcterms:W3CDTF">2026-08-31T14:29:00Z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